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716F7" w14:textId="77777777" w:rsidR="00F158C7" w:rsidRDefault="00F158C7" w:rsidP="00EE431C">
      <w:pPr>
        <w:pStyle w:val="Title"/>
        <w:rPr>
          <w:bCs/>
        </w:rPr>
      </w:pPr>
      <w:bookmarkStart w:id="0" w:name="_Hlk103166844"/>
      <w:bookmarkStart w:id="1" w:name="_Toc84334888"/>
      <w:r w:rsidRPr="58F9B958">
        <w:rPr>
          <w:bCs/>
        </w:rPr>
        <w:t xml:space="preserve">Multi-Factor Authentication (MFA) </w:t>
      </w:r>
    </w:p>
    <w:p w14:paraId="203FE956" w14:textId="5F04DCFA" w:rsidR="00F158C7" w:rsidRDefault="00F158C7" w:rsidP="00EE431C">
      <w:pPr>
        <w:pStyle w:val="Title"/>
        <w:rPr>
          <w:bCs/>
        </w:rPr>
      </w:pPr>
      <w:r w:rsidRPr="58F9B958">
        <w:rPr>
          <w:bCs/>
        </w:rPr>
        <w:t>Setup Guide</w:t>
      </w:r>
    </w:p>
    <w:bookmarkEnd w:id="0"/>
    <w:bookmarkEnd w:id="1"/>
    <w:p w14:paraId="61D1E962" w14:textId="11FDE568" w:rsidR="00E7241F" w:rsidRPr="00F417CC" w:rsidRDefault="00F158C7" w:rsidP="00EE431C">
      <w:pPr>
        <w:pStyle w:val="Introduction"/>
        <w:rPr>
          <w:sz w:val="28"/>
          <w:szCs w:val="28"/>
        </w:rPr>
      </w:pPr>
      <w:r w:rsidRPr="00F417CC">
        <w:rPr>
          <w:sz w:val="28"/>
          <w:szCs w:val="28"/>
        </w:rPr>
        <w:t xml:space="preserve">This guide </w:t>
      </w:r>
      <w:r w:rsidR="00CC5298" w:rsidRPr="00F417CC">
        <w:rPr>
          <w:sz w:val="28"/>
          <w:szCs w:val="28"/>
        </w:rPr>
        <w:t>explains</w:t>
      </w:r>
      <w:r w:rsidR="004951B9" w:rsidRPr="00F417CC">
        <w:rPr>
          <w:sz w:val="28"/>
          <w:szCs w:val="28"/>
        </w:rPr>
        <w:t xml:space="preserve"> how to set up </w:t>
      </w:r>
      <w:r w:rsidR="00CC5298" w:rsidRPr="00F417CC">
        <w:rPr>
          <w:sz w:val="28"/>
          <w:szCs w:val="28"/>
        </w:rPr>
        <w:t>M</w:t>
      </w:r>
      <w:r w:rsidR="004951B9" w:rsidRPr="00F417CC">
        <w:rPr>
          <w:sz w:val="28"/>
          <w:szCs w:val="28"/>
        </w:rPr>
        <w:t xml:space="preserve">ulti-Factor </w:t>
      </w:r>
      <w:r w:rsidR="000408D7" w:rsidRPr="00F417CC">
        <w:rPr>
          <w:sz w:val="28"/>
          <w:szCs w:val="28"/>
        </w:rPr>
        <w:t>Authentication (MFA</w:t>
      </w:r>
      <w:r w:rsidR="00CC5298" w:rsidRPr="00F417CC">
        <w:rPr>
          <w:sz w:val="28"/>
          <w:szCs w:val="28"/>
        </w:rPr>
        <w:t>)</w:t>
      </w:r>
      <w:r w:rsidR="15E9958F" w:rsidRPr="00F417CC">
        <w:rPr>
          <w:sz w:val="28"/>
          <w:szCs w:val="28"/>
        </w:rPr>
        <w:t>. MFA is required</w:t>
      </w:r>
      <w:r w:rsidRPr="00F417CC">
        <w:rPr>
          <w:sz w:val="28"/>
          <w:szCs w:val="28"/>
        </w:rPr>
        <w:t xml:space="preserve"> </w:t>
      </w:r>
      <w:r w:rsidR="00F2259B" w:rsidRPr="00F417CC">
        <w:rPr>
          <w:sz w:val="28"/>
          <w:szCs w:val="28"/>
        </w:rPr>
        <w:t>to access</w:t>
      </w:r>
      <w:r w:rsidR="008B6B1D" w:rsidRPr="00F417CC">
        <w:rPr>
          <w:sz w:val="28"/>
          <w:szCs w:val="28"/>
        </w:rPr>
        <w:t xml:space="preserve"> </w:t>
      </w:r>
      <w:r w:rsidR="1BC16ADB" w:rsidRPr="00F417CC">
        <w:rPr>
          <w:sz w:val="28"/>
          <w:szCs w:val="28"/>
        </w:rPr>
        <w:t>D</w:t>
      </w:r>
      <w:r w:rsidR="008B6B1D" w:rsidRPr="00F417CC">
        <w:rPr>
          <w:sz w:val="28"/>
          <w:szCs w:val="28"/>
        </w:rPr>
        <w:t>epartment</w:t>
      </w:r>
      <w:r w:rsidR="5D87812C" w:rsidRPr="00F417CC">
        <w:rPr>
          <w:sz w:val="28"/>
          <w:szCs w:val="28"/>
        </w:rPr>
        <w:t xml:space="preserve"> of Education</w:t>
      </w:r>
      <w:r w:rsidR="008B6B1D" w:rsidRPr="00F417CC">
        <w:rPr>
          <w:sz w:val="28"/>
          <w:szCs w:val="28"/>
        </w:rPr>
        <w:t xml:space="preserve"> </w:t>
      </w:r>
      <w:r w:rsidR="3F4D5240" w:rsidRPr="00F417CC">
        <w:rPr>
          <w:sz w:val="28"/>
          <w:szCs w:val="28"/>
        </w:rPr>
        <w:t>systems and s</w:t>
      </w:r>
      <w:r w:rsidR="008B6B1D" w:rsidRPr="00F417CC">
        <w:rPr>
          <w:sz w:val="28"/>
          <w:szCs w:val="28"/>
        </w:rPr>
        <w:t>ervices outside the Department network</w:t>
      </w:r>
      <w:r w:rsidR="004B5D23" w:rsidRPr="00F417CC">
        <w:rPr>
          <w:sz w:val="28"/>
          <w:szCs w:val="28"/>
        </w:rPr>
        <w:t>.</w:t>
      </w:r>
    </w:p>
    <w:p w14:paraId="1E98AF8F" w14:textId="6293B985" w:rsidR="00F158C7" w:rsidRPr="00F158C7" w:rsidRDefault="00F158C7" w:rsidP="00F158C7">
      <w:pPr>
        <w:pStyle w:val="Heading2"/>
      </w:pPr>
      <w:r>
        <w:t>Before you start</w:t>
      </w:r>
    </w:p>
    <w:p w14:paraId="7C4CC8DA" w14:textId="6B1045D0" w:rsidR="00EE431C" w:rsidRDefault="00144DB6" w:rsidP="00EE431C">
      <w:r>
        <w:t>Have the following ready:</w:t>
      </w:r>
    </w:p>
    <w:p w14:paraId="6CCF576A" w14:textId="1EE7C3B4" w:rsidR="00E604A8" w:rsidRPr="00E604A8" w:rsidRDefault="00F158C7" w:rsidP="00E604A8">
      <w:pPr>
        <w:pStyle w:val="ListParagraph"/>
        <w:numPr>
          <w:ilvl w:val="0"/>
          <w:numId w:val="10"/>
        </w:numPr>
      </w:pPr>
      <w:r>
        <w:t>Mobile phone</w:t>
      </w:r>
      <w:r w:rsidR="00507C61">
        <w:t xml:space="preserve"> </w:t>
      </w:r>
      <w:r w:rsidR="00E604A8" w:rsidRPr="00E604A8">
        <w:t xml:space="preserve">(with </w:t>
      </w:r>
      <w:r w:rsidR="00F87F2F">
        <w:t>the Microsoft</w:t>
      </w:r>
      <w:r w:rsidR="00E604A8" w:rsidRPr="00E604A8">
        <w:t xml:space="preserve"> </w:t>
      </w:r>
      <w:r w:rsidR="00885759">
        <w:t>A</w:t>
      </w:r>
      <w:r w:rsidR="00E604A8" w:rsidRPr="00E604A8">
        <w:t xml:space="preserve">uthenticator app installed, or install </w:t>
      </w:r>
      <w:r w:rsidR="00885759">
        <w:t>it</w:t>
      </w:r>
      <w:r w:rsidR="00E604A8" w:rsidRPr="00E604A8">
        <w:t xml:space="preserve"> in </w:t>
      </w:r>
      <w:hyperlink w:anchor="_Step_2:_Install" w:history="1">
        <w:r w:rsidR="00E604A8" w:rsidRPr="008B6B1D">
          <w:rPr>
            <w:rStyle w:val="Hyperlink"/>
          </w:rPr>
          <w:t>Step 2</w:t>
        </w:r>
      </w:hyperlink>
      <w:r w:rsidR="00E604A8" w:rsidRPr="00E604A8">
        <w:t>)</w:t>
      </w:r>
    </w:p>
    <w:p w14:paraId="61C7132C" w14:textId="4CD90ACD" w:rsidR="00F158C7" w:rsidRDefault="00F158C7" w:rsidP="000C5B1D">
      <w:pPr>
        <w:pStyle w:val="ListParagraph"/>
        <w:numPr>
          <w:ilvl w:val="0"/>
          <w:numId w:val="10"/>
        </w:numPr>
      </w:pPr>
      <w:r>
        <w:t>Computer or</w:t>
      </w:r>
      <w:r w:rsidR="0048642E">
        <w:t xml:space="preserve"> </w:t>
      </w:r>
      <w:r w:rsidR="00AB3A55">
        <w:t>t</w:t>
      </w:r>
      <w:r>
        <w:t>ablet</w:t>
      </w:r>
    </w:p>
    <w:p w14:paraId="5E0C7D9B" w14:textId="2AA9BDCC" w:rsidR="00F158C7" w:rsidRDefault="00F158C7" w:rsidP="000C5B1D">
      <w:pPr>
        <w:pStyle w:val="ListParagraph"/>
        <w:numPr>
          <w:ilvl w:val="0"/>
          <w:numId w:val="10"/>
        </w:numPr>
      </w:pPr>
      <w:r>
        <w:t xml:space="preserve">Your </w:t>
      </w:r>
      <w:r w:rsidR="00A90B5D">
        <w:t>Department email address</w:t>
      </w:r>
      <w:r>
        <w:t xml:space="preserve"> and password</w:t>
      </w:r>
    </w:p>
    <w:p w14:paraId="6FE76807" w14:textId="77777777" w:rsidR="00D01588" w:rsidRPr="00280B29" w:rsidRDefault="00D01588" w:rsidP="00507C61">
      <w:pPr>
        <w:pStyle w:val="ListParagraph"/>
        <w:numPr>
          <w:ilvl w:val="0"/>
          <w:numId w:val="0"/>
        </w:numPr>
        <w:ind w:left="720"/>
        <w:rPr>
          <w:sz w:val="4"/>
          <w:szCs w:val="4"/>
        </w:rPr>
      </w:pPr>
    </w:p>
    <w:p w14:paraId="67FCBA5F" w14:textId="6586C39F" w:rsidR="00D01588" w:rsidRPr="00D01588" w:rsidRDefault="00F158C7" w:rsidP="00D01588">
      <w:pPr>
        <w:pStyle w:val="Heading2"/>
      </w:pPr>
      <w:r>
        <w:t>Step 1:</w:t>
      </w:r>
      <w:r w:rsidR="00DF417E">
        <w:t xml:space="preserve"> </w:t>
      </w:r>
      <w:r>
        <w:t xml:space="preserve">Sign in </w:t>
      </w:r>
      <w:r w:rsidR="00D01588">
        <w:t>to</w:t>
      </w:r>
      <w:r w:rsidR="00A24730">
        <w:t xml:space="preserve"> a Department </w:t>
      </w:r>
      <w:r w:rsidR="001F7079">
        <w:t>online s</w:t>
      </w:r>
      <w:r w:rsidR="00A24730">
        <w:t>ervice</w:t>
      </w:r>
    </w:p>
    <w:p w14:paraId="201DBDBE" w14:textId="0B897CCB" w:rsidR="00D01588" w:rsidRDefault="00D01588" w:rsidP="00522B42">
      <w:pPr>
        <w:pStyle w:val="ListParagraph"/>
        <w:rPr>
          <w:lang w:val="en-US"/>
        </w:rPr>
      </w:pPr>
      <w:r>
        <w:rPr>
          <w:lang w:val="en-US"/>
        </w:rPr>
        <w:t>On a computer or tablet, either:</w:t>
      </w:r>
    </w:p>
    <w:p w14:paraId="75508A6F" w14:textId="74A15E87" w:rsidR="00D01588" w:rsidRDefault="00D01588" w:rsidP="00D01588">
      <w:pPr>
        <w:pStyle w:val="ListParagraph"/>
        <w:numPr>
          <w:ilvl w:val="1"/>
          <w:numId w:val="8"/>
        </w:numPr>
        <w:rPr>
          <w:lang w:val="en-US"/>
        </w:rPr>
      </w:pPr>
      <w:r>
        <w:rPr>
          <w:lang w:val="en-US"/>
        </w:rPr>
        <w:t xml:space="preserve">Open the Microsoft </w:t>
      </w:r>
      <w:hyperlink r:id="rId12" w:history="1">
        <w:r w:rsidRPr="00D01588">
          <w:rPr>
            <w:rStyle w:val="Hyperlink"/>
            <w:lang w:val="en-US"/>
          </w:rPr>
          <w:t>Sign-Ins page</w:t>
        </w:r>
      </w:hyperlink>
    </w:p>
    <w:p w14:paraId="07335E78" w14:textId="39C73B41" w:rsidR="00D01588" w:rsidRPr="00D01588" w:rsidRDefault="00D01588" w:rsidP="00D01588">
      <w:pPr>
        <w:pStyle w:val="ListParagraph"/>
        <w:numPr>
          <w:ilvl w:val="0"/>
          <w:numId w:val="0"/>
        </w:numPr>
        <w:ind w:left="680"/>
        <w:rPr>
          <w:lang w:val="en-US"/>
        </w:rPr>
      </w:pPr>
      <w:r>
        <w:rPr>
          <w:lang w:val="en-US"/>
        </w:rPr>
        <w:t>or</w:t>
      </w:r>
    </w:p>
    <w:p w14:paraId="0A08FDE4" w14:textId="2BC25CFA" w:rsidR="00A24730" w:rsidRDefault="0089748E" w:rsidP="00D01588">
      <w:pPr>
        <w:pStyle w:val="ListParagraph"/>
        <w:numPr>
          <w:ilvl w:val="1"/>
          <w:numId w:val="8"/>
        </w:numPr>
        <w:rPr>
          <w:lang w:val="en-US"/>
        </w:rPr>
      </w:pPr>
      <w:r>
        <w:t>Open</w:t>
      </w:r>
      <w:r w:rsidR="00F158C7" w:rsidRPr="09F3320F">
        <w:rPr>
          <w:lang w:val="en-US"/>
        </w:rPr>
        <w:t xml:space="preserve"> </w:t>
      </w:r>
      <w:r w:rsidR="00D01588">
        <w:rPr>
          <w:lang w:val="en-US"/>
        </w:rPr>
        <w:t xml:space="preserve">a </w:t>
      </w:r>
      <w:r w:rsidR="001F7079">
        <w:t>Department online</w:t>
      </w:r>
      <w:r w:rsidR="00A24730">
        <w:t xml:space="preserve"> service</w:t>
      </w:r>
      <w:r w:rsidR="001F7079">
        <w:t xml:space="preserve"> (e.g., </w:t>
      </w:r>
      <w:hyperlink r:id="rId13" w:history="1">
        <w:r w:rsidR="001F7079" w:rsidRPr="00EC76AE">
          <w:rPr>
            <w:rStyle w:val="Hyperlink"/>
          </w:rPr>
          <w:t>Ikon</w:t>
        </w:r>
      </w:hyperlink>
      <w:r w:rsidR="002466BD">
        <w:t>)</w:t>
      </w:r>
      <w:r w:rsidR="00EC2887" w:rsidRPr="09F3320F">
        <w:rPr>
          <w:lang w:val="en-US"/>
        </w:rPr>
        <w:t>.</w:t>
      </w:r>
    </w:p>
    <w:p w14:paraId="2D64CAA9" w14:textId="77777777" w:rsidR="00280B29" w:rsidRPr="00280B29" w:rsidRDefault="00280B29" w:rsidP="00280B29">
      <w:pPr>
        <w:pStyle w:val="ListParagraph"/>
        <w:numPr>
          <w:ilvl w:val="0"/>
          <w:numId w:val="0"/>
        </w:numPr>
        <w:ind w:left="340"/>
        <w:rPr>
          <w:sz w:val="8"/>
          <w:szCs w:val="8"/>
          <w:lang w:val="en-US"/>
        </w:rPr>
      </w:pPr>
    </w:p>
    <w:p w14:paraId="2FA2AAA4" w14:textId="176AA5D9" w:rsidR="00A24730" w:rsidRDefault="00A24730" w:rsidP="14253527">
      <w:pPr>
        <w:pStyle w:val="ListParagraph"/>
        <w:rPr>
          <w:lang w:val="en-US"/>
        </w:rPr>
      </w:pPr>
      <w:r w:rsidRPr="09F3320F">
        <w:rPr>
          <w:lang w:val="en-US"/>
        </w:rPr>
        <w:t>S</w:t>
      </w:r>
      <w:r w:rsidR="005312A7" w:rsidRPr="09F3320F">
        <w:rPr>
          <w:lang w:val="en-US"/>
        </w:rPr>
        <w:t>ign in</w:t>
      </w:r>
      <w:r w:rsidR="00F158C7" w:rsidRPr="09F3320F">
        <w:rPr>
          <w:lang w:val="en-US"/>
        </w:rPr>
        <w:t xml:space="preserve"> with you</w:t>
      </w:r>
      <w:r w:rsidR="005312A7" w:rsidRPr="09F3320F">
        <w:rPr>
          <w:lang w:val="en-US"/>
        </w:rPr>
        <w:t>r</w:t>
      </w:r>
      <w:r w:rsidR="00F158C7" w:rsidRPr="09F3320F">
        <w:rPr>
          <w:lang w:val="en-US"/>
        </w:rPr>
        <w:t xml:space="preserve"> </w:t>
      </w:r>
      <w:r w:rsidR="00A90B5D" w:rsidRPr="09F3320F">
        <w:rPr>
          <w:lang w:val="en-US"/>
        </w:rPr>
        <w:t>Department email address</w:t>
      </w:r>
      <w:r w:rsidR="00F158C7" w:rsidRPr="09F3320F">
        <w:rPr>
          <w:lang w:val="en-US"/>
        </w:rPr>
        <w:t xml:space="preserve"> and password</w:t>
      </w:r>
      <w:r w:rsidR="00EC2887" w:rsidRPr="09F3320F">
        <w:rPr>
          <w:lang w:val="en-US"/>
        </w:rPr>
        <w:t>.</w:t>
      </w:r>
    </w:p>
    <w:p w14:paraId="5B63477B" w14:textId="6EF0138A" w:rsidR="14253527" w:rsidRDefault="14253527" w:rsidP="09F3320F">
      <w:pPr>
        <w:pStyle w:val="ListParagraph"/>
        <w:numPr>
          <w:ilvl w:val="0"/>
          <w:numId w:val="0"/>
        </w:numPr>
        <w:ind w:left="340"/>
        <w:rPr>
          <w:lang w:val="en-US"/>
        </w:rPr>
      </w:pPr>
    </w:p>
    <w:p w14:paraId="15EB05B7" w14:textId="21DCB3EC" w:rsidR="00E7241F" w:rsidRDefault="00012627" w:rsidP="00E7241F">
      <w:pPr>
        <w:rPr>
          <w:noProof/>
          <w:lang w:val="en-US"/>
        </w:rPr>
      </w:pPr>
      <w:r w:rsidRPr="00012627">
        <w:rPr>
          <w:lang w:val="en-US"/>
        </w:rPr>
        <w:t xml:space="preserve"> </w:t>
      </w:r>
      <w:r w:rsidR="005F040A">
        <w:rPr>
          <w:noProof/>
          <w:lang w:val="en-US"/>
        </w:rPr>
        <w:t xml:space="preserve"> </w:t>
      </w:r>
      <w:r w:rsidR="00A90B5D" w:rsidRPr="00A90B5D">
        <w:rPr>
          <w:noProof/>
          <w:lang w:val="en-US"/>
        </w:rPr>
        <w:drawing>
          <wp:inline distT="0" distB="0" distL="0" distR="0" wp14:anchorId="7F70096A" wp14:editId="7E942E13">
            <wp:extent cx="1466302" cy="2448000"/>
            <wp:effectExtent l="0" t="0" r="635" b="0"/>
            <wp:docPr id="5391868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186816" name=""/>
                    <pic:cNvPicPr/>
                  </pic:nvPicPr>
                  <pic:blipFill rotWithShape="1">
                    <a:blip r:embed="rId14"/>
                    <a:srcRect l="20591" t="1505" r="17299" b="10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302" cy="24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0B5D" w:rsidRPr="00A90B5D">
        <w:rPr>
          <w:noProof/>
          <w:lang w:val="en-US"/>
        </w:rPr>
        <w:t xml:space="preserve"> </w:t>
      </w:r>
      <w:r w:rsidR="005D7FD0" w:rsidRPr="008868A3">
        <w:rPr>
          <w:rStyle w:val="normaltextrun"/>
          <w:noProof/>
        </w:rPr>
        <w:drawing>
          <wp:inline distT="0" distB="0" distL="0" distR="0" wp14:anchorId="1A66A365" wp14:editId="691DC054">
            <wp:extent cx="1827377" cy="1885881"/>
            <wp:effectExtent l="38100" t="38100" r="97155" b="95885"/>
            <wp:docPr id="1091012812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012812" name="Picture 1" descr="A screenshot of a computer scree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45892" cy="1904989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6D318D6" w14:textId="77777777" w:rsidR="00D01588" w:rsidRDefault="00D01588" w:rsidP="00E7241F">
      <w:pPr>
        <w:rPr>
          <w:noProof/>
          <w:sz w:val="16"/>
          <w:szCs w:val="16"/>
          <w:lang w:val="en-US"/>
        </w:rPr>
      </w:pPr>
    </w:p>
    <w:p w14:paraId="163AED7E" w14:textId="77777777" w:rsidR="00D01588" w:rsidRPr="00280B29" w:rsidRDefault="00D01588" w:rsidP="00E7241F">
      <w:pPr>
        <w:rPr>
          <w:noProof/>
          <w:sz w:val="16"/>
          <w:szCs w:val="16"/>
          <w:lang w:val="en-US"/>
        </w:rPr>
      </w:pPr>
    </w:p>
    <w:p w14:paraId="77DF2CA3" w14:textId="2F7E1B15" w:rsidR="00DF417E" w:rsidRDefault="00DF417E" w:rsidP="00DF417E">
      <w:pPr>
        <w:pStyle w:val="Heading2"/>
      </w:pPr>
      <w:bookmarkStart w:id="2" w:name="_Step_2:_Install"/>
      <w:bookmarkEnd w:id="2"/>
      <w:r>
        <w:t xml:space="preserve">Step 2: </w:t>
      </w:r>
      <w:r w:rsidR="005312A7">
        <w:t xml:space="preserve">Install </w:t>
      </w:r>
      <w:r w:rsidR="002466BD">
        <w:t>the Microsoft</w:t>
      </w:r>
      <w:r>
        <w:t xml:space="preserve"> </w:t>
      </w:r>
      <w:r w:rsidR="00C920D3">
        <w:t>A</w:t>
      </w:r>
      <w:r>
        <w:t>uthenticator app</w:t>
      </w:r>
    </w:p>
    <w:p w14:paraId="2F906597" w14:textId="440B2AFB" w:rsidR="00245399" w:rsidRPr="00245399" w:rsidRDefault="00291497" w:rsidP="00245399">
      <w:r w:rsidRPr="00291497">
        <w:t xml:space="preserve">If you already have </w:t>
      </w:r>
      <w:r w:rsidR="00C920D3">
        <w:t>the</w:t>
      </w:r>
      <w:r w:rsidRPr="00291497">
        <w:t xml:space="preserve"> authenticator app installed, go to </w:t>
      </w:r>
      <w:hyperlink w:anchor="_Step_3:_Scan" w:history="1">
        <w:r w:rsidRPr="00291497">
          <w:rPr>
            <w:rStyle w:val="Hyperlink"/>
          </w:rPr>
          <w:t>Step 3: Scan the QR code</w:t>
        </w:r>
      </w:hyperlink>
      <w:r w:rsidRPr="00291497">
        <w:t>.</w:t>
      </w:r>
    </w:p>
    <w:p w14:paraId="0254E6DF" w14:textId="42845752" w:rsidR="00280B29" w:rsidRDefault="005312A7" w:rsidP="00280B29">
      <w:pPr>
        <w:pStyle w:val="ListParagraph"/>
      </w:pPr>
      <w:r>
        <w:t>O</w:t>
      </w:r>
      <w:r w:rsidR="00DF417E" w:rsidRPr="00DF417E">
        <w:t xml:space="preserve">n your mobile </w:t>
      </w:r>
      <w:r>
        <w:t xml:space="preserve">phone install </w:t>
      </w:r>
      <w:r w:rsidR="00181AE0">
        <w:t>the</w:t>
      </w:r>
      <w:r w:rsidR="00DF417E" w:rsidRPr="00DF417E">
        <w:t xml:space="preserve"> Microsoft </w:t>
      </w:r>
      <w:r w:rsidR="00885759">
        <w:t>A</w:t>
      </w:r>
      <w:r w:rsidR="00D8590B">
        <w:t xml:space="preserve">uthenticator </w:t>
      </w:r>
      <w:r w:rsidR="00181AE0">
        <w:t>app</w:t>
      </w:r>
      <w:r w:rsidR="00DF417E" w:rsidRPr="00DF417E">
        <w:t xml:space="preserve">. </w:t>
      </w:r>
    </w:p>
    <w:p w14:paraId="4C06F647" w14:textId="77777777" w:rsidR="00D01588" w:rsidRDefault="00D01588" w:rsidP="00D01588"/>
    <w:p w14:paraId="71496361" w14:textId="77777777" w:rsidR="00280B29" w:rsidRPr="00280B29" w:rsidRDefault="00280B29" w:rsidP="00280B29">
      <w:pPr>
        <w:pStyle w:val="ListParagraph"/>
        <w:numPr>
          <w:ilvl w:val="0"/>
          <w:numId w:val="0"/>
        </w:numPr>
        <w:ind w:left="360"/>
        <w:rPr>
          <w:sz w:val="8"/>
          <w:szCs w:val="8"/>
        </w:rPr>
      </w:pPr>
    </w:p>
    <w:p w14:paraId="2B920D63" w14:textId="2616F872" w:rsidR="00280B29" w:rsidRDefault="00DF417E" w:rsidP="00280B29">
      <w:pPr>
        <w:pStyle w:val="ListParagraph"/>
        <w:spacing w:after="0"/>
      </w:pPr>
      <w:r>
        <w:t>Open the App Store</w:t>
      </w:r>
      <w:r w:rsidR="00D8590B">
        <w:t xml:space="preserve"> (iPhone)</w:t>
      </w:r>
      <w:r>
        <w:t xml:space="preserve"> or Google Play Store</w:t>
      </w:r>
      <w:r w:rsidR="00D8590B">
        <w:t xml:space="preserve"> (Android)</w:t>
      </w:r>
      <w:r>
        <w:t xml:space="preserve">, </w:t>
      </w:r>
      <w:r w:rsidR="00B022BC">
        <w:t>search fo</w:t>
      </w:r>
      <w:r w:rsidR="004B139D">
        <w:t xml:space="preserve">r </w:t>
      </w:r>
      <w:r w:rsidR="00576F1D">
        <w:t>‘Microsoft Authe</w:t>
      </w:r>
      <w:r w:rsidR="006B1798">
        <w:t>nticator’</w:t>
      </w:r>
      <w:r w:rsidR="00B022BC">
        <w:t xml:space="preserve"> ap</w:t>
      </w:r>
      <w:r w:rsidR="006933AB">
        <w:t>p</w:t>
      </w:r>
      <w:r w:rsidR="00B022BC">
        <w:t xml:space="preserve"> and install it.</w:t>
      </w:r>
    </w:p>
    <w:p w14:paraId="50249528" w14:textId="5A45FCD6" w:rsidR="00280B29" w:rsidRPr="00DF417E" w:rsidRDefault="004B139D" w:rsidP="00280B29">
      <w:pPr>
        <w:pStyle w:val="ListParagraph"/>
        <w:numPr>
          <w:ilvl w:val="0"/>
          <w:numId w:val="0"/>
        </w:numPr>
        <w:spacing w:after="0"/>
        <w:ind w:left="360"/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0053C800" wp14:editId="5A62AAF6">
            <wp:extent cx="480767" cy="480767"/>
            <wp:effectExtent l="0" t="0" r="0" b="0"/>
            <wp:docPr id="93738726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40" cy="489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C6CA44" w14:textId="1F7DA7E6" w:rsidR="00A40AF8" w:rsidRDefault="00A40AF8" w:rsidP="00A40AF8">
      <w:pPr>
        <w:pStyle w:val="Heading2"/>
      </w:pPr>
      <w:bookmarkStart w:id="3" w:name="_Step_3:_Scan"/>
      <w:bookmarkEnd w:id="3"/>
      <w:r>
        <w:t>Step 3: Scan the QR code</w:t>
      </w:r>
    </w:p>
    <w:p w14:paraId="15DC94A9" w14:textId="0B40DCDE" w:rsidR="00167665" w:rsidRPr="00061FB8" w:rsidRDefault="00167665" w:rsidP="00280B29">
      <w:pPr>
        <w:pStyle w:val="ListParagraph"/>
        <w:rPr>
          <w:rFonts w:ascii="Segoe UI" w:eastAsia="Times New Roman" w:hAnsi="Segoe UI" w:cs="Segoe UI"/>
          <w:sz w:val="21"/>
          <w:szCs w:val="21"/>
          <w:lang w:eastAsia="en-AU"/>
        </w:rPr>
      </w:pPr>
      <w:r>
        <w:t xml:space="preserve">Once the app is </w:t>
      </w:r>
      <w:r w:rsidR="007B65ED">
        <w:t>i</w:t>
      </w:r>
      <w:r>
        <w:t>nstalled, return to your computer or tablet and select ‘</w:t>
      </w:r>
      <w:r w:rsidRPr="09F3320F">
        <w:rPr>
          <w:b/>
          <w:bCs/>
        </w:rPr>
        <w:t>Next</w:t>
      </w:r>
      <w:r>
        <w:t>’.</w:t>
      </w:r>
    </w:p>
    <w:p w14:paraId="5BACFD7A" w14:textId="457CC0A1" w:rsidR="14253527" w:rsidRDefault="14253527" w:rsidP="09F3320F">
      <w:pPr>
        <w:pStyle w:val="ListParagraph"/>
        <w:numPr>
          <w:ilvl w:val="0"/>
          <w:numId w:val="0"/>
        </w:numPr>
        <w:spacing w:after="0" w:line="300" w:lineRule="atLeast"/>
        <w:ind w:left="720"/>
        <w:contextualSpacing w:val="0"/>
        <w:rPr>
          <w:rFonts w:ascii="Segoe UI" w:eastAsia="Times New Roman" w:hAnsi="Segoe UI" w:cs="Segoe UI"/>
          <w:sz w:val="21"/>
          <w:szCs w:val="21"/>
          <w:lang w:eastAsia="en-AU"/>
        </w:rPr>
      </w:pPr>
    </w:p>
    <w:p w14:paraId="087544C9" w14:textId="06D0AE5C" w:rsidR="00167665" w:rsidRDefault="00167665" w:rsidP="004B5766">
      <w:pPr>
        <w:pStyle w:val="ListParagraph"/>
        <w:numPr>
          <w:ilvl w:val="0"/>
          <w:numId w:val="0"/>
        </w:numPr>
        <w:spacing w:after="0" w:line="300" w:lineRule="atLeast"/>
        <w:ind w:left="720"/>
        <w:contextualSpacing w:val="0"/>
        <w:rPr>
          <w:rFonts w:ascii="Segoe UI" w:eastAsia="Times New Roman" w:hAnsi="Segoe UI" w:cs="Segoe UI"/>
          <w:sz w:val="21"/>
          <w:szCs w:val="21"/>
          <w:lang w:eastAsia="en-AU"/>
        </w:rPr>
      </w:pPr>
      <w:r w:rsidRPr="00DC1625">
        <w:rPr>
          <w:rFonts w:ascii="Segoe UI" w:eastAsia="Times New Roman" w:hAnsi="Segoe UI" w:cs="Segoe UI"/>
          <w:noProof/>
          <w:sz w:val="21"/>
          <w:szCs w:val="21"/>
          <w:lang w:eastAsia="en-AU"/>
        </w:rPr>
        <w:drawing>
          <wp:inline distT="0" distB="0" distL="0" distR="0" wp14:anchorId="0D0316ED" wp14:editId="1478F755">
            <wp:extent cx="3893270" cy="2314129"/>
            <wp:effectExtent l="0" t="0" r="0" b="0"/>
            <wp:docPr id="836080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08083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53880" cy="235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5EB23" w14:textId="77777777" w:rsidR="003645D0" w:rsidRPr="004B5766" w:rsidRDefault="003645D0" w:rsidP="004B5766">
      <w:pPr>
        <w:pStyle w:val="ListParagraph"/>
        <w:numPr>
          <w:ilvl w:val="0"/>
          <w:numId w:val="0"/>
        </w:numPr>
        <w:spacing w:after="0" w:line="300" w:lineRule="atLeast"/>
        <w:ind w:left="720"/>
        <w:contextualSpacing w:val="0"/>
        <w:rPr>
          <w:rFonts w:ascii="Segoe UI" w:eastAsia="Times New Roman" w:hAnsi="Segoe UI" w:cs="Segoe UI"/>
          <w:sz w:val="21"/>
          <w:szCs w:val="21"/>
          <w:lang w:eastAsia="en-AU"/>
        </w:rPr>
      </w:pPr>
    </w:p>
    <w:p w14:paraId="52B0405B" w14:textId="77777777" w:rsidR="001778C8" w:rsidRDefault="00676856" w:rsidP="002645CB">
      <w:pPr>
        <w:pStyle w:val="ListParagraph"/>
      </w:pPr>
      <w:r>
        <w:t>O</w:t>
      </w:r>
      <w:r w:rsidR="0004096C" w:rsidRPr="0004096C">
        <w:t>pen the authenticator app</w:t>
      </w:r>
      <w:r w:rsidR="0004096C">
        <w:t xml:space="preserve"> </w:t>
      </w:r>
      <w:r>
        <w:t>on your phone</w:t>
      </w:r>
      <w:r w:rsidR="00B90071">
        <w:t>. If prompted</w:t>
      </w:r>
      <w:r w:rsidR="00D40159">
        <w:t xml:space="preserve"> </w:t>
      </w:r>
      <w:r w:rsidR="00B90071">
        <w:t xml:space="preserve">accept any permissions. </w:t>
      </w:r>
    </w:p>
    <w:p w14:paraId="23D13B10" w14:textId="77777777" w:rsidR="00280B29" w:rsidRPr="00280B29" w:rsidRDefault="00280B29" w:rsidP="00280B29">
      <w:pPr>
        <w:pStyle w:val="ListParagraph"/>
        <w:numPr>
          <w:ilvl w:val="0"/>
          <w:numId w:val="0"/>
        </w:numPr>
        <w:ind w:left="340"/>
        <w:rPr>
          <w:sz w:val="8"/>
          <w:szCs w:val="8"/>
        </w:rPr>
      </w:pPr>
    </w:p>
    <w:p w14:paraId="22A9AB50" w14:textId="77777777" w:rsidR="00280B29" w:rsidRPr="00280B29" w:rsidRDefault="00280B29" w:rsidP="00280B29">
      <w:pPr>
        <w:pStyle w:val="ListParagraph"/>
        <w:numPr>
          <w:ilvl w:val="0"/>
          <w:numId w:val="0"/>
        </w:numPr>
        <w:ind w:left="340"/>
        <w:rPr>
          <w:sz w:val="8"/>
          <w:szCs w:val="8"/>
        </w:rPr>
      </w:pPr>
    </w:p>
    <w:p w14:paraId="191F0717" w14:textId="67D09EF2" w:rsidR="007F20A9" w:rsidRDefault="001778C8" w:rsidP="002645CB">
      <w:pPr>
        <w:pStyle w:val="ListParagraph"/>
      </w:pPr>
      <w:r>
        <w:t>S</w:t>
      </w:r>
      <w:r w:rsidR="0004096C">
        <w:t>elect “</w:t>
      </w:r>
      <w:r w:rsidR="004D25A2">
        <w:t>S</w:t>
      </w:r>
      <w:r w:rsidR="0004096C">
        <w:t>can a QR Code”</w:t>
      </w:r>
      <w:r>
        <w:t xml:space="preserve"> and s</w:t>
      </w:r>
      <w:r w:rsidR="00E07A74">
        <w:t xml:space="preserve">can the QR code displayed on </w:t>
      </w:r>
      <w:r w:rsidR="003E311B">
        <w:t xml:space="preserve">the </w:t>
      </w:r>
      <w:r w:rsidR="65307904">
        <w:t>screen.</w:t>
      </w:r>
    </w:p>
    <w:p w14:paraId="2A20E766" w14:textId="6DD62D26" w:rsidR="004B5766" w:rsidRDefault="0052482B" w:rsidP="00223153">
      <w:pPr>
        <w:spacing w:after="0" w:line="300" w:lineRule="atLeast"/>
        <w:contextualSpacing w:val="0"/>
        <w:rPr>
          <w:lang w:val="en-US"/>
        </w:rPr>
      </w:pPr>
      <w:r w:rsidRPr="00223153">
        <w:rPr>
          <w:b/>
          <w:bCs/>
          <w:i/>
          <w:iCs/>
        </w:rPr>
        <w:t>Tip</w:t>
      </w:r>
      <w:r w:rsidRPr="00503116">
        <w:rPr>
          <w:i/>
          <w:iCs/>
        </w:rPr>
        <w:t>:</w:t>
      </w:r>
      <w:r w:rsidR="0004096C">
        <w:t xml:space="preserve"> </w:t>
      </w:r>
      <w:r w:rsidR="00716535">
        <w:t>If you already have the</w:t>
      </w:r>
      <w:r w:rsidR="0084488C" w:rsidRPr="0084488C">
        <w:t xml:space="preserve"> Microsoft Authenticator</w:t>
      </w:r>
      <w:r w:rsidR="00AE7253">
        <w:t xml:space="preserve"> app</w:t>
      </w:r>
      <w:r w:rsidR="00716535">
        <w:t xml:space="preserve"> installed on your phone</w:t>
      </w:r>
      <w:r w:rsidR="00280B29">
        <w:t>,</w:t>
      </w:r>
      <w:r w:rsidR="00716535">
        <w:t xml:space="preserve"> </w:t>
      </w:r>
      <w:r w:rsidR="00223153">
        <w:t>tap the blue</w:t>
      </w:r>
      <w:r w:rsidR="0084488C" w:rsidRPr="0084488C">
        <w:t xml:space="preserve"> </w:t>
      </w:r>
      <w:r w:rsidR="0084488C">
        <w:t>‘</w:t>
      </w:r>
      <w:r w:rsidR="0084488C" w:rsidRPr="0084488C">
        <w:t>Scan a QR code</w:t>
      </w:r>
      <w:r w:rsidR="0084488C">
        <w:t>’</w:t>
      </w:r>
      <w:r w:rsidR="0084488C" w:rsidRPr="0084488C">
        <w:t xml:space="preserve"> </w:t>
      </w:r>
      <w:r w:rsidR="004B5766">
        <w:t>icon</w:t>
      </w:r>
      <w:r w:rsidR="000A3DFE">
        <w:t xml:space="preserve"> </w:t>
      </w:r>
      <w:r w:rsidR="00223153">
        <w:t>in the</w:t>
      </w:r>
      <w:r w:rsidR="0084488C" w:rsidRPr="0084488C">
        <w:t xml:space="preserve"> bottom-right</w:t>
      </w:r>
      <w:r w:rsidR="0084488C">
        <w:t xml:space="preserve"> </w:t>
      </w:r>
      <w:r w:rsidR="00223153">
        <w:t xml:space="preserve">corner </w:t>
      </w:r>
      <w:r w:rsidR="0084488C" w:rsidRPr="0084488C">
        <w:t xml:space="preserve">of the </w:t>
      </w:r>
      <w:r w:rsidR="00223153">
        <w:t xml:space="preserve">app to scan the QR code displayed on </w:t>
      </w:r>
      <w:r w:rsidR="00280B29">
        <w:t>your</w:t>
      </w:r>
      <w:r w:rsidR="00223153">
        <w:t xml:space="preserve"> computer or tablet.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516"/>
      </w:tblGrid>
      <w:tr w:rsidR="00ED0DC9" w14:paraId="3BD61FE9" w14:textId="77777777" w:rsidTr="00ED0DC9">
        <w:tc>
          <w:tcPr>
            <w:tcW w:w="4678" w:type="dxa"/>
          </w:tcPr>
          <w:p w14:paraId="7513CF8E" w14:textId="77777777" w:rsidR="00503BAE" w:rsidRDefault="00503BAE" w:rsidP="00ED0DC9">
            <w:pPr>
              <w:rPr>
                <w:lang w:val="en-US"/>
              </w:rPr>
            </w:pPr>
          </w:p>
          <w:p w14:paraId="532E5B92" w14:textId="77777777" w:rsidR="00B67E12" w:rsidRDefault="00B67E12" w:rsidP="00ED0DC9">
            <w:pPr>
              <w:rPr>
                <w:lang w:val="en-US"/>
              </w:rPr>
            </w:pPr>
          </w:p>
          <w:p w14:paraId="1FFE3DAF" w14:textId="32D01DCB" w:rsidR="00ED0DC9" w:rsidRDefault="00ED0DC9" w:rsidP="00ED0DC9">
            <w:pPr>
              <w:rPr>
                <w:lang w:val="en-US"/>
              </w:rPr>
            </w:pPr>
            <w:r>
              <w:rPr>
                <w:lang w:val="en-US"/>
              </w:rPr>
              <w:t>Displayed on mobile phone:</w:t>
            </w:r>
          </w:p>
          <w:p w14:paraId="21924BCD" w14:textId="77777777" w:rsidR="00503BAE" w:rsidRDefault="00503BAE" w:rsidP="00ED0DC9">
            <w:pPr>
              <w:rPr>
                <w:lang w:val="en-US"/>
              </w:rPr>
            </w:pPr>
          </w:p>
          <w:p w14:paraId="15EAACAC" w14:textId="17E0F02A" w:rsidR="00ED0DC9" w:rsidRDefault="00784FC9" w:rsidP="00ED0DC9">
            <w:pPr>
              <w:rPr>
                <w:lang w:val="en-US"/>
              </w:rPr>
            </w:pPr>
            <w:r w:rsidRPr="00784FC9">
              <w:rPr>
                <w:noProof/>
                <w:lang w:val="en-US"/>
              </w:rPr>
              <w:drawing>
                <wp:inline distT="0" distB="0" distL="0" distR="0" wp14:anchorId="0A5923D2" wp14:editId="74E2C9A1">
                  <wp:extent cx="1216058" cy="2562798"/>
                  <wp:effectExtent l="0" t="0" r="3175" b="9525"/>
                  <wp:docPr id="8787384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73846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639" cy="2572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 w:rsidR="0041441B" w:rsidRPr="00783063">
              <w:rPr>
                <w:noProof/>
              </w:rPr>
              <w:drawing>
                <wp:inline distT="0" distB="0" distL="0" distR="0" wp14:anchorId="77F27460" wp14:editId="06128DFA">
                  <wp:extent cx="1376314" cy="2609489"/>
                  <wp:effectExtent l="0" t="0" r="0" b="635"/>
                  <wp:docPr id="46090237" name="Picture 18" descr="A black and white sign with a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 black and white sign with a squar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347" cy="2630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C3E723" w14:textId="5757D3F9" w:rsidR="00ED0DC9" w:rsidRDefault="00ED0DC9" w:rsidP="00ED0DC9">
            <w:pPr>
              <w:rPr>
                <w:lang w:val="en-US"/>
              </w:rPr>
            </w:pPr>
          </w:p>
        </w:tc>
        <w:tc>
          <w:tcPr>
            <w:tcW w:w="5516" w:type="dxa"/>
          </w:tcPr>
          <w:p w14:paraId="24C62601" w14:textId="77777777" w:rsidR="00424A90" w:rsidRDefault="00424A90" w:rsidP="00EE431C">
            <w:pPr>
              <w:rPr>
                <w:lang w:val="en-US"/>
              </w:rPr>
            </w:pPr>
          </w:p>
          <w:p w14:paraId="0E5B1320" w14:textId="77777777" w:rsidR="00B67E12" w:rsidRDefault="00B67E12" w:rsidP="00EE431C">
            <w:pPr>
              <w:rPr>
                <w:lang w:val="en-US"/>
              </w:rPr>
            </w:pPr>
          </w:p>
          <w:p w14:paraId="3E59A3C3" w14:textId="2B6A36D4" w:rsidR="00ED0DC9" w:rsidRDefault="00ED0DC9" w:rsidP="00EE431C">
            <w:pPr>
              <w:rPr>
                <w:lang w:val="en-US"/>
              </w:rPr>
            </w:pPr>
            <w:r>
              <w:rPr>
                <w:lang w:val="en-US"/>
              </w:rPr>
              <w:t>Displayed on computer/tablet:</w:t>
            </w:r>
          </w:p>
          <w:p w14:paraId="67011E10" w14:textId="77777777" w:rsidR="00ED0DC9" w:rsidRDefault="00ED0DC9" w:rsidP="00EE431C">
            <w:pPr>
              <w:rPr>
                <w:lang w:val="en-US"/>
              </w:rPr>
            </w:pPr>
          </w:p>
          <w:p w14:paraId="55871FA7" w14:textId="3800E638" w:rsidR="00ED0DC9" w:rsidRDefault="004A5009" w:rsidP="00EE431C">
            <w:pPr>
              <w:rPr>
                <w:lang w:val="en-US"/>
              </w:rPr>
            </w:pPr>
            <w:r w:rsidRPr="004A5009">
              <w:rPr>
                <w:noProof/>
                <w:lang w:val="en-US"/>
              </w:rPr>
              <w:drawing>
                <wp:inline distT="0" distB="0" distL="0" distR="0" wp14:anchorId="158CBF73" wp14:editId="4A8F99D8">
                  <wp:extent cx="3271101" cy="2034748"/>
                  <wp:effectExtent l="0" t="0" r="5715" b="3810"/>
                  <wp:docPr id="21255580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558096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926" cy="206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8E441F" w14:textId="77777777" w:rsidR="00280B29" w:rsidRDefault="00280B29" w:rsidP="09F3320F">
      <w:pPr>
        <w:rPr>
          <w:lang w:val="en-US"/>
        </w:rPr>
      </w:pPr>
    </w:p>
    <w:p w14:paraId="5B72813B" w14:textId="526ABD41" w:rsidR="00811BCB" w:rsidRPr="00811BCB" w:rsidRDefault="00E5503E" w:rsidP="002645CB">
      <w:pPr>
        <w:pStyle w:val="ListParagraph"/>
      </w:pPr>
      <w:r w:rsidRPr="00E5503E">
        <w:lastRenderedPageBreak/>
        <w:t xml:space="preserve">A number will be displayed on your computer or tablet. Enter this number into the Microsoft Authenticator app on your phone and select </w:t>
      </w:r>
      <w:r>
        <w:t>“</w:t>
      </w:r>
      <w:r w:rsidRPr="00E5503E">
        <w:t>Yes</w:t>
      </w:r>
      <w:r>
        <w:t>”</w:t>
      </w:r>
      <w:r w:rsidRPr="00E5503E">
        <w:t xml:space="preserve"> to approve the sign-in.</w:t>
      </w:r>
    </w:p>
    <w:p w14:paraId="4395F4BC" w14:textId="77777777" w:rsidR="00811BCB" w:rsidRPr="00E5503E" w:rsidRDefault="00811BCB" w:rsidP="00811BCB">
      <w:pPr>
        <w:ind w:left="360"/>
      </w:pPr>
    </w:p>
    <w:p w14:paraId="40D53E44" w14:textId="2814C5F6" w:rsidR="00503BAE" w:rsidRDefault="001A4A12" w:rsidP="00CE4FD0">
      <w:pPr>
        <w:spacing w:after="0"/>
        <w:rPr>
          <w:noProof/>
        </w:rPr>
      </w:pPr>
      <w:r>
        <w:rPr>
          <w:lang w:val="en-US"/>
        </w:rPr>
        <w:t xml:space="preserve"> Displayed on mobile phone:</w:t>
      </w:r>
      <w:r w:rsidR="00811BCB">
        <w:rPr>
          <w:lang w:val="en-US"/>
        </w:rPr>
        <w:t xml:space="preserve">                </w:t>
      </w:r>
      <w:r>
        <w:rPr>
          <w:lang w:val="en-US"/>
        </w:rPr>
        <w:t xml:space="preserve">   Displayed on computer/tablet</w:t>
      </w:r>
      <w:r w:rsidRPr="00811BCB">
        <w:rPr>
          <w:lang w:val="en-US"/>
        </w:rPr>
        <w:t>:</w:t>
      </w:r>
      <w:r>
        <w:rPr>
          <w:lang w:val="en-US"/>
        </w:rPr>
        <w:t xml:space="preserve">    </w:t>
      </w:r>
      <w:r w:rsidR="00811BCB">
        <w:rPr>
          <w:lang w:val="en-US"/>
        </w:rPr>
        <w:t xml:space="preserve">          </w:t>
      </w:r>
      <w:r w:rsidR="00CE4FD0">
        <w:rPr>
          <w:lang w:val="en-US"/>
        </w:rPr>
        <w:t xml:space="preserve">              </w:t>
      </w:r>
      <w:r w:rsidR="00811BCB">
        <w:rPr>
          <w:lang w:val="en-US"/>
        </w:rPr>
        <w:t xml:space="preserve">             </w:t>
      </w:r>
      <w:r w:rsidR="001D067F" w:rsidRPr="001D067F">
        <w:rPr>
          <w:noProof/>
        </w:rPr>
        <w:t xml:space="preserve"> </w:t>
      </w:r>
      <w:r w:rsidR="001D067F">
        <w:rPr>
          <w:noProof/>
        </w:rPr>
        <w:t xml:space="preserve">   </w:t>
      </w:r>
    </w:p>
    <w:p w14:paraId="06563446" w14:textId="77777777" w:rsidR="001A4A12" w:rsidRPr="001A4A12" w:rsidRDefault="001A4A12" w:rsidP="00CE4FD0">
      <w:pPr>
        <w:spacing w:after="0"/>
        <w:rPr>
          <w:lang w:val="en-US"/>
        </w:rPr>
      </w:pPr>
    </w:p>
    <w:p w14:paraId="013FC8B6" w14:textId="5B6D496A" w:rsidR="00811BCB" w:rsidRPr="00503BAE" w:rsidRDefault="001A4A12" w:rsidP="00CE4FD0">
      <w:pPr>
        <w:spacing w:after="0"/>
        <w:rPr>
          <w:noProof/>
        </w:rPr>
      </w:pPr>
      <w:r w:rsidRPr="006D556E">
        <w:rPr>
          <w:rStyle w:val="eop"/>
          <w:noProof/>
        </w:rPr>
        <w:drawing>
          <wp:anchor distT="0" distB="0" distL="114300" distR="114300" simplePos="0" relativeHeight="251658240" behindDoc="1" locked="0" layoutInCell="1" allowOverlap="1" wp14:anchorId="47B9A439" wp14:editId="22B6BFC2">
            <wp:simplePos x="0" y="0"/>
            <wp:positionH relativeFrom="column">
              <wp:posOffset>2431415</wp:posOffset>
            </wp:positionH>
            <wp:positionV relativeFrom="paragraph">
              <wp:posOffset>27940</wp:posOffset>
            </wp:positionV>
            <wp:extent cx="3853180" cy="2085975"/>
            <wp:effectExtent l="0" t="0" r="0" b="9525"/>
            <wp:wrapTight wrapText="bothSides">
              <wp:wrapPolygon edited="0">
                <wp:start x="0" y="0"/>
                <wp:lineTo x="0" y="21501"/>
                <wp:lineTo x="21465" y="21501"/>
                <wp:lineTo x="21465" y="0"/>
                <wp:lineTo x="0" y="0"/>
              </wp:wrapPolygon>
            </wp:wrapTight>
            <wp:docPr id="507859178" name="Picture 1" descr="A screenshot of a computer err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859178" name="Picture 1" descr="A screenshot of a computer error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318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eop"/>
          <w:noProof/>
        </w:rPr>
        <w:t xml:space="preserve"> </w:t>
      </w:r>
      <w:r w:rsidRPr="001D067F">
        <w:rPr>
          <w:noProof/>
          <w:lang w:val="en-US"/>
        </w:rPr>
        <w:drawing>
          <wp:inline distT="0" distB="0" distL="0" distR="0" wp14:anchorId="1A56362D" wp14:editId="786909AD">
            <wp:extent cx="1260389" cy="2431388"/>
            <wp:effectExtent l="0" t="0" r="0" b="7620"/>
            <wp:docPr id="462980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98098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7434" cy="246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eop"/>
          <w:noProof/>
        </w:rPr>
        <w:t xml:space="preserve">                            </w:t>
      </w:r>
      <w:r w:rsidR="001D067F">
        <w:rPr>
          <w:noProof/>
        </w:rPr>
        <w:t xml:space="preserve">             </w:t>
      </w:r>
    </w:p>
    <w:p w14:paraId="3007C788" w14:textId="1FAFF344" w:rsidR="001A44AE" w:rsidRPr="004D511E" w:rsidRDefault="001D067F" w:rsidP="00EE431C">
      <w:r>
        <w:t xml:space="preserve">                             </w:t>
      </w:r>
      <w:bookmarkStart w:id="4" w:name="_Step_5:_Save"/>
      <w:bookmarkEnd w:id="4"/>
    </w:p>
    <w:p w14:paraId="5FC0CC51" w14:textId="3F9B4A09" w:rsidR="001F5223" w:rsidRDefault="001F5223">
      <w:pPr>
        <w:spacing w:after="160" w:line="259" w:lineRule="auto"/>
        <w:contextualSpacing w:val="0"/>
        <w:rPr>
          <w:lang w:val="en-US"/>
        </w:rPr>
      </w:pPr>
    </w:p>
    <w:p w14:paraId="18142E71" w14:textId="543B88CC" w:rsidR="009E2A84" w:rsidRDefault="009E2A84" w:rsidP="009E2A84">
      <w:pPr>
        <w:pStyle w:val="Heading2"/>
      </w:pPr>
      <w:r>
        <w:t xml:space="preserve">Step </w:t>
      </w:r>
      <w:r w:rsidR="004D511E">
        <w:t>4</w:t>
      </w:r>
      <w:r>
        <w:t xml:space="preserve">: MFA </w:t>
      </w:r>
      <w:r w:rsidR="0076443A">
        <w:t>setup complete</w:t>
      </w:r>
    </w:p>
    <w:p w14:paraId="7064B141" w14:textId="32560CEA" w:rsidR="00BF2EE4" w:rsidRDefault="00BF2EE4" w:rsidP="00BF2EE4">
      <w:pPr>
        <w:rPr>
          <w:lang w:val="en-US"/>
        </w:rPr>
      </w:pPr>
      <w:r>
        <w:rPr>
          <w:lang w:val="en-US"/>
        </w:rPr>
        <w:t>Your Department of Education account has now been added to your authenticator app.</w:t>
      </w:r>
    </w:p>
    <w:p w14:paraId="55FF55F3" w14:textId="3F9126D7" w:rsidR="005F040A" w:rsidRDefault="005F040A" w:rsidP="00BF2EE4">
      <w:pPr>
        <w:rPr>
          <w:lang w:val="en-US"/>
        </w:rPr>
      </w:pPr>
      <w:r w:rsidRPr="006D556E">
        <w:rPr>
          <w:rStyle w:val="eop"/>
          <w:b/>
          <w:noProof/>
        </w:rPr>
        <w:drawing>
          <wp:inline distT="0" distB="0" distL="0" distR="0" wp14:anchorId="3E8BDE99" wp14:editId="40305D7F">
            <wp:extent cx="5018546" cy="1998000"/>
            <wp:effectExtent l="0" t="0" r="0" b="2540"/>
            <wp:docPr id="109486166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861661" name="Picture 1" descr="A screenshot of a computer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18546" cy="199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78C2F" w14:textId="77777777" w:rsidR="005F040A" w:rsidRDefault="005F040A" w:rsidP="00BF2EE4">
      <w:pPr>
        <w:rPr>
          <w:lang w:val="en-US"/>
        </w:rPr>
      </w:pPr>
    </w:p>
    <w:p w14:paraId="07348289" w14:textId="77777777" w:rsidR="00BC007C" w:rsidRPr="00503BAE" w:rsidRDefault="00BC007C" w:rsidP="00BF2EE4">
      <w:pPr>
        <w:rPr>
          <w:sz w:val="12"/>
          <w:szCs w:val="12"/>
          <w:lang w:val="en-US"/>
        </w:rPr>
      </w:pPr>
    </w:p>
    <w:p w14:paraId="25FD30A7" w14:textId="7A87FB70" w:rsidR="00BF2EE4" w:rsidRPr="00BC007C" w:rsidRDefault="00111E63" w:rsidP="00336F0D">
      <w:pPr>
        <w:spacing w:after="0"/>
        <w:rPr>
          <w:b/>
          <w:sz w:val="24"/>
          <w:szCs w:val="24"/>
        </w:rPr>
      </w:pPr>
      <w:r w:rsidRPr="00BC007C">
        <w:rPr>
          <w:b/>
          <w:sz w:val="24"/>
          <w:szCs w:val="24"/>
        </w:rPr>
        <w:t>Next time you sign in</w:t>
      </w:r>
    </w:p>
    <w:p w14:paraId="3C364193" w14:textId="50432E3B" w:rsidR="004F7B86" w:rsidRPr="004040C5" w:rsidRDefault="004F7B86" w:rsidP="004040C5">
      <w:pPr>
        <w:pStyle w:val="ListParagraph"/>
        <w:numPr>
          <w:ilvl w:val="0"/>
          <w:numId w:val="29"/>
        </w:numPr>
        <w:rPr>
          <w:lang w:val="en-US"/>
        </w:rPr>
      </w:pPr>
      <w:r w:rsidRPr="004040C5">
        <w:rPr>
          <w:lang w:val="en-US"/>
        </w:rPr>
        <w:t xml:space="preserve">Enter your </w:t>
      </w:r>
      <w:r w:rsidR="004D511E" w:rsidRPr="004040C5">
        <w:rPr>
          <w:lang w:val="en-US"/>
        </w:rPr>
        <w:t>Department email address</w:t>
      </w:r>
      <w:r w:rsidR="00BC007C" w:rsidRPr="004040C5">
        <w:rPr>
          <w:lang w:val="en-US"/>
        </w:rPr>
        <w:t xml:space="preserve"> </w:t>
      </w:r>
      <w:r w:rsidRPr="004040C5">
        <w:rPr>
          <w:lang w:val="en-US"/>
        </w:rPr>
        <w:t>and password</w:t>
      </w:r>
      <w:r w:rsidR="00C07CE1" w:rsidRPr="004040C5">
        <w:rPr>
          <w:lang w:val="en-US"/>
        </w:rPr>
        <w:t>.</w:t>
      </w:r>
    </w:p>
    <w:p w14:paraId="50DC0D3A" w14:textId="199F83FE" w:rsidR="00443482" w:rsidRPr="004040C5" w:rsidRDefault="00A35511" w:rsidP="004040C5">
      <w:pPr>
        <w:pStyle w:val="ListParagraph"/>
        <w:numPr>
          <w:ilvl w:val="0"/>
          <w:numId w:val="29"/>
        </w:numPr>
        <w:rPr>
          <w:lang w:val="en-US"/>
        </w:rPr>
      </w:pPr>
      <w:r w:rsidRPr="004040C5">
        <w:rPr>
          <w:lang w:val="en-US"/>
        </w:rPr>
        <w:t>A number will appear on your screen</w:t>
      </w:r>
    </w:p>
    <w:p w14:paraId="3CFB52D1" w14:textId="5499AE80" w:rsidR="00336F0D" w:rsidRPr="004040C5" w:rsidRDefault="00FD7F14" w:rsidP="004040C5">
      <w:pPr>
        <w:pStyle w:val="ListParagraph"/>
        <w:numPr>
          <w:ilvl w:val="0"/>
          <w:numId w:val="29"/>
        </w:numPr>
        <w:rPr>
          <w:lang w:val="en-US"/>
        </w:rPr>
      </w:pPr>
      <w:r w:rsidRPr="004040C5">
        <w:rPr>
          <w:lang w:val="en-US"/>
        </w:rPr>
        <w:t xml:space="preserve">Open </w:t>
      </w:r>
      <w:r w:rsidR="00BC007C" w:rsidRPr="004040C5">
        <w:rPr>
          <w:lang w:val="en-US"/>
        </w:rPr>
        <w:t>your</w:t>
      </w:r>
      <w:r w:rsidRPr="004040C5">
        <w:rPr>
          <w:lang w:val="en-US"/>
        </w:rPr>
        <w:t xml:space="preserve"> authenticator app</w:t>
      </w:r>
    </w:p>
    <w:p w14:paraId="32D42340" w14:textId="3A1E9713" w:rsidR="00785228" w:rsidRPr="004040C5" w:rsidRDefault="00BC007C" w:rsidP="004040C5">
      <w:pPr>
        <w:pStyle w:val="ListParagraph"/>
        <w:numPr>
          <w:ilvl w:val="0"/>
          <w:numId w:val="29"/>
        </w:numPr>
        <w:rPr>
          <w:lang w:val="en-US"/>
        </w:rPr>
      </w:pPr>
      <w:r w:rsidRPr="004040C5">
        <w:rPr>
          <w:lang w:val="en-US"/>
        </w:rPr>
        <w:t xml:space="preserve">Enter </w:t>
      </w:r>
      <w:r w:rsidR="00C30CB5" w:rsidRPr="004040C5">
        <w:rPr>
          <w:lang w:val="en-US"/>
        </w:rPr>
        <w:t>the number</w:t>
      </w:r>
      <w:r w:rsidR="00336F0D" w:rsidRPr="004040C5">
        <w:rPr>
          <w:lang w:val="en-US"/>
        </w:rPr>
        <w:t xml:space="preserve"> </w:t>
      </w:r>
      <w:r w:rsidR="00AA7B24" w:rsidRPr="004040C5">
        <w:rPr>
          <w:lang w:val="en-US"/>
        </w:rPr>
        <w:t xml:space="preserve">shown on the screen into the </w:t>
      </w:r>
      <w:r w:rsidR="000F1766" w:rsidRPr="004040C5">
        <w:rPr>
          <w:lang w:val="en-US"/>
        </w:rPr>
        <w:t>Microsoft Authenticator App</w:t>
      </w:r>
    </w:p>
    <w:p w14:paraId="77F3C507" w14:textId="64FC76B1" w:rsidR="00F54D63" w:rsidRPr="00F54D63" w:rsidRDefault="00C07CE1" w:rsidP="004040C5">
      <w:pPr>
        <w:pStyle w:val="ListParagraph"/>
        <w:numPr>
          <w:ilvl w:val="0"/>
          <w:numId w:val="29"/>
        </w:numPr>
      </w:pPr>
      <w:r w:rsidRPr="09F3320F">
        <w:t>S</w:t>
      </w:r>
      <w:r w:rsidR="00F54D63" w:rsidRPr="09F3320F">
        <w:t>elect ‘</w:t>
      </w:r>
      <w:r w:rsidR="00AB3A55">
        <w:rPr>
          <w:i/>
          <w:iCs/>
        </w:rPr>
        <w:t>Yes</w:t>
      </w:r>
      <w:r w:rsidR="00F54D63" w:rsidRPr="004040C5">
        <w:rPr>
          <w:b/>
          <w:bCs/>
        </w:rPr>
        <w:t>’</w:t>
      </w:r>
    </w:p>
    <w:p w14:paraId="59DD75D6" w14:textId="77777777" w:rsidR="008C1272" w:rsidRDefault="008C1272" w:rsidP="008C1272">
      <w:pPr>
        <w:pStyle w:val="ListParagraph"/>
        <w:numPr>
          <w:ilvl w:val="0"/>
          <w:numId w:val="0"/>
        </w:numPr>
        <w:ind w:left="720"/>
        <w:rPr>
          <w:lang w:val="en-US"/>
        </w:rPr>
      </w:pPr>
    </w:p>
    <w:p w14:paraId="6EF8B400" w14:textId="2E76061C" w:rsidR="003548BB" w:rsidRDefault="00AE7253" w:rsidP="003548BB">
      <w:pPr>
        <w:ind w:left="340" w:hanging="340"/>
      </w:pPr>
      <w:r>
        <w:rPr>
          <w:color w:val="000000" w:themeColor="text1"/>
        </w:rPr>
        <w:t xml:space="preserve">You can also watch a step-by-step video on setting up MFA in </w:t>
      </w:r>
      <w:hyperlink r:id="rId24" w:history="1">
        <w:r w:rsidRPr="00DA534A">
          <w:rPr>
            <w:rStyle w:val="Hyperlink"/>
            <w:b/>
            <w:bCs/>
          </w:rPr>
          <w:t>ICT Short Cuts.</w:t>
        </w:r>
      </w:hyperlink>
    </w:p>
    <w:p w14:paraId="2B009A27" w14:textId="77777777" w:rsidR="00CF0F74" w:rsidRDefault="00CF0F74" w:rsidP="00CF0F74">
      <w:pPr>
        <w:ind w:left="340" w:hanging="340"/>
        <w:rPr>
          <w:color w:val="000000" w:themeColor="text1"/>
        </w:rPr>
      </w:pPr>
      <w:r>
        <w:t>(available without MFA when accessed from within the Department network)</w:t>
      </w:r>
    </w:p>
    <w:p w14:paraId="04A0E1BC" w14:textId="77777777" w:rsidR="00CF0F74" w:rsidRDefault="00CF0F74" w:rsidP="003548BB">
      <w:pPr>
        <w:ind w:left="340" w:hanging="340"/>
        <w:rPr>
          <w:color w:val="000000" w:themeColor="text1"/>
        </w:rPr>
      </w:pPr>
    </w:p>
    <w:p w14:paraId="7031F7B4" w14:textId="77777777" w:rsidR="00AE7253" w:rsidRDefault="00AE7253" w:rsidP="00F06235">
      <w:pPr>
        <w:ind w:left="340" w:hanging="340"/>
        <w:rPr>
          <w:color w:val="000000" w:themeColor="text1"/>
        </w:rPr>
      </w:pPr>
    </w:p>
    <w:p w14:paraId="24E4E353" w14:textId="5EE41CCE" w:rsidR="00122365" w:rsidRPr="00F06235" w:rsidRDefault="007E71CA" w:rsidP="00F06235">
      <w:pPr>
        <w:ind w:left="340" w:hanging="340"/>
        <w:rPr>
          <w:color w:val="000000" w:themeColor="text1"/>
        </w:rPr>
      </w:pPr>
      <w:r>
        <w:rPr>
          <w:color w:val="000000" w:themeColor="text1"/>
        </w:rPr>
        <w:t xml:space="preserve">If you need </w:t>
      </w:r>
      <w:r w:rsidR="004E19CC">
        <w:rPr>
          <w:color w:val="000000" w:themeColor="text1"/>
        </w:rPr>
        <w:t>assistance,</w:t>
      </w:r>
      <w:r w:rsidR="0014044B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please </w:t>
      </w:r>
      <w:r w:rsidR="008C605D" w:rsidRPr="003548BB">
        <w:rPr>
          <w:color w:val="000000" w:themeColor="text1"/>
        </w:rPr>
        <w:t xml:space="preserve">contact </w:t>
      </w:r>
      <w:r w:rsidR="00F26F4E" w:rsidRPr="003548BB">
        <w:rPr>
          <w:color w:val="000000" w:themeColor="text1"/>
        </w:rPr>
        <w:t xml:space="preserve">ICT Customer Service </w:t>
      </w:r>
      <w:r w:rsidR="00E53D64">
        <w:rPr>
          <w:color w:val="000000" w:themeColor="text1"/>
        </w:rPr>
        <w:t xml:space="preserve">(08) </w:t>
      </w:r>
      <w:r w:rsidR="00A3038C" w:rsidRPr="003548BB">
        <w:rPr>
          <w:color w:val="000000" w:themeColor="text1"/>
        </w:rPr>
        <w:t>9264 5555</w:t>
      </w:r>
    </w:p>
    <w:sectPr w:rsidR="00122365" w:rsidRPr="00F06235" w:rsidSect="00280B2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276" w:right="851" w:bottom="1276" w:left="851" w:header="283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9DEA3" w14:textId="77777777" w:rsidR="00AB01C1" w:rsidRDefault="00AB01C1" w:rsidP="00127DAD">
      <w:r>
        <w:separator/>
      </w:r>
    </w:p>
  </w:endnote>
  <w:endnote w:type="continuationSeparator" w:id="0">
    <w:p w14:paraId="4F4E3AE4" w14:textId="77777777" w:rsidR="00AB01C1" w:rsidRDefault="00AB01C1" w:rsidP="00127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70BE7" w14:textId="19AC1E81" w:rsidR="006641B9" w:rsidRPr="00454D5F" w:rsidRDefault="00454D5F" w:rsidP="00454D5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3" behindDoc="1" locked="1" layoutInCell="1" allowOverlap="1" wp14:anchorId="15C02D09" wp14:editId="088C608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963600" cy="486000"/>
              <wp:effectExtent l="0" t="0" r="9525" b="9525"/>
              <wp:wrapNone/>
              <wp:docPr id="1302239111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63600" cy="486000"/>
                        <a:chOff x="0" y="0"/>
                        <a:chExt cx="12961389" cy="486000"/>
                      </a:xfrm>
                    </wpg:grpSpPr>
                    <wps:wsp>
                      <wps:cNvPr id="1286518914" name="Free-form: Shape 34402959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1688420" y="0"/>
                          <a:ext cx="1483160" cy="486000"/>
                        </a:xfrm>
                        <a:custGeom>
                          <a:avLst/>
                          <a:gdLst>
                            <a:gd name="csX0" fmla="*/ 742108 w 1484153"/>
                            <a:gd name="csY0" fmla="*/ 0 h 485496"/>
                            <a:gd name="csX1" fmla="*/ 742046 w 1484153"/>
                            <a:gd name="csY1" fmla="*/ 0 h 485496"/>
                            <a:gd name="csX2" fmla="*/ 0 w 1484153"/>
                            <a:gd name="csY2" fmla="*/ 485497 h 485496"/>
                            <a:gd name="csX3" fmla="*/ 1484153 w 1484153"/>
                            <a:gd name="csY3" fmla="*/ 485497 h 485496"/>
                            <a:gd name="csX4" fmla="*/ 742108 w 1484153"/>
                            <a:gd name="csY4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484153" h="485496">
                              <a:moveTo>
                                <a:pt x="742108" y="0"/>
                              </a:moveTo>
                              <a:lnTo>
                                <a:pt x="742046" y="0"/>
                              </a:lnTo>
                              <a:cubicBezTo>
                                <a:pt x="410088" y="12"/>
                                <a:pt x="124954" y="199768"/>
                                <a:pt x="0" y="485497"/>
                              </a:cubicBezTo>
                              <a:lnTo>
                                <a:pt x="1484153" y="485497"/>
                              </a:lnTo>
                              <a:cubicBezTo>
                                <a:pt x="1359199" y="199768"/>
                                <a:pt x="1074065" y="12"/>
                                <a:pt x="742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13411358" name="Free-form: Shape 134195738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860795" y="0"/>
                          <a:ext cx="1619957" cy="486000"/>
                        </a:xfrm>
                        <a:custGeom>
                          <a:avLst/>
                          <a:gdLst>
                            <a:gd name="csX0" fmla="*/ 793 w 1619285"/>
                            <a:gd name="csY0" fmla="*/ 0 h 485496"/>
                            <a:gd name="csX1" fmla="*/ 0 w 1619285"/>
                            <a:gd name="csY1" fmla="*/ 10 h 485496"/>
                            <a:gd name="csX2" fmla="*/ 0 w 1619285"/>
                            <a:gd name="csY2" fmla="*/ 485497 h 485496"/>
                            <a:gd name="csX3" fmla="*/ 1619286 w 1619285"/>
                            <a:gd name="csY3" fmla="*/ 485497 h 485496"/>
                            <a:gd name="csX4" fmla="*/ 1619286 w 1619285"/>
                            <a:gd name="csY4" fmla="*/ 0 h 485496"/>
                            <a:gd name="csX5" fmla="*/ 794 w 1619285"/>
                            <a:gd name="csY5" fmla="*/ 0 h 485496"/>
                            <a:gd name="csX6" fmla="*/ 793 w 1619285"/>
                            <a:gd name="csY6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5" h="485496">
                              <a:moveTo>
                                <a:pt x="793" y="0"/>
                              </a:moveTo>
                              <a:cubicBezTo>
                                <a:pt x="530" y="0"/>
                                <a:pt x="267" y="10"/>
                                <a:pt x="0" y="10"/>
                              </a:cubicBezTo>
                              <a:lnTo>
                                <a:pt x="0" y="485497"/>
                              </a:lnTo>
                              <a:lnTo>
                                <a:pt x="1619286" y="485497"/>
                              </a:lnTo>
                              <a:lnTo>
                                <a:pt x="1619286" y="0"/>
                              </a:lnTo>
                              <a:cubicBezTo>
                                <a:pt x="1619286" y="0"/>
                                <a:pt x="794" y="0"/>
                                <a:pt x="794" y="0"/>
                              </a:cubicBezTo>
                              <a:lnTo>
                                <a:pt x="7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459140099" name="Free-form: Shape 77343871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6549215" y="0"/>
                          <a:ext cx="1483160" cy="486000"/>
                        </a:xfrm>
                        <a:custGeom>
                          <a:avLst/>
                          <a:gdLst>
                            <a:gd name="csX0" fmla="*/ 742108 w 1484150"/>
                            <a:gd name="csY0" fmla="*/ 0 h 485496"/>
                            <a:gd name="csX1" fmla="*/ 742046 w 1484150"/>
                            <a:gd name="csY1" fmla="*/ 0 h 485496"/>
                            <a:gd name="csX2" fmla="*/ 0 w 1484150"/>
                            <a:gd name="csY2" fmla="*/ 485497 h 485496"/>
                            <a:gd name="csX3" fmla="*/ 1484150 w 1484150"/>
                            <a:gd name="csY3" fmla="*/ 485497 h 485496"/>
                            <a:gd name="csX4" fmla="*/ 742108 w 1484150"/>
                            <a:gd name="csY4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484150" h="485496">
                              <a:moveTo>
                                <a:pt x="742108" y="0"/>
                              </a:moveTo>
                              <a:lnTo>
                                <a:pt x="742046" y="0"/>
                              </a:lnTo>
                              <a:cubicBezTo>
                                <a:pt x="410088" y="12"/>
                                <a:pt x="124951" y="199768"/>
                                <a:pt x="0" y="485497"/>
                              </a:cubicBezTo>
                              <a:lnTo>
                                <a:pt x="1484150" y="485497"/>
                              </a:lnTo>
                              <a:cubicBezTo>
                                <a:pt x="1359199" y="199768"/>
                                <a:pt x="1074062" y="12"/>
                                <a:pt x="742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733266224" name="Free-form: Shape 129530832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3240318" y="0"/>
                          <a:ext cx="1619957" cy="486000"/>
                        </a:xfrm>
                        <a:custGeom>
                          <a:avLst/>
                          <a:gdLst>
                            <a:gd name="csX0" fmla="*/ 809640 w 1619281"/>
                            <a:gd name="csY0" fmla="*/ 0 h 485492"/>
                            <a:gd name="csX1" fmla="*/ 0 w 1619281"/>
                            <a:gd name="csY1" fmla="*/ 0 h 485492"/>
                            <a:gd name="csX2" fmla="*/ 0 w 1619281"/>
                            <a:gd name="csY2" fmla="*/ 485493 h 485492"/>
                            <a:gd name="csX3" fmla="*/ 1545099 w 1619281"/>
                            <a:gd name="csY3" fmla="*/ 485493 h 485492"/>
                            <a:gd name="csX4" fmla="*/ 1619282 w 1619281"/>
                            <a:gd name="csY4" fmla="*/ 0 h 485492"/>
                            <a:gd name="csX5" fmla="*/ 809639 w 1619281"/>
                            <a:gd name="csY5" fmla="*/ 0 h 485492"/>
                            <a:gd name="csX6" fmla="*/ 809640 w 1619281"/>
                            <a:gd name="csY6" fmla="*/ 0 h 48549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1" h="485492">
                              <a:moveTo>
                                <a:pt x="809640" y="0"/>
                              </a:moveTo>
                              <a:lnTo>
                                <a:pt x="0" y="0"/>
                              </a:lnTo>
                              <a:lnTo>
                                <a:pt x="0" y="485493"/>
                              </a:lnTo>
                              <a:lnTo>
                                <a:pt x="1545099" y="485493"/>
                              </a:lnTo>
                              <a:cubicBezTo>
                                <a:pt x="1593270" y="332227"/>
                                <a:pt x="1619282" y="169155"/>
                                <a:pt x="1619282" y="0"/>
                              </a:cubicBezTo>
                              <a:lnTo>
                                <a:pt x="809639" y="0"/>
                              </a:lnTo>
                              <a:cubicBezTo>
                                <a:pt x="809639" y="0"/>
                                <a:pt x="809640" y="0"/>
                                <a:pt x="80964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587310057" name="Free-form: Shape 1857973867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8101114" y="0"/>
                          <a:ext cx="1619957" cy="486000"/>
                        </a:xfrm>
                        <a:custGeom>
                          <a:avLst/>
                          <a:gdLst>
                            <a:gd name="csX0" fmla="*/ 539757 w 539756"/>
                            <a:gd name="csY0" fmla="*/ 1 h 485497"/>
                            <a:gd name="csX1" fmla="*/ 3 w 539756"/>
                            <a:gd name="csY1" fmla="*/ 1 h 485497"/>
                            <a:gd name="csX2" fmla="*/ 3 w 539756"/>
                            <a:gd name="csY2" fmla="*/ 0 h 485497"/>
                            <a:gd name="csX3" fmla="*/ 3 w 539756"/>
                            <a:gd name="csY3" fmla="*/ 0 h 485497"/>
                            <a:gd name="csX4" fmla="*/ 3 w 539756"/>
                            <a:gd name="csY4" fmla="*/ 1 h 485497"/>
                            <a:gd name="csX5" fmla="*/ 0 w 539756"/>
                            <a:gd name="csY5" fmla="*/ 1 h 485497"/>
                            <a:gd name="csX6" fmla="*/ 0 w 539756"/>
                            <a:gd name="csY6" fmla="*/ 485497 h 485497"/>
                            <a:gd name="csX7" fmla="*/ 539757 w 539756"/>
                            <a:gd name="csY7" fmla="*/ 485497 h 485497"/>
                            <a:gd name="csX8" fmla="*/ 539757 w 539756"/>
                            <a:gd name="csY8" fmla="*/ 1 h 48549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539756" h="485497">
                              <a:moveTo>
                                <a:pt x="539757" y="1"/>
                              </a:moveTo>
                              <a:lnTo>
                                <a:pt x="3" y="1"/>
                              </a:lnTo>
                              <a:lnTo>
                                <a:pt x="3" y="0"/>
                              </a:lnTo>
                              <a:lnTo>
                                <a:pt x="3" y="0"/>
                              </a:lnTo>
                              <a:lnTo>
                                <a:pt x="3" y="1"/>
                              </a:lnTo>
                              <a:lnTo>
                                <a:pt x="0" y="1"/>
                              </a:lnTo>
                              <a:lnTo>
                                <a:pt x="0" y="485497"/>
                              </a:lnTo>
                              <a:lnTo>
                                <a:pt x="539757" y="485497"/>
                              </a:lnTo>
                              <a:lnTo>
                                <a:pt x="539757" y="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918348611" name="Free-form: Shape 77343871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9789534" y="0"/>
                          <a:ext cx="1483160" cy="486000"/>
                        </a:xfrm>
                        <a:custGeom>
                          <a:avLst/>
                          <a:gdLst>
                            <a:gd name="csX0" fmla="*/ 742108 w 1484150"/>
                            <a:gd name="csY0" fmla="*/ 0 h 485496"/>
                            <a:gd name="csX1" fmla="*/ 742046 w 1484150"/>
                            <a:gd name="csY1" fmla="*/ 0 h 485496"/>
                            <a:gd name="csX2" fmla="*/ 0 w 1484150"/>
                            <a:gd name="csY2" fmla="*/ 485497 h 485496"/>
                            <a:gd name="csX3" fmla="*/ 1484150 w 1484150"/>
                            <a:gd name="csY3" fmla="*/ 485497 h 485496"/>
                            <a:gd name="csX4" fmla="*/ 742108 w 1484150"/>
                            <a:gd name="csY4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484150" h="485496">
                              <a:moveTo>
                                <a:pt x="742108" y="0"/>
                              </a:moveTo>
                              <a:lnTo>
                                <a:pt x="742046" y="0"/>
                              </a:lnTo>
                              <a:cubicBezTo>
                                <a:pt x="410088" y="12"/>
                                <a:pt x="124951" y="199768"/>
                                <a:pt x="0" y="485497"/>
                              </a:cubicBezTo>
                              <a:lnTo>
                                <a:pt x="1484150" y="485497"/>
                              </a:lnTo>
                              <a:cubicBezTo>
                                <a:pt x="1359199" y="199768"/>
                                <a:pt x="1074062" y="12"/>
                                <a:pt x="742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030080616" name="Free-form: Shape 1857973867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11341432" y="0"/>
                          <a:ext cx="1619957" cy="486000"/>
                        </a:xfrm>
                        <a:custGeom>
                          <a:avLst/>
                          <a:gdLst>
                            <a:gd name="csX0" fmla="*/ 539757 w 539756"/>
                            <a:gd name="csY0" fmla="*/ 1 h 485497"/>
                            <a:gd name="csX1" fmla="*/ 3 w 539756"/>
                            <a:gd name="csY1" fmla="*/ 1 h 485497"/>
                            <a:gd name="csX2" fmla="*/ 3 w 539756"/>
                            <a:gd name="csY2" fmla="*/ 0 h 485497"/>
                            <a:gd name="csX3" fmla="*/ 3 w 539756"/>
                            <a:gd name="csY3" fmla="*/ 0 h 485497"/>
                            <a:gd name="csX4" fmla="*/ 3 w 539756"/>
                            <a:gd name="csY4" fmla="*/ 1 h 485497"/>
                            <a:gd name="csX5" fmla="*/ 0 w 539756"/>
                            <a:gd name="csY5" fmla="*/ 1 h 485497"/>
                            <a:gd name="csX6" fmla="*/ 0 w 539756"/>
                            <a:gd name="csY6" fmla="*/ 485497 h 485497"/>
                            <a:gd name="csX7" fmla="*/ 539757 w 539756"/>
                            <a:gd name="csY7" fmla="*/ 485497 h 485497"/>
                            <a:gd name="csX8" fmla="*/ 539757 w 539756"/>
                            <a:gd name="csY8" fmla="*/ 1 h 48549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539756" h="485497">
                              <a:moveTo>
                                <a:pt x="539757" y="1"/>
                              </a:moveTo>
                              <a:lnTo>
                                <a:pt x="3" y="1"/>
                              </a:lnTo>
                              <a:lnTo>
                                <a:pt x="3" y="0"/>
                              </a:lnTo>
                              <a:lnTo>
                                <a:pt x="3" y="0"/>
                              </a:lnTo>
                              <a:lnTo>
                                <a:pt x="3" y="1"/>
                              </a:lnTo>
                              <a:lnTo>
                                <a:pt x="0" y="1"/>
                              </a:lnTo>
                              <a:lnTo>
                                <a:pt x="0" y="485497"/>
                              </a:lnTo>
                              <a:lnTo>
                                <a:pt x="539757" y="485497"/>
                              </a:lnTo>
                              <a:lnTo>
                                <a:pt x="539757" y="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381369880" name="Free-form: Shape 134195738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619957" cy="486000"/>
                        </a:xfrm>
                        <a:custGeom>
                          <a:avLst/>
                          <a:gdLst>
                            <a:gd name="csX0" fmla="*/ 793 w 1619285"/>
                            <a:gd name="csY0" fmla="*/ 0 h 485496"/>
                            <a:gd name="csX1" fmla="*/ 0 w 1619285"/>
                            <a:gd name="csY1" fmla="*/ 10 h 485496"/>
                            <a:gd name="csX2" fmla="*/ 0 w 1619285"/>
                            <a:gd name="csY2" fmla="*/ 485497 h 485496"/>
                            <a:gd name="csX3" fmla="*/ 1619286 w 1619285"/>
                            <a:gd name="csY3" fmla="*/ 485497 h 485496"/>
                            <a:gd name="csX4" fmla="*/ 1619286 w 1619285"/>
                            <a:gd name="csY4" fmla="*/ 0 h 485496"/>
                            <a:gd name="csX5" fmla="*/ 794 w 1619285"/>
                            <a:gd name="csY5" fmla="*/ 0 h 485496"/>
                            <a:gd name="csX6" fmla="*/ 793 w 1619285"/>
                            <a:gd name="csY6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5" h="485496">
                              <a:moveTo>
                                <a:pt x="793" y="0"/>
                              </a:moveTo>
                              <a:cubicBezTo>
                                <a:pt x="530" y="0"/>
                                <a:pt x="267" y="10"/>
                                <a:pt x="0" y="10"/>
                              </a:cubicBezTo>
                              <a:lnTo>
                                <a:pt x="0" y="485497"/>
                              </a:lnTo>
                              <a:lnTo>
                                <a:pt x="1619286" y="485497"/>
                              </a:lnTo>
                              <a:lnTo>
                                <a:pt x="1619286" y="0"/>
                              </a:lnTo>
                              <a:cubicBezTo>
                                <a:pt x="1619286" y="0"/>
                                <a:pt x="794" y="0"/>
                                <a:pt x="794" y="0"/>
                              </a:cubicBezTo>
                              <a:lnTo>
                                <a:pt x="7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="http://schemas.openxmlformats.org/drawingml/2006/main">
          <w:pict w14:anchorId="1B91236B">
            <v:group id="Group 29" style="position:absolute;margin-left:0;margin-top:0;width:1020.75pt;height:38.25pt;z-index:-251658236;mso-position-horizontal:center;mso-position-horizontal-relative:page;mso-position-vertical:bottom;mso-position-vertical-relative:page;mso-width-relative:margin;mso-height-relative:margin" alt="&quot;&quot;" coordsize="129613,4860" o:spid="_x0000_s1026" w14:anchorId="6E74F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">
              <v:shape id="Free-form: Shape 344029592" style="position:absolute;left:16884;width:14831;height:4860;visibility:visible;mso-wrap-style:square;v-text-anchor:top" alt="&quot;&quot;" coordsize="1484153,485496" o:spid="_x0000_s1027" fillcolor="#193c5a [3204]" stroked="f" strokeweight=".35261mm" path="m742108,r-62,c410088,12,124954,199768,,485497r1484153,c1359199,199768,1074065,12,7421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">
                <v:stroke joinstyle="miter"/>
                <v:path arrowok="t" o:connecttype="custom" o:connectlocs="741611,0;741550,0;0,486001;1483160,486001;741611,0" o:connectangles="0,0,0,0,0"/>
              </v:shape>
              <v:shape id="Free-form: Shape 1341957389" style="position:absolute;left:48607;width:16200;height:4860;visibility:visible;mso-wrap-style:square;v-text-anchor:top" alt="&quot;&quot;" coordsize="1619285,485496" o:spid="_x0000_s1028" fillcolor="#de7a22 [3206]" stroked="f" strokeweight=".35261mm" path="m793,c530,,267,10,,10l,485497r1619286,l1619286,c1619286,,794,,794,r-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">
                <v:stroke joinstyle="miter"/>
                <v:path arrowok="t" o:connecttype="custom" o:connectlocs="793,0;0,10;0,486001;1619958,486001;1619958,0;794,0;793,0" o:connectangles="0,0,0,0,0,0,0"/>
              </v:shape>
              <v:shape id="Free-form: Shape 773438712" style="position:absolute;left:65492;width:14831;height:4860;visibility:visible;mso-wrap-style:square;v-text-anchor:top" alt="&quot;&quot;" coordsize="1484150,485496" o:spid="_x0000_s1029" fillcolor="#006464 [3208]" stroked="f" strokeweight=".35261mm" path="m742108,r-62,c410088,12,124951,199768,,485497r1484150,c1359199,199768,1074062,12,7421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">
                <v:stroke joinstyle="miter"/>
                <v:path arrowok="t" o:connecttype="custom" o:connectlocs="741613,0;741551,0;0,486001;1483160,486001;741613,0" o:connectangles="0,0,0,0,0"/>
              </v:shape>
              <v:shape id="Free-form: Shape 1295308328" style="position:absolute;left:32403;width:16199;height:4860;visibility:visible;mso-wrap-style:square;v-text-anchor:top" alt="&quot;&quot;" coordsize="1619281,485492" o:spid="_x0000_s1030" fillcolor="#fdce53 [3207]" stroked="f" strokeweight=".35261mm" path="m809640,l,,,485493r1545099,c1593270,332227,1619282,169155,1619282,l809639,v,,1,,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">
                <v:stroke joinstyle="miter"/>
                <v:path arrowok="t" o:connecttype="custom" o:connectlocs="809978,0;0,0;0,486001;1545744,486001;1619958,0;809977,0;809978,0" o:connectangles="0,0,0,0,0,0,0"/>
              </v:shape>
              <v:shape id="Free-form: Shape 1857973867" style="position:absolute;left:81011;width:16199;height:4860;visibility:visible;mso-wrap-style:square;v-text-anchor:top" alt="&quot;&quot;" coordsize="539756,485497" o:spid="_x0000_s1031" fillcolor="#0480a8 [3209]" stroked="f" strokeweight=".35261mm" path="m539757,1l3,1,3,r,l3,1,,1,,485497r539757,l539757,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">
                <v:stroke joinstyle="miter"/>
                <v:path arrowok="t" o:connecttype="custom" o:connectlocs="1619960,1;9,1;9,0;9,0;9,1;0,1;0,486000;1619960,486000;1619960,1" o:connectangles="0,0,0,0,0,0,0,0,0"/>
              </v:shape>
              <v:shape id="Free-form: Shape 773438712" style="position:absolute;left:97895;width:14831;height:4860;visibility:visible;mso-wrap-style:square;v-text-anchor:top" alt="&quot;&quot;" coordsize="1484150,485496" o:spid="_x0000_s1032" fillcolor="#5bc5ea [3205]" stroked="f" strokeweight=".35261mm" path="m742108,r-62,c410088,12,124951,199768,,485497r1484150,c1359199,199768,1074062,12,7421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">
                <v:stroke joinstyle="miter"/>
                <v:path arrowok="t" o:connecttype="custom" o:connectlocs="741613,0;741551,0;0,486001;1483160,486001;741613,0" o:connectangles="0,0,0,0,0"/>
              </v:shape>
              <v:shape id="Free-form: Shape 1857973867" style="position:absolute;left:113414;width:16199;height:4860;visibility:visible;mso-wrap-style:square;v-text-anchor:top" alt="&quot;&quot;" coordsize="539756,485497" o:spid="_x0000_s1033" fillcolor="#193c5a [3204]" stroked="f" strokeweight=".35261mm" path="m539757,1l3,1,3,r,l3,1,,1,,485497r539757,l539757,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">
                <v:stroke joinstyle="miter"/>
                <v:path arrowok="t" o:connecttype="custom" o:connectlocs="1619960,1;9,1;9,0;9,0;9,1;0,1;0,486000;1619960,486000;1619960,1" o:connectangles="0,0,0,0,0,0,0,0,0"/>
              </v:shape>
              <v:shape id="Free-form: Shape 1341957389" style="position:absolute;width:16199;height:4860;visibility:visible;mso-wrap-style:square;v-text-anchor:top" alt="&quot;&quot;" coordsize="1619285,485496" o:spid="_x0000_s1034" fillcolor="#5bc5ea [3205]" stroked="f" strokeweight=".35261mm" path="m793,c530,,267,10,,10l,485497r1619286,l1619286,c1619286,,794,,794,r-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">
                <v:stroke joinstyle="miter"/>
                <v:path arrowok="t" o:connecttype="custom" o:connectlocs="793,0;0,10;0,486001;1619958,486001;1619958,0;794,0;793,0" o:connectangles="0,0,0,0,0,0,0"/>
              </v:shape>
              <w10:wrap anchorx="page" anchory="page"/>
              <w10:anchorlock/>
            </v:group>
          </w:pict>
        </mc:Fallback>
      </mc:AlternateContent>
    </w:r>
    <w:sdt>
      <w:sdtPr>
        <w:alias w:val="TRIM number"/>
        <w:tag w:val="TRIM number"/>
        <w:id w:val="371573810"/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Content>
        <w:r w:rsidR="00682686">
          <w:t>D20/0496920</w:t>
        </w:r>
      </w:sdtContent>
    </w:sdt>
    <w:r>
      <w:ptab w:relativeTo="margin" w:alignment="center" w:leader="none"/>
    </w:r>
    <w:r w:rsidRPr="00B2059C">
      <w:fldChar w:fldCharType="begin"/>
    </w:r>
    <w:r w:rsidRPr="00B2059C">
      <w:instrText>PAGE   \* MERGEFORMAT</w:instrText>
    </w:r>
    <w:r w:rsidRPr="00B2059C">
      <w:fldChar w:fldCharType="separate"/>
    </w:r>
    <w:r>
      <w:t>1</w:t>
    </w:r>
    <w:r w:rsidRPr="00B2059C">
      <w:fldChar w:fldCharType="end"/>
    </w:r>
    <w:r>
      <w:ptab w:relativeTo="margin" w:alignment="right" w:leader="none"/>
    </w:r>
    <w:sdt>
      <w:sdtPr>
        <w:alias w:val="Publish date"/>
        <w:tag w:val=""/>
        <w:id w:val="280389841"/>
        <w:dataBinding w:prefixMappings="xmlns:ns0='http://schemas.microsoft.com/office/2006/coverPageProps' " w:xpath="/ns0:CoverPageProperties[1]/ns0:PublishDate[1]" w:storeItemID="{55AF091B-3C7A-41E3-B477-F2FDAA23CFDA}"/>
        <w:date w:fullDate="2026-10-19T00:00:00Z">
          <w:dateFormat w:val="d/MM/yyyy"/>
          <w:lid w:val="en-AU"/>
          <w:storeMappedDataAs w:val="dateTime"/>
          <w:calendar w:val="gregorian"/>
        </w:date>
      </w:sdtPr>
      <w:sdtContent>
        <w:r w:rsidR="00AE7253">
          <w:t>19/10/2026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197AB" w14:textId="542D8628" w:rsidR="000F6D5A" w:rsidRPr="001B57A4" w:rsidRDefault="001B57A4" w:rsidP="001B57A4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7BD54C63" wp14:editId="40E0602F">
              <wp:simplePos x="0" y="0"/>
              <wp:positionH relativeFrom="page">
                <wp:posOffset>-2236763</wp:posOffset>
              </wp:positionH>
              <wp:positionV relativeFrom="page">
                <wp:posOffset>10199077</wp:posOffset>
              </wp:positionV>
              <wp:extent cx="12030710" cy="485775"/>
              <wp:effectExtent l="0" t="0" r="8890" b="9525"/>
              <wp:wrapNone/>
              <wp:docPr id="532006813" name="Group 3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030710" cy="485775"/>
                        <a:chOff x="0" y="0"/>
                        <a:chExt cx="12032147" cy="486000"/>
                      </a:xfrm>
                    </wpg:grpSpPr>
                    <wps:wsp>
                      <wps:cNvPr id="212281332" name="Free-form: Shape 1857973867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394303" y="0"/>
                          <a:ext cx="1620000" cy="486000"/>
                        </a:xfrm>
                        <a:custGeom>
                          <a:avLst/>
                          <a:gdLst>
                            <a:gd name="csX0" fmla="*/ 539757 w 539756"/>
                            <a:gd name="csY0" fmla="*/ 1 h 485497"/>
                            <a:gd name="csX1" fmla="*/ 3 w 539756"/>
                            <a:gd name="csY1" fmla="*/ 1 h 485497"/>
                            <a:gd name="csX2" fmla="*/ 3 w 539756"/>
                            <a:gd name="csY2" fmla="*/ 0 h 485497"/>
                            <a:gd name="csX3" fmla="*/ 3 w 539756"/>
                            <a:gd name="csY3" fmla="*/ 0 h 485497"/>
                            <a:gd name="csX4" fmla="*/ 3 w 539756"/>
                            <a:gd name="csY4" fmla="*/ 1 h 485497"/>
                            <a:gd name="csX5" fmla="*/ 0 w 539756"/>
                            <a:gd name="csY5" fmla="*/ 1 h 485497"/>
                            <a:gd name="csX6" fmla="*/ 0 w 539756"/>
                            <a:gd name="csY6" fmla="*/ 485497 h 485497"/>
                            <a:gd name="csX7" fmla="*/ 539757 w 539756"/>
                            <a:gd name="csY7" fmla="*/ 485497 h 485497"/>
                            <a:gd name="csX8" fmla="*/ 539757 w 539756"/>
                            <a:gd name="csY8" fmla="*/ 1 h 48549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539756" h="485497">
                              <a:moveTo>
                                <a:pt x="539757" y="1"/>
                              </a:moveTo>
                              <a:lnTo>
                                <a:pt x="3" y="1"/>
                              </a:lnTo>
                              <a:lnTo>
                                <a:pt x="3" y="0"/>
                              </a:lnTo>
                              <a:lnTo>
                                <a:pt x="3" y="0"/>
                              </a:lnTo>
                              <a:lnTo>
                                <a:pt x="3" y="1"/>
                              </a:lnTo>
                              <a:lnTo>
                                <a:pt x="0" y="1"/>
                              </a:lnTo>
                              <a:lnTo>
                                <a:pt x="0" y="485497"/>
                              </a:lnTo>
                              <a:lnTo>
                                <a:pt x="539757" y="485497"/>
                              </a:lnTo>
                              <a:lnTo>
                                <a:pt x="539757" y="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802004190" name="Freeform: Shape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155600" cy="486000"/>
                        </a:xfrm>
                        <a:custGeom>
                          <a:avLst/>
                          <a:gdLst>
                            <a:gd name="csX0" fmla="*/ 1155976 w 1155976"/>
                            <a:gd name="csY0" fmla="*/ 0 h 486000"/>
                            <a:gd name="csX1" fmla="*/ 1155976 w 1155976"/>
                            <a:gd name="csY1" fmla="*/ 486000 h 486000"/>
                            <a:gd name="csX2" fmla="*/ 0 w 1155976"/>
                            <a:gd name="csY2" fmla="*/ 486000 h 486000"/>
                            <a:gd name="csX3" fmla="*/ 10463 w 1155976"/>
                            <a:gd name="csY3" fmla="*/ 474487 h 486000"/>
                            <a:gd name="csX4" fmla="*/ 1155976 w 1155976"/>
                            <a:gd name="csY4" fmla="*/ 0 h 4860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155976" h="486000">
                              <a:moveTo>
                                <a:pt x="1155976" y="0"/>
                              </a:moveTo>
                              <a:lnTo>
                                <a:pt x="1155976" y="486000"/>
                              </a:lnTo>
                              <a:lnTo>
                                <a:pt x="0" y="486000"/>
                              </a:lnTo>
                              <a:lnTo>
                                <a:pt x="10463" y="474487"/>
                              </a:lnTo>
                              <a:cubicBezTo>
                                <a:pt x="303626" y="181325"/>
                                <a:pt x="708626" y="0"/>
                                <a:pt x="11559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  <wps:wsp>
                      <wps:cNvPr id="2005823767" name="Free-form: Shape 129530832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H="1">
                          <a:off x="1155032" y="0"/>
                          <a:ext cx="1620000" cy="486000"/>
                        </a:xfrm>
                        <a:custGeom>
                          <a:avLst/>
                          <a:gdLst>
                            <a:gd name="csX0" fmla="*/ 809640 w 1619281"/>
                            <a:gd name="csY0" fmla="*/ 0 h 485492"/>
                            <a:gd name="csX1" fmla="*/ 0 w 1619281"/>
                            <a:gd name="csY1" fmla="*/ 0 h 485492"/>
                            <a:gd name="csX2" fmla="*/ 0 w 1619281"/>
                            <a:gd name="csY2" fmla="*/ 485493 h 485492"/>
                            <a:gd name="csX3" fmla="*/ 1545099 w 1619281"/>
                            <a:gd name="csY3" fmla="*/ 485493 h 485492"/>
                            <a:gd name="csX4" fmla="*/ 1619282 w 1619281"/>
                            <a:gd name="csY4" fmla="*/ 0 h 485492"/>
                            <a:gd name="csX5" fmla="*/ 809639 w 1619281"/>
                            <a:gd name="csY5" fmla="*/ 0 h 485492"/>
                            <a:gd name="csX6" fmla="*/ 809640 w 1619281"/>
                            <a:gd name="csY6" fmla="*/ 0 h 48549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1" h="485492">
                              <a:moveTo>
                                <a:pt x="809640" y="0"/>
                              </a:moveTo>
                              <a:lnTo>
                                <a:pt x="0" y="0"/>
                              </a:lnTo>
                              <a:lnTo>
                                <a:pt x="0" y="485493"/>
                              </a:lnTo>
                              <a:lnTo>
                                <a:pt x="1545099" y="485493"/>
                              </a:lnTo>
                              <a:cubicBezTo>
                                <a:pt x="1593270" y="332227"/>
                                <a:pt x="1619282" y="169155"/>
                                <a:pt x="1619282" y="0"/>
                              </a:cubicBezTo>
                              <a:lnTo>
                                <a:pt x="809639" y="0"/>
                              </a:lnTo>
                              <a:cubicBezTo>
                                <a:pt x="809639" y="0"/>
                                <a:pt x="809640" y="0"/>
                                <a:pt x="80964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9352804" name="Free-form: Shape 34402959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2843155" y="0"/>
                          <a:ext cx="1483200" cy="486000"/>
                        </a:xfrm>
                        <a:custGeom>
                          <a:avLst/>
                          <a:gdLst>
                            <a:gd name="csX0" fmla="*/ 742108 w 1484153"/>
                            <a:gd name="csY0" fmla="*/ 0 h 485496"/>
                            <a:gd name="csX1" fmla="*/ 742046 w 1484153"/>
                            <a:gd name="csY1" fmla="*/ 0 h 485496"/>
                            <a:gd name="csX2" fmla="*/ 0 w 1484153"/>
                            <a:gd name="csY2" fmla="*/ 485497 h 485496"/>
                            <a:gd name="csX3" fmla="*/ 1484153 w 1484153"/>
                            <a:gd name="csY3" fmla="*/ 485497 h 485496"/>
                            <a:gd name="csX4" fmla="*/ 742108 w 1484153"/>
                            <a:gd name="csY4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484153" h="485496">
                              <a:moveTo>
                                <a:pt x="742108" y="0"/>
                              </a:moveTo>
                              <a:lnTo>
                                <a:pt x="742046" y="0"/>
                              </a:lnTo>
                              <a:cubicBezTo>
                                <a:pt x="410088" y="12"/>
                                <a:pt x="124954" y="199768"/>
                                <a:pt x="0" y="485497"/>
                              </a:cubicBezTo>
                              <a:lnTo>
                                <a:pt x="1484153" y="485497"/>
                              </a:lnTo>
                              <a:cubicBezTo>
                                <a:pt x="1359199" y="199768"/>
                                <a:pt x="1074065" y="12"/>
                                <a:pt x="742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14251491" name="Free-form: Shape 134195738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7637276" y="0"/>
                          <a:ext cx="1620000" cy="486000"/>
                        </a:xfrm>
                        <a:custGeom>
                          <a:avLst/>
                          <a:gdLst>
                            <a:gd name="csX0" fmla="*/ 793 w 1619285"/>
                            <a:gd name="csY0" fmla="*/ 0 h 485496"/>
                            <a:gd name="csX1" fmla="*/ 0 w 1619285"/>
                            <a:gd name="csY1" fmla="*/ 10 h 485496"/>
                            <a:gd name="csX2" fmla="*/ 0 w 1619285"/>
                            <a:gd name="csY2" fmla="*/ 485497 h 485496"/>
                            <a:gd name="csX3" fmla="*/ 1619286 w 1619285"/>
                            <a:gd name="csY3" fmla="*/ 485497 h 485496"/>
                            <a:gd name="csX4" fmla="*/ 1619286 w 1619285"/>
                            <a:gd name="csY4" fmla="*/ 0 h 485496"/>
                            <a:gd name="csX5" fmla="*/ 794 w 1619285"/>
                            <a:gd name="csY5" fmla="*/ 0 h 485496"/>
                            <a:gd name="csX6" fmla="*/ 793 w 1619285"/>
                            <a:gd name="csY6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5" h="485496">
                              <a:moveTo>
                                <a:pt x="793" y="0"/>
                              </a:moveTo>
                              <a:cubicBezTo>
                                <a:pt x="530" y="0"/>
                                <a:pt x="267" y="10"/>
                                <a:pt x="0" y="10"/>
                              </a:cubicBezTo>
                              <a:lnTo>
                                <a:pt x="0" y="485497"/>
                              </a:lnTo>
                              <a:lnTo>
                                <a:pt x="1619286" y="485497"/>
                              </a:lnTo>
                              <a:lnTo>
                                <a:pt x="1619286" y="0"/>
                              </a:lnTo>
                              <a:cubicBezTo>
                                <a:pt x="1619286" y="0"/>
                                <a:pt x="794" y="0"/>
                                <a:pt x="794" y="0"/>
                              </a:cubicBezTo>
                              <a:lnTo>
                                <a:pt x="7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465105480" name="Free-form: Shape 77343871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9325399" y="0"/>
                          <a:ext cx="1483200" cy="486000"/>
                        </a:xfrm>
                        <a:custGeom>
                          <a:avLst/>
                          <a:gdLst>
                            <a:gd name="csX0" fmla="*/ 742108 w 1484150"/>
                            <a:gd name="csY0" fmla="*/ 0 h 485496"/>
                            <a:gd name="csX1" fmla="*/ 742046 w 1484150"/>
                            <a:gd name="csY1" fmla="*/ 0 h 485496"/>
                            <a:gd name="csX2" fmla="*/ 0 w 1484150"/>
                            <a:gd name="csY2" fmla="*/ 485497 h 485496"/>
                            <a:gd name="csX3" fmla="*/ 1484150 w 1484150"/>
                            <a:gd name="csY3" fmla="*/ 485497 h 485496"/>
                            <a:gd name="csX4" fmla="*/ 742108 w 1484150"/>
                            <a:gd name="csY4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484150" h="485496">
                              <a:moveTo>
                                <a:pt x="742108" y="0"/>
                              </a:moveTo>
                              <a:lnTo>
                                <a:pt x="742046" y="0"/>
                              </a:lnTo>
                              <a:cubicBezTo>
                                <a:pt x="410088" y="12"/>
                                <a:pt x="124951" y="199768"/>
                                <a:pt x="0" y="485497"/>
                              </a:cubicBezTo>
                              <a:lnTo>
                                <a:pt x="1484150" y="485497"/>
                              </a:lnTo>
                              <a:cubicBezTo>
                                <a:pt x="1359199" y="199768"/>
                                <a:pt x="1074062" y="12"/>
                                <a:pt x="742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879830796" name="Freeform: Shape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H="1">
                          <a:off x="10876547" y="0"/>
                          <a:ext cx="1155600" cy="486000"/>
                        </a:xfrm>
                        <a:custGeom>
                          <a:avLst/>
                          <a:gdLst>
                            <a:gd name="csX0" fmla="*/ 1155976 w 1155976"/>
                            <a:gd name="csY0" fmla="*/ 0 h 486000"/>
                            <a:gd name="csX1" fmla="*/ 1155976 w 1155976"/>
                            <a:gd name="csY1" fmla="*/ 486000 h 486000"/>
                            <a:gd name="csX2" fmla="*/ 0 w 1155976"/>
                            <a:gd name="csY2" fmla="*/ 486000 h 486000"/>
                            <a:gd name="csX3" fmla="*/ 10463 w 1155976"/>
                            <a:gd name="csY3" fmla="*/ 474487 h 486000"/>
                            <a:gd name="csX4" fmla="*/ 1155976 w 1155976"/>
                            <a:gd name="csY4" fmla="*/ 0 h 4860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155976" h="486000">
                              <a:moveTo>
                                <a:pt x="1155976" y="0"/>
                              </a:moveTo>
                              <a:lnTo>
                                <a:pt x="1155976" y="486000"/>
                              </a:lnTo>
                              <a:lnTo>
                                <a:pt x="0" y="486000"/>
                              </a:lnTo>
                              <a:lnTo>
                                <a:pt x="10463" y="474487"/>
                              </a:lnTo>
                              <a:cubicBezTo>
                                <a:pt x="303626" y="181325"/>
                                <a:pt x="708626" y="0"/>
                                <a:pt x="11559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  <wps:wsp>
                      <wps:cNvPr id="1178188550" name="Free-form: Shape 129530832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H="1">
                          <a:off x="6015789" y="0"/>
                          <a:ext cx="1620000" cy="486000"/>
                        </a:xfrm>
                        <a:custGeom>
                          <a:avLst/>
                          <a:gdLst>
                            <a:gd name="csX0" fmla="*/ 809640 w 1619281"/>
                            <a:gd name="csY0" fmla="*/ 0 h 485492"/>
                            <a:gd name="csX1" fmla="*/ 0 w 1619281"/>
                            <a:gd name="csY1" fmla="*/ 0 h 485492"/>
                            <a:gd name="csX2" fmla="*/ 0 w 1619281"/>
                            <a:gd name="csY2" fmla="*/ 485493 h 485492"/>
                            <a:gd name="csX3" fmla="*/ 1545099 w 1619281"/>
                            <a:gd name="csY3" fmla="*/ 485493 h 485492"/>
                            <a:gd name="csX4" fmla="*/ 1619282 w 1619281"/>
                            <a:gd name="csY4" fmla="*/ 0 h 485492"/>
                            <a:gd name="csX5" fmla="*/ 809639 w 1619281"/>
                            <a:gd name="csY5" fmla="*/ 0 h 485492"/>
                            <a:gd name="csX6" fmla="*/ 809640 w 1619281"/>
                            <a:gd name="csY6" fmla="*/ 0 h 48549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1" h="485492">
                              <a:moveTo>
                                <a:pt x="809640" y="0"/>
                              </a:moveTo>
                              <a:lnTo>
                                <a:pt x="0" y="0"/>
                              </a:lnTo>
                              <a:lnTo>
                                <a:pt x="0" y="485493"/>
                              </a:lnTo>
                              <a:lnTo>
                                <a:pt x="1545099" y="485493"/>
                              </a:lnTo>
                              <a:cubicBezTo>
                                <a:pt x="1593270" y="332227"/>
                                <a:pt x="1619282" y="169155"/>
                                <a:pt x="1619282" y="0"/>
                              </a:cubicBezTo>
                              <a:lnTo>
                                <a:pt x="809639" y="0"/>
                              </a:lnTo>
                              <a:cubicBezTo>
                                <a:pt x="809639" y="0"/>
                                <a:pt x="809640" y="0"/>
                                <a:pt x="80964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="http://schemas.openxmlformats.org/drawingml/2006/main">
          <w:pict w14:anchorId="0061D5B6">
            <v:group id="Group 30" style="position:absolute;margin-left:-176.1pt;margin-top:803.1pt;width:947.3pt;height:38.25pt;z-index:251658245;mso-position-horizontal-relative:page;mso-position-vertical-relative:page;mso-width-relative:margin;mso-height-relative:margin" alt="&quot;&quot;" coordsize="120321,4860" o:spid="_x0000_s1026" w14:anchorId="1F6691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">
              <v:shape id="Free-form: Shape 1857973867" style="position:absolute;left:43943;width:16200;height:4860;visibility:visible;mso-wrap-style:square;v-text-anchor:top" alt="&quot;&quot;" coordsize="539756,485497" o:spid="_x0000_s1027" fillcolor="#193c5a [3204]" stroked="f" strokeweight=".35261mm" path="m539757,1l3,1,3,r,l3,1,,1,,485497r539757,l539757,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">
                <v:stroke joinstyle="miter"/>
                <v:path arrowok="t" o:connecttype="custom" o:connectlocs="1620003,1;9,1;9,0;9,0;9,1;0,1;0,486000;1620003,486000;1620003,1" o:connectangles="0,0,0,0,0,0,0,0,0"/>
              </v:shape>
              <v:shape id="Freeform: Shape 6" style="position:absolute;width:11556;height:4860;visibility:visible;mso-wrap-style:square;v-text-anchor:middle" alt="&quot;&quot;" coordsize="1155976,486000" o:spid="_x0000_s1028" fillcolor="#fdce53 [3207]" stroked="f" strokeweight="1pt" path="m1155976,r,486000l,486000,10463,474487c303626,181325,708626,,11559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">
                <v:stroke joinstyle="miter"/>
                <v:path arrowok="t" o:connecttype="custom" o:connectlocs="1155600,0;1155600,486000;0,486000;10460,474487;1155600,0" o:connectangles="0,0,0,0,0"/>
              </v:shape>
              <v:shape id="Free-form: Shape 1295308328" style="position:absolute;left:11550;width:16200;height:4860;flip:x;visibility:visible;mso-wrap-style:square;v-text-anchor:top" alt="&quot;&quot;" coordsize="1619281,485492" o:spid="_x0000_s1029" fillcolor="#0480a8 [3209]" stroked="f" strokeweight=".35261mm" path="m809640,l,,,485493r1545099,c1593270,332227,1619282,169155,1619282,l809639,v,,1,,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">
                <v:stroke joinstyle="miter"/>
                <v:path arrowok="t" o:connecttype="custom" o:connectlocs="809999,0;0,0;0,486001;1545785,486001;1620001,0;809998,0;809999,0" o:connectangles="0,0,0,0,0,0,0"/>
              </v:shape>
              <v:shape id="Free-form: Shape 344029592" style="position:absolute;left:28431;width:14832;height:4860;visibility:visible;mso-wrap-style:square;v-text-anchor:top" alt="&quot;&quot;" coordsize="1484153,485496" o:spid="_x0000_s1030" fillcolor="#5bc5ea [3205]" stroked="f" strokeweight=".35261mm" path="m742108,r-62,c410088,12,124954,199768,,485497r1484153,c1359199,199768,1074065,12,7421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">
                <v:stroke joinstyle="miter"/>
                <v:path arrowok="t" o:connecttype="custom" o:connectlocs="741631,0;741570,0;0,486001;1483200,486001;741631,0" o:connectangles="0,0,0,0,0"/>
              </v:shape>
              <v:shape id="Free-form: Shape 1341957389" style="position:absolute;left:76372;width:16200;height:4860;visibility:visible;mso-wrap-style:square;v-text-anchor:top" alt="&quot;&quot;" coordsize="1619285,485496" o:spid="_x0000_s1031" fillcolor="#de7a22 [3206]" stroked="f" strokeweight=".35261mm" path="m793,c530,,267,10,,10l,485497r1619286,l1619286,c1619286,,794,,794,r-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">
                <v:stroke joinstyle="miter"/>
                <v:path arrowok="t" o:connecttype="custom" o:connectlocs="793,0;0,10;0,486001;1620001,486001;1620001,0;794,0;793,0" o:connectangles="0,0,0,0,0,0,0"/>
              </v:shape>
              <v:shape id="Free-form: Shape 773438712" style="position:absolute;left:93253;width:14832;height:4860;visibility:visible;mso-wrap-style:square;v-text-anchor:top" alt="&quot;&quot;" coordsize="1484150,485496" o:spid="_x0000_s1032" fillcolor="#006464 [3208]" stroked="f" strokeweight=".35261mm" path="m742108,r-62,c410088,12,124951,199768,,485497r1484150,c1359199,199768,1074062,12,7421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">
                <v:stroke joinstyle="miter"/>
                <v:path arrowok="t" o:connecttype="custom" o:connectlocs="741633,0;741571,0;0,486001;1483200,486001;741633,0" o:connectangles="0,0,0,0,0"/>
              </v:shape>
              <v:shape id="Freeform: Shape 6" style="position:absolute;left:108765;width:11556;height:4860;flip:x;visibility:visible;mso-wrap-style:square;v-text-anchor:middle" alt="&quot;&quot;" coordsize="1155976,486000" o:spid="_x0000_s1033" fillcolor="#0480a8 [3209]" stroked="f" strokeweight="1pt" path="m1155976,r,486000l,486000,10463,474487c303626,181325,708626,,11559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">
                <v:stroke joinstyle="miter"/>
                <v:path arrowok="t" o:connecttype="custom" o:connectlocs="1155600,0;1155600,486000;0,486000;10460,474487;1155600,0" o:connectangles="0,0,0,0,0"/>
              </v:shape>
              <v:shape id="Free-form: Shape 1295308328" style="position:absolute;left:60157;width:16200;height:4860;flip:x;visibility:visible;mso-wrap-style:square;v-text-anchor:top" alt="&quot;&quot;" coordsize="1619281,485492" o:spid="_x0000_s1034" fillcolor="#fdce53 [3207]" stroked="f" strokeweight=".35261mm" path="m809640,l,,,485493r1545099,c1593270,332227,1619282,169155,1619282,l809639,v,,1,,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">
                <v:stroke joinstyle="miter"/>
                <v:path arrowok="t" o:connecttype="custom" o:connectlocs="809999,0;0,0;0,486001;1545785,486001;1620001,0;809998,0;809999,0" o:connectangles="0,0,0,0,0,0,0"/>
              </v:shape>
              <w10:wrap anchorx="page" anchory="page"/>
            </v:group>
          </w:pict>
        </mc:Fallback>
      </mc:AlternateContent>
    </w:r>
    <w:sdt>
      <w:sdtPr>
        <w:alias w:val="TRIM number"/>
        <w:tag w:val="TRIM number"/>
        <w:id w:val="-1186136734"/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Content>
        <w:r w:rsidR="00682686">
          <w:t>D20/0496920</w:t>
        </w:r>
      </w:sdtContent>
    </w:sdt>
    <w:r>
      <w:ptab w:relativeTo="margin" w:alignment="center" w:leader="none"/>
    </w:r>
    <w:r w:rsidRPr="00B2059C">
      <w:fldChar w:fldCharType="begin"/>
    </w:r>
    <w:r w:rsidRPr="00B2059C">
      <w:instrText>PAGE   \* MERGEFORMAT</w:instrText>
    </w:r>
    <w:r w:rsidRPr="00B2059C">
      <w:fldChar w:fldCharType="separate"/>
    </w:r>
    <w:r>
      <w:t>1</w:t>
    </w:r>
    <w:r w:rsidRPr="00B2059C">
      <w:fldChar w:fldCharType="end"/>
    </w:r>
    <w:r>
      <w:ptab w:relativeTo="margin" w:alignment="right" w:leader="none"/>
    </w:r>
    <w:sdt>
      <w:sdtPr>
        <w:alias w:val="Publish date"/>
        <w:tag w:val=""/>
        <w:id w:val="350000044"/>
        <w:dataBinding w:prefixMappings="xmlns:ns0='http://schemas.microsoft.com/office/2006/coverPageProps' " w:xpath="/ns0:CoverPageProperties[1]/ns0:PublishDate[1]" w:storeItemID="{55AF091B-3C7A-41E3-B477-F2FDAA23CFDA}"/>
        <w:date w:fullDate="2026-10-19T00:00:00Z">
          <w:dateFormat w:val="d/MM/yyyy"/>
          <w:lid w:val="en-AU"/>
          <w:storeMappedDataAs w:val="dateTime"/>
          <w:calendar w:val="gregorian"/>
        </w:date>
      </w:sdtPr>
      <w:sdtContent>
        <w:r w:rsidR="00AE7253">
          <w:t>19/10/2026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7311F" w14:textId="77777777" w:rsidR="002B6705" w:rsidRDefault="002B6705" w:rsidP="003E20A3">
    <w:pPr>
      <w:pStyle w:val="Footer"/>
    </w:pPr>
  </w:p>
  <w:p w14:paraId="69A6F508" w14:textId="56E38A51" w:rsidR="00B2059C" w:rsidRPr="003E20A3" w:rsidRDefault="002B6705" w:rsidP="003E20A3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8" behindDoc="0" locked="0" layoutInCell="1" allowOverlap="1" wp14:anchorId="4DC5901B" wp14:editId="2F362EE8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031200" cy="486000"/>
              <wp:effectExtent l="0" t="0" r="8890" b="9525"/>
              <wp:wrapNone/>
              <wp:docPr id="100366686" name="Group 3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031200" cy="486000"/>
                        <a:chOff x="0" y="0"/>
                        <a:chExt cx="12032147" cy="486000"/>
                      </a:xfrm>
                    </wpg:grpSpPr>
                    <wps:wsp>
                      <wps:cNvPr id="917414091" name="Free-form: Shape 1857973867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394303" y="0"/>
                          <a:ext cx="1620000" cy="486000"/>
                        </a:xfrm>
                        <a:custGeom>
                          <a:avLst/>
                          <a:gdLst>
                            <a:gd name="csX0" fmla="*/ 539757 w 539756"/>
                            <a:gd name="csY0" fmla="*/ 1 h 485497"/>
                            <a:gd name="csX1" fmla="*/ 3 w 539756"/>
                            <a:gd name="csY1" fmla="*/ 1 h 485497"/>
                            <a:gd name="csX2" fmla="*/ 3 w 539756"/>
                            <a:gd name="csY2" fmla="*/ 0 h 485497"/>
                            <a:gd name="csX3" fmla="*/ 3 w 539756"/>
                            <a:gd name="csY3" fmla="*/ 0 h 485497"/>
                            <a:gd name="csX4" fmla="*/ 3 w 539756"/>
                            <a:gd name="csY4" fmla="*/ 1 h 485497"/>
                            <a:gd name="csX5" fmla="*/ 0 w 539756"/>
                            <a:gd name="csY5" fmla="*/ 1 h 485497"/>
                            <a:gd name="csX6" fmla="*/ 0 w 539756"/>
                            <a:gd name="csY6" fmla="*/ 485497 h 485497"/>
                            <a:gd name="csX7" fmla="*/ 539757 w 539756"/>
                            <a:gd name="csY7" fmla="*/ 485497 h 485497"/>
                            <a:gd name="csX8" fmla="*/ 539757 w 539756"/>
                            <a:gd name="csY8" fmla="*/ 1 h 48549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539756" h="485497">
                              <a:moveTo>
                                <a:pt x="539757" y="1"/>
                              </a:moveTo>
                              <a:lnTo>
                                <a:pt x="3" y="1"/>
                              </a:lnTo>
                              <a:lnTo>
                                <a:pt x="3" y="0"/>
                              </a:lnTo>
                              <a:lnTo>
                                <a:pt x="3" y="0"/>
                              </a:lnTo>
                              <a:lnTo>
                                <a:pt x="3" y="1"/>
                              </a:lnTo>
                              <a:lnTo>
                                <a:pt x="0" y="1"/>
                              </a:lnTo>
                              <a:lnTo>
                                <a:pt x="0" y="485497"/>
                              </a:lnTo>
                              <a:lnTo>
                                <a:pt x="539757" y="485497"/>
                              </a:lnTo>
                              <a:lnTo>
                                <a:pt x="539757" y="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674803450" name="Freeform: Shape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155600" cy="486000"/>
                        </a:xfrm>
                        <a:custGeom>
                          <a:avLst/>
                          <a:gdLst>
                            <a:gd name="csX0" fmla="*/ 1155976 w 1155976"/>
                            <a:gd name="csY0" fmla="*/ 0 h 486000"/>
                            <a:gd name="csX1" fmla="*/ 1155976 w 1155976"/>
                            <a:gd name="csY1" fmla="*/ 486000 h 486000"/>
                            <a:gd name="csX2" fmla="*/ 0 w 1155976"/>
                            <a:gd name="csY2" fmla="*/ 486000 h 486000"/>
                            <a:gd name="csX3" fmla="*/ 10463 w 1155976"/>
                            <a:gd name="csY3" fmla="*/ 474487 h 486000"/>
                            <a:gd name="csX4" fmla="*/ 1155976 w 1155976"/>
                            <a:gd name="csY4" fmla="*/ 0 h 4860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155976" h="486000">
                              <a:moveTo>
                                <a:pt x="1155976" y="0"/>
                              </a:moveTo>
                              <a:lnTo>
                                <a:pt x="1155976" y="486000"/>
                              </a:lnTo>
                              <a:lnTo>
                                <a:pt x="0" y="486000"/>
                              </a:lnTo>
                              <a:lnTo>
                                <a:pt x="10463" y="474487"/>
                              </a:lnTo>
                              <a:cubicBezTo>
                                <a:pt x="303626" y="181325"/>
                                <a:pt x="708626" y="0"/>
                                <a:pt x="11559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  <wps:wsp>
                      <wps:cNvPr id="109788884" name="Free-form: Shape 129530832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H="1">
                          <a:off x="1155032" y="0"/>
                          <a:ext cx="1620000" cy="486000"/>
                        </a:xfrm>
                        <a:custGeom>
                          <a:avLst/>
                          <a:gdLst>
                            <a:gd name="csX0" fmla="*/ 809640 w 1619281"/>
                            <a:gd name="csY0" fmla="*/ 0 h 485492"/>
                            <a:gd name="csX1" fmla="*/ 0 w 1619281"/>
                            <a:gd name="csY1" fmla="*/ 0 h 485492"/>
                            <a:gd name="csX2" fmla="*/ 0 w 1619281"/>
                            <a:gd name="csY2" fmla="*/ 485493 h 485492"/>
                            <a:gd name="csX3" fmla="*/ 1545099 w 1619281"/>
                            <a:gd name="csY3" fmla="*/ 485493 h 485492"/>
                            <a:gd name="csX4" fmla="*/ 1619282 w 1619281"/>
                            <a:gd name="csY4" fmla="*/ 0 h 485492"/>
                            <a:gd name="csX5" fmla="*/ 809639 w 1619281"/>
                            <a:gd name="csY5" fmla="*/ 0 h 485492"/>
                            <a:gd name="csX6" fmla="*/ 809640 w 1619281"/>
                            <a:gd name="csY6" fmla="*/ 0 h 48549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1" h="485492">
                              <a:moveTo>
                                <a:pt x="809640" y="0"/>
                              </a:moveTo>
                              <a:lnTo>
                                <a:pt x="0" y="0"/>
                              </a:lnTo>
                              <a:lnTo>
                                <a:pt x="0" y="485493"/>
                              </a:lnTo>
                              <a:lnTo>
                                <a:pt x="1545099" y="485493"/>
                              </a:lnTo>
                              <a:cubicBezTo>
                                <a:pt x="1593270" y="332227"/>
                                <a:pt x="1619282" y="169155"/>
                                <a:pt x="1619282" y="0"/>
                              </a:cubicBezTo>
                              <a:lnTo>
                                <a:pt x="809639" y="0"/>
                              </a:lnTo>
                              <a:cubicBezTo>
                                <a:pt x="809639" y="0"/>
                                <a:pt x="809640" y="0"/>
                                <a:pt x="80964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88104998" name="Free-form: Shape 34402959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2843155" y="0"/>
                          <a:ext cx="1483200" cy="486000"/>
                        </a:xfrm>
                        <a:custGeom>
                          <a:avLst/>
                          <a:gdLst>
                            <a:gd name="csX0" fmla="*/ 742108 w 1484153"/>
                            <a:gd name="csY0" fmla="*/ 0 h 485496"/>
                            <a:gd name="csX1" fmla="*/ 742046 w 1484153"/>
                            <a:gd name="csY1" fmla="*/ 0 h 485496"/>
                            <a:gd name="csX2" fmla="*/ 0 w 1484153"/>
                            <a:gd name="csY2" fmla="*/ 485497 h 485496"/>
                            <a:gd name="csX3" fmla="*/ 1484153 w 1484153"/>
                            <a:gd name="csY3" fmla="*/ 485497 h 485496"/>
                            <a:gd name="csX4" fmla="*/ 742108 w 1484153"/>
                            <a:gd name="csY4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484153" h="485496">
                              <a:moveTo>
                                <a:pt x="742108" y="0"/>
                              </a:moveTo>
                              <a:lnTo>
                                <a:pt x="742046" y="0"/>
                              </a:lnTo>
                              <a:cubicBezTo>
                                <a:pt x="410088" y="12"/>
                                <a:pt x="124954" y="199768"/>
                                <a:pt x="0" y="485497"/>
                              </a:cubicBezTo>
                              <a:lnTo>
                                <a:pt x="1484153" y="485497"/>
                              </a:lnTo>
                              <a:cubicBezTo>
                                <a:pt x="1359199" y="199768"/>
                                <a:pt x="1074065" y="12"/>
                                <a:pt x="742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664208383" name="Free-form: Shape 134195738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7637276" y="0"/>
                          <a:ext cx="1620000" cy="486000"/>
                        </a:xfrm>
                        <a:custGeom>
                          <a:avLst/>
                          <a:gdLst>
                            <a:gd name="csX0" fmla="*/ 793 w 1619285"/>
                            <a:gd name="csY0" fmla="*/ 0 h 485496"/>
                            <a:gd name="csX1" fmla="*/ 0 w 1619285"/>
                            <a:gd name="csY1" fmla="*/ 10 h 485496"/>
                            <a:gd name="csX2" fmla="*/ 0 w 1619285"/>
                            <a:gd name="csY2" fmla="*/ 485497 h 485496"/>
                            <a:gd name="csX3" fmla="*/ 1619286 w 1619285"/>
                            <a:gd name="csY3" fmla="*/ 485497 h 485496"/>
                            <a:gd name="csX4" fmla="*/ 1619286 w 1619285"/>
                            <a:gd name="csY4" fmla="*/ 0 h 485496"/>
                            <a:gd name="csX5" fmla="*/ 794 w 1619285"/>
                            <a:gd name="csY5" fmla="*/ 0 h 485496"/>
                            <a:gd name="csX6" fmla="*/ 793 w 1619285"/>
                            <a:gd name="csY6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5" h="485496">
                              <a:moveTo>
                                <a:pt x="793" y="0"/>
                              </a:moveTo>
                              <a:cubicBezTo>
                                <a:pt x="530" y="0"/>
                                <a:pt x="267" y="10"/>
                                <a:pt x="0" y="10"/>
                              </a:cubicBezTo>
                              <a:lnTo>
                                <a:pt x="0" y="485497"/>
                              </a:lnTo>
                              <a:lnTo>
                                <a:pt x="1619286" y="485497"/>
                              </a:lnTo>
                              <a:lnTo>
                                <a:pt x="1619286" y="0"/>
                              </a:lnTo>
                              <a:cubicBezTo>
                                <a:pt x="1619286" y="0"/>
                                <a:pt x="794" y="0"/>
                                <a:pt x="794" y="0"/>
                              </a:cubicBezTo>
                              <a:lnTo>
                                <a:pt x="7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865646242" name="Free-form: Shape 77343871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9325399" y="0"/>
                          <a:ext cx="1483200" cy="486000"/>
                        </a:xfrm>
                        <a:custGeom>
                          <a:avLst/>
                          <a:gdLst>
                            <a:gd name="csX0" fmla="*/ 742108 w 1484150"/>
                            <a:gd name="csY0" fmla="*/ 0 h 485496"/>
                            <a:gd name="csX1" fmla="*/ 742046 w 1484150"/>
                            <a:gd name="csY1" fmla="*/ 0 h 485496"/>
                            <a:gd name="csX2" fmla="*/ 0 w 1484150"/>
                            <a:gd name="csY2" fmla="*/ 485497 h 485496"/>
                            <a:gd name="csX3" fmla="*/ 1484150 w 1484150"/>
                            <a:gd name="csY3" fmla="*/ 485497 h 485496"/>
                            <a:gd name="csX4" fmla="*/ 742108 w 1484150"/>
                            <a:gd name="csY4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484150" h="485496">
                              <a:moveTo>
                                <a:pt x="742108" y="0"/>
                              </a:moveTo>
                              <a:lnTo>
                                <a:pt x="742046" y="0"/>
                              </a:lnTo>
                              <a:cubicBezTo>
                                <a:pt x="410088" y="12"/>
                                <a:pt x="124951" y="199768"/>
                                <a:pt x="0" y="485497"/>
                              </a:cubicBezTo>
                              <a:lnTo>
                                <a:pt x="1484150" y="485497"/>
                              </a:lnTo>
                              <a:cubicBezTo>
                                <a:pt x="1359199" y="199768"/>
                                <a:pt x="1074062" y="12"/>
                                <a:pt x="742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700924132" name="Freeform: Shape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H="1">
                          <a:off x="10876547" y="0"/>
                          <a:ext cx="1155600" cy="486000"/>
                        </a:xfrm>
                        <a:custGeom>
                          <a:avLst/>
                          <a:gdLst>
                            <a:gd name="csX0" fmla="*/ 1155976 w 1155976"/>
                            <a:gd name="csY0" fmla="*/ 0 h 486000"/>
                            <a:gd name="csX1" fmla="*/ 1155976 w 1155976"/>
                            <a:gd name="csY1" fmla="*/ 486000 h 486000"/>
                            <a:gd name="csX2" fmla="*/ 0 w 1155976"/>
                            <a:gd name="csY2" fmla="*/ 486000 h 486000"/>
                            <a:gd name="csX3" fmla="*/ 10463 w 1155976"/>
                            <a:gd name="csY3" fmla="*/ 474487 h 486000"/>
                            <a:gd name="csX4" fmla="*/ 1155976 w 1155976"/>
                            <a:gd name="csY4" fmla="*/ 0 h 4860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155976" h="486000">
                              <a:moveTo>
                                <a:pt x="1155976" y="0"/>
                              </a:moveTo>
                              <a:lnTo>
                                <a:pt x="1155976" y="486000"/>
                              </a:lnTo>
                              <a:lnTo>
                                <a:pt x="0" y="486000"/>
                              </a:lnTo>
                              <a:lnTo>
                                <a:pt x="10463" y="474487"/>
                              </a:lnTo>
                              <a:cubicBezTo>
                                <a:pt x="303626" y="181325"/>
                                <a:pt x="708626" y="0"/>
                                <a:pt x="11559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  <wps:wsp>
                      <wps:cNvPr id="232063786" name="Free-form: Shape 129530832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H="1">
                          <a:off x="6015789" y="0"/>
                          <a:ext cx="1620000" cy="486000"/>
                        </a:xfrm>
                        <a:custGeom>
                          <a:avLst/>
                          <a:gdLst>
                            <a:gd name="csX0" fmla="*/ 809640 w 1619281"/>
                            <a:gd name="csY0" fmla="*/ 0 h 485492"/>
                            <a:gd name="csX1" fmla="*/ 0 w 1619281"/>
                            <a:gd name="csY1" fmla="*/ 0 h 485492"/>
                            <a:gd name="csX2" fmla="*/ 0 w 1619281"/>
                            <a:gd name="csY2" fmla="*/ 485493 h 485492"/>
                            <a:gd name="csX3" fmla="*/ 1545099 w 1619281"/>
                            <a:gd name="csY3" fmla="*/ 485493 h 485492"/>
                            <a:gd name="csX4" fmla="*/ 1619282 w 1619281"/>
                            <a:gd name="csY4" fmla="*/ 0 h 485492"/>
                            <a:gd name="csX5" fmla="*/ 809639 w 1619281"/>
                            <a:gd name="csY5" fmla="*/ 0 h 485492"/>
                            <a:gd name="csX6" fmla="*/ 809640 w 1619281"/>
                            <a:gd name="csY6" fmla="*/ 0 h 48549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1" h="485492">
                              <a:moveTo>
                                <a:pt x="809640" y="0"/>
                              </a:moveTo>
                              <a:lnTo>
                                <a:pt x="0" y="0"/>
                              </a:lnTo>
                              <a:lnTo>
                                <a:pt x="0" y="485493"/>
                              </a:lnTo>
                              <a:lnTo>
                                <a:pt x="1545099" y="485493"/>
                              </a:lnTo>
                              <a:cubicBezTo>
                                <a:pt x="1593270" y="332227"/>
                                <a:pt x="1619282" y="169155"/>
                                <a:pt x="1619282" y="0"/>
                              </a:cubicBezTo>
                              <a:lnTo>
                                <a:pt x="809639" y="0"/>
                              </a:lnTo>
                              <a:cubicBezTo>
                                <a:pt x="809639" y="0"/>
                                <a:pt x="809640" y="0"/>
                                <a:pt x="80964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dec="http://schemas.microsoft.com/office/drawing/2017/decorative" xmlns:a="http://schemas.openxmlformats.org/drawingml/2006/main">
          <w:pict w14:anchorId="3AB5F10A">
            <v:group id="Group 30" style="position:absolute;margin-left:0;margin-top:0;width:947.35pt;height:38.25pt;z-index:251660296;mso-position-horizontal:center;mso-position-horizontal-relative:page;mso-position-vertical:bottom;mso-position-vertical-relative:page;mso-width-relative:margin;mso-height-relative:margin" alt="&quot;&quot;" coordsize="120321,4860" o:spid="_x0000_s1026" w14:anchorId="2F50EB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">
              <v:shape id="Free-form: Shape 1857973867" style="position:absolute;left:43943;width:16200;height:4860;visibility:visible;mso-wrap-style:square;v-text-anchor:top" alt="&quot;&quot;" coordsize="539756,485497" o:spid="_x0000_s1027" fillcolor="#006464 [3208]" stroked="f" strokeweight=".35261mm" path="m539757,1l3,1,3,r,l3,1,,1,,485497r539757,l539757,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">
                <v:stroke joinstyle="miter"/>
                <v:path arrowok="t" o:connecttype="custom" o:connectlocs="1620003,1;9,1;9,0;9,0;9,1;0,1;0,486000;1620003,486000;1620003,1" o:connectangles="0,0,0,0,0,0,0,0,0"/>
              </v:shape>
              <v:shape id="Freeform: Shape 6" style="position:absolute;width:11556;height:4860;visibility:visible;mso-wrap-style:square;v-text-anchor:middle" alt="&quot;&quot;" coordsize="1155976,486000" o:spid="_x0000_s1028" fillcolor="#0480a8 [3209]" stroked="f" strokeweight="1pt" path="m1155976,r,486000l,486000,10463,474487c303626,181325,708626,,11559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">
                <v:stroke joinstyle="miter"/>
                <v:path arrowok="t" o:connecttype="custom" o:connectlocs="1155600,0;1155600,486000;0,486000;10460,474487;1155600,0" o:connectangles="0,0,0,0,0"/>
              </v:shape>
              <v:shape id="Free-form: Shape 1295308328" style="position:absolute;left:11550;width:16200;height:4860;flip:x;visibility:visible;mso-wrap-style:square;v-text-anchor:top" alt="&quot;&quot;" coordsize="1619281,485492" o:spid="_x0000_s1029" fillcolor="#fdce53 [3207]" stroked="f" strokeweight=".35261mm" path="m809640,l,,,485493r1545099,c1593270,332227,1619282,169155,1619282,l809639,v,,1,,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">
                <v:stroke joinstyle="miter"/>
                <v:path arrowok="t" o:connecttype="custom" o:connectlocs="809999,0;0,0;0,486001;1545785,486001;1620001,0;809998,0;809999,0" o:connectangles="0,0,0,0,0,0,0"/>
              </v:shape>
              <v:shape id="Free-form: Shape 344029592" style="position:absolute;left:28431;width:14832;height:4860;visibility:visible;mso-wrap-style:square;v-text-anchor:top" alt="&quot;&quot;" coordsize="1484153,485496" o:spid="_x0000_s1030" fillcolor="#de7a22 [3206]" stroked="f" strokeweight=".35261mm" path="m742108,r-62,c410088,12,124954,199768,,485497r1484153,c1359199,199768,1074065,12,7421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">
                <v:stroke joinstyle="miter"/>
                <v:path arrowok="t" o:connecttype="custom" o:connectlocs="741631,0;741570,0;0,486001;1483200,486001;741631,0" o:connectangles="0,0,0,0,0"/>
              </v:shape>
              <v:shape id="Free-form: Shape 1341957389" style="position:absolute;left:76372;width:16200;height:4860;visibility:visible;mso-wrap-style:square;v-text-anchor:top" alt="&quot;&quot;" coordsize="1619285,485496" o:spid="_x0000_s1031" fillcolor="#5bc5ea [3205]" stroked="f" strokeweight=".35261mm" path="m793,c530,,267,10,,10l,485497r1619286,l1619286,c1619286,,794,,794,r-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">
                <v:stroke joinstyle="miter"/>
                <v:path arrowok="t" o:connecttype="custom" o:connectlocs="793,0;0,10;0,486001;1620001,486001;1620001,0;794,0;793,0" o:connectangles="0,0,0,0,0,0,0"/>
              </v:shape>
              <v:shape id="Free-form: Shape 773438712" style="position:absolute;left:93253;width:14832;height:4860;visibility:visible;mso-wrap-style:square;v-text-anchor:top" alt="&quot;&quot;" coordsize="1484150,485496" o:spid="_x0000_s1032" fillcolor="#193c5a [3204]" stroked="f" strokeweight=".35261mm" path="m742108,r-62,c410088,12,124951,199768,,485497r1484150,c1359199,199768,1074062,12,7421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">
                <v:stroke joinstyle="miter"/>
                <v:path arrowok="t" o:connecttype="custom" o:connectlocs="741633,0;741571,0;0,486001;1483200,486001;741633,0" o:connectangles="0,0,0,0,0"/>
              </v:shape>
              <v:shape id="Freeform: Shape 6" style="position:absolute;left:108765;width:11556;height:4860;flip:x;visibility:visible;mso-wrap-style:square;v-text-anchor:middle" alt="&quot;&quot;" coordsize="1155976,486000" o:spid="_x0000_s1033" fillcolor="#fdce53 [3207]" stroked="f" strokeweight="1pt" path="m1155976,r,486000l,486000,10463,474487c303626,181325,708626,,11559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">
                <v:stroke joinstyle="miter"/>
                <v:path arrowok="t" o:connecttype="custom" o:connectlocs="1155600,0;1155600,486000;0,486000;10460,474487;1155600,0" o:connectangles="0,0,0,0,0"/>
              </v:shape>
              <v:shape id="Free-form: Shape 1295308328" style="position:absolute;left:60157;width:16200;height:4860;flip:x;visibility:visible;mso-wrap-style:square;v-text-anchor:top" alt="&quot;&quot;" coordsize="1619281,485492" o:spid="_x0000_s1034" fillcolor="#0480a8 [3209]" stroked="f" strokeweight=".35261mm" path="m809640,l,,,485493r1545099,c1593270,332227,1619282,169155,1619282,l809639,v,,1,,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">
                <v:stroke joinstyle="miter"/>
                <v:path arrowok="t" o:connecttype="custom" o:connectlocs="809999,0;0,0;0,486001;1545785,486001;1620001,0;809998,0;809999,0" o:connectangles="0,0,0,0,0,0,0"/>
              </v:shape>
              <w10:wrap anchorx="page" anchory="page"/>
            </v:group>
          </w:pict>
        </mc:Fallback>
      </mc:AlternateContent>
    </w:r>
    <w:sdt>
      <w:sdtPr>
        <w:alias w:val="TRIM number"/>
        <w:tag w:val="TRIM number"/>
        <w:id w:val="1612625187"/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Content>
        <w:r w:rsidR="00682686" w:rsidRPr="00682686">
          <w:t>D20/0496920</w:t>
        </w:r>
      </w:sdtContent>
    </w:sdt>
    <w:r>
      <w:ptab w:relativeTo="margin" w:alignment="center" w:leader="none"/>
    </w:r>
    <w:r w:rsidRPr="00B2059C">
      <w:fldChar w:fldCharType="begin"/>
    </w:r>
    <w:r w:rsidRPr="00B2059C">
      <w:instrText>PAGE   \* MERGEFORMAT</w:instrText>
    </w:r>
    <w:r w:rsidRPr="00B2059C">
      <w:fldChar w:fldCharType="separate"/>
    </w:r>
    <w:r>
      <w:t>3</w:t>
    </w:r>
    <w:r w:rsidRPr="00B2059C">
      <w:fldChar w:fldCharType="end"/>
    </w:r>
    <w:r>
      <w:ptab w:relativeTo="margin" w:alignment="right" w:leader="none"/>
    </w:r>
    <w:sdt>
      <w:sdtPr>
        <w:alias w:val="Publish date"/>
        <w:tag w:val=""/>
        <w:id w:val="1545325127"/>
        <w:dataBinding w:prefixMappings="xmlns:ns0='http://schemas.microsoft.com/office/2006/coverPageProps' " w:xpath="/ns0:CoverPageProperties[1]/ns0:PublishDate[1]" w:storeItemID="{55AF091B-3C7A-41E3-B477-F2FDAA23CFDA}"/>
        <w:date w:fullDate="2026-10-19T00:00:00Z">
          <w:dateFormat w:val="d/MM/yyyy"/>
          <w:lid w:val="en-AU"/>
          <w:storeMappedDataAs w:val="dateTime"/>
          <w:calendar w:val="gregorian"/>
        </w:date>
      </w:sdtPr>
      <w:sdtContent>
        <w:r w:rsidR="00AE7253">
          <w:t>1</w:t>
        </w:r>
        <w:r w:rsidR="005A2947">
          <w:t>9/10/2026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D6A39" w14:textId="77777777" w:rsidR="00AB01C1" w:rsidRDefault="00AB01C1" w:rsidP="00127DAD">
      <w:r>
        <w:separator/>
      </w:r>
    </w:p>
  </w:footnote>
  <w:footnote w:type="continuationSeparator" w:id="0">
    <w:p w14:paraId="2C2BB83F" w14:textId="77777777" w:rsidR="00AB01C1" w:rsidRDefault="00AB01C1" w:rsidP="00127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1A74" w14:textId="587B5CCB" w:rsidR="00C87A92" w:rsidRDefault="00ED1A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0FA3AC6B" wp14:editId="1030FE1E">
              <wp:simplePos x="544286" y="468086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950815501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B662F31" w14:textId="0A2D458B" w:rsidR="00ED1A30" w:rsidRPr="00ED1A30" w:rsidRDefault="00ED1A30" w:rsidP="00ED1A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ED1A3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A3AC6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alt="OFFICIAL" style="position:absolute;margin-left:0;margin-top:0;width:49pt;height:29.65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" fillcolor="white [3212]" stroked="f">
              <v:textbox style="mso-fit-shape-to-text:t" inset="0,15pt,0,0">
                <w:txbxContent>
                  <w:p w14:paraId="2B662F31" w14:textId="0A2D458B" w:rsidR="00ED1A30" w:rsidRPr="00ED1A30" w:rsidRDefault="00ED1A30" w:rsidP="00ED1A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ED1A30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73B46" w14:textId="63CC1523" w:rsidR="00C87A92" w:rsidRDefault="00ED1A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2753CE76" wp14:editId="3D50FAF7">
              <wp:simplePos x="544286" y="468086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735810323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3E7ADC" w14:textId="33FC33F2" w:rsidR="00ED1A30" w:rsidRPr="00ED1A30" w:rsidRDefault="00ED1A30" w:rsidP="00ED1A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ED1A3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53CE76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alt="OFFICIAL" style="position:absolute;margin-left:0;margin-top:0;width:49pt;height:29.65pt;z-index:25165824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" fillcolor="white [3212]" stroked="f">
              <v:textbox style="mso-fit-shape-to-text:t" inset="0,15pt,0,0">
                <w:txbxContent>
                  <w:p w14:paraId="6C3E7ADC" w14:textId="33FC33F2" w:rsidR="00ED1A30" w:rsidRPr="00ED1A30" w:rsidRDefault="00ED1A30" w:rsidP="00ED1A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ED1A30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8C33" w14:textId="6EB891E7" w:rsidR="00C61588" w:rsidRPr="003E20A3" w:rsidRDefault="00ED1A30" w:rsidP="003E20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9C23850" wp14:editId="04D46FCC">
              <wp:simplePos x="544286" y="468086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945311225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8EE98A9" w14:textId="64634876" w:rsidR="00ED1A30" w:rsidRPr="00ED1A30" w:rsidRDefault="00ED1A30" w:rsidP="00ED1A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ED1A3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C2385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alt="OFFICIAL" style="position:absolute;margin-left:0;margin-top:0;width:49pt;height:29.6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" fillcolor="white [3212]" stroked="f">
              <v:textbox style="mso-fit-shape-to-text:t" inset="0,15pt,0,0">
                <w:txbxContent>
                  <w:p w14:paraId="28EE98A9" w14:textId="64634876" w:rsidR="00ED1A30" w:rsidRPr="00ED1A30" w:rsidRDefault="00ED1A30" w:rsidP="00ED1A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ED1A30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E20A3">
      <w:rPr>
        <w:noProof/>
      </w:rPr>
      <mc:AlternateContent>
        <mc:Choice Requires="wpg">
          <w:drawing>
            <wp:anchor distT="0" distB="0" distL="114300" distR="114300" simplePos="0" relativeHeight="251658242" behindDoc="1" locked="1" layoutInCell="1" allowOverlap="0" wp14:anchorId="70652651" wp14:editId="737BD6F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2613600" cy="1180800"/>
              <wp:effectExtent l="0" t="0" r="0" b="0"/>
              <wp:wrapNone/>
              <wp:docPr id="301891611" name="Learning changes liv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13600" cy="1180800"/>
                        <a:chOff x="0" y="0"/>
                        <a:chExt cx="2613600" cy="1180800"/>
                      </a:xfrm>
                    </wpg:grpSpPr>
                    <wps:wsp>
                      <wps:cNvPr id="112081732" name="Free-form: Shape 112081732"/>
                      <wps:cNvSpPr/>
                      <wps:spPr>
                        <a:xfrm>
                          <a:off x="0" y="650258"/>
                          <a:ext cx="2613172" cy="226474"/>
                        </a:xfrm>
                        <a:custGeom>
                          <a:avLst/>
                          <a:gdLst>
                            <a:gd name="csX0" fmla="*/ 510835 w 2613172"/>
                            <a:gd name="csY0" fmla="*/ 59371 h 226474"/>
                            <a:gd name="csX1" fmla="*/ 512373 w 2613172"/>
                            <a:gd name="csY1" fmla="*/ 63285 h 226474"/>
                            <a:gd name="csX2" fmla="*/ 512373 w 2613172"/>
                            <a:gd name="csY2" fmla="*/ 96892 h 226474"/>
                            <a:gd name="csX3" fmla="*/ 510441 w 2613172"/>
                            <a:gd name="csY3" fmla="*/ 101137 h 226474"/>
                            <a:gd name="csX4" fmla="*/ 505992 w 2613172"/>
                            <a:gd name="csY4" fmla="*/ 102446 h 226474"/>
                            <a:gd name="csX5" fmla="*/ 499394 w 2613172"/>
                            <a:gd name="csY5" fmla="*/ 101989 h 226474"/>
                            <a:gd name="csX6" fmla="*/ 492517 w 2613172"/>
                            <a:gd name="csY6" fmla="*/ 102548 h 226474"/>
                            <a:gd name="csX7" fmla="*/ 483326 w 2613172"/>
                            <a:gd name="csY7" fmla="*/ 105166 h 226474"/>
                            <a:gd name="csX8" fmla="*/ 476856 w 2613172"/>
                            <a:gd name="csY8" fmla="*/ 109742 h 226474"/>
                            <a:gd name="csX9" fmla="*/ 476856 w 2613172"/>
                            <a:gd name="csY9" fmla="*/ 166037 h 226474"/>
                            <a:gd name="csX10" fmla="*/ 475203 w 2613172"/>
                            <a:gd name="csY10" fmla="*/ 170041 h 226474"/>
                            <a:gd name="csX11" fmla="*/ 471211 w 2613172"/>
                            <a:gd name="csY11" fmla="*/ 171693 h 226474"/>
                            <a:gd name="csX12" fmla="*/ 433546 w 2613172"/>
                            <a:gd name="csY12" fmla="*/ 171693 h 226474"/>
                            <a:gd name="csX13" fmla="*/ 429541 w 2613172"/>
                            <a:gd name="csY13" fmla="*/ 170041 h 226474"/>
                            <a:gd name="csX14" fmla="*/ 427876 w 2613172"/>
                            <a:gd name="csY14" fmla="*/ 166037 h 226474"/>
                            <a:gd name="csX15" fmla="*/ 427876 w 2613172"/>
                            <a:gd name="csY15" fmla="*/ 65967 h 226474"/>
                            <a:gd name="csX16" fmla="*/ 429541 w 2613172"/>
                            <a:gd name="csY16" fmla="*/ 61976 h 226474"/>
                            <a:gd name="csX17" fmla="*/ 433546 w 2613172"/>
                            <a:gd name="csY17" fmla="*/ 60324 h 226474"/>
                            <a:gd name="csX18" fmla="*/ 465160 w 2613172"/>
                            <a:gd name="csY18" fmla="*/ 60324 h 226474"/>
                            <a:gd name="csX19" fmla="*/ 469165 w 2613172"/>
                            <a:gd name="csY19" fmla="*/ 61976 h 226474"/>
                            <a:gd name="csX20" fmla="*/ 470817 w 2613172"/>
                            <a:gd name="csY20" fmla="*/ 65967 h 226474"/>
                            <a:gd name="csX21" fmla="*/ 470817 w 2613172"/>
                            <a:gd name="csY21" fmla="*/ 73314 h 226474"/>
                            <a:gd name="csX22" fmla="*/ 486161 w 2613172"/>
                            <a:gd name="csY22" fmla="*/ 61125 h 226474"/>
                            <a:gd name="csX23" fmla="*/ 507072 w 2613172"/>
                            <a:gd name="csY23" fmla="*/ 57604 h 226474"/>
                            <a:gd name="csX24" fmla="*/ 510835 w 2613172"/>
                            <a:gd name="csY24" fmla="*/ 59371 h 226474"/>
                            <a:gd name="csX25" fmla="*/ 245686 w 2613172"/>
                            <a:gd name="csY25" fmla="*/ 80127 h 226474"/>
                            <a:gd name="csX26" fmla="*/ 239623 w 2613172"/>
                            <a:gd name="csY26" fmla="*/ 72170 h 226474"/>
                            <a:gd name="csX27" fmla="*/ 232021 w 2613172"/>
                            <a:gd name="csY27" fmla="*/ 65866 h 226474"/>
                            <a:gd name="csX28" fmla="*/ 221966 w 2613172"/>
                            <a:gd name="csY28" fmla="*/ 60908 h 226474"/>
                            <a:gd name="csX29" fmla="*/ 209953 w 2613172"/>
                            <a:gd name="csY29" fmla="*/ 57680 h 226474"/>
                            <a:gd name="csX30" fmla="*/ 196351 w 2613172"/>
                            <a:gd name="csY30" fmla="*/ 56625 h 226474"/>
                            <a:gd name="csX31" fmla="*/ 186372 w 2613172"/>
                            <a:gd name="csY31" fmla="*/ 57400 h 226474"/>
                            <a:gd name="csX32" fmla="*/ 176393 w 2613172"/>
                            <a:gd name="csY32" fmla="*/ 59752 h 226474"/>
                            <a:gd name="csX33" fmla="*/ 166617 w 2613172"/>
                            <a:gd name="csY33" fmla="*/ 63718 h 226474"/>
                            <a:gd name="csX34" fmla="*/ 157236 w 2613172"/>
                            <a:gd name="csY34" fmla="*/ 69374 h 226474"/>
                            <a:gd name="csX35" fmla="*/ 148909 w 2613172"/>
                            <a:gd name="csY35" fmla="*/ 77229 h 226474"/>
                            <a:gd name="csX36" fmla="*/ 142274 w 2613172"/>
                            <a:gd name="csY36" fmla="*/ 87829 h 226474"/>
                            <a:gd name="csX37" fmla="*/ 137926 w 2613172"/>
                            <a:gd name="csY37" fmla="*/ 100667 h 226474"/>
                            <a:gd name="csX38" fmla="*/ 136477 w 2613172"/>
                            <a:gd name="csY38" fmla="*/ 115322 h 226474"/>
                            <a:gd name="csX39" fmla="*/ 139057 w 2613172"/>
                            <a:gd name="csY39" fmla="*/ 134133 h 226474"/>
                            <a:gd name="csX40" fmla="*/ 146799 w 2613172"/>
                            <a:gd name="csY40" fmla="*/ 149780 h 226474"/>
                            <a:gd name="csX41" fmla="*/ 158367 w 2613172"/>
                            <a:gd name="csY41" fmla="*/ 161753 h 226474"/>
                            <a:gd name="csX42" fmla="*/ 172427 w 2613172"/>
                            <a:gd name="csY42" fmla="*/ 169621 h 226474"/>
                            <a:gd name="csX43" fmla="*/ 188622 w 2613172"/>
                            <a:gd name="csY43" fmla="*/ 173968 h 226474"/>
                            <a:gd name="csX44" fmla="*/ 206559 w 2613172"/>
                            <a:gd name="csY44" fmla="*/ 175417 h 226474"/>
                            <a:gd name="csX45" fmla="*/ 226199 w 2613172"/>
                            <a:gd name="csY45" fmla="*/ 174273 h 226474"/>
                            <a:gd name="csX46" fmla="*/ 243182 w 2613172"/>
                            <a:gd name="csY46" fmla="*/ 170879 h 226474"/>
                            <a:gd name="csX47" fmla="*/ 246068 w 2613172"/>
                            <a:gd name="csY47" fmla="*/ 168820 h 226474"/>
                            <a:gd name="csX48" fmla="*/ 247161 w 2613172"/>
                            <a:gd name="csY48" fmla="*/ 165414 h 226474"/>
                            <a:gd name="csX49" fmla="*/ 247161 w 2613172"/>
                            <a:gd name="csY49" fmla="*/ 144010 h 226474"/>
                            <a:gd name="csX50" fmla="*/ 245089 w 2613172"/>
                            <a:gd name="csY50" fmla="*/ 139612 h 226474"/>
                            <a:gd name="csX51" fmla="*/ 240411 w 2613172"/>
                            <a:gd name="csY51" fmla="*/ 138481 h 226474"/>
                            <a:gd name="csX52" fmla="*/ 228385 w 2613172"/>
                            <a:gd name="csY52" fmla="*/ 140425 h 226474"/>
                            <a:gd name="csX53" fmla="*/ 215139 w 2613172"/>
                            <a:gd name="csY53" fmla="*/ 141073 h 226474"/>
                            <a:gd name="csX54" fmla="*/ 204410 w 2613172"/>
                            <a:gd name="csY54" fmla="*/ 140171 h 226474"/>
                            <a:gd name="csX55" fmla="*/ 194952 w 2613172"/>
                            <a:gd name="csY55" fmla="*/ 137489 h 226474"/>
                            <a:gd name="csX56" fmla="*/ 187643 w 2613172"/>
                            <a:gd name="csY56" fmla="*/ 133104 h 226474"/>
                            <a:gd name="csX57" fmla="*/ 183359 w 2613172"/>
                            <a:gd name="csY57" fmla="*/ 127143 h 226474"/>
                            <a:gd name="csX58" fmla="*/ 247110 w 2613172"/>
                            <a:gd name="csY58" fmla="*/ 127143 h 226474"/>
                            <a:gd name="csX59" fmla="*/ 250860 w 2613172"/>
                            <a:gd name="csY59" fmla="*/ 125757 h 226474"/>
                            <a:gd name="csX60" fmla="*/ 252754 w 2613172"/>
                            <a:gd name="csY60" fmla="*/ 122275 h 226474"/>
                            <a:gd name="csX61" fmla="*/ 253365 w 2613172"/>
                            <a:gd name="csY61" fmla="*/ 116288 h 226474"/>
                            <a:gd name="csX62" fmla="*/ 253708 w 2613172"/>
                            <a:gd name="csY62" fmla="*/ 110263 h 226474"/>
                            <a:gd name="csX63" fmla="*/ 253136 w 2613172"/>
                            <a:gd name="csY63" fmla="*/ 99599 h 226474"/>
                            <a:gd name="csX64" fmla="*/ 250377 w 2613172"/>
                            <a:gd name="csY64" fmla="*/ 89329 h 226474"/>
                            <a:gd name="csX65" fmla="*/ 245686 w 2613172"/>
                            <a:gd name="csY65" fmla="*/ 80127 h 226474"/>
                            <a:gd name="csX66" fmla="*/ 212228 w 2613172"/>
                            <a:gd name="csY66" fmla="*/ 99040 h 226474"/>
                            <a:gd name="csX67" fmla="*/ 212355 w 2613172"/>
                            <a:gd name="csY67" fmla="*/ 104645 h 226474"/>
                            <a:gd name="csX68" fmla="*/ 182876 w 2613172"/>
                            <a:gd name="csY68" fmla="*/ 104645 h 226474"/>
                            <a:gd name="csX69" fmla="*/ 183982 w 2613172"/>
                            <a:gd name="csY69" fmla="*/ 98315 h 226474"/>
                            <a:gd name="csX70" fmla="*/ 187274 w 2613172"/>
                            <a:gd name="csY70" fmla="*/ 93269 h 226474"/>
                            <a:gd name="csX71" fmla="*/ 192385 w 2613172"/>
                            <a:gd name="csY71" fmla="*/ 89965 h 226474"/>
                            <a:gd name="csX72" fmla="*/ 198880 w 2613172"/>
                            <a:gd name="csY72" fmla="*/ 88859 h 226474"/>
                            <a:gd name="csX73" fmla="*/ 205618 w 2613172"/>
                            <a:gd name="csY73" fmla="*/ 90117 h 226474"/>
                            <a:gd name="csX74" fmla="*/ 210042 w 2613172"/>
                            <a:gd name="csY74" fmla="*/ 93854 h 226474"/>
                            <a:gd name="csX75" fmla="*/ 212228 w 2613172"/>
                            <a:gd name="csY75" fmla="*/ 99040 h 226474"/>
                            <a:gd name="csX76" fmla="*/ 409329 w 2613172"/>
                            <a:gd name="csY76" fmla="*/ 144289 h 226474"/>
                            <a:gd name="csX77" fmla="*/ 405846 w 2613172"/>
                            <a:gd name="csY77" fmla="*/ 142459 h 226474"/>
                            <a:gd name="csX78" fmla="*/ 401117 w 2613172"/>
                            <a:gd name="csY78" fmla="*/ 140527 h 226474"/>
                            <a:gd name="csX79" fmla="*/ 399859 w 2613172"/>
                            <a:gd name="csY79" fmla="*/ 136434 h 226474"/>
                            <a:gd name="csX80" fmla="*/ 399859 w 2613172"/>
                            <a:gd name="csY80" fmla="*/ 66018 h 226474"/>
                            <a:gd name="csX81" fmla="*/ 398181 w 2613172"/>
                            <a:gd name="csY81" fmla="*/ 61989 h 226474"/>
                            <a:gd name="csX82" fmla="*/ 394151 w 2613172"/>
                            <a:gd name="csY82" fmla="*/ 60311 h 226474"/>
                            <a:gd name="csX83" fmla="*/ 362650 w 2613172"/>
                            <a:gd name="csY83" fmla="*/ 60311 h 226474"/>
                            <a:gd name="csX84" fmla="*/ 358608 w 2613172"/>
                            <a:gd name="csY84" fmla="*/ 61989 h 226474"/>
                            <a:gd name="csX85" fmla="*/ 356930 w 2613172"/>
                            <a:gd name="csY85" fmla="*/ 66018 h 226474"/>
                            <a:gd name="csX86" fmla="*/ 356930 w 2613172"/>
                            <a:gd name="csY86" fmla="*/ 73772 h 226474"/>
                            <a:gd name="csX87" fmla="*/ 342400 w 2613172"/>
                            <a:gd name="csY87" fmla="*/ 61709 h 226474"/>
                            <a:gd name="csX88" fmla="*/ 320726 w 2613172"/>
                            <a:gd name="csY88" fmla="*/ 56600 h 226474"/>
                            <a:gd name="csX89" fmla="*/ 281687 w 2613172"/>
                            <a:gd name="csY89" fmla="*/ 74814 h 226474"/>
                            <a:gd name="csX90" fmla="*/ 269445 w 2613172"/>
                            <a:gd name="csY90" fmla="*/ 115996 h 226474"/>
                            <a:gd name="csX91" fmla="*/ 281687 w 2613172"/>
                            <a:gd name="csY91" fmla="*/ 157190 h 226474"/>
                            <a:gd name="csX92" fmla="*/ 320726 w 2613172"/>
                            <a:gd name="csY92" fmla="*/ 175404 h 226474"/>
                            <a:gd name="csX93" fmla="*/ 321184 w 2613172"/>
                            <a:gd name="csY93" fmla="*/ 175404 h 226474"/>
                            <a:gd name="csX94" fmla="*/ 338891 w 2613172"/>
                            <a:gd name="csY94" fmla="*/ 173053 h 226474"/>
                            <a:gd name="csX95" fmla="*/ 354159 w 2613172"/>
                            <a:gd name="csY95" fmla="*/ 165973 h 226474"/>
                            <a:gd name="csX96" fmla="*/ 357845 w 2613172"/>
                            <a:gd name="csY96" fmla="*/ 164905 h 226474"/>
                            <a:gd name="csX97" fmla="*/ 361303 w 2613172"/>
                            <a:gd name="csY97" fmla="*/ 166393 h 226474"/>
                            <a:gd name="csX98" fmla="*/ 371765 w 2613172"/>
                            <a:gd name="csY98" fmla="*/ 172633 h 226474"/>
                            <a:gd name="csX99" fmla="*/ 386155 w 2613172"/>
                            <a:gd name="csY99" fmla="*/ 174718 h 226474"/>
                            <a:gd name="csX100" fmla="*/ 397392 w 2613172"/>
                            <a:gd name="csY100" fmla="*/ 174006 h 226474"/>
                            <a:gd name="csX101" fmla="*/ 407041 w 2613172"/>
                            <a:gd name="csY101" fmla="*/ 171909 h 226474"/>
                            <a:gd name="csX102" fmla="*/ 409761 w 2613172"/>
                            <a:gd name="csY102" fmla="*/ 169850 h 226474"/>
                            <a:gd name="csX103" fmla="*/ 410766 w 2613172"/>
                            <a:gd name="csY103" fmla="*/ 166558 h 226474"/>
                            <a:gd name="csX104" fmla="*/ 410766 w 2613172"/>
                            <a:gd name="csY104" fmla="*/ 148064 h 226474"/>
                            <a:gd name="csX105" fmla="*/ 409329 w 2613172"/>
                            <a:gd name="csY105" fmla="*/ 144289 h 226474"/>
                            <a:gd name="csX106" fmla="*/ 351362 w 2613172"/>
                            <a:gd name="csY106" fmla="*/ 115996 h 226474"/>
                            <a:gd name="csX107" fmla="*/ 351362 w 2613172"/>
                            <a:gd name="csY107" fmla="*/ 128299 h 226474"/>
                            <a:gd name="csX108" fmla="*/ 345819 w 2613172"/>
                            <a:gd name="csY108" fmla="*/ 133727 h 226474"/>
                            <a:gd name="csX109" fmla="*/ 336972 w 2613172"/>
                            <a:gd name="csY109" fmla="*/ 136193 h 226474"/>
                            <a:gd name="csX110" fmla="*/ 323980 w 2613172"/>
                            <a:gd name="csY110" fmla="*/ 129837 h 226474"/>
                            <a:gd name="csX111" fmla="*/ 320027 w 2613172"/>
                            <a:gd name="csY111" fmla="*/ 115996 h 226474"/>
                            <a:gd name="csX112" fmla="*/ 323980 w 2613172"/>
                            <a:gd name="csY112" fmla="*/ 102167 h 226474"/>
                            <a:gd name="csX113" fmla="*/ 336972 w 2613172"/>
                            <a:gd name="csY113" fmla="*/ 95824 h 226474"/>
                            <a:gd name="csX114" fmla="*/ 345819 w 2613172"/>
                            <a:gd name="csY114" fmla="*/ 98290 h 226474"/>
                            <a:gd name="csX115" fmla="*/ 351362 w 2613172"/>
                            <a:gd name="csY115" fmla="*/ 103705 h 226474"/>
                            <a:gd name="csX116" fmla="*/ 351362 w 2613172"/>
                            <a:gd name="csY116" fmla="*/ 115996 h 226474"/>
                            <a:gd name="csX117" fmla="*/ 696470 w 2613172"/>
                            <a:gd name="csY117" fmla="*/ 0 h 226474"/>
                            <a:gd name="csX118" fmla="*/ 686453 w 2613172"/>
                            <a:gd name="csY118" fmla="*/ 1563 h 226474"/>
                            <a:gd name="csX119" fmla="*/ 678253 w 2613172"/>
                            <a:gd name="csY119" fmla="*/ 6266 h 226474"/>
                            <a:gd name="csX120" fmla="*/ 672762 w 2613172"/>
                            <a:gd name="csY120" fmla="*/ 13918 h 226474"/>
                            <a:gd name="csX121" fmla="*/ 670918 w 2613172"/>
                            <a:gd name="csY121" fmla="*/ 24366 h 226474"/>
                            <a:gd name="csX122" fmla="*/ 672762 w 2613172"/>
                            <a:gd name="csY122" fmla="*/ 34979 h 226474"/>
                            <a:gd name="csX123" fmla="*/ 678253 w 2613172"/>
                            <a:gd name="csY123" fmla="*/ 42694 h 226474"/>
                            <a:gd name="csX124" fmla="*/ 686453 w 2613172"/>
                            <a:gd name="csY124" fmla="*/ 47385 h 226474"/>
                            <a:gd name="csX125" fmla="*/ 696470 w 2613172"/>
                            <a:gd name="csY125" fmla="*/ 48948 h 226474"/>
                            <a:gd name="csX126" fmla="*/ 706474 w 2613172"/>
                            <a:gd name="csY126" fmla="*/ 47385 h 226474"/>
                            <a:gd name="csX127" fmla="*/ 714686 w 2613172"/>
                            <a:gd name="csY127" fmla="*/ 42694 h 226474"/>
                            <a:gd name="csX128" fmla="*/ 720165 w 2613172"/>
                            <a:gd name="csY128" fmla="*/ 34979 h 226474"/>
                            <a:gd name="csX129" fmla="*/ 721983 w 2613172"/>
                            <a:gd name="csY129" fmla="*/ 24366 h 226474"/>
                            <a:gd name="csX130" fmla="*/ 720165 w 2613172"/>
                            <a:gd name="csY130" fmla="*/ 13918 h 226474"/>
                            <a:gd name="csX131" fmla="*/ 714686 w 2613172"/>
                            <a:gd name="csY131" fmla="*/ 6266 h 226474"/>
                            <a:gd name="csX132" fmla="*/ 706474 w 2613172"/>
                            <a:gd name="csY132" fmla="*/ 1563 h 226474"/>
                            <a:gd name="csX133" fmla="*/ 696470 w 2613172"/>
                            <a:gd name="csY133" fmla="*/ 0 h 226474"/>
                            <a:gd name="csX134" fmla="*/ 715411 w 2613172"/>
                            <a:gd name="csY134" fmla="*/ 60324 h 226474"/>
                            <a:gd name="csX135" fmla="*/ 677745 w 2613172"/>
                            <a:gd name="csY135" fmla="*/ 60324 h 226474"/>
                            <a:gd name="csX136" fmla="*/ 673753 w 2613172"/>
                            <a:gd name="csY136" fmla="*/ 61976 h 226474"/>
                            <a:gd name="csX137" fmla="*/ 672101 w 2613172"/>
                            <a:gd name="csY137" fmla="*/ 65980 h 226474"/>
                            <a:gd name="csX138" fmla="*/ 672101 w 2613172"/>
                            <a:gd name="csY138" fmla="*/ 166037 h 226474"/>
                            <a:gd name="csX139" fmla="*/ 673753 w 2613172"/>
                            <a:gd name="csY139" fmla="*/ 170041 h 226474"/>
                            <a:gd name="csX140" fmla="*/ 677745 w 2613172"/>
                            <a:gd name="csY140" fmla="*/ 171706 h 226474"/>
                            <a:gd name="csX141" fmla="*/ 715411 w 2613172"/>
                            <a:gd name="csY141" fmla="*/ 171706 h 226474"/>
                            <a:gd name="csX142" fmla="*/ 719415 w 2613172"/>
                            <a:gd name="csY142" fmla="*/ 170041 h 226474"/>
                            <a:gd name="csX143" fmla="*/ 721080 w 2613172"/>
                            <a:gd name="csY143" fmla="*/ 166037 h 226474"/>
                            <a:gd name="csX144" fmla="*/ 721080 w 2613172"/>
                            <a:gd name="csY144" fmla="*/ 65980 h 226474"/>
                            <a:gd name="csX145" fmla="*/ 719415 w 2613172"/>
                            <a:gd name="csY145" fmla="*/ 61976 h 226474"/>
                            <a:gd name="csX146" fmla="*/ 715411 w 2613172"/>
                            <a:gd name="csY146" fmla="*/ 60324 h 226474"/>
                            <a:gd name="csX147" fmla="*/ 822510 w 2613172"/>
                            <a:gd name="csY147" fmla="*/ 56612 h 226474"/>
                            <a:gd name="csX148" fmla="*/ 804357 w 2613172"/>
                            <a:gd name="csY148" fmla="*/ 60324 h 226474"/>
                            <a:gd name="csX149" fmla="*/ 788391 w 2613172"/>
                            <a:gd name="csY149" fmla="*/ 71458 h 226474"/>
                            <a:gd name="csX150" fmla="*/ 788391 w 2613172"/>
                            <a:gd name="csY150" fmla="*/ 66323 h 226474"/>
                            <a:gd name="csX151" fmla="*/ 786624 w 2613172"/>
                            <a:gd name="csY151" fmla="*/ 62218 h 226474"/>
                            <a:gd name="csX152" fmla="*/ 782403 w 2613172"/>
                            <a:gd name="csY152" fmla="*/ 60692 h 226474"/>
                            <a:gd name="csX153" fmla="*/ 766768 w 2613172"/>
                            <a:gd name="csY153" fmla="*/ 60502 h 226474"/>
                            <a:gd name="csX154" fmla="*/ 751132 w 2613172"/>
                            <a:gd name="csY154" fmla="*/ 60311 h 226474"/>
                            <a:gd name="csX155" fmla="*/ 747127 w 2613172"/>
                            <a:gd name="csY155" fmla="*/ 61976 h 226474"/>
                            <a:gd name="csX156" fmla="*/ 745475 w 2613172"/>
                            <a:gd name="csY156" fmla="*/ 65980 h 226474"/>
                            <a:gd name="csX157" fmla="*/ 745475 w 2613172"/>
                            <a:gd name="csY157" fmla="*/ 166037 h 226474"/>
                            <a:gd name="csX158" fmla="*/ 747127 w 2613172"/>
                            <a:gd name="csY158" fmla="*/ 170040 h 226474"/>
                            <a:gd name="csX159" fmla="*/ 751132 w 2613172"/>
                            <a:gd name="csY159" fmla="*/ 171693 h 226474"/>
                            <a:gd name="csX160" fmla="*/ 788759 w 2613172"/>
                            <a:gd name="csY160" fmla="*/ 171693 h 226474"/>
                            <a:gd name="csX161" fmla="*/ 792764 w 2613172"/>
                            <a:gd name="csY161" fmla="*/ 170040 h 226474"/>
                            <a:gd name="csX162" fmla="*/ 794429 w 2613172"/>
                            <a:gd name="csY162" fmla="*/ 166037 h 226474"/>
                            <a:gd name="csX163" fmla="*/ 794429 w 2613172"/>
                            <a:gd name="csY163" fmla="*/ 103018 h 226474"/>
                            <a:gd name="csX164" fmla="*/ 800213 w 2613172"/>
                            <a:gd name="csY164" fmla="*/ 98582 h 226474"/>
                            <a:gd name="csX165" fmla="*/ 807370 w 2613172"/>
                            <a:gd name="csY165" fmla="*/ 97502 h 226474"/>
                            <a:gd name="csX166" fmla="*/ 814056 w 2613172"/>
                            <a:gd name="csY166" fmla="*/ 100934 h 226474"/>
                            <a:gd name="csX167" fmla="*/ 816713 w 2613172"/>
                            <a:gd name="csY167" fmla="*/ 108115 h 226474"/>
                            <a:gd name="csX168" fmla="*/ 816713 w 2613172"/>
                            <a:gd name="csY168" fmla="*/ 166037 h 226474"/>
                            <a:gd name="csX169" fmla="*/ 818379 w 2613172"/>
                            <a:gd name="csY169" fmla="*/ 170041 h 226474"/>
                            <a:gd name="csX170" fmla="*/ 822383 w 2613172"/>
                            <a:gd name="csY170" fmla="*/ 171693 h 226474"/>
                            <a:gd name="csX171" fmla="*/ 860011 w 2613172"/>
                            <a:gd name="csY171" fmla="*/ 171693 h 226474"/>
                            <a:gd name="csX172" fmla="*/ 864002 w 2613172"/>
                            <a:gd name="csY172" fmla="*/ 170041 h 226474"/>
                            <a:gd name="csX173" fmla="*/ 865668 w 2613172"/>
                            <a:gd name="csY173" fmla="*/ 166037 h 226474"/>
                            <a:gd name="csX174" fmla="*/ 865668 w 2613172"/>
                            <a:gd name="csY174" fmla="*/ 99764 h 226474"/>
                            <a:gd name="csX175" fmla="*/ 862973 w 2613172"/>
                            <a:gd name="csY175" fmla="*/ 83203 h 226474"/>
                            <a:gd name="csX176" fmla="*/ 854888 w 2613172"/>
                            <a:gd name="csY176" fmla="*/ 69247 h 226474"/>
                            <a:gd name="csX177" fmla="*/ 841400 w 2613172"/>
                            <a:gd name="csY177" fmla="*/ 59777 h 226474"/>
                            <a:gd name="csX178" fmla="*/ 822510 w 2613172"/>
                            <a:gd name="csY178" fmla="*/ 56612 h 226474"/>
                            <a:gd name="csX179" fmla="*/ 1013318 w 2613172"/>
                            <a:gd name="csY179" fmla="*/ 61976 h 226474"/>
                            <a:gd name="csX180" fmla="*/ 1014971 w 2613172"/>
                            <a:gd name="csY180" fmla="*/ 65980 h 226474"/>
                            <a:gd name="csX181" fmla="*/ 1014971 w 2613172"/>
                            <a:gd name="csY181" fmla="*/ 164511 h 226474"/>
                            <a:gd name="csX182" fmla="*/ 1010127 w 2613172"/>
                            <a:gd name="csY182" fmla="*/ 192258 h 226474"/>
                            <a:gd name="csX183" fmla="*/ 995598 w 2613172"/>
                            <a:gd name="csY183" fmla="*/ 211477 h 226474"/>
                            <a:gd name="csX184" fmla="*/ 973745 w 2613172"/>
                            <a:gd name="csY184" fmla="*/ 222725 h 226474"/>
                            <a:gd name="csX185" fmla="*/ 946987 w 2613172"/>
                            <a:gd name="csY185" fmla="*/ 226475 h 226474"/>
                            <a:gd name="csX186" fmla="*/ 922414 w 2613172"/>
                            <a:gd name="csY186" fmla="*/ 224454 h 226474"/>
                            <a:gd name="csX187" fmla="*/ 900015 w 2613172"/>
                            <a:gd name="csY187" fmla="*/ 218391 h 226474"/>
                            <a:gd name="csX188" fmla="*/ 897384 w 2613172"/>
                            <a:gd name="csY188" fmla="*/ 216281 h 226474"/>
                            <a:gd name="csX189" fmla="*/ 896392 w 2613172"/>
                            <a:gd name="csY189" fmla="*/ 213040 h 226474"/>
                            <a:gd name="csX190" fmla="*/ 896392 w 2613172"/>
                            <a:gd name="csY190" fmla="*/ 185509 h 226474"/>
                            <a:gd name="csX191" fmla="*/ 898859 w 2613172"/>
                            <a:gd name="csY191" fmla="*/ 180819 h 226474"/>
                            <a:gd name="csX192" fmla="*/ 904071 w 2613172"/>
                            <a:gd name="csY192" fmla="*/ 180272 h 226474"/>
                            <a:gd name="csX193" fmla="*/ 920380 w 2613172"/>
                            <a:gd name="csY193" fmla="*/ 185166 h 226474"/>
                            <a:gd name="csX194" fmla="*/ 938152 w 2613172"/>
                            <a:gd name="csY194" fmla="*/ 186793 h 226474"/>
                            <a:gd name="csX195" fmla="*/ 959216 w 2613172"/>
                            <a:gd name="csY195" fmla="*/ 182026 h 226474"/>
                            <a:gd name="csX196" fmla="*/ 966220 w 2613172"/>
                            <a:gd name="csY196" fmla="*/ 167753 h 226474"/>
                            <a:gd name="csX197" fmla="*/ 966220 w 2613172"/>
                            <a:gd name="csY197" fmla="*/ 162198 h 226474"/>
                            <a:gd name="csX198" fmla="*/ 952961 w 2613172"/>
                            <a:gd name="csY198" fmla="*/ 170193 h 226474"/>
                            <a:gd name="csX199" fmla="*/ 935838 w 2613172"/>
                            <a:gd name="csY199" fmla="*/ 172875 h 226474"/>
                            <a:gd name="csX200" fmla="*/ 913630 w 2613172"/>
                            <a:gd name="csY200" fmla="*/ 168693 h 226474"/>
                            <a:gd name="csX201" fmla="*/ 897562 w 2613172"/>
                            <a:gd name="csY201" fmla="*/ 156148 h 226474"/>
                            <a:gd name="csX202" fmla="*/ 887812 w 2613172"/>
                            <a:gd name="csY202" fmla="*/ 137425 h 226474"/>
                            <a:gd name="csX203" fmla="*/ 884570 w 2613172"/>
                            <a:gd name="csY203" fmla="*/ 114610 h 226474"/>
                            <a:gd name="csX204" fmla="*/ 887812 w 2613172"/>
                            <a:gd name="csY204" fmla="*/ 91846 h 226474"/>
                            <a:gd name="csX205" fmla="*/ 897562 w 2613172"/>
                            <a:gd name="csY205" fmla="*/ 73199 h 226474"/>
                            <a:gd name="csX206" fmla="*/ 913630 w 2613172"/>
                            <a:gd name="csY206" fmla="*/ 60756 h 226474"/>
                            <a:gd name="csX207" fmla="*/ 935838 w 2613172"/>
                            <a:gd name="csY207" fmla="*/ 56625 h 226474"/>
                            <a:gd name="csX208" fmla="*/ 956381 w 2613172"/>
                            <a:gd name="csY208" fmla="*/ 60908 h 226474"/>
                            <a:gd name="csX209" fmla="*/ 972055 w 2613172"/>
                            <a:gd name="csY209" fmla="*/ 73784 h 226474"/>
                            <a:gd name="csX210" fmla="*/ 972055 w 2613172"/>
                            <a:gd name="csY210" fmla="*/ 65980 h 226474"/>
                            <a:gd name="csX211" fmla="*/ 973707 w 2613172"/>
                            <a:gd name="csY211" fmla="*/ 61976 h 226474"/>
                            <a:gd name="csX212" fmla="*/ 977699 w 2613172"/>
                            <a:gd name="csY212" fmla="*/ 60324 h 226474"/>
                            <a:gd name="csX213" fmla="*/ 1009327 w 2613172"/>
                            <a:gd name="csY213" fmla="*/ 60324 h 226474"/>
                            <a:gd name="csX214" fmla="*/ 1013318 w 2613172"/>
                            <a:gd name="csY214" fmla="*/ 61976 h 226474"/>
                            <a:gd name="csX215" fmla="*/ 966474 w 2613172"/>
                            <a:gd name="csY215" fmla="*/ 115322 h 226474"/>
                            <a:gd name="csX216" fmla="*/ 966474 w 2613172"/>
                            <a:gd name="csY216" fmla="*/ 103018 h 226474"/>
                            <a:gd name="csX217" fmla="*/ 960563 w 2613172"/>
                            <a:gd name="csY217" fmla="*/ 97095 h 226474"/>
                            <a:gd name="csX218" fmla="*/ 952097 w 2613172"/>
                            <a:gd name="csY218" fmla="*/ 95125 h 226474"/>
                            <a:gd name="csX219" fmla="*/ 944749 w 2613172"/>
                            <a:gd name="csY219" fmla="*/ 96612 h 226474"/>
                            <a:gd name="csX220" fmla="*/ 939436 w 2613172"/>
                            <a:gd name="csY220" fmla="*/ 101061 h 226474"/>
                            <a:gd name="csX221" fmla="*/ 936207 w 2613172"/>
                            <a:gd name="csY221" fmla="*/ 107569 h 226474"/>
                            <a:gd name="csX222" fmla="*/ 935139 w 2613172"/>
                            <a:gd name="csY222" fmla="*/ 115322 h 226474"/>
                            <a:gd name="csX223" fmla="*/ 936207 w 2613172"/>
                            <a:gd name="csY223" fmla="*/ 123063 h 226474"/>
                            <a:gd name="csX224" fmla="*/ 939436 w 2613172"/>
                            <a:gd name="csY224" fmla="*/ 129583 h 226474"/>
                            <a:gd name="csX225" fmla="*/ 944749 w 2613172"/>
                            <a:gd name="csY225" fmla="*/ 134019 h 226474"/>
                            <a:gd name="csX226" fmla="*/ 952097 w 2613172"/>
                            <a:gd name="csY226" fmla="*/ 135493 h 226474"/>
                            <a:gd name="csX227" fmla="*/ 960563 w 2613172"/>
                            <a:gd name="csY227" fmla="*/ 133523 h 226474"/>
                            <a:gd name="csX228" fmla="*/ 966474 w 2613172"/>
                            <a:gd name="csY228" fmla="*/ 127626 h 226474"/>
                            <a:gd name="csX229" fmla="*/ 966474 w 2613172"/>
                            <a:gd name="csY229" fmla="*/ 115322 h 226474"/>
                            <a:gd name="csX230" fmla="*/ 966474 w 2613172"/>
                            <a:gd name="csY230" fmla="*/ 115322 h 226474"/>
                            <a:gd name="csX231" fmla="*/ 609176 w 2613172"/>
                            <a:gd name="csY231" fmla="*/ 56612 h 226474"/>
                            <a:gd name="csX232" fmla="*/ 591023 w 2613172"/>
                            <a:gd name="csY232" fmla="*/ 60324 h 226474"/>
                            <a:gd name="csX233" fmla="*/ 575057 w 2613172"/>
                            <a:gd name="csY233" fmla="*/ 71458 h 226474"/>
                            <a:gd name="csX234" fmla="*/ 575057 w 2613172"/>
                            <a:gd name="csY234" fmla="*/ 66323 h 226474"/>
                            <a:gd name="csX235" fmla="*/ 573277 w 2613172"/>
                            <a:gd name="csY235" fmla="*/ 62218 h 226474"/>
                            <a:gd name="csX236" fmla="*/ 569056 w 2613172"/>
                            <a:gd name="csY236" fmla="*/ 60692 h 226474"/>
                            <a:gd name="csX237" fmla="*/ 553421 w 2613172"/>
                            <a:gd name="csY237" fmla="*/ 60502 h 226474"/>
                            <a:gd name="csX238" fmla="*/ 537785 w 2613172"/>
                            <a:gd name="csY238" fmla="*/ 60311 h 226474"/>
                            <a:gd name="csX239" fmla="*/ 533793 w 2613172"/>
                            <a:gd name="csY239" fmla="*/ 61976 h 226474"/>
                            <a:gd name="csX240" fmla="*/ 532141 w 2613172"/>
                            <a:gd name="csY240" fmla="*/ 65980 h 226474"/>
                            <a:gd name="csX241" fmla="*/ 532141 w 2613172"/>
                            <a:gd name="csY241" fmla="*/ 166037 h 226474"/>
                            <a:gd name="csX242" fmla="*/ 533793 w 2613172"/>
                            <a:gd name="csY242" fmla="*/ 170040 h 226474"/>
                            <a:gd name="csX243" fmla="*/ 537785 w 2613172"/>
                            <a:gd name="csY243" fmla="*/ 171693 h 226474"/>
                            <a:gd name="csX244" fmla="*/ 575425 w 2613172"/>
                            <a:gd name="csY244" fmla="*/ 171693 h 226474"/>
                            <a:gd name="csX245" fmla="*/ 579430 w 2613172"/>
                            <a:gd name="csY245" fmla="*/ 170040 h 226474"/>
                            <a:gd name="csX246" fmla="*/ 581095 w 2613172"/>
                            <a:gd name="csY246" fmla="*/ 166037 h 226474"/>
                            <a:gd name="csX247" fmla="*/ 581095 w 2613172"/>
                            <a:gd name="csY247" fmla="*/ 103018 h 226474"/>
                            <a:gd name="csX248" fmla="*/ 586879 w 2613172"/>
                            <a:gd name="csY248" fmla="*/ 98582 h 226474"/>
                            <a:gd name="csX249" fmla="*/ 594023 w 2613172"/>
                            <a:gd name="csY249" fmla="*/ 97502 h 226474"/>
                            <a:gd name="csX250" fmla="*/ 600722 w 2613172"/>
                            <a:gd name="csY250" fmla="*/ 100934 h 226474"/>
                            <a:gd name="csX251" fmla="*/ 603379 w 2613172"/>
                            <a:gd name="csY251" fmla="*/ 108115 h 226474"/>
                            <a:gd name="csX252" fmla="*/ 603379 w 2613172"/>
                            <a:gd name="csY252" fmla="*/ 166037 h 226474"/>
                            <a:gd name="csX253" fmla="*/ 605044 w 2613172"/>
                            <a:gd name="csY253" fmla="*/ 170041 h 226474"/>
                            <a:gd name="csX254" fmla="*/ 609049 w 2613172"/>
                            <a:gd name="csY254" fmla="*/ 171693 h 226474"/>
                            <a:gd name="csX255" fmla="*/ 646676 w 2613172"/>
                            <a:gd name="csY255" fmla="*/ 171693 h 226474"/>
                            <a:gd name="csX256" fmla="*/ 650668 w 2613172"/>
                            <a:gd name="csY256" fmla="*/ 170041 h 226474"/>
                            <a:gd name="csX257" fmla="*/ 652333 w 2613172"/>
                            <a:gd name="csY257" fmla="*/ 166037 h 226474"/>
                            <a:gd name="csX258" fmla="*/ 652333 w 2613172"/>
                            <a:gd name="csY258" fmla="*/ 99764 h 226474"/>
                            <a:gd name="csX259" fmla="*/ 649638 w 2613172"/>
                            <a:gd name="csY259" fmla="*/ 83203 h 226474"/>
                            <a:gd name="csX260" fmla="*/ 641553 w 2613172"/>
                            <a:gd name="csY260" fmla="*/ 69247 h 226474"/>
                            <a:gd name="csX261" fmla="*/ 628066 w 2613172"/>
                            <a:gd name="csY261" fmla="*/ 59777 h 226474"/>
                            <a:gd name="csX262" fmla="*/ 609176 w 2613172"/>
                            <a:gd name="csY262" fmla="*/ 56612 h 226474"/>
                            <a:gd name="csX263" fmla="*/ 53620 w 2613172"/>
                            <a:gd name="csY263" fmla="*/ 124829 h 226474"/>
                            <a:gd name="csX264" fmla="*/ 53620 w 2613172"/>
                            <a:gd name="csY264" fmla="*/ 14922 h 226474"/>
                            <a:gd name="csX265" fmla="*/ 51967 w 2613172"/>
                            <a:gd name="csY265" fmla="*/ 10918 h 226474"/>
                            <a:gd name="csX266" fmla="*/ 47963 w 2613172"/>
                            <a:gd name="csY266" fmla="*/ 9266 h 226474"/>
                            <a:gd name="csX267" fmla="*/ 5657 w 2613172"/>
                            <a:gd name="csY267" fmla="*/ 9266 h 226474"/>
                            <a:gd name="csX268" fmla="*/ 1665 w 2613172"/>
                            <a:gd name="csY268" fmla="*/ 10918 h 226474"/>
                            <a:gd name="csX269" fmla="*/ 0 w 2613172"/>
                            <a:gd name="csY269" fmla="*/ 14922 h 226474"/>
                            <a:gd name="csX270" fmla="*/ 0 w 2613172"/>
                            <a:gd name="csY270" fmla="*/ 166049 h 226474"/>
                            <a:gd name="csX271" fmla="*/ 1665 w 2613172"/>
                            <a:gd name="csY271" fmla="*/ 170041 h 226474"/>
                            <a:gd name="csX272" fmla="*/ 5657 w 2613172"/>
                            <a:gd name="csY272" fmla="*/ 171706 h 226474"/>
                            <a:gd name="csX273" fmla="*/ 117358 w 2613172"/>
                            <a:gd name="csY273" fmla="*/ 171706 h 226474"/>
                            <a:gd name="csX274" fmla="*/ 121350 w 2613172"/>
                            <a:gd name="csY274" fmla="*/ 170041 h 226474"/>
                            <a:gd name="csX275" fmla="*/ 123002 w 2613172"/>
                            <a:gd name="csY275" fmla="*/ 166049 h 226474"/>
                            <a:gd name="csX276" fmla="*/ 123002 w 2613172"/>
                            <a:gd name="csY276" fmla="*/ 130486 h 226474"/>
                            <a:gd name="csX277" fmla="*/ 121350 w 2613172"/>
                            <a:gd name="csY277" fmla="*/ 126482 h 226474"/>
                            <a:gd name="csX278" fmla="*/ 117358 w 2613172"/>
                            <a:gd name="csY278" fmla="*/ 124830 h 226474"/>
                            <a:gd name="csX279" fmla="*/ 53620 w 2613172"/>
                            <a:gd name="csY279" fmla="*/ 124830 h 226474"/>
                            <a:gd name="csX280" fmla="*/ 53620 w 2613172"/>
                            <a:gd name="csY280" fmla="*/ 124829 h 226474"/>
                            <a:gd name="csX281" fmla="*/ 2329642 w 2613172"/>
                            <a:gd name="csY281" fmla="*/ 170714 h 226474"/>
                            <a:gd name="csX282" fmla="*/ 2331714 w 2613172"/>
                            <a:gd name="csY282" fmla="*/ 168096 h 226474"/>
                            <a:gd name="csX283" fmla="*/ 2351113 w 2613172"/>
                            <a:gd name="csY283" fmla="*/ 118055 h 226474"/>
                            <a:gd name="csX284" fmla="*/ 2370499 w 2613172"/>
                            <a:gd name="csY284" fmla="*/ 68014 h 226474"/>
                            <a:gd name="csX285" fmla="*/ 2369901 w 2613172"/>
                            <a:gd name="csY285" fmla="*/ 62777 h 226474"/>
                            <a:gd name="csX286" fmla="*/ 2365236 w 2613172"/>
                            <a:gd name="csY286" fmla="*/ 60324 h 226474"/>
                            <a:gd name="csX287" fmla="*/ 2326515 w 2613172"/>
                            <a:gd name="csY287" fmla="*/ 60324 h 226474"/>
                            <a:gd name="csX288" fmla="*/ 2323082 w 2613172"/>
                            <a:gd name="csY288" fmla="*/ 61480 h 226474"/>
                            <a:gd name="csX289" fmla="*/ 2321061 w 2613172"/>
                            <a:gd name="csY289" fmla="*/ 64480 h 226474"/>
                            <a:gd name="csX290" fmla="*/ 2312811 w 2613172"/>
                            <a:gd name="csY290" fmla="*/ 94769 h 226474"/>
                            <a:gd name="csX291" fmla="*/ 2304561 w 2613172"/>
                            <a:gd name="csY291" fmla="*/ 125058 h 226474"/>
                            <a:gd name="csX292" fmla="*/ 2296311 w 2613172"/>
                            <a:gd name="csY292" fmla="*/ 94769 h 226474"/>
                            <a:gd name="csX293" fmla="*/ 2288061 w 2613172"/>
                            <a:gd name="csY293" fmla="*/ 64480 h 226474"/>
                            <a:gd name="csX294" fmla="*/ 2286027 w 2613172"/>
                            <a:gd name="csY294" fmla="*/ 61480 h 226474"/>
                            <a:gd name="csX295" fmla="*/ 2282607 w 2613172"/>
                            <a:gd name="csY295" fmla="*/ 60324 h 226474"/>
                            <a:gd name="csX296" fmla="*/ 2243645 w 2613172"/>
                            <a:gd name="csY296" fmla="*/ 60324 h 226474"/>
                            <a:gd name="csX297" fmla="*/ 2238980 w 2613172"/>
                            <a:gd name="csY297" fmla="*/ 62777 h 226474"/>
                            <a:gd name="csX298" fmla="*/ 2238382 w 2613172"/>
                            <a:gd name="csY298" fmla="*/ 68014 h 226474"/>
                            <a:gd name="csX299" fmla="*/ 2257768 w 2613172"/>
                            <a:gd name="csY299" fmla="*/ 118055 h 226474"/>
                            <a:gd name="csX300" fmla="*/ 2277167 w 2613172"/>
                            <a:gd name="csY300" fmla="*/ 168096 h 226474"/>
                            <a:gd name="csX301" fmla="*/ 2279239 w 2613172"/>
                            <a:gd name="csY301" fmla="*/ 170714 h 226474"/>
                            <a:gd name="csX302" fmla="*/ 2282429 w 2613172"/>
                            <a:gd name="csY302" fmla="*/ 171706 h 226474"/>
                            <a:gd name="csX303" fmla="*/ 2326439 w 2613172"/>
                            <a:gd name="csY303" fmla="*/ 171706 h 226474"/>
                            <a:gd name="csX304" fmla="*/ 2329642 w 2613172"/>
                            <a:gd name="csY304" fmla="*/ 170714 h 226474"/>
                            <a:gd name="csX305" fmla="*/ 2197614 w 2613172"/>
                            <a:gd name="csY305" fmla="*/ 0 h 226474"/>
                            <a:gd name="csX306" fmla="*/ 2187597 w 2613172"/>
                            <a:gd name="csY306" fmla="*/ 1563 h 226474"/>
                            <a:gd name="csX307" fmla="*/ 2179398 w 2613172"/>
                            <a:gd name="csY307" fmla="*/ 6266 h 226474"/>
                            <a:gd name="csX308" fmla="*/ 2173906 w 2613172"/>
                            <a:gd name="csY308" fmla="*/ 13918 h 226474"/>
                            <a:gd name="csX309" fmla="*/ 2172076 w 2613172"/>
                            <a:gd name="csY309" fmla="*/ 24366 h 226474"/>
                            <a:gd name="csX310" fmla="*/ 2173906 w 2613172"/>
                            <a:gd name="csY310" fmla="*/ 34979 h 226474"/>
                            <a:gd name="csX311" fmla="*/ 2179398 w 2613172"/>
                            <a:gd name="csY311" fmla="*/ 42694 h 226474"/>
                            <a:gd name="csX312" fmla="*/ 2187597 w 2613172"/>
                            <a:gd name="csY312" fmla="*/ 47385 h 226474"/>
                            <a:gd name="csX313" fmla="*/ 2197614 w 2613172"/>
                            <a:gd name="csY313" fmla="*/ 48948 h 226474"/>
                            <a:gd name="csX314" fmla="*/ 2207619 w 2613172"/>
                            <a:gd name="csY314" fmla="*/ 47385 h 226474"/>
                            <a:gd name="csX315" fmla="*/ 2215831 w 2613172"/>
                            <a:gd name="csY315" fmla="*/ 42694 h 226474"/>
                            <a:gd name="csX316" fmla="*/ 2221309 w 2613172"/>
                            <a:gd name="csY316" fmla="*/ 34979 h 226474"/>
                            <a:gd name="csX317" fmla="*/ 2223127 w 2613172"/>
                            <a:gd name="csY317" fmla="*/ 24366 h 226474"/>
                            <a:gd name="csX318" fmla="*/ 2221309 w 2613172"/>
                            <a:gd name="csY318" fmla="*/ 13918 h 226474"/>
                            <a:gd name="csX319" fmla="*/ 2215831 w 2613172"/>
                            <a:gd name="csY319" fmla="*/ 6266 h 226474"/>
                            <a:gd name="csX320" fmla="*/ 2207619 w 2613172"/>
                            <a:gd name="csY320" fmla="*/ 1563 h 226474"/>
                            <a:gd name="csX321" fmla="*/ 2197614 w 2613172"/>
                            <a:gd name="csY321" fmla="*/ 0 h 226474"/>
                            <a:gd name="csX322" fmla="*/ 2216555 w 2613172"/>
                            <a:gd name="csY322" fmla="*/ 60324 h 226474"/>
                            <a:gd name="csX323" fmla="*/ 2178889 w 2613172"/>
                            <a:gd name="csY323" fmla="*/ 60324 h 226474"/>
                            <a:gd name="csX324" fmla="*/ 2174898 w 2613172"/>
                            <a:gd name="csY324" fmla="*/ 61976 h 226474"/>
                            <a:gd name="csX325" fmla="*/ 2173245 w 2613172"/>
                            <a:gd name="csY325" fmla="*/ 65980 h 226474"/>
                            <a:gd name="csX326" fmla="*/ 2173245 w 2613172"/>
                            <a:gd name="csY326" fmla="*/ 166037 h 226474"/>
                            <a:gd name="csX327" fmla="*/ 2174898 w 2613172"/>
                            <a:gd name="csY327" fmla="*/ 170041 h 226474"/>
                            <a:gd name="csX328" fmla="*/ 2178889 w 2613172"/>
                            <a:gd name="csY328" fmla="*/ 171706 h 226474"/>
                            <a:gd name="csX329" fmla="*/ 2216555 w 2613172"/>
                            <a:gd name="csY329" fmla="*/ 171706 h 226474"/>
                            <a:gd name="csX330" fmla="*/ 2220560 w 2613172"/>
                            <a:gd name="csY330" fmla="*/ 170041 h 226474"/>
                            <a:gd name="csX331" fmla="*/ 2222225 w 2613172"/>
                            <a:gd name="csY331" fmla="*/ 166037 h 226474"/>
                            <a:gd name="csX332" fmla="*/ 2222225 w 2613172"/>
                            <a:gd name="csY332" fmla="*/ 65980 h 226474"/>
                            <a:gd name="csX333" fmla="*/ 2220560 w 2613172"/>
                            <a:gd name="csY333" fmla="*/ 61976 h 226474"/>
                            <a:gd name="csX334" fmla="*/ 2216555 w 2613172"/>
                            <a:gd name="csY334" fmla="*/ 60324 h 226474"/>
                            <a:gd name="csX335" fmla="*/ 2484996 w 2613172"/>
                            <a:gd name="csY335" fmla="*/ 80127 h 226474"/>
                            <a:gd name="csX336" fmla="*/ 2478920 w 2613172"/>
                            <a:gd name="csY336" fmla="*/ 72170 h 226474"/>
                            <a:gd name="csX337" fmla="*/ 2471331 w 2613172"/>
                            <a:gd name="csY337" fmla="*/ 65866 h 226474"/>
                            <a:gd name="csX338" fmla="*/ 2461275 w 2613172"/>
                            <a:gd name="csY338" fmla="*/ 60908 h 226474"/>
                            <a:gd name="csX339" fmla="*/ 2449250 w 2613172"/>
                            <a:gd name="csY339" fmla="*/ 57680 h 226474"/>
                            <a:gd name="csX340" fmla="*/ 2435648 w 2613172"/>
                            <a:gd name="csY340" fmla="*/ 56625 h 226474"/>
                            <a:gd name="csX341" fmla="*/ 2425682 w 2613172"/>
                            <a:gd name="csY341" fmla="*/ 57400 h 226474"/>
                            <a:gd name="csX342" fmla="*/ 2415703 w 2613172"/>
                            <a:gd name="csY342" fmla="*/ 59752 h 226474"/>
                            <a:gd name="csX343" fmla="*/ 2405914 w 2613172"/>
                            <a:gd name="csY343" fmla="*/ 63718 h 226474"/>
                            <a:gd name="csX344" fmla="*/ 2396546 w 2613172"/>
                            <a:gd name="csY344" fmla="*/ 69374 h 226474"/>
                            <a:gd name="csX345" fmla="*/ 2388207 w 2613172"/>
                            <a:gd name="csY345" fmla="*/ 77229 h 226474"/>
                            <a:gd name="csX346" fmla="*/ 2381571 w 2613172"/>
                            <a:gd name="csY346" fmla="*/ 87829 h 226474"/>
                            <a:gd name="csX347" fmla="*/ 2377236 w 2613172"/>
                            <a:gd name="csY347" fmla="*/ 100667 h 226474"/>
                            <a:gd name="csX348" fmla="*/ 2375774 w 2613172"/>
                            <a:gd name="csY348" fmla="*/ 115322 h 226474"/>
                            <a:gd name="csX349" fmla="*/ 2378355 w 2613172"/>
                            <a:gd name="csY349" fmla="*/ 134133 h 226474"/>
                            <a:gd name="csX350" fmla="*/ 2386109 w 2613172"/>
                            <a:gd name="csY350" fmla="*/ 149780 h 226474"/>
                            <a:gd name="csX351" fmla="*/ 2397677 w 2613172"/>
                            <a:gd name="csY351" fmla="*/ 161753 h 226474"/>
                            <a:gd name="csX352" fmla="*/ 2411737 w 2613172"/>
                            <a:gd name="csY352" fmla="*/ 169621 h 226474"/>
                            <a:gd name="csX353" fmla="*/ 2427919 w 2613172"/>
                            <a:gd name="csY353" fmla="*/ 173968 h 226474"/>
                            <a:gd name="csX354" fmla="*/ 2445856 w 2613172"/>
                            <a:gd name="csY354" fmla="*/ 175417 h 226474"/>
                            <a:gd name="csX355" fmla="*/ 2465496 w 2613172"/>
                            <a:gd name="csY355" fmla="*/ 174273 h 226474"/>
                            <a:gd name="csX356" fmla="*/ 2482492 w 2613172"/>
                            <a:gd name="csY356" fmla="*/ 170879 h 226474"/>
                            <a:gd name="csX357" fmla="*/ 2485378 w 2613172"/>
                            <a:gd name="csY357" fmla="*/ 168820 h 226474"/>
                            <a:gd name="csX358" fmla="*/ 2486458 w 2613172"/>
                            <a:gd name="csY358" fmla="*/ 165414 h 226474"/>
                            <a:gd name="csX359" fmla="*/ 2486458 w 2613172"/>
                            <a:gd name="csY359" fmla="*/ 144010 h 226474"/>
                            <a:gd name="csX360" fmla="*/ 2484386 w 2613172"/>
                            <a:gd name="csY360" fmla="*/ 139612 h 226474"/>
                            <a:gd name="csX361" fmla="*/ 2479708 w 2613172"/>
                            <a:gd name="csY361" fmla="*/ 138481 h 226474"/>
                            <a:gd name="csX362" fmla="*/ 2467683 w 2613172"/>
                            <a:gd name="csY362" fmla="*/ 140425 h 226474"/>
                            <a:gd name="csX363" fmla="*/ 2454437 w 2613172"/>
                            <a:gd name="csY363" fmla="*/ 141073 h 226474"/>
                            <a:gd name="csX364" fmla="*/ 2443708 w 2613172"/>
                            <a:gd name="csY364" fmla="*/ 140171 h 226474"/>
                            <a:gd name="csX365" fmla="*/ 2434263 w 2613172"/>
                            <a:gd name="csY365" fmla="*/ 137489 h 226474"/>
                            <a:gd name="csX366" fmla="*/ 2426940 w 2613172"/>
                            <a:gd name="csY366" fmla="*/ 133104 h 226474"/>
                            <a:gd name="csX367" fmla="*/ 2422657 w 2613172"/>
                            <a:gd name="csY367" fmla="*/ 127143 h 226474"/>
                            <a:gd name="csX368" fmla="*/ 2486408 w 2613172"/>
                            <a:gd name="csY368" fmla="*/ 127143 h 226474"/>
                            <a:gd name="csX369" fmla="*/ 2490158 w 2613172"/>
                            <a:gd name="csY369" fmla="*/ 125757 h 226474"/>
                            <a:gd name="csX370" fmla="*/ 2492052 w 2613172"/>
                            <a:gd name="csY370" fmla="*/ 122275 h 226474"/>
                            <a:gd name="csX371" fmla="*/ 2492675 w 2613172"/>
                            <a:gd name="csY371" fmla="*/ 116288 h 226474"/>
                            <a:gd name="csX372" fmla="*/ 2493018 w 2613172"/>
                            <a:gd name="csY372" fmla="*/ 110263 h 226474"/>
                            <a:gd name="csX373" fmla="*/ 2492446 w 2613172"/>
                            <a:gd name="csY373" fmla="*/ 99599 h 226474"/>
                            <a:gd name="csX374" fmla="*/ 2489687 w 2613172"/>
                            <a:gd name="csY374" fmla="*/ 89329 h 226474"/>
                            <a:gd name="csX375" fmla="*/ 2484996 w 2613172"/>
                            <a:gd name="csY375" fmla="*/ 80127 h 226474"/>
                            <a:gd name="csX376" fmla="*/ 2451538 w 2613172"/>
                            <a:gd name="csY376" fmla="*/ 99040 h 226474"/>
                            <a:gd name="csX377" fmla="*/ 2451665 w 2613172"/>
                            <a:gd name="csY377" fmla="*/ 104645 h 226474"/>
                            <a:gd name="csX378" fmla="*/ 2422173 w 2613172"/>
                            <a:gd name="csY378" fmla="*/ 104645 h 226474"/>
                            <a:gd name="csX379" fmla="*/ 2423279 w 2613172"/>
                            <a:gd name="csY379" fmla="*/ 98315 h 226474"/>
                            <a:gd name="csX380" fmla="*/ 2426584 w 2613172"/>
                            <a:gd name="csY380" fmla="*/ 93269 h 226474"/>
                            <a:gd name="csX381" fmla="*/ 2431695 w 2613172"/>
                            <a:gd name="csY381" fmla="*/ 89965 h 226474"/>
                            <a:gd name="csX382" fmla="*/ 2438178 w 2613172"/>
                            <a:gd name="csY382" fmla="*/ 88859 h 226474"/>
                            <a:gd name="csX383" fmla="*/ 2444928 w 2613172"/>
                            <a:gd name="csY383" fmla="*/ 90117 h 226474"/>
                            <a:gd name="csX384" fmla="*/ 2449339 w 2613172"/>
                            <a:gd name="csY384" fmla="*/ 93854 h 226474"/>
                            <a:gd name="csX385" fmla="*/ 2451538 w 2613172"/>
                            <a:gd name="csY385" fmla="*/ 99040 h 226474"/>
                            <a:gd name="csX386" fmla="*/ 2146753 w 2613172"/>
                            <a:gd name="csY386" fmla="*/ 170041 h 226474"/>
                            <a:gd name="csX387" fmla="*/ 2148406 w 2613172"/>
                            <a:gd name="csY387" fmla="*/ 166049 h 226474"/>
                            <a:gd name="csX388" fmla="*/ 2148406 w 2613172"/>
                            <a:gd name="csY388" fmla="*/ 7969 h 226474"/>
                            <a:gd name="csX389" fmla="*/ 2146753 w 2613172"/>
                            <a:gd name="csY389" fmla="*/ 3966 h 226474"/>
                            <a:gd name="csX390" fmla="*/ 2142749 w 2613172"/>
                            <a:gd name="csY390" fmla="*/ 2313 h 226474"/>
                            <a:gd name="csX391" fmla="*/ 2105096 w 2613172"/>
                            <a:gd name="csY391" fmla="*/ 2313 h 226474"/>
                            <a:gd name="csX392" fmla="*/ 2101104 w 2613172"/>
                            <a:gd name="csY392" fmla="*/ 3966 h 226474"/>
                            <a:gd name="csX393" fmla="*/ 2099439 w 2613172"/>
                            <a:gd name="csY393" fmla="*/ 7969 h 226474"/>
                            <a:gd name="csX394" fmla="*/ 2099439 w 2613172"/>
                            <a:gd name="csY394" fmla="*/ 166049 h 226474"/>
                            <a:gd name="csX395" fmla="*/ 2101104 w 2613172"/>
                            <a:gd name="csY395" fmla="*/ 170041 h 226474"/>
                            <a:gd name="csX396" fmla="*/ 2105096 w 2613172"/>
                            <a:gd name="csY396" fmla="*/ 171706 h 226474"/>
                            <a:gd name="csX397" fmla="*/ 2142749 w 2613172"/>
                            <a:gd name="csY397" fmla="*/ 171706 h 226474"/>
                            <a:gd name="csX398" fmla="*/ 2146753 w 2613172"/>
                            <a:gd name="csY398" fmla="*/ 170041 h 226474"/>
                            <a:gd name="csX399" fmla="*/ 2511094 w 2613172"/>
                            <a:gd name="csY399" fmla="*/ 101023 h 226474"/>
                            <a:gd name="csX400" fmla="*/ 2513967 w 2613172"/>
                            <a:gd name="csY400" fmla="*/ 108001 h 226474"/>
                            <a:gd name="csX401" fmla="*/ 2518315 w 2613172"/>
                            <a:gd name="csY401" fmla="*/ 113606 h 226474"/>
                            <a:gd name="csX402" fmla="*/ 2523717 w 2613172"/>
                            <a:gd name="csY402" fmla="*/ 118093 h 226474"/>
                            <a:gd name="csX403" fmla="*/ 2529832 w 2613172"/>
                            <a:gd name="csY403" fmla="*/ 121639 h 226474"/>
                            <a:gd name="csX404" fmla="*/ 2536366 w 2613172"/>
                            <a:gd name="csY404" fmla="*/ 124359 h 226474"/>
                            <a:gd name="csX405" fmla="*/ 2542887 w 2613172"/>
                            <a:gd name="csY405" fmla="*/ 126533 h 226474"/>
                            <a:gd name="csX406" fmla="*/ 2549002 w 2613172"/>
                            <a:gd name="csY406" fmla="*/ 128427 h 226474"/>
                            <a:gd name="csX407" fmla="*/ 2554404 w 2613172"/>
                            <a:gd name="csY407" fmla="*/ 130168 h 226474"/>
                            <a:gd name="csX408" fmla="*/ 2558764 w 2613172"/>
                            <a:gd name="csY408" fmla="*/ 131909 h 226474"/>
                            <a:gd name="csX409" fmla="*/ 2561625 w 2613172"/>
                            <a:gd name="csY409" fmla="*/ 133905 h 226474"/>
                            <a:gd name="csX410" fmla="*/ 2562578 w 2613172"/>
                            <a:gd name="csY410" fmla="*/ 136434 h 226474"/>
                            <a:gd name="csX411" fmla="*/ 2561980 w 2613172"/>
                            <a:gd name="csY411" fmla="*/ 138252 h 226474"/>
                            <a:gd name="csX412" fmla="*/ 2560150 w 2613172"/>
                            <a:gd name="csY412" fmla="*/ 139561 h 226474"/>
                            <a:gd name="csX413" fmla="*/ 2556819 w 2613172"/>
                            <a:gd name="csY413" fmla="*/ 140349 h 226474"/>
                            <a:gd name="csX414" fmla="*/ 2551684 w 2613172"/>
                            <a:gd name="csY414" fmla="*/ 140603 h 226474"/>
                            <a:gd name="csX415" fmla="*/ 2542773 w 2613172"/>
                            <a:gd name="csY415" fmla="*/ 139917 h 226474"/>
                            <a:gd name="csX416" fmla="*/ 2532298 w 2613172"/>
                            <a:gd name="csY416" fmla="*/ 137820 h 226474"/>
                            <a:gd name="csX417" fmla="*/ 2525878 w 2613172"/>
                            <a:gd name="csY417" fmla="*/ 135862 h 226474"/>
                            <a:gd name="csX418" fmla="*/ 2519751 w 2613172"/>
                            <a:gd name="csY418" fmla="*/ 133231 h 226474"/>
                            <a:gd name="csX419" fmla="*/ 2514221 w 2613172"/>
                            <a:gd name="csY419" fmla="*/ 133422 h 226474"/>
                            <a:gd name="csX420" fmla="*/ 2511526 w 2613172"/>
                            <a:gd name="csY420" fmla="*/ 138188 h 226474"/>
                            <a:gd name="csX421" fmla="*/ 2511526 w 2613172"/>
                            <a:gd name="csY421" fmla="*/ 162173 h 226474"/>
                            <a:gd name="csX422" fmla="*/ 2512353 w 2613172"/>
                            <a:gd name="csY422" fmla="*/ 165172 h 226474"/>
                            <a:gd name="csX423" fmla="*/ 2514628 w 2613172"/>
                            <a:gd name="csY423" fmla="*/ 167270 h 226474"/>
                            <a:gd name="csX424" fmla="*/ 2523043 w 2613172"/>
                            <a:gd name="csY424" fmla="*/ 170663 h 226474"/>
                            <a:gd name="csX425" fmla="*/ 2532183 w 2613172"/>
                            <a:gd name="csY425" fmla="*/ 173091 h 226474"/>
                            <a:gd name="csX426" fmla="*/ 2544362 w 2613172"/>
                            <a:gd name="csY426" fmla="*/ 174832 h 226474"/>
                            <a:gd name="csX427" fmla="*/ 2558179 w 2613172"/>
                            <a:gd name="csY427" fmla="*/ 175417 h 226474"/>
                            <a:gd name="csX428" fmla="*/ 2568680 w 2613172"/>
                            <a:gd name="csY428" fmla="*/ 175010 h 226474"/>
                            <a:gd name="csX429" fmla="*/ 2578837 w 2613172"/>
                            <a:gd name="csY429" fmla="*/ 173790 h 226474"/>
                            <a:gd name="csX430" fmla="*/ 2588231 w 2613172"/>
                            <a:gd name="csY430" fmla="*/ 171502 h 226474"/>
                            <a:gd name="csX431" fmla="*/ 2596468 w 2613172"/>
                            <a:gd name="csY431" fmla="*/ 167867 h 226474"/>
                            <a:gd name="csX432" fmla="*/ 2603346 w 2613172"/>
                            <a:gd name="csY432" fmla="*/ 162884 h 226474"/>
                            <a:gd name="csX433" fmla="*/ 2608647 w 2613172"/>
                            <a:gd name="csY433" fmla="*/ 156504 h 226474"/>
                            <a:gd name="csX434" fmla="*/ 2612041 w 2613172"/>
                            <a:gd name="csY434" fmla="*/ 148522 h 226474"/>
                            <a:gd name="csX435" fmla="*/ 2613172 w 2613172"/>
                            <a:gd name="csY435" fmla="*/ 138747 h 226474"/>
                            <a:gd name="csX436" fmla="*/ 2612219 w 2613172"/>
                            <a:gd name="csY436" fmla="*/ 129875 h 226474"/>
                            <a:gd name="csX437" fmla="*/ 2609346 w 2613172"/>
                            <a:gd name="csY437" fmla="*/ 122732 h 226474"/>
                            <a:gd name="csX438" fmla="*/ 2605024 w 2613172"/>
                            <a:gd name="csY438" fmla="*/ 117050 h 226474"/>
                            <a:gd name="csX439" fmla="*/ 2599723 w 2613172"/>
                            <a:gd name="csY439" fmla="*/ 112526 h 226474"/>
                            <a:gd name="csX440" fmla="*/ 2593659 w 2613172"/>
                            <a:gd name="csY440" fmla="*/ 109017 h 226474"/>
                            <a:gd name="csX441" fmla="*/ 2587074 w 2613172"/>
                            <a:gd name="csY441" fmla="*/ 106386 h 226474"/>
                            <a:gd name="csX442" fmla="*/ 2580489 w 2613172"/>
                            <a:gd name="csY442" fmla="*/ 104289 h 226474"/>
                            <a:gd name="csX443" fmla="*/ 2574413 w 2613172"/>
                            <a:gd name="csY443" fmla="*/ 102433 h 226474"/>
                            <a:gd name="csX444" fmla="*/ 2569112 w 2613172"/>
                            <a:gd name="csY444" fmla="*/ 100692 h 226474"/>
                            <a:gd name="csX445" fmla="*/ 2564790 w 2613172"/>
                            <a:gd name="csY445" fmla="*/ 98951 h 226474"/>
                            <a:gd name="csX446" fmla="*/ 2561917 w 2613172"/>
                            <a:gd name="csY446" fmla="*/ 96892 h 226474"/>
                            <a:gd name="csX447" fmla="*/ 2560963 w 2613172"/>
                            <a:gd name="csY447" fmla="*/ 94197 h 226474"/>
                            <a:gd name="csX448" fmla="*/ 2561573 w 2613172"/>
                            <a:gd name="csY448" fmla="*/ 92252 h 226474"/>
                            <a:gd name="csX449" fmla="*/ 2563391 w 2613172"/>
                            <a:gd name="csY449" fmla="*/ 91058 h 226474"/>
                            <a:gd name="csX450" fmla="*/ 2566035 w 2613172"/>
                            <a:gd name="csY450" fmla="*/ 90460 h 226474"/>
                            <a:gd name="csX451" fmla="*/ 2569086 w 2613172"/>
                            <a:gd name="csY451" fmla="*/ 90257 h 226474"/>
                            <a:gd name="csX452" fmla="*/ 2577820 w 2613172"/>
                            <a:gd name="csY452" fmla="*/ 90981 h 226474"/>
                            <a:gd name="csX453" fmla="*/ 2587303 w 2613172"/>
                            <a:gd name="csY453" fmla="*/ 93155 h 226474"/>
                            <a:gd name="csX454" fmla="*/ 2592095 w 2613172"/>
                            <a:gd name="csY454" fmla="*/ 94718 h 226474"/>
                            <a:gd name="csX455" fmla="*/ 2596557 w 2613172"/>
                            <a:gd name="csY455" fmla="*/ 96460 h 226474"/>
                            <a:gd name="csX456" fmla="*/ 2601858 w 2613172"/>
                            <a:gd name="csY456" fmla="*/ 96002 h 226474"/>
                            <a:gd name="csX457" fmla="*/ 2604362 w 2613172"/>
                            <a:gd name="csY457" fmla="*/ 91312 h 226474"/>
                            <a:gd name="csX458" fmla="*/ 2604362 w 2613172"/>
                            <a:gd name="csY458" fmla="*/ 69831 h 226474"/>
                            <a:gd name="csX459" fmla="*/ 2603447 w 2613172"/>
                            <a:gd name="csY459" fmla="*/ 66704 h 226474"/>
                            <a:gd name="csX460" fmla="*/ 2600994 w 2613172"/>
                            <a:gd name="csY460" fmla="*/ 64594 h 226474"/>
                            <a:gd name="csX461" fmla="*/ 2593011 w 2613172"/>
                            <a:gd name="csY461" fmla="*/ 61569 h 226474"/>
                            <a:gd name="csX462" fmla="*/ 2584633 w 2613172"/>
                            <a:gd name="csY462" fmla="*/ 59154 h 226474"/>
                            <a:gd name="csX463" fmla="*/ 2573383 w 2613172"/>
                            <a:gd name="csY463" fmla="*/ 57248 h 226474"/>
                            <a:gd name="csX464" fmla="*/ 2560506 w 2613172"/>
                            <a:gd name="csY464" fmla="*/ 56612 h 226474"/>
                            <a:gd name="csX465" fmla="*/ 2550921 w 2613172"/>
                            <a:gd name="csY465" fmla="*/ 57044 h 226474"/>
                            <a:gd name="csX466" fmla="*/ 2541705 w 2613172"/>
                            <a:gd name="csY466" fmla="*/ 58354 h 226474"/>
                            <a:gd name="csX467" fmla="*/ 2533175 w 2613172"/>
                            <a:gd name="csY467" fmla="*/ 60692 h 226474"/>
                            <a:gd name="csX468" fmla="*/ 2525687 w 2613172"/>
                            <a:gd name="csY468" fmla="*/ 64264 h 226474"/>
                            <a:gd name="csX469" fmla="*/ 2519395 w 2613172"/>
                            <a:gd name="csY469" fmla="*/ 69107 h 226474"/>
                            <a:gd name="csX470" fmla="*/ 2514437 w 2613172"/>
                            <a:gd name="csY470" fmla="*/ 75284 h 226474"/>
                            <a:gd name="csX471" fmla="*/ 2511208 w 2613172"/>
                            <a:gd name="csY471" fmla="*/ 82974 h 226474"/>
                            <a:gd name="csX472" fmla="*/ 2510141 w 2613172"/>
                            <a:gd name="csY472" fmla="*/ 92341 h 226474"/>
                            <a:gd name="csX473" fmla="*/ 2511094 w 2613172"/>
                            <a:gd name="csY473" fmla="*/ 101023 h 226474"/>
                            <a:gd name="csX474" fmla="*/ 1772420 w 2613172"/>
                            <a:gd name="csY474" fmla="*/ 61976 h 226474"/>
                            <a:gd name="csX475" fmla="*/ 1774073 w 2613172"/>
                            <a:gd name="csY475" fmla="*/ 65980 h 226474"/>
                            <a:gd name="csX476" fmla="*/ 1774073 w 2613172"/>
                            <a:gd name="csY476" fmla="*/ 164511 h 226474"/>
                            <a:gd name="csX477" fmla="*/ 1769230 w 2613172"/>
                            <a:gd name="csY477" fmla="*/ 192258 h 226474"/>
                            <a:gd name="csX478" fmla="*/ 1754700 w 2613172"/>
                            <a:gd name="csY478" fmla="*/ 211477 h 226474"/>
                            <a:gd name="csX479" fmla="*/ 1732848 w 2613172"/>
                            <a:gd name="csY479" fmla="*/ 222725 h 226474"/>
                            <a:gd name="csX480" fmla="*/ 1706089 w 2613172"/>
                            <a:gd name="csY480" fmla="*/ 226475 h 226474"/>
                            <a:gd name="csX481" fmla="*/ 1681516 w 2613172"/>
                            <a:gd name="csY481" fmla="*/ 224454 h 226474"/>
                            <a:gd name="csX482" fmla="*/ 1659118 w 2613172"/>
                            <a:gd name="csY482" fmla="*/ 218391 h 226474"/>
                            <a:gd name="csX483" fmla="*/ 1656473 w 2613172"/>
                            <a:gd name="csY483" fmla="*/ 216281 h 226474"/>
                            <a:gd name="csX484" fmla="*/ 1655482 w 2613172"/>
                            <a:gd name="csY484" fmla="*/ 213040 h 226474"/>
                            <a:gd name="csX485" fmla="*/ 1655482 w 2613172"/>
                            <a:gd name="csY485" fmla="*/ 185509 h 226474"/>
                            <a:gd name="csX486" fmla="*/ 1657948 w 2613172"/>
                            <a:gd name="csY486" fmla="*/ 180819 h 226474"/>
                            <a:gd name="csX487" fmla="*/ 1663173 w 2613172"/>
                            <a:gd name="csY487" fmla="*/ 180272 h 226474"/>
                            <a:gd name="csX488" fmla="*/ 1679470 w 2613172"/>
                            <a:gd name="csY488" fmla="*/ 185166 h 226474"/>
                            <a:gd name="csX489" fmla="*/ 1697254 w 2613172"/>
                            <a:gd name="csY489" fmla="*/ 186793 h 226474"/>
                            <a:gd name="csX490" fmla="*/ 1718318 w 2613172"/>
                            <a:gd name="csY490" fmla="*/ 182026 h 226474"/>
                            <a:gd name="csX491" fmla="*/ 1725322 w 2613172"/>
                            <a:gd name="csY491" fmla="*/ 167753 h 226474"/>
                            <a:gd name="csX492" fmla="*/ 1725322 w 2613172"/>
                            <a:gd name="csY492" fmla="*/ 162198 h 226474"/>
                            <a:gd name="csX493" fmla="*/ 1712051 w 2613172"/>
                            <a:gd name="csY493" fmla="*/ 170193 h 226474"/>
                            <a:gd name="csX494" fmla="*/ 1694941 w 2613172"/>
                            <a:gd name="csY494" fmla="*/ 172875 h 226474"/>
                            <a:gd name="csX495" fmla="*/ 1672720 w 2613172"/>
                            <a:gd name="csY495" fmla="*/ 168693 h 226474"/>
                            <a:gd name="csX496" fmla="*/ 1656664 w 2613172"/>
                            <a:gd name="csY496" fmla="*/ 156148 h 226474"/>
                            <a:gd name="csX497" fmla="*/ 1646914 w 2613172"/>
                            <a:gd name="csY497" fmla="*/ 137425 h 226474"/>
                            <a:gd name="csX498" fmla="*/ 1643660 w 2613172"/>
                            <a:gd name="csY498" fmla="*/ 114610 h 226474"/>
                            <a:gd name="csX499" fmla="*/ 1646914 w 2613172"/>
                            <a:gd name="csY499" fmla="*/ 91846 h 226474"/>
                            <a:gd name="csX500" fmla="*/ 1656664 w 2613172"/>
                            <a:gd name="csY500" fmla="*/ 73199 h 226474"/>
                            <a:gd name="csX501" fmla="*/ 1672720 w 2613172"/>
                            <a:gd name="csY501" fmla="*/ 60756 h 226474"/>
                            <a:gd name="csX502" fmla="*/ 1694940 w 2613172"/>
                            <a:gd name="csY502" fmla="*/ 56625 h 226474"/>
                            <a:gd name="csX503" fmla="*/ 1715470 w 2613172"/>
                            <a:gd name="csY503" fmla="*/ 60908 h 226474"/>
                            <a:gd name="csX504" fmla="*/ 1731144 w 2613172"/>
                            <a:gd name="csY504" fmla="*/ 73784 h 226474"/>
                            <a:gd name="csX505" fmla="*/ 1731144 w 2613172"/>
                            <a:gd name="csY505" fmla="*/ 65980 h 226474"/>
                            <a:gd name="csX506" fmla="*/ 1732810 w 2613172"/>
                            <a:gd name="csY506" fmla="*/ 61976 h 226474"/>
                            <a:gd name="csX507" fmla="*/ 1736801 w 2613172"/>
                            <a:gd name="csY507" fmla="*/ 60324 h 226474"/>
                            <a:gd name="csX508" fmla="*/ 1768416 w 2613172"/>
                            <a:gd name="csY508" fmla="*/ 60324 h 226474"/>
                            <a:gd name="csX509" fmla="*/ 1772420 w 2613172"/>
                            <a:gd name="csY509" fmla="*/ 61976 h 226474"/>
                            <a:gd name="csX510" fmla="*/ 1725576 w 2613172"/>
                            <a:gd name="csY510" fmla="*/ 115322 h 226474"/>
                            <a:gd name="csX511" fmla="*/ 1725576 w 2613172"/>
                            <a:gd name="csY511" fmla="*/ 103018 h 226474"/>
                            <a:gd name="csX512" fmla="*/ 1719665 w 2613172"/>
                            <a:gd name="csY512" fmla="*/ 97095 h 226474"/>
                            <a:gd name="csX513" fmla="*/ 1711199 w 2613172"/>
                            <a:gd name="csY513" fmla="*/ 95125 h 226474"/>
                            <a:gd name="csX514" fmla="*/ 1703851 w 2613172"/>
                            <a:gd name="csY514" fmla="*/ 96612 h 226474"/>
                            <a:gd name="csX515" fmla="*/ 1698538 w 2613172"/>
                            <a:gd name="csY515" fmla="*/ 101061 h 226474"/>
                            <a:gd name="csX516" fmla="*/ 1695309 w 2613172"/>
                            <a:gd name="csY516" fmla="*/ 107569 h 226474"/>
                            <a:gd name="csX517" fmla="*/ 1694241 w 2613172"/>
                            <a:gd name="csY517" fmla="*/ 115322 h 226474"/>
                            <a:gd name="csX518" fmla="*/ 1695309 w 2613172"/>
                            <a:gd name="csY518" fmla="*/ 123063 h 226474"/>
                            <a:gd name="csX519" fmla="*/ 1698538 w 2613172"/>
                            <a:gd name="csY519" fmla="*/ 129583 h 226474"/>
                            <a:gd name="csX520" fmla="*/ 1703851 w 2613172"/>
                            <a:gd name="csY520" fmla="*/ 134019 h 226474"/>
                            <a:gd name="csX521" fmla="*/ 1711199 w 2613172"/>
                            <a:gd name="csY521" fmla="*/ 135493 h 226474"/>
                            <a:gd name="csX522" fmla="*/ 1719665 w 2613172"/>
                            <a:gd name="csY522" fmla="*/ 133523 h 226474"/>
                            <a:gd name="csX523" fmla="*/ 1725576 w 2613172"/>
                            <a:gd name="csY523" fmla="*/ 127626 h 226474"/>
                            <a:gd name="csX524" fmla="*/ 1725576 w 2613172"/>
                            <a:gd name="csY524" fmla="*/ 115322 h 226474"/>
                            <a:gd name="csX525" fmla="*/ 1725576 w 2613172"/>
                            <a:gd name="csY525" fmla="*/ 115322 h 226474"/>
                            <a:gd name="csX526" fmla="*/ 1283692 w 2613172"/>
                            <a:gd name="csY526" fmla="*/ 56625 h 226474"/>
                            <a:gd name="csX527" fmla="*/ 1268907 w 2613172"/>
                            <a:gd name="csY527" fmla="*/ 59053 h 226474"/>
                            <a:gd name="csX528" fmla="*/ 1255611 w 2613172"/>
                            <a:gd name="csY528" fmla="*/ 66374 h 226474"/>
                            <a:gd name="csX529" fmla="*/ 1255611 w 2613172"/>
                            <a:gd name="csY529" fmla="*/ 14922 h 226474"/>
                            <a:gd name="csX530" fmla="*/ 1253958 w 2613172"/>
                            <a:gd name="csY530" fmla="*/ 10931 h 226474"/>
                            <a:gd name="csX531" fmla="*/ 1249966 w 2613172"/>
                            <a:gd name="csY531" fmla="*/ 9279 h 226474"/>
                            <a:gd name="csX532" fmla="*/ 1212313 w 2613172"/>
                            <a:gd name="csY532" fmla="*/ 9279 h 226474"/>
                            <a:gd name="csX533" fmla="*/ 1208309 w 2613172"/>
                            <a:gd name="csY533" fmla="*/ 10931 h 226474"/>
                            <a:gd name="csX534" fmla="*/ 1206656 w 2613172"/>
                            <a:gd name="csY534" fmla="*/ 14922 h 226474"/>
                            <a:gd name="csX535" fmla="*/ 1206656 w 2613172"/>
                            <a:gd name="csY535" fmla="*/ 166037 h 226474"/>
                            <a:gd name="csX536" fmla="*/ 1208309 w 2613172"/>
                            <a:gd name="csY536" fmla="*/ 170041 h 226474"/>
                            <a:gd name="csX537" fmla="*/ 1212313 w 2613172"/>
                            <a:gd name="csY537" fmla="*/ 171706 h 226474"/>
                            <a:gd name="csX538" fmla="*/ 1249966 w 2613172"/>
                            <a:gd name="csY538" fmla="*/ 171706 h 226474"/>
                            <a:gd name="csX539" fmla="*/ 1253958 w 2613172"/>
                            <a:gd name="csY539" fmla="*/ 170041 h 226474"/>
                            <a:gd name="csX540" fmla="*/ 1255611 w 2613172"/>
                            <a:gd name="csY540" fmla="*/ 166037 h 226474"/>
                            <a:gd name="csX541" fmla="*/ 1255611 w 2613172"/>
                            <a:gd name="csY541" fmla="*/ 103018 h 226474"/>
                            <a:gd name="csX542" fmla="*/ 1261394 w 2613172"/>
                            <a:gd name="csY542" fmla="*/ 98582 h 226474"/>
                            <a:gd name="csX543" fmla="*/ 1268564 w 2613172"/>
                            <a:gd name="csY543" fmla="*/ 97489 h 226474"/>
                            <a:gd name="csX544" fmla="*/ 1275251 w 2613172"/>
                            <a:gd name="csY544" fmla="*/ 100946 h 226474"/>
                            <a:gd name="csX545" fmla="*/ 1277920 w 2613172"/>
                            <a:gd name="csY545" fmla="*/ 108115 h 226474"/>
                            <a:gd name="csX546" fmla="*/ 1277920 w 2613172"/>
                            <a:gd name="csY546" fmla="*/ 166037 h 226474"/>
                            <a:gd name="csX547" fmla="*/ 1279573 w 2613172"/>
                            <a:gd name="csY547" fmla="*/ 170041 h 226474"/>
                            <a:gd name="csX548" fmla="*/ 1283564 w 2613172"/>
                            <a:gd name="csY548" fmla="*/ 171706 h 226474"/>
                            <a:gd name="csX549" fmla="*/ 1321192 w 2613172"/>
                            <a:gd name="csY549" fmla="*/ 171706 h 226474"/>
                            <a:gd name="csX550" fmla="*/ 1325196 w 2613172"/>
                            <a:gd name="csY550" fmla="*/ 170041 h 226474"/>
                            <a:gd name="csX551" fmla="*/ 1326849 w 2613172"/>
                            <a:gd name="csY551" fmla="*/ 166037 h 226474"/>
                            <a:gd name="csX552" fmla="*/ 1326849 w 2613172"/>
                            <a:gd name="csY552" fmla="*/ 99777 h 226474"/>
                            <a:gd name="csX553" fmla="*/ 1324154 w 2613172"/>
                            <a:gd name="csY553" fmla="*/ 83215 h 226474"/>
                            <a:gd name="csX554" fmla="*/ 1316082 w 2613172"/>
                            <a:gd name="csY554" fmla="*/ 69259 h 226474"/>
                            <a:gd name="csX555" fmla="*/ 1302582 w 2613172"/>
                            <a:gd name="csY555" fmla="*/ 59777 h 226474"/>
                            <a:gd name="csX556" fmla="*/ 1283691 w 2613172"/>
                            <a:gd name="csY556" fmla="*/ 56625 h 226474"/>
                            <a:gd name="csX557" fmla="*/ 1486017 w 2613172"/>
                            <a:gd name="csY557" fmla="*/ 144289 h 226474"/>
                            <a:gd name="csX558" fmla="*/ 1482534 w 2613172"/>
                            <a:gd name="csY558" fmla="*/ 142459 h 226474"/>
                            <a:gd name="csX559" fmla="*/ 1477793 w 2613172"/>
                            <a:gd name="csY559" fmla="*/ 140527 h 226474"/>
                            <a:gd name="csX560" fmla="*/ 1476547 w 2613172"/>
                            <a:gd name="csY560" fmla="*/ 136434 h 226474"/>
                            <a:gd name="csX561" fmla="*/ 1476547 w 2613172"/>
                            <a:gd name="csY561" fmla="*/ 66018 h 226474"/>
                            <a:gd name="csX562" fmla="*/ 1474869 w 2613172"/>
                            <a:gd name="csY562" fmla="*/ 61989 h 226474"/>
                            <a:gd name="csX563" fmla="*/ 1470826 w 2613172"/>
                            <a:gd name="csY563" fmla="*/ 60311 h 226474"/>
                            <a:gd name="csX564" fmla="*/ 1439326 w 2613172"/>
                            <a:gd name="csY564" fmla="*/ 60311 h 226474"/>
                            <a:gd name="csX565" fmla="*/ 1435296 w 2613172"/>
                            <a:gd name="csY565" fmla="*/ 61989 h 226474"/>
                            <a:gd name="csX566" fmla="*/ 1433618 w 2613172"/>
                            <a:gd name="csY566" fmla="*/ 66018 h 226474"/>
                            <a:gd name="csX567" fmla="*/ 1433618 w 2613172"/>
                            <a:gd name="csY567" fmla="*/ 73772 h 226474"/>
                            <a:gd name="csX568" fmla="*/ 1419076 w 2613172"/>
                            <a:gd name="csY568" fmla="*/ 61709 h 226474"/>
                            <a:gd name="csX569" fmla="*/ 1397414 w 2613172"/>
                            <a:gd name="csY569" fmla="*/ 56600 h 226474"/>
                            <a:gd name="csX570" fmla="*/ 1358375 w 2613172"/>
                            <a:gd name="csY570" fmla="*/ 74814 h 226474"/>
                            <a:gd name="csX571" fmla="*/ 1346133 w 2613172"/>
                            <a:gd name="csY571" fmla="*/ 115996 h 226474"/>
                            <a:gd name="csX572" fmla="*/ 1358375 w 2613172"/>
                            <a:gd name="csY572" fmla="*/ 157190 h 226474"/>
                            <a:gd name="csX573" fmla="*/ 1397414 w 2613172"/>
                            <a:gd name="csY573" fmla="*/ 175404 h 226474"/>
                            <a:gd name="csX574" fmla="*/ 1397872 w 2613172"/>
                            <a:gd name="csY574" fmla="*/ 175404 h 226474"/>
                            <a:gd name="csX575" fmla="*/ 1415580 w 2613172"/>
                            <a:gd name="csY575" fmla="*/ 173053 h 226474"/>
                            <a:gd name="csX576" fmla="*/ 1430847 w 2613172"/>
                            <a:gd name="csY576" fmla="*/ 165973 h 226474"/>
                            <a:gd name="csX577" fmla="*/ 1434533 w 2613172"/>
                            <a:gd name="csY577" fmla="*/ 164905 h 226474"/>
                            <a:gd name="csX578" fmla="*/ 1437991 w 2613172"/>
                            <a:gd name="csY578" fmla="*/ 166393 h 226474"/>
                            <a:gd name="csX579" fmla="*/ 1448453 w 2613172"/>
                            <a:gd name="csY579" fmla="*/ 172633 h 226474"/>
                            <a:gd name="csX580" fmla="*/ 1462843 w 2613172"/>
                            <a:gd name="csY580" fmla="*/ 174718 h 226474"/>
                            <a:gd name="csX581" fmla="*/ 1474068 w 2613172"/>
                            <a:gd name="csY581" fmla="*/ 174006 h 226474"/>
                            <a:gd name="csX582" fmla="*/ 1483729 w 2613172"/>
                            <a:gd name="csY582" fmla="*/ 171909 h 226474"/>
                            <a:gd name="csX583" fmla="*/ 1486450 w 2613172"/>
                            <a:gd name="csY583" fmla="*/ 169850 h 226474"/>
                            <a:gd name="csX584" fmla="*/ 1487454 w 2613172"/>
                            <a:gd name="csY584" fmla="*/ 166558 h 226474"/>
                            <a:gd name="csX585" fmla="*/ 1487454 w 2613172"/>
                            <a:gd name="csY585" fmla="*/ 148064 h 226474"/>
                            <a:gd name="csX586" fmla="*/ 1486017 w 2613172"/>
                            <a:gd name="csY586" fmla="*/ 144289 h 226474"/>
                            <a:gd name="csX587" fmla="*/ 1428050 w 2613172"/>
                            <a:gd name="csY587" fmla="*/ 115996 h 226474"/>
                            <a:gd name="csX588" fmla="*/ 1428050 w 2613172"/>
                            <a:gd name="csY588" fmla="*/ 128299 h 226474"/>
                            <a:gd name="csX589" fmla="*/ 1422508 w 2613172"/>
                            <a:gd name="csY589" fmla="*/ 133727 h 226474"/>
                            <a:gd name="csX590" fmla="*/ 1413660 w 2613172"/>
                            <a:gd name="csY590" fmla="*/ 136193 h 226474"/>
                            <a:gd name="csX591" fmla="*/ 1400668 w 2613172"/>
                            <a:gd name="csY591" fmla="*/ 129837 h 226474"/>
                            <a:gd name="csX592" fmla="*/ 1396715 w 2613172"/>
                            <a:gd name="csY592" fmla="*/ 115996 h 226474"/>
                            <a:gd name="csX593" fmla="*/ 1400668 w 2613172"/>
                            <a:gd name="csY593" fmla="*/ 102167 h 226474"/>
                            <a:gd name="csX594" fmla="*/ 1413660 w 2613172"/>
                            <a:gd name="csY594" fmla="*/ 95824 h 226474"/>
                            <a:gd name="csX595" fmla="*/ 1422508 w 2613172"/>
                            <a:gd name="csY595" fmla="*/ 98290 h 226474"/>
                            <a:gd name="csX596" fmla="*/ 1428050 w 2613172"/>
                            <a:gd name="csY596" fmla="*/ 103705 h 226474"/>
                            <a:gd name="csX597" fmla="*/ 1428050 w 2613172"/>
                            <a:gd name="csY597" fmla="*/ 115996 h 226474"/>
                            <a:gd name="csX598" fmla="*/ 1581599 w 2613172"/>
                            <a:gd name="csY598" fmla="*/ 56612 h 226474"/>
                            <a:gd name="csX599" fmla="*/ 1563446 w 2613172"/>
                            <a:gd name="csY599" fmla="*/ 60324 h 226474"/>
                            <a:gd name="csX600" fmla="*/ 1547493 w 2613172"/>
                            <a:gd name="csY600" fmla="*/ 71458 h 226474"/>
                            <a:gd name="csX601" fmla="*/ 1547493 w 2613172"/>
                            <a:gd name="csY601" fmla="*/ 66323 h 226474"/>
                            <a:gd name="csX602" fmla="*/ 1545713 w 2613172"/>
                            <a:gd name="csY602" fmla="*/ 62218 h 226474"/>
                            <a:gd name="csX603" fmla="*/ 1541492 w 2613172"/>
                            <a:gd name="csY603" fmla="*/ 60692 h 226474"/>
                            <a:gd name="csX604" fmla="*/ 1525857 w 2613172"/>
                            <a:gd name="csY604" fmla="*/ 60502 h 226474"/>
                            <a:gd name="csX605" fmla="*/ 1510221 w 2613172"/>
                            <a:gd name="csY605" fmla="*/ 60311 h 226474"/>
                            <a:gd name="csX606" fmla="*/ 1506229 w 2613172"/>
                            <a:gd name="csY606" fmla="*/ 61976 h 226474"/>
                            <a:gd name="csX607" fmla="*/ 1504577 w 2613172"/>
                            <a:gd name="csY607" fmla="*/ 65980 h 226474"/>
                            <a:gd name="csX608" fmla="*/ 1504577 w 2613172"/>
                            <a:gd name="csY608" fmla="*/ 166037 h 226474"/>
                            <a:gd name="csX609" fmla="*/ 1506229 w 2613172"/>
                            <a:gd name="csY609" fmla="*/ 170040 h 226474"/>
                            <a:gd name="csX610" fmla="*/ 1510221 w 2613172"/>
                            <a:gd name="csY610" fmla="*/ 171693 h 226474"/>
                            <a:gd name="csX611" fmla="*/ 1547861 w 2613172"/>
                            <a:gd name="csY611" fmla="*/ 171693 h 226474"/>
                            <a:gd name="csX612" fmla="*/ 1551866 w 2613172"/>
                            <a:gd name="csY612" fmla="*/ 170040 h 226474"/>
                            <a:gd name="csX613" fmla="*/ 1553531 w 2613172"/>
                            <a:gd name="csY613" fmla="*/ 166037 h 226474"/>
                            <a:gd name="csX614" fmla="*/ 1553531 w 2613172"/>
                            <a:gd name="csY614" fmla="*/ 103018 h 226474"/>
                            <a:gd name="csX615" fmla="*/ 1559315 w 2613172"/>
                            <a:gd name="csY615" fmla="*/ 98582 h 226474"/>
                            <a:gd name="csX616" fmla="*/ 1566459 w 2613172"/>
                            <a:gd name="csY616" fmla="*/ 97502 h 226474"/>
                            <a:gd name="csX617" fmla="*/ 1573158 w 2613172"/>
                            <a:gd name="csY617" fmla="*/ 100934 h 226474"/>
                            <a:gd name="csX618" fmla="*/ 1575815 w 2613172"/>
                            <a:gd name="csY618" fmla="*/ 108115 h 226474"/>
                            <a:gd name="csX619" fmla="*/ 1575815 w 2613172"/>
                            <a:gd name="csY619" fmla="*/ 166037 h 226474"/>
                            <a:gd name="csX620" fmla="*/ 1577480 w 2613172"/>
                            <a:gd name="csY620" fmla="*/ 170041 h 226474"/>
                            <a:gd name="csX621" fmla="*/ 1581485 w 2613172"/>
                            <a:gd name="csY621" fmla="*/ 171693 h 226474"/>
                            <a:gd name="csX622" fmla="*/ 1619113 w 2613172"/>
                            <a:gd name="csY622" fmla="*/ 171693 h 226474"/>
                            <a:gd name="csX623" fmla="*/ 1623104 w 2613172"/>
                            <a:gd name="csY623" fmla="*/ 170041 h 226474"/>
                            <a:gd name="csX624" fmla="*/ 1624757 w 2613172"/>
                            <a:gd name="csY624" fmla="*/ 166037 h 226474"/>
                            <a:gd name="csX625" fmla="*/ 1624757 w 2613172"/>
                            <a:gd name="csY625" fmla="*/ 99764 h 226474"/>
                            <a:gd name="csX626" fmla="*/ 1622075 w 2613172"/>
                            <a:gd name="csY626" fmla="*/ 83203 h 226474"/>
                            <a:gd name="csX627" fmla="*/ 1613990 w 2613172"/>
                            <a:gd name="csY627" fmla="*/ 69247 h 226474"/>
                            <a:gd name="csX628" fmla="*/ 1600502 w 2613172"/>
                            <a:gd name="csY628" fmla="*/ 59777 h 226474"/>
                            <a:gd name="csX629" fmla="*/ 1581599 w 2613172"/>
                            <a:gd name="csY629" fmla="*/ 56612 h 226474"/>
                            <a:gd name="csX630" fmla="*/ 1903495 w 2613172"/>
                            <a:gd name="csY630" fmla="*/ 80127 h 226474"/>
                            <a:gd name="csX631" fmla="*/ 1897418 w 2613172"/>
                            <a:gd name="csY631" fmla="*/ 72170 h 226474"/>
                            <a:gd name="csX632" fmla="*/ 1889829 w 2613172"/>
                            <a:gd name="csY632" fmla="*/ 65866 h 226474"/>
                            <a:gd name="csX633" fmla="*/ 1879774 w 2613172"/>
                            <a:gd name="csY633" fmla="*/ 60908 h 226474"/>
                            <a:gd name="csX634" fmla="*/ 1867748 w 2613172"/>
                            <a:gd name="csY634" fmla="*/ 57680 h 226474"/>
                            <a:gd name="csX635" fmla="*/ 1854159 w 2613172"/>
                            <a:gd name="csY635" fmla="*/ 56625 h 226474"/>
                            <a:gd name="csX636" fmla="*/ 1844180 w 2613172"/>
                            <a:gd name="csY636" fmla="*/ 57400 h 226474"/>
                            <a:gd name="csX637" fmla="*/ 1834201 w 2613172"/>
                            <a:gd name="csY637" fmla="*/ 59752 h 226474"/>
                            <a:gd name="csX638" fmla="*/ 1824426 w 2613172"/>
                            <a:gd name="csY638" fmla="*/ 63718 h 226474"/>
                            <a:gd name="csX639" fmla="*/ 1815044 w 2613172"/>
                            <a:gd name="csY639" fmla="*/ 69374 h 226474"/>
                            <a:gd name="csX640" fmla="*/ 1806705 w 2613172"/>
                            <a:gd name="csY640" fmla="*/ 77229 h 226474"/>
                            <a:gd name="csX641" fmla="*/ 1800082 w 2613172"/>
                            <a:gd name="csY641" fmla="*/ 87829 h 226474"/>
                            <a:gd name="csX642" fmla="*/ 1795734 w 2613172"/>
                            <a:gd name="csY642" fmla="*/ 100667 h 226474"/>
                            <a:gd name="csX643" fmla="*/ 1794272 w 2613172"/>
                            <a:gd name="csY643" fmla="*/ 115322 h 226474"/>
                            <a:gd name="csX644" fmla="*/ 1796866 w 2613172"/>
                            <a:gd name="csY644" fmla="*/ 134133 h 226474"/>
                            <a:gd name="csX645" fmla="*/ 1804607 w 2613172"/>
                            <a:gd name="csY645" fmla="*/ 149780 h 226474"/>
                            <a:gd name="csX646" fmla="*/ 1816176 w 2613172"/>
                            <a:gd name="csY646" fmla="*/ 161753 h 226474"/>
                            <a:gd name="csX647" fmla="*/ 1830235 w 2613172"/>
                            <a:gd name="csY647" fmla="*/ 169621 h 226474"/>
                            <a:gd name="csX648" fmla="*/ 1846430 w 2613172"/>
                            <a:gd name="csY648" fmla="*/ 173968 h 226474"/>
                            <a:gd name="csX649" fmla="*/ 1864367 w 2613172"/>
                            <a:gd name="csY649" fmla="*/ 175417 h 226474"/>
                            <a:gd name="csX650" fmla="*/ 1883994 w 2613172"/>
                            <a:gd name="csY650" fmla="*/ 174273 h 226474"/>
                            <a:gd name="csX651" fmla="*/ 1900991 w 2613172"/>
                            <a:gd name="csY651" fmla="*/ 170879 h 226474"/>
                            <a:gd name="csX652" fmla="*/ 1903876 w 2613172"/>
                            <a:gd name="csY652" fmla="*/ 168820 h 226474"/>
                            <a:gd name="csX653" fmla="*/ 1904969 w 2613172"/>
                            <a:gd name="csY653" fmla="*/ 165414 h 226474"/>
                            <a:gd name="csX654" fmla="*/ 1904969 w 2613172"/>
                            <a:gd name="csY654" fmla="*/ 144010 h 226474"/>
                            <a:gd name="csX655" fmla="*/ 1902897 w 2613172"/>
                            <a:gd name="csY655" fmla="*/ 139612 h 226474"/>
                            <a:gd name="csX656" fmla="*/ 1898219 w 2613172"/>
                            <a:gd name="csY656" fmla="*/ 138481 h 226474"/>
                            <a:gd name="csX657" fmla="*/ 1886194 w 2613172"/>
                            <a:gd name="csY657" fmla="*/ 140425 h 226474"/>
                            <a:gd name="csX658" fmla="*/ 1872935 w 2613172"/>
                            <a:gd name="csY658" fmla="*/ 141073 h 226474"/>
                            <a:gd name="csX659" fmla="*/ 1862206 w 2613172"/>
                            <a:gd name="csY659" fmla="*/ 140171 h 226474"/>
                            <a:gd name="csX660" fmla="*/ 1852761 w 2613172"/>
                            <a:gd name="csY660" fmla="*/ 137489 h 226474"/>
                            <a:gd name="csX661" fmla="*/ 1845439 w 2613172"/>
                            <a:gd name="csY661" fmla="*/ 133104 h 226474"/>
                            <a:gd name="csX662" fmla="*/ 1841167 w 2613172"/>
                            <a:gd name="csY662" fmla="*/ 127143 h 226474"/>
                            <a:gd name="csX663" fmla="*/ 1904919 w 2613172"/>
                            <a:gd name="csY663" fmla="*/ 127143 h 226474"/>
                            <a:gd name="csX664" fmla="*/ 1908656 w 2613172"/>
                            <a:gd name="csY664" fmla="*/ 125757 h 226474"/>
                            <a:gd name="csX665" fmla="*/ 1910550 w 2613172"/>
                            <a:gd name="csY665" fmla="*/ 122275 h 226474"/>
                            <a:gd name="csX666" fmla="*/ 1911173 w 2613172"/>
                            <a:gd name="csY666" fmla="*/ 116288 h 226474"/>
                            <a:gd name="csX667" fmla="*/ 1911516 w 2613172"/>
                            <a:gd name="csY667" fmla="*/ 110263 h 226474"/>
                            <a:gd name="csX668" fmla="*/ 1910944 w 2613172"/>
                            <a:gd name="csY668" fmla="*/ 99599 h 226474"/>
                            <a:gd name="csX669" fmla="*/ 1908186 w 2613172"/>
                            <a:gd name="csY669" fmla="*/ 89329 h 226474"/>
                            <a:gd name="csX670" fmla="*/ 1903495 w 2613172"/>
                            <a:gd name="csY670" fmla="*/ 80127 h 226474"/>
                            <a:gd name="csX671" fmla="*/ 1870036 w 2613172"/>
                            <a:gd name="csY671" fmla="*/ 99040 h 226474"/>
                            <a:gd name="csX672" fmla="*/ 1870164 w 2613172"/>
                            <a:gd name="csY672" fmla="*/ 104645 h 226474"/>
                            <a:gd name="csX673" fmla="*/ 1840684 w 2613172"/>
                            <a:gd name="csY673" fmla="*/ 104645 h 226474"/>
                            <a:gd name="csX674" fmla="*/ 1841790 w 2613172"/>
                            <a:gd name="csY674" fmla="*/ 98315 h 226474"/>
                            <a:gd name="csX675" fmla="*/ 1845083 w 2613172"/>
                            <a:gd name="csY675" fmla="*/ 93269 h 226474"/>
                            <a:gd name="csX676" fmla="*/ 1850193 w 2613172"/>
                            <a:gd name="csY676" fmla="*/ 89965 h 226474"/>
                            <a:gd name="csX677" fmla="*/ 1856689 w 2613172"/>
                            <a:gd name="csY677" fmla="*/ 88859 h 226474"/>
                            <a:gd name="csX678" fmla="*/ 1863426 w 2613172"/>
                            <a:gd name="csY678" fmla="*/ 90117 h 226474"/>
                            <a:gd name="csX679" fmla="*/ 1867837 w 2613172"/>
                            <a:gd name="csY679" fmla="*/ 93854 h 226474"/>
                            <a:gd name="csX680" fmla="*/ 1870037 w 2613172"/>
                            <a:gd name="csY680" fmla="*/ 99040 h 226474"/>
                            <a:gd name="csX681" fmla="*/ 1929605 w 2613172"/>
                            <a:gd name="csY681" fmla="*/ 101023 h 226474"/>
                            <a:gd name="csX682" fmla="*/ 1932478 w 2613172"/>
                            <a:gd name="csY682" fmla="*/ 108001 h 226474"/>
                            <a:gd name="csX683" fmla="*/ 1936826 w 2613172"/>
                            <a:gd name="csY683" fmla="*/ 113606 h 226474"/>
                            <a:gd name="csX684" fmla="*/ 1942228 w 2613172"/>
                            <a:gd name="csY684" fmla="*/ 118093 h 226474"/>
                            <a:gd name="csX685" fmla="*/ 1948343 w 2613172"/>
                            <a:gd name="csY685" fmla="*/ 121639 h 226474"/>
                            <a:gd name="csX686" fmla="*/ 1954877 w 2613172"/>
                            <a:gd name="csY686" fmla="*/ 124359 h 226474"/>
                            <a:gd name="csX687" fmla="*/ 1961398 w 2613172"/>
                            <a:gd name="csY687" fmla="*/ 126533 h 226474"/>
                            <a:gd name="csX688" fmla="*/ 1967513 w 2613172"/>
                            <a:gd name="csY688" fmla="*/ 128427 h 226474"/>
                            <a:gd name="csX689" fmla="*/ 1972915 w 2613172"/>
                            <a:gd name="csY689" fmla="*/ 130168 h 226474"/>
                            <a:gd name="csX690" fmla="*/ 1977275 w 2613172"/>
                            <a:gd name="csY690" fmla="*/ 131909 h 226474"/>
                            <a:gd name="csX691" fmla="*/ 1980136 w 2613172"/>
                            <a:gd name="csY691" fmla="*/ 133905 h 226474"/>
                            <a:gd name="csX692" fmla="*/ 1981089 w 2613172"/>
                            <a:gd name="csY692" fmla="*/ 136434 h 226474"/>
                            <a:gd name="csX693" fmla="*/ 1980492 w 2613172"/>
                            <a:gd name="csY693" fmla="*/ 138252 h 226474"/>
                            <a:gd name="csX694" fmla="*/ 1978661 w 2613172"/>
                            <a:gd name="csY694" fmla="*/ 139561 h 226474"/>
                            <a:gd name="csX695" fmla="*/ 1975331 w 2613172"/>
                            <a:gd name="csY695" fmla="*/ 140349 h 226474"/>
                            <a:gd name="csX696" fmla="*/ 1970195 w 2613172"/>
                            <a:gd name="csY696" fmla="*/ 140603 h 226474"/>
                            <a:gd name="csX697" fmla="*/ 1961284 w 2613172"/>
                            <a:gd name="csY697" fmla="*/ 139917 h 226474"/>
                            <a:gd name="csX698" fmla="*/ 1950809 w 2613172"/>
                            <a:gd name="csY698" fmla="*/ 137820 h 226474"/>
                            <a:gd name="csX699" fmla="*/ 1944389 w 2613172"/>
                            <a:gd name="csY699" fmla="*/ 135862 h 226474"/>
                            <a:gd name="csX700" fmla="*/ 1938262 w 2613172"/>
                            <a:gd name="csY700" fmla="*/ 133231 h 226474"/>
                            <a:gd name="csX701" fmla="*/ 1932732 w 2613172"/>
                            <a:gd name="csY701" fmla="*/ 133422 h 226474"/>
                            <a:gd name="csX702" fmla="*/ 1930038 w 2613172"/>
                            <a:gd name="csY702" fmla="*/ 138188 h 226474"/>
                            <a:gd name="csX703" fmla="*/ 1930038 w 2613172"/>
                            <a:gd name="csY703" fmla="*/ 162173 h 226474"/>
                            <a:gd name="csX704" fmla="*/ 1930864 w 2613172"/>
                            <a:gd name="csY704" fmla="*/ 165172 h 226474"/>
                            <a:gd name="csX705" fmla="*/ 1933139 w 2613172"/>
                            <a:gd name="csY705" fmla="*/ 167270 h 226474"/>
                            <a:gd name="csX706" fmla="*/ 1941555 w 2613172"/>
                            <a:gd name="csY706" fmla="*/ 170663 h 226474"/>
                            <a:gd name="csX707" fmla="*/ 1950695 w 2613172"/>
                            <a:gd name="csY707" fmla="*/ 173091 h 226474"/>
                            <a:gd name="csX708" fmla="*/ 1962873 w 2613172"/>
                            <a:gd name="csY708" fmla="*/ 174832 h 226474"/>
                            <a:gd name="csX709" fmla="*/ 1976691 w 2613172"/>
                            <a:gd name="csY709" fmla="*/ 175417 h 226474"/>
                            <a:gd name="csX710" fmla="*/ 1987191 w 2613172"/>
                            <a:gd name="csY710" fmla="*/ 175010 h 226474"/>
                            <a:gd name="csX711" fmla="*/ 1997348 w 2613172"/>
                            <a:gd name="csY711" fmla="*/ 173790 h 226474"/>
                            <a:gd name="csX712" fmla="*/ 2006742 w 2613172"/>
                            <a:gd name="csY712" fmla="*/ 171502 h 226474"/>
                            <a:gd name="csX713" fmla="*/ 2014980 w 2613172"/>
                            <a:gd name="csY713" fmla="*/ 167867 h 226474"/>
                            <a:gd name="csX714" fmla="*/ 2021857 w 2613172"/>
                            <a:gd name="csY714" fmla="*/ 162884 h 226474"/>
                            <a:gd name="csX715" fmla="*/ 2027158 w 2613172"/>
                            <a:gd name="csY715" fmla="*/ 156504 h 226474"/>
                            <a:gd name="csX716" fmla="*/ 2030552 w 2613172"/>
                            <a:gd name="csY716" fmla="*/ 148522 h 226474"/>
                            <a:gd name="csX717" fmla="*/ 2031684 w 2613172"/>
                            <a:gd name="csY717" fmla="*/ 138747 h 226474"/>
                            <a:gd name="csX718" fmla="*/ 2030730 w 2613172"/>
                            <a:gd name="csY718" fmla="*/ 129875 h 226474"/>
                            <a:gd name="csX719" fmla="*/ 2027857 w 2613172"/>
                            <a:gd name="csY719" fmla="*/ 122732 h 226474"/>
                            <a:gd name="csX720" fmla="*/ 2023535 w 2613172"/>
                            <a:gd name="csY720" fmla="*/ 117050 h 226474"/>
                            <a:gd name="csX721" fmla="*/ 2018234 w 2613172"/>
                            <a:gd name="csY721" fmla="*/ 112526 h 226474"/>
                            <a:gd name="csX722" fmla="*/ 2012170 w 2613172"/>
                            <a:gd name="csY722" fmla="*/ 109017 h 226474"/>
                            <a:gd name="csX723" fmla="*/ 2005585 w 2613172"/>
                            <a:gd name="csY723" fmla="*/ 106386 h 226474"/>
                            <a:gd name="csX724" fmla="*/ 1999001 w 2613172"/>
                            <a:gd name="csY724" fmla="*/ 104289 h 226474"/>
                            <a:gd name="csX725" fmla="*/ 1992924 w 2613172"/>
                            <a:gd name="csY725" fmla="*/ 102433 h 226474"/>
                            <a:gd name="csX726" fmla="*/ 1987623 w 2613172"/>
                            <a:gd name="csY726" fmla="*/ 100692 h 226474"/>
                            <a:gd name="csX727" fmla="*/ 1983301 w 2613172"/>
                            <a:gd name="csY727" fmla="*/ 98951 h 226474"/>
                            <a:gd name="csX728" fmla="*/ 1980428 w 2613172"/>
                            <a:gd name="csY728" fmla="*/ 96892 h 226474"/>
                            <a:gd name="csX729" fmla="*/ 1979475 w 2613172"/>
                            <a:gd name="csY729" fmla="*/ 94197 h 226474"/>
                            <a:gd name="csX730" fmla="*/ 1980085 w 2613172"/>
                            <a:gd name="csY730" fmla="*/ 92252 h 226474"/>
                            <a:gd name="csX731" fmla="*/ 1981903 w 2613172"/>
                            <a:gd name="csY731" fmla="*/ 91058 h 226474"/>
                            <a:gd name="csX732" fmla="*/ 1984547 w 2613172"/>
                            <a:gd name="csY732" fmla="*/ 90460 h 226474"/>
                            <a:gd name="csX733" fmla="*/ 1987598 w 2613172"/>
                            <a:gd name="csY733" fmla="*/ 90257 h 226474"/>
                            <a:gd name="csX734" fmla="*/ 1996331 w 2613172"/>
                            <a:gd name="csY734" fmla="*/ 90981 h 226474"/>
                            <a:gd name="csX735" fmla="*/ 2005814 w 2613172"/>
                            <a:gd name="csY735" fmla="*/ 93155 h 226474"/>
                            <a:gd name="csX736" fmla="*/ 2010607 w 2613172"/>
                            <a:gd name="csY736" fmla="*/ 94718 h 226474"/>
                            <a:gd name="csX737" fmla="*/ 2015069 w 2613172"/>
                            <a:gd name="csY737" fmla="*/ 96460 h 226474"/>
                            <a:gd name="csX738" fmla="*/ 2020370 w 2613172"/>
                            <a:gd name="csY738" fmla="*/ 96002 h 226474"/>
                            <a:gd name="csX739" fmla="*/ 2022874 w 2613172"/>
                            <a:gd name="csY739" fmla="*/ 91312 h 226474"/>
                            <a:gd name="csX740" fmla="*/ 2022874 w 2613172"/>
                            <a:gd name="csY740" fmla="*/ 69831 h 226474"/>
                            <a:gd name="csX741" fmla="*/ 2021959 w 2613172"/>
                            <a:gd name="csY741" fmla="*/ 66704 h 226474"/>
                            <a:gd name="csX742" fmla="*/ 2019505 w 2613172"/>
                            <a:gd name="csY742" fmla="*/ 64594 h 226474"/>
                            <a:gd name="csX743" fmla="*/ 2011522 w 2613172"/>
                            <a:gd name="csY743" fmla="*/ 61569 h 226474"/>
                            <a:gd name="csX744" fmla="*/ 2003145 w 2613172"/>
                            <a:gd name="csY744" fmla="*/ 59154 h 226474"/>
                            <a:gd name="csX745" fmla="*/ 1991895 w 2613172"/>
                            <a:gd name="csY745" fmla="*/ 57248 h 226474"/>
                            <a:gd name="csX746" fmla="*/ 1979017 w 2613172"/>
                            <a:gd name="csY746" fmla="*/ 56612 h 226474"/>
                            <a:gd name="csX747" fmla="*/ 1969432 w 2613172"/>
                            <a:gd name="csY747" fmla="*/ 57044 h 226474"/>
                            <a:gd name="csX748" fmla="*/ 1960216 w 2613172"/>
                            <a:gd name="csY748" fmla="*/ 58354 h 226474"/>
                            <a:gd name="csX749" fmla="*/ 1951686 w 2613172"/>
                            <a:gd name="csY749" fmla="*/ 60692 h 226474"/>
                            <a:gd name="csX750" fmla="*/ 1944199 w 2613172"/>
                            <a:gd name="csY750" fmla="*/ 64264 h 226474"/>
                            <a:gd name="csX751" fmla="*/ 1937906 w 2613172"/>
                            <a:gd name="csY751" fmla="*/ 69107 h 226474"/>
                            <a:gd name="csX752" fmla="*/ 1932949 w 2613172"/>
                            <a:gd name="csY752" fmla="*/ 75284 h 226474"/>
                            <a:gd name="csX753" fmla="*/ 1929720 w 2613172"/>
                            <a:gd name="csY753" fmla="*/ 82974 h 226474"/>
                            <a:gd name="csX754" fmla="*/ 1928652 w 2613172"/>
                            <a:gd name="csY754" fmla="*/ 92341 h 226474"/>
                            <a:gd name="csX755" fmla="*/ 1929605 w 2613172"/>
                            <a:gd name="csY755" fmla="*/ 101023 h 226474"/>
                            <a:gd name="csX756" fmla="*/ 1176834 w 2613172"/>
                            <a:gd name="csY756" fmla="*/ 132074 h 226474"/>
                            <a:gd name="csX757" fmla="*/ 1176834 w 2613172"/>
                            <a:gd name="csY757" fmla="*/ 131998 h 226474"/>
                            <a:gd name="csX758" fmla="*/ 1174457 w 2613172"/>
                            <a:gd name="csY758" fmla="*/ 132684 h 226474"/>
                            <a:gd name="csX759" fmla="*/ 1171952 w 2613172"/>
                            <a:gd name="csY759" fmla="*/ 133295 h 226474"/>
                            <a:gd name="csX760" fmla="*/ 1164618 w 2613172"/>
                            <a:gd name="csY760" fmla="*/ 134426 h 226474"/>
                            <a:gd name="csX761" fmla="*/ 1156761 w 2613172"/>
                            <a:gd name="csY761" fmla="*/ 134807 h 226474"/>
                            <a:gd name="csX762" fmla="*/ 1152198 w 2613172"/>
                            <a:gd name="csY762" fmla="*/ 134540 h 226474"/>
                            <a:gd name="csX763" fmla="*/ 1147825 w 2613172"/>
                            <a:gd name="csY763" fmla="*/ 133765 h 226474"/>
                            <a:gd name="csX764" fmla="*/ 1143795 w 2613172"/>
                            <a:gd name="csY764" fmla="*/ 132430 h 226474"/>
                            <a:gd name="csX765" fmla="*/ 1140274 w 2613172"/>
                            <a:gd name="csY765" fmla="*/ 130511 h 226474"/>
                            <a:gd name="csX766" fmla="*/ 1137350 w 2613172"/>
                            <a:gd name="csY766" fmla="*/ 127956 h 226474"/>
                            <a:gd name="csX767" fmla="*/ 1135049 w 2613172"/>
                            <a:gd name="csY767" fmla="*/ 124715 h 226474"/>
                            <a:gd name="csX768" fmla="*/ 1133575 w 2613172"/>
                            <a:gd name="csY768" fmla="*/ 120737 h 226474"/>
                            <a:gd name="csX769" fmla="*/ 1133079 w 2613172"/>
                            <a:gd name="csY769" fmla="*/ 116008 h 226474"/>
                            <a:gd name="csX770" fmla="*/ 1133575 w 2613172"/>
                            <a:gd name="csY770" fmla="*/ 111077 h 226474"/>
                            <a:gd name="csX771" fmla="*/ 1135049 w 2613172"/>
                            <a:gd name="csY771" fmla="*/ 106959 h 226474"/>
                            <a:gd name="csX772" fmla="*/ 1137401 w 2613172"/>
                            <a:gd name="csY772" fmla="*/ 103628 h 226474"/>
                            <a:gd name="csX773" fmla="*/ 1140515 w 2613172"/>
                            <a:gd name="csY773" fmla="*/ 101048 h 226474"/>
                            <a:gd name="csX774" fmla="*/ 1144227 w 2613172"/>
                            <a:gd name="csY774" fmla="*/ 99129 h 226474"/>
                            <a:gd name="csX775" fmla="*/ 1148397 w 2613172"/>
                            <a:gd name="csY775" fmla="*/ 97794 h 226474"/>
                            <a:gd name="csX776" fmla="*/ 1152922 w 2613172"/>
                            <a:gd name="csY776" fmla="*/ 97006 h 226474"/>
                            <a:gd name="csX777" fmla="*/ 1157677 w 2613172"/>
                            <a:gd name="csY777" fmla="*/ 96752 h 226474"/>
                            <a:gd name="csX778" fmla="*/ 1164414 w 2613172"/>
                            <a:gd name="csY778" fmla="*/ 97210 h 226474"/>
                            <a:gd name="csX779" fmla="*/ 1171151 w 2613172"/>
                            <a:gd name="csY779" fmla="*/ 98608 h 226474"/>
                            <a:gd name="csX780" fmla="*/ 1173452 w 2613172"/>
                            <a:gd name="csY780" fmla="*/ 99307 h 226474"/>
                            <a:gd name="csX781" fmla="*/ 1175677 w 2613172"/>
                            <a:gd name="csY781" fmla="*/ 100044 h 226474"/>
                            <a:gd name="csX782" fmla="*/ 1175677 w 2613172"/>
                            <a:gd name="csY782" fmla="*/ 99993 h 226474"/>
                            <a:gd name="csX783" fmla="*/ 1180825 w 2613172"/>
                            <a:gd name="csY783" fmla="*/ 99332 h 226474"/>
                            <a:gd name="csX784" fmla="*/ 1183215 w 2613172"/>
                            <a:gd name="csY784" fmla="*/ 94706 h 226474"/>
                            <a:gd name="csX785" fmla="*/ 1183215 w 2613172"/>
                            <a:gd name="csY785" fmla="*/ 66832 h 226474"/>
                            <a:gd name="csX786" fmla="*/ 1182198 w 2613172"/>
                            <a:gd name="csY786" fmla="*/ 63565 h 226474"/>
                            <a:gd name="csX787" fmla="*/ 1179516 w 2613172"/>
                            <a:gd name="csY787" fmla="*/ 61481 h 226474"/>
                            <a:gd name="csX788" fmla="*/ 1173033 w 2613172"/>
                            <a:gd name="csY788" fmla="*/ 59460 h 226474"/>
                            <a:gd name="csX789" fmla="*/ 1166384 w 2613172"/>
                            <a:gd name="csY789" fmla="*/ 57884 h 226474"/>
                            <a:gd name="csX790" fmla="*/ 1157651 w 2613172"/>
                            <a:gd name="csY790" fmla="*/ 56574 h 226474"/>
                            <a:gd name="csX791" fmla="*/ 1148867 w 2613172"/>
                            <a:gd name="csY791" fmla="*/ 56142 h 226474"/>
                            <a:gd name="csX792" fmla="*/ 1136511 w 2613172"/>
                            <a:gd name="csY792" fmla="*/ 57006 h 226474"/>
                            <a:gd name="csX793" fmla="*/ 1124498 w 2613172"/>
                            <a:gd name="csY793" fmla="*/ 59625 h 226474"/>
                            <a:gd name="csX794" fmla="*/ 1113299 w 2613172"/>
                            <a:gd name="csY794" fmla="*/ 64124 h 226474"/>
                            <a:gd name="csX795" fmla="*/ 1103371 w 2613172"/>
                            <a:gd name="csY795" fmla="*/ 70645 h 226474"/>
                            <a:gd name="csX796" fmla="*/ 1094993 w 2613172"/>
                            <a:gd name="csY796" fmla="*/ 79288 h 226474"/>
                            <a:gd name="csX797" fmla="*/ 1088408 w 2613172"/>
                            <a:gd name="csY797" fmla="*/ 90143 h 226474"/>
                            <a:gd name="csX798" fmla="*/ 1084150 w 2613172"/>
                            <a:gd name="csY798" fmla="*/ 103336 h 226474"/>
                            <a:gd name="csX799" fmla="*/ 1082726 w 2613172"/>
                            <a:gd name="csY799" fmla="*/ 119034 h 226474"/>
                            <a:gd name="csX800" fmla="*/ 1084061 w 2613172"/>
                            <a:gd name="csY800" fmla="*/ 133015 h 226474"/>
                            <a:gd name="csX801" fmla="*/ 1088065 w 2613172"/>
                            <a:gd name="csY801" fmla="*/ 144785 h 226474"/>
                            <a:gd name="csX802" fmla="*/ 1094269 w 2613172"/>
                            <a:gd name="csY802" fmla="*/ 154508 h 226474"/>
                            <a:gd name="csX803" fmla="*/ 1102227 w 2613172"/>
                            <a:gd name="csY803" fmla="*/ 162300 h 226474"/>
                            <a:gd name="csX804" fmla="*/ 1111646 w 2613172"/>
                            <a:gd name="csY804" fmla="*/ 168223 h 226474"/>
                            <a:gd name="csX805" fmla="*/ 1122299 w 2613172"/>
                            <a:gd name="csY805" fmla="*/ 172278 h 226474"/>
                            <a:gd name="csX806" fmla="*/ 1133753 w 2613172"/>
                            <a:gd name="csY806" fmla="*/ 174629 h 226474"/>
                            <a:gd name="csX807" fmla="*/ 1145613 w 2613172"/>
                            <a:gd name="csY807" fmla="*/ 175417 h 226474"/>
                            <a:gd name="csX808" fmla="*/ 1156024 w 2613172"/>
                            <a:gd name="csY808" fmla="*/ 175010 h 226474"/>
                            <a:gd name="csX809" fmla="*/ 1165927 w 2613172"/>
                            <a:gd name="csY809" fmla="*/ 173790 h 226474"/>
                            <a:gd name="csX810" fmla="*/ 1173287 w 2613172"/>
                            <a:gd name="csY810" fmla="*/ 172316 h 226474"/>
                            <a:gd name="csX811" fmla="*/ 1180419 w 2613172"/>
                            <a:gd name="csY811" fmla="*/ 170422 h 226474"/>
                            <a:gd name="csX812" fmla="*/ 1183279 w 2613172"/>
                            <a:gd name="csY812" fmla="*/ 168363 h 226474"/>
                            <a:gd name="csX813" fmla="*/ 1184372 w 2613172"/>
                            <a:gd name="csY813" fmla="*/ 164982 h 226474"/>
                            <a:gd name="csX814" fmla="*/ 1184372 w 2613172"/>
                            <a:gd name="csY814" fmla="*/ 137349 h 226474"/>
                            <a:gd name="csX815" fmla="*/ 1181982 w 2613172"/>
                            <a:gd name="csY815" fmla="*/ 132735 h 226474"/>
                            <a:gd name="csX816" fmla="*/ 1176834 w 2613172"/>
                            <a:gd name="csY816" fmla="*/ 132074 h 22647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  <a:cxn ang="0">
                              <a:pos x="csX38" y="csY38"/>
                            </a:cxn>
                            <a:cxn ang="0">
                              <a:pos x="csX39" y="csY39"/>
                            </a:cxn>
                            <a:cxn ang="0">
                              <a:pos x="csX40" y="csY40"/>
                            </a:cxn>
                            <a:cxn ang="0">
                              <a:pos x="csX41" y="csY41"/>
                            </a:cxn>
                            <a:cxn ang="0">
                              <a:pos x="csX42" y="csY42"/>
                            </a:cxn>
                            <a:cxn ang="0">
                              <a:pos x="csX43" y="csY43"/>
                            </a:cxn>
                            <a:cxn ang="0">
                              <a:pos x="csX44" y="csY44"/>
                            </a:cxn>
                            <a:cxn ang="0">
                              <a:pos x="csX45" y="csY45"/>
                            </a:cxn>
                            <a:cxn ang="0">
                              <a:pos x="csX46" y="csY46"/>
                            </a:cxn>
                            <a:cxn ang="0">
                              <a:pos x="csX47" y="csY47"/>
                            </a:cxn>
                            <a:cxn ang="0">
                              <a:pos x="csX48" y="csY48"/>
                            </a:cxn>
                            <a:cxn ang="0">
                              <a:pos x="csX49" y="csY49"/>
                            </a:cxn>
                            <a:cxn ang="0">
                              <a:pos x="csX50" y="csY50"/>
                            </a:cxn>
                            <a:cxn ang="0">
                              <a:pos x="csX51" y="csY51"/>
                            </a:cxn>
                            <a:cxn ang="0">
                              <a:pos x="csX52" y="csY52"/>
                            </a:cxn>
                            <a:cxn ang="0">
                              <a:pos x="csX53" y="csY53"/>
                            </a:cxn>
                            <a:cxn ang="0">
                              <a:pos x="csX54" y="csY54"/>
                            </a:cxn>
                            <a:cxn ang="0">
                              <a:pos x="csX55" y="csY55"/>
                            </a:cxn>
                            <a:cxn ang="0">
                              <a:pos x="csX56" y="csY56"/>
                            </a:cxn>
                            <a:cxn ang="0">
                              <a:pos x="csX57" y="csY57"/>
                            </a:cxn>
                            <a:cxn ang="0">
                              <a:pos x="csX58" y="csY58"/>
                            </a:cxn>
                            <a:cxn ang="0">
                              <a:pos x="csX59" y="csY59"/>
                            </a:cxn>
                            <a:cxn ang="0">
                              <a:pos x="csX60" y="csY60"/>
                            </a:cxn>
                            <a:cxn ang="0">
                              <a:pos x="csX61" y="csY61"/>
                            </a:cxn>
                            <a:cxn ang="0">
                              <a:pos x="csX62" y="csY62"/>
                            </a:cxn>
                            <a:cxn ang="0">
                              <a:pos x="csX63" y="csY63"/>
                            </a:cxn>
                            <a:cxn ang="0">
                              <a:pos x="csX64" y="csY64"/>
                            </a:cxn>
                            <a:cxn ang="0">
                              <a:pos x="csX65" y="csY65"/>
                            </a:cxn>
                            <a:cxn ang="0">
                              <a:pos x="csX66" y="csY66"/>
                            </a:cxn>
                            <a:cxn ang="0">
                              <a:pos x="csX67" y="csY67"/>
                            </a:cxn>
                            <a:cxn ang="0">
                              <a:pos x="csX68" y="csY68"/>
                            </a:cxn>
                            <a:cxn ang="0">
                              <a:pos x="csX69" y="csY69"/>
                            </a:cxn>
                            <a:cxn ang="0">
                              <a:pos x="csX70" y="csY70"/>
                            </a:cxn>
                            <a:cxn ang="0">
                              <a:pos x="csX71" y="csY71"/>
                            </a:cxn>
                            <a:cxn ang="0">
                              <a:pos x="csX72" y="csY72"/>
                            </a:cxn>
                            <a:cxn ang="0">
                              <a:pos x="csX73" y="csY73"/>
                            </a:cxn>
                            <a:cxn ang="0">
                              <a:pos x="csX74" y="csY74"/>
                            </a:cxn>
                            <a:cxn ang="0">
                              <a:pos x="csX75" y="csY75"/>
                            </a:cxn>
                            <a:cxn ang="0">
                              <a:pos x="csX76" y="csY76"/>
                            </a:cxn>
                            <a:cxn ang="0">
                              <a:pos x="csX77" y="csY77"/>
                            </a:cxn>
                            <a:cxn ang="0">
                              <a:pos x="csX78" y="csY78"/>
                            </a:cxn>
                            <a:cxn ang="0">
                              <a:pos x="csX79" y="csY79"/>
                            </a:cxn>
                            <a:cxn ang="0">
                              <a:pos x="csX80" y="csY80"/>
                            </a:cxn>
                            <a:cxn ang="0">
                              <a:pos x="csX81" y="csY81"/>
                            </a:cxn>
                            <a:cxn ang="0">
                              <a:pos x="csX82" y="csY82"/>
                            </a:cxn>
                            <a:cxn ang="0">
                              <a:pos x="csX83" y="csY83"/>
                            </a:cxn>
                            <a:cxn ang="0">
                              <a:pos x="csX84" y="csY84"/>
                            </a:cxn>
                            <a:cxn ang="0">
                              <a:pos x="csX85" y="csY85"/>
                            </a:cxn>
                            <a:cxn ang="0">
                              <a:pos x="csX86" y="csY86"/>
                            </a:cxn>
                            <a:cxn ang="0">
                              <a:pos x="csX87" y="csY87"/>
                            </a:cxn>
                            <a:cxn ang="0">
                              <a:pos x="csX88" y="csY88"/>
                            </a:cxn>
                            <a:cxn ang="0">
                              <a:pos x="csX89" y="csY89"/>
                            </a:cxn>
                            <a:cxn ang="0">
                              <a:pos x="csX90" y="csY90"/>
                            </a:cxn>
                            <a:cxn ang="0">
                              <a:pos x="csX91" y="csY91"/>
                            </a:cxn>
                            <a:cxn ang="0">
                              <a:pos x="csX92" y="csY92"/>
                            </a:cxn>
                            <a:cxn ang="0">
                              <a:pos x="csX93" y="csY93"/>
                            </a:cxn>
                            <a:cxn ang="0">
                              <a:pos x="csX94" y="csY94"/>
                            </a:cxn>
                            <a:cxn ang="0">
                              <a:pos x="csX95" y="csY95"/>
                            </a:cxn>
                            <a:cxn ang="0">
                              <a:pos x="csX96" y="csY96"/>
                            </a:cxn>
                            <a:cxn ang="0">
                              <a:pos x="csX97" y="csY97"/>
                            </a:cxn>
                            <a:cxn ang="0">
                              <a:pos x="csX98" y="csY98"/>
                            </a:cxn>
                            <a:cxn ang="0">
                              <a:pos x="csX99" y="csY99"/>
                            </a:cxn>
                            <a:cxn ang="0">
                              <a:pos x="csX100" y="csY100"/>
                            </a:cxn>
                            <a:cxn ang="0">
                              <a:pos x="csX101" y="csY101"/>
                            </a:cxn>
                            <a:cxn ang="0">
                              <a:pos x="csX102" y="csY102"/>
                            </a:cxn>
                            <a:cxn ang="0">
                              <a:pos x="csX103" y="csY103"/>
                            </a:cxn>
                            <a:cxn ang="0">
                              <a:pos x="csX104" y="csY104"/>
                            </a:cxn>
                            <a:cxn ang="0">
                              <a:pos x="csX105" y="csY105"/>
                            </a:cxn>
                            <a:cxn ang="0">
                              <a:pos x="csX106" y="csY106"/>
                            </a:cxn>
                            <a:cxn ang="0">
                              <a:pos x="csX107" y="csY107"/>
                            </a:cxn>
                            <a:cxn ang="0">
                              <a:pos x="csX108" y="csY108"/>
                            </a:cxn>
                            <a:cxn ang="0">
                              <a:pos x="csX109" y="csY109"/>
                            </a:cxn>
                            <a:cxn ang="0">
                              <a:pos x="csX110" y="csY110"/>
                            </a:cxn>
                            <a:cxn ang="0">
                              <a:pos x="csX111" y="csY111"/>
                            </a:cxn>
                            <a:cxn ang="0">
                              <a:pos x="csX112" y="csY112"/>
                            </a:cxn>
                            <a:cxn ang="0">
                              <a:pos x="csX113" y="csY113"/>
                            </a:cxn>
                            <a:cxn ang="0">
                              <a:pos x="csX114" y="csY114"/>
                            </a:cxn>
                            <a:cxn ang="0">
                              <a:pos x="csX115" y="csY115"/>
                            </a:cxn>
                            <a:cxn ang="0">
                              <a:pos x="csX116" y="csY116"/>
                            </a:cxn>
                            <a:cxn ang="0">
                              <a:pos x="csX117" y="csY117"/>
                            </a:cxn>
                            <a:cxn ang="0">
                              <a:pos x="csX118" y="csY118"/>
                            </a:cxn>
                            <a:cxn ang="0">
                              <a:pos x="csX119" y="csY119"/>
                            </a:cxn>
                            <a:cxn ang="0">
                              <a:pos x="csX120" y="csY120"/>
                            </a:cxn>
                            <a:cxn ang="0">
                              <a:pos x="csX121" y="csY121"/>
                            </a:cxn>
                            <a:cxn ang="0">
                              <a:pos x="csX122" y="csY122"/>
                            </a:cxn>
                            <a:cxn ang="0">
                              <a:pos x="csX123" y="csY123"/>
                            </a:cxn>
                            <a:cxn ang="0">
                              <a:pos x="csX124" y="csY124"/>
                            </a:cxn>
                            <a:cxn ang="0">
                              <a:pos x="csX125" y="csY125"/>
                            </a:cxn>
                            <a:cxn ang="0">
                              <a:pos x="csX126" y="csY126"/>
                            </a:cxn>
                            <a:cxn ang="0">
                              <a:pos x="csX127" y="csY127"/>
                            </a:cxn>
                            <a:cxn ang="0">
                              <a:pos x="csX128" y="csY128"/>
                            </a:cxn>
                            <a:cxn ang="0">
                              <a:pos x="csX129" y="csY129"/>
                            </a:cxn>
                            <a:cxn ang="0">
                              <a:pos x="csX130" y="csY130"/>
                            </a:cxn>
                            <a:cxn ang="0">
                              <a:pos x="csX131" y="csY131"/>
                            </a:cxn>
                            <a:cxn ang="0">
                              <a:pos x="csX132" y="csY132"/>
                            </a:cxn>
                            <a:cxn ang="0">
                              <a:pos x="csX133" y="csY133"/>
                            </a:cxn>
                            <a:cxn ang="0">
                              <a:pos x="csX134" y="csY134"/>
                            </a:cxn>
                            <a:cxn ang="0">
                              <a:pos x="csX135" y="csY135"/>
                            </a:cxn>
                            <a:cxn ang="0">
                              <a:pos x="csX136" y="csY136"/>
                            </a:cxn>
                            <a:cxn ang="0">
                              <a:pos x="csX137" y="csY137"/>
                            </a:cxn>
                            <a:cxn ang="0">
                              <a:pos x="csX138" y="csY138"/>
                            </a:cxn>
                            <a:cxn ang="0">
                              <a:pos x="csX139" y="csY139"/>
                            </a:cxn>
                            <a:cxn ang="0">
                              <a:pos x="csX140" y="csY140"/>
                            </a:cxn>
                            <a:cxn ang="0">
                              <a:pos x="csX141" y="csY141"/>
                            </a:cxn>
                            <a:cxn ang="0">
                              <a:pos x="csX142" y="csY142"/>
                            </a:cxn>
                            <a:cxn ang="0">
                              <a:pos x="csX143" y="csY143"/>
                            </a:cxn>
                            <a:cxn ang="0">
                              <a:pos x="csX144" y="csY144"/>
                            </a:cxn>
                            <a:cxn ang="0">
                              <a:pos x="csX145" y="csY145"/>
                            </a:cxn>
                            <a:cxn ang="0">
                              <a:pos x="csX146" y="csY146"/>
                            </a:cxn>
                            <a:cxn ang="0">
                              <a:pos x="csX147" y="csY147"/>
                            </a:cxn>
                            <a:cxn ang="0">
                              <a:pos x="csX148" y="csY148"/>
                            </a:cxn>
                            <a:cxn ang="0">
                              <a:pos x="csX149" y="csY149"/>
                            </a:cxn>
                            <a:cxn ang="0">
                              <a:pos x="csX150" y="csY150"/>
                            </a:cxn>
                            <a:cxn ang="0">
                              <a:pos x="csX151" y="csY151"/>
                            </a:cxn>
                            <a:cxn ang="0">
                              <a:pos x="csX152" y="csY152"/>
                            </a:cxn>
                            <a:cxn ang="0">
                              <a:pos x="csX153" y="csY153"/>
                            </a:cxn>
                            <a:cxn ang="0">
                              <a:pos x="csX154" y="csY154"/>
                            </a:cxn>
                            <a:cxn ang="0">
                              <a:pos x="csX155" y="csY155"/>
                            </a:cxn>
                            <a:cxn ang="0">
                              <a:pos x="csX156" y="csY156"/>
                            </a:cxn>
                            <a:cxn ang="0">
                              <a:pos x="csX157" y="csY157"/>
                            </a:cxn>
                            <a:cxn ang="0">
                              <a:pos x="csX158" y="csY158"/>
                            </a:cxn>
                            <a:cxn ang="0">
                              <a:pos x="csX159" y="csY159"/>
                            </a:cxn>
                            <a:cxn ang="0">
                              <a:pos x="csX160" y="csY160"/>
                            </a:cxn>
                            <a:cxn ang="0">
                              <a:pos x="csX161" y="csY161"/>
                            </a:cxn>
                            <a:cxn ang="0">
                              <a:pos x="csX162" y="csY162"/>
                            </a:cxn>
                            <a:cxn ang="0">
                              <a:pos x="csX163" y="csY163"/>
                            </a:cxn>
                            <a:cxn ang="0">
                              <a:pos x="csX164" y="csY164"/>
                            </a:cxn>
                            <a:cxn ang="0">
                              <a:pos x="csX165" y="csY165"/>
                            </a:cxn>
                            <a:cxn ang="0">
                              <a:pos x="csX166" y="csY166"/>
                            </a:cxn>
                            <a:cxn ang="0">
                              <a:pos x="csX167" y="csY167"/>
                            </a:cxn>
                            <a:cxn ang="0">
                              <a:pos x="csX168" y="csY168"/>
                            </a:cxn>
                            <a:cxn ang="0">
                              <a:pos x="csX169" y="csY169"/>
                            </a:cxn>
                            <a:cxn ang="0">
                              <a:pos x="csX170" y="csY170"/>
                            </a:cxn>
                            <a:cxn ang="0">
                              <a:pos x="csX171" y="csY171"/>
                            </a:cxn>
                            <a:cxn ang="0">
                              <a:pos x="csX172" y="csY172"/>
                            </a:cxn>
                            <a:cxn ang="0">
                              <a:pos x="csX173" y="csY173"/>
                            </a:cxn>
                            <a:cxn ang="0">
                              <a:pos x="csX174" y="csY174"/>
                            </a:cxn>
                            <a:cxn ang="0">
                              <a:pos x="csX175" y="csY175"/>
                            </a:cxn>
                            <a:cxn ang="0">
                              <a:pos x="csX176" y="csY176"/>
                            </a:cxn>
                            <a:cxn ang="0">
                              <a:pos x="csX177" y="csY177"/>
                            </a:cxn>
                            <a:cxn ang="0">
                              <a:pos x="csX178" y="csY178"/>
                            </a:cxn>
                            <a:cxn ang="0">
                              <a:pos x="csX179" y="csY179"/>
                            </a:cxn>
                            <a:cxn ang="0">
                              <a:pos x="csX180" y="csY180"/>
                            </a:cxn>
                            <a:cxn ang="0">
                              <a:pos x="csX181" y="csY181"/>
                            </a:cxn>
                            <a:cxn ang="0">
                              <a:pos x="csX182" y="csY182"/>
                            </a:cxn>
                            <a:cxn ang="0">
                              <a:pos x="csX183" y="csY183"/>
                            </a:cxn>
                            <a:cxn ang="0">
                              <a:pos x="csX184" y="csY184"/>
                            </a:cxn>
                            <a:cxn ang="0">
                              <a:pos x="csX185" y="csY185"/>
                            </a:cxn>
                            <a:cxn ang="0">
                              <a:pos x="csX186" y="csY186"/>
                            </a:cxn>
                            <a:cxn ang="0">
                              <a:pos x="csX187" y="csY187"/>
                            </a:cxn>
                            <a:cxn ang="0">
                              <a:pos x="csX188" y="csY188"/>
                            </a:cxn>
                            <a:cxn ang="0">
                              <a:pos x="csX189" y="csY189"/>
                            </a:cxn>
                            <a:cxn ang="0">
                              <a:pos x="csX190" y="csY190"/>
                            </a:cxn>
                            <a:cxn ang="0">
                              <a:pos x="csX191" y="csY191"/>
                            </a:cxn>
                            <a:cxn ang="0">
                              <a:pos x="csX192" y="csY192"/>
                            </a:cxn>
                            <a:cxn ang="0">
                              <a:pos x="csX193" y="csY193"/>
                            </a:cxn>
                            <a:cxn ang="0">
                              <a:pos x="csX194" y="csY194"/>
                            </a:cxn>
                            <a:cxn ang="0">
                              <a:pos x="csX195" y="csY195"/>
                            </a:cxn>
                            <a:cxn ang="0">
                              <a:pos x="csX196" y="csY196"/>
                            </a:cxn>
                            <a:cxn ang="0">
                              <a:pos x="csX197" y="csY197"/>
                            </a:cxn>
                            <a:cxn ang="0">
                              <a:pos x="csX198" y="csY198"/>
                            </a:cxn>
                            <a:cxn ang="0">
                              <a:pos x="csX199" y="csY199"/>
                            </a:cxn>
                            <a:cxn ang="0">
                              <a:pos x="csX200" y="csY200"/>
                            </a:cxn>
                            <a:cxn ang="0">
                              <a:pos x="csX201" y="csY201"/>
                            </a:cxn>
                            <a:cxn ang="0">
                              <a:pos x="csX202" y="csY202"/>
                            </a:cxn>
                            <a:cxn ang="0">
                              <a:pos x="csX203" y="csY203"/>
                            </a:cxn>
                            <a:cxn ang="0">
                              <a:pos x="csX204" y="csY204"/>
                            </a:cxn>
                            <a:cxn ang="0">
                              <a:pos x="csX205" y="csY205"/>
                            </a:cxn>
                            <a:cxn ang="0">
                              <a:pos x="csX206" y="csY206"/>
                            </a:cxn>
                            <a:cxn ang="0">
                              <a:pos x="csX207" y="csY207"/>
                            </a:cxn>
                            <a:cxn ang="0">
                              <a:pos x="csX208" y="csY208"/>
                            </a:cxn>
                            <a:cxn ang="0">
                              <a:pos x="csX209" y="csY209"/>
                            </a:cxn>
                            <a:cxn ang="0">
                              <a:pos x="csX210" y="csY210"/>
                            </a:cxn>
                            <a:cxn ang="0">
                              <a:pos x="csX211" y="csY211"/>
                            </a:cxn>
                            <a:cxn ang="0">
                              <a:pos x="csX212" y="csY212"/>
                            </a:cxn>
                            <a:cxn ang="0">
                              <a:pos x="csX213" y="csY213"/>
                            </a:cxn>
                            <a:cxn ang="0">
                              <a:pos x="csX214" y="csY214"/>
                            </a:cxn>
                            <a:cxn ang="0">
                              <a:pos x="csX215" y="csY215"/>
                            </a:cxn>
                            <a:cxn ang="0">
                              <a:pos x="csX216" y="csY216"/>
                            </a:cxn>
                            <a:cxn ang="0">
                              <a:pos x="csX217" y="csY217"/>
                            </a:cxn>
                            <a:cxn ang="0">
                              <a:pos x="csX218" y="csY218"/>
                            </a:cxn>
                            <a:cxn ang="0">
                              <a:pos x="csX219" y="csY219"/>
                            </a:cxn>
                            <a:cxn ang="0">
                              <a:pos x="csX220" y="csY220"/>
                            </a:cxn>
                            <a:cxn ang="0">
                              <a:pos x="csX221" y="csY221"/>
                            </a:cxn>
                            <a:cxn ang="0">
                              <a:pos x="csX222" y="csY222"/>
                            </a:cxn>
                            <a:cxn ang="0">
                              <a:pos x="csX223" y="csY223"/>
                            </a:cxn>
                            <a:cxn ang="0">
                              <a:pos x="csX224" y="csY224"/>
                            </a:cxn>
                            <a:cxn ang="0">
                              <a:pos x="csX225" y="csY225"/>
                            </a:cxn>
                            <a:cxn ang="0">
                              <a:pos x="csX226" y="csY226"/>
                            </a:cxn>
                            <a:cxn ang="0">
                              <a:pos x="csX227" y="csY227"/>
                            </a:cxn>
                            <a:cxn ang="0">
                              <a:pos x="csX228" y="csY228"/>
                            </a:cxn>
                            <a:cxn ang="0">
                              <a:pos x="csX229" y="csY229"/>
                            </a:cxn>
                            <a:cxn ang="0">
                              <a:pos x="csX230" y="csY230"/>
                            </a:cxn>
                            <a:cxn ang="0">
                              <a:pos x="csX231" y="csY231"/>
                            </a:cxn>
                            <a:cxn ang="0">
                              <a:pos x="csX232" y="csY232"/>
                            </a:cxn>
                            <a:cxn ang="0">
                              <a:pos x="csX233" y="csY233"/>
                            </a:cxn>
                            <a:cxn ang="0">
                              <a:pos x="csX234" y="csY234"/>
                            </a:cxn>
                            <a:cxn ang="0">
                              <a:pos x="csX235" y="csY235"/>
                            </a:cxn>
                            <a:cxn ang="0">
                              <a:pos x="csX236" y="csY236"/>
                            </a:cxn>
                            <a:cxn ang="0">
                              <a:pos x="csX237" y="csY237"/>
                            </a:cxn>
                            <a:cxn ang="0">
                              <a:pos x="csX238" y="csY238"/>
                            </a:cxn>
                            <a:cxn ang="0">
                              <a:pos x="csX239" y="csY239"/>
                            </a:cxn>
                            <a:cxn ang="0">
                              <a:pos x="csX240" y="csY240"/>
                            </a:cxn>
                            <a:cxn ang="0">
                              <a:pos x="csX241" y="csY241"/>
                            </a:cxn>
                            <a:cxn ang="0">
                              <a:pos x="csX242" y="csY242"/>
                            </a:cxn>
                            <a:cxn ang="0">
                              <a:pos x="csX243" y="csY243"/>
                            </a:cxn>
                            <a:cxn ang="0">
                              <a:pos x="csX244" y="csY244"/>
                            </a:cxn>
                            <a:cxn ang="0">
                              <a:pos x="csX245" y="csY245"/>
                            </a:cxn>
                            <a:cxn ang="0">
                              <a:pos x="csX246" y="csY246"/>
                            </a:cxn>
                            <a:cxn ang="0">
                              <a:pos x="csX247" y="csY247"/>
                            </a:cxn>
                            <a:cxn ang="0">
                              <a:pos x="csX248" y="csY248"/>
                            </a:cxn>
                            <a:cxn ang="0">
                              <a:pos x="csX249" y="csY249"/>
                            </a:cxn>
                            <a:cxn ang="0">
                              <a:pos x="csX250" y="csY250"/>
                            </a:cxn>
                            <a:cxn ang="0">
                              <a:pos x="csX251" y="csY251"/>
                            </a:cxn>
                            <a:cxn ang="0">
                              <a:pos x="csX252" y="csY252"/>
                            </a:cxn>
                            <a:cxn ang="0">
                              <a:pos x="csX253" y="csY253"/>
                            </a:cxn>
                            <a:cxn ang="0">
                              <a:pos x="csX254" y="csY254"/>
                            </a:cxn>
                            <a:cxn ang="0">
                              <a:pos x="csX255" y="csY255"/>
                            </a:cxn>
                            <a:cxn ang="0">
                              <a:pos x="csX256" y="csY256"/>
                            </a:cxn>
                            <a:cxn ang="0">
                              <a:pos x="csX257" y="csY257"/>
                            </a:cxn>
                            <a:cxn ang="0">
                              <a:pos x="csX258" y="csY258"/>
                            </a:cxn>
                            <a:cxn ang="0">
                              <a:pos x="csX259" y="csY259"/>
                            </a:cxn>
                            <a:cxn ang="0">
                              <a:pos x="csX260" y="csY260"/>
                            </a:cxn>
                            <a:cxn ang="0">
                              <a:pos x="csX261" y="csY261"/>
                            </a:cxn>
                            <a:cxn ang="0">
                              <a:pos x="csX262" y="csY262"/>
                            </a:cxn>
                            <a:cxn ang="0">
                              <a:pos x="csX263" y="csY263"/>
                            </a:cxn>
                            <a:cxn ang="0">
                              <a:pos x="csX264" y="csY264"/>
                            </a:cxn>
                            <a:cxn ang="0">
                              <a:pos x="csX265" y="csY265"/>
                            </a:cxn>
                            <a:cxn ang="0">
                              <a:pos x="csX266" y="csY266"/>
                            </a:cxn>
                            <a:cxn ang="0">
                              <a:pos x="csX267" y="csY267"/>
                            </a:cxn>
                            <a:cxn ang="0">
                              <a:pos x="csX268" y="csY268"/>
                            </a:cxn>
                            <a:cxn ang="0">
                              <a:pos x="csX269" y="csY269"/>
                            </a:cxn>
                            <a:cxn ang="0">
                              <a:pos x="csX270" y="csY270"/>
                            </a:cxn>
                            <a:cxn ang="0">
                              <a:pos x="csX271" y="csY271"/>
                            </a:cxn>
                            <a:cxn ang="0">
                              <a:pos x="csX272" y="csY272"/>
                            </a:cxn>
                            <a:cxn ang="0">
                              <a:pos x="csX273" y="csY273"/>
                            </a:cxn>
                            <a:cxn ang="0">
                              <a:pos x="csX274" y="csY274"/>
                            </a:cxn>
                            <a:cxn ang="0">
                              <a:pos x="csX275" y="csY275"/>
                            </a:cxn>
                            <a:cxn ang="0">
                              <a:pos x="csX276" y="csY276"/>
                            </a:cxn>
                            <a:cxn ang="0">
                              <a:pos x="csX277" y="csY277"/>
                            </a:cxn>
                            <a:cxn ang="0">
                              <a:pos x="csX278" y="csY278"/>
                            </a:cxn>
                            <a:cxn ang="0">
                              <a:pos x="csX279" y="csY279"/>
                            </a:cxn>
                            <a:cxn ang="0">
                              <a:pos x="csX280" y="csY280"/>
                            </a:cxn>
                            <a:cxn ang="0">
                              <a:pos x="csX281" y="csY281"/>
                            </a:cxn>
                            <a:cxn ang="0">
                              <a:pos x="csX282" y="csY282"/>
                            </a:cxn>
                            <a:cxn ang="0">
                              <a:pos x="csX283" y="csY283"/>
                            </a:cxn>
                            <a:cxn ang="0">
                              <a:pos x="csX284" y="csY284"/>
                            </a:cxn>
                            <a:cxn ang="0">
                              <a:pos x="csX285" y="csY285"/>
                            </a:cxn>
                            <a:cxn ang="0">
                              <a:pos x="csX286" y="csY286"/>
                            </a:cxn>
                            <a:cxn ang="0">
                              <a:pos x="csX287" y="csY287"/>
                            </a:cxn>
                            <a:cxn ang="0">
                              <a:pos x="csX288" y="csY288"/>
                            </a:cxn>
                            <a:cxn ang="0">
                              <a:pos x="csX289" y="csY289"/>
                            </a:cxn>
                            <a:cxn ang="0">
                              <a:pos x="csX290" y="csY290"/>
                            </a:cxn>
                            <a:cxn ang="0">
                              <a:pos x="csX291" y="csY291"/>
                            </a:cxn>
                            <a:cxn ang="0">
                              <a:pos x="csX292" y="csY292"/>
                            </a:cxn>
                            <a:cxn ang="0">
                              <a:pos x="csX293" y="csY293"/>
                            </a:cxn>
                            <a:cxn ang="0">
                              <a:pos x="csX294" y="csY294"/>
                            </a:cxn>
                            <a:cxn ang="0">
                              <a:pos x="csX295" y="csY295"/>
                            </a:cxn>
                            <a:cxn ang="0">
                              <a:pos x="csX296" y="csY296"/>
                            </a:cxn>
                            <a:cxn ang="0">
                              <a:pos x="csX297" y="csY297"/>
                            </a:cxn>
                            <a:cxn ang="0">
                              <a:pos x="csX298" y="csY298"/>
                            </a:cxn>
                            <a:cxn ang="0">
                              <a:pos x="csX299" y="csY299"/>
                            </a:cxn>
                            <a:cxn ang="0">
                              <a:pos x="csX300" y="csY300"/>
                            </a:cxn>
                            <a:cxn ang="0">
                              <a:pos x="csX301" y="csY301"/>
                            </a:cxn>
                            <a:cxn ang="0">
                              <a:pos x="csX302" y="csY302"/>
                            </a:cxn>
                            <a:cxn ang="0">
                              <a:pos x="csX303" y="csY303"/>
                            </a:cxn>
                            <a:cxn ang="0">
                              <a:pos x="csX304" y="csY304"/>
                            </a:cxn>
                            <a:cxn ang="0">
                              <a:pos x="csX305" y="csY305"/>
                            </a:cxn>
                            <a:cxn ang="0">
                              <a:pos x="csX306" y="csY306"/>
                            </a:cxn>
                            <a:cxn ang="0">
                              <a:pos x="csX307" y="csY307"/>
                            </a:cxn>
                            <a:cxn ang="0">
                              <a:pos x="csX308" y="csY308"/>
                            </a:cxn>
                            <a:cxn ang="0">
                              <a:pos x="csX309" y="csY309"/>
                            </a:cxn>
                            <a:cxn ang="0">
                              <a:pos x="csX310" y="csY310"/>
                            </a:cxn>
                            <a:cxn ang="0">
                              <a:pos x="csX311" y="csY311"/>
                            </a:cxn>
                            <a:cxn ang="0">
                              <a:pos x="csX312" y="csY312"/>
                            </a:cxn>
                            <a:cxn ang="0">
                              <a:pos x="csX313" y="csY313"/>
                            </a:cxn>
                            <a:cxn ang="0">
                              <a:pos x="csX314" y="csY314"/>
                            </a:cxn>
                            <a:cxn ang="0">
                              <a:pos x="csX315" y="csY315"/>
                            </a:cxn>
                            <a:cxn ang="0">
                              <a:pos x="csX316" y="csY316"/>
                            </a:cxn>
                            <a:cxn ang="0">
                              <a:pos x="csX317" y="csY317"/>
                            </a:cxn>
                            <a:cxn ang="0">
                              <a:pos x="csX318" y="csY318"/>
                            </a:cxn>
                            <a:cxn ang="0">
                              <a:pos x="csX319" y="csY319"/>
                            </a:cxn>
                            <a:cxn ang="0">
                              <a:pos x="csX320" y="csY320"/>
                            </a:cxn>
                            <a:cxn ang="0">
                              <a:pos x="csX321" y="csY321"/>
                            </a:cxn>
                            <a:cxn ang="0">
                              <a:pos x="csX322" y="csY322"/>
                            </a:cxn>
                            <a:cxn ang="0">
                              <a:pos x="csX323" y="csY323"/>
                            </a:cxn>
                            <a:cxn ang="0">
                              <a:pos x="csX324" y="csY324"/>
                            </a:cxn>
                            <a:cxn ang="0">
                              <a:pos x="csX325" y="csY325"/>
                            </a:cxn>
                            <a:cxn ang="0">
                              <a:pos x="csX326" y="csY326"/>
                            </a:cxn>
                            <a:cxn ang="0">
                              <a:pos x="csX327" y="csY327"/>
                            </a:cxn>
                            <a:cxn ang="0">
                              <a:pos x="csX328" y="csY328"/>
                            </a:cxn>
                            <a:cxn ang="0">
                              <a:pos x="csX329" y="csY329"/>
                            </a:cxn>
                            <a:cxn ang="0">
                              <a:pos x="csX330" y="csY330"/>
                            </a:cxn>
                            <a:cxn ang="0">
                              <a:pos x="csX331" y="csY331"/>
                            </a:cxn>
                            <a:cxn ang="0">
                              <a:pos x="csX332" y="csY332"/>
                            </a:cxn>
                            <a:cxn ang="0">
                              <a:pos x="csX333" y="csY333"/>
                            </a:cxn>
                            <a:cxn ang="0">
                              <a:pos x="csX334" y="csY334"/>
                            </a:cxn>
                            <a:cxn ang="0">
                              <a:pos x="csX335" y="csY335"/>
                            </a:cxn>
                            <a:cxn ang="0">
                              <a:pos x="csX336" y="csY336"/>
                            </a:cxn>
                            <a:cxn ang="0">
                              <a:pos x="csX337" y="csY337"/>
                            </a:cxn>
                            <a:cxn ang="0">
                              <a:pos x="csX338" y="csY338"/>
                            </a:cxn>
                            <a:cxn ang="0">
                              <a:pos x="csX339" y="csY339"/>
                            </a:cxn>
                            <a:cxn ang="0">
                              <a:pos x="csX340" y="csY340"/>
                            </a:cxn>
                            <a:cxn ang="0">
                              <a:pos x="csX341" y="csY341"/>
                            </a:cxn>
                            <a:cxn ang="0">
                              <a:pos x="csX342" y="csY342"/>
                            </a:cxn>
                            <a:cxn ang="0">
                              <a:pos x="csX343" y="csY343"/>
                            </a:cxn>
                            <a:cxn ang="0">
                              <a:pos x="csX344" y="csY344"/>
                            </a:cxn>
                            <a:cxn ang="0">
                              <a:pos x="csX345" y="csY345"/>
                            </a:cxn>
                            <a:cxn ang="0">
                              <a:pos x="csX346" y="csY346"/>
                            </a:cxn>
                            <a:cxn ang="0">
                              <a:pos x="csX347" y="csY347"/>
                            </a:cxn>
                            <a:cxn ang="0">
                              <a:pos x="csX348" y="csY348"/>
                            </a:cxn>
                            <a:cxn ang="0">
                              <a:pos x="csX349" y="csY349"/>
                            </a:cxn>
                            <a:cxn ang="0">
                              <a:pos x="csX350" y="csY350"/>
                            </a:cxn>
                            <a:cxn ang="0">
                              <a:pos x="csX351" y="csY351"/>
                            </a:cxn>
                            <a:cxn ang="0">
                              <a:pos x="csX352" y="csY352"/>
                            </a:cxn>
                            <a:cxn ang="0">
                              <a:pos x="csX353" y="csY353"/>
                            </a:cxn>
                            <a:cxn ang="0">
                              <a:pos x="csX354" y="csY354"/>
                            </a:cxn>
                            <a:cxn ang="0">
                              <a:pos x="csX355" y="csY355"/>
                            </a:cxn>
                            <a:cxn ang="0">
                              <a:pos x="csX356" y="csY356"/>
                            </a:cxn>
                            <a:cxn ang="0">
                              <a:pos x="csX357" y="csY357"/>
                            </a:cxn>
                            <a:cxn ang="0">
                              <a:pos x="csX358" y="csY358"/>
                            </a:cxn>
                            <a:cxn ang="0">
                              <a:pos x="csX359" y="csY359"/>
                            </a:cxn>
                            <a:cxn ang="0">
                              <a:pos x="csX360" y="csY360"/>
                            </a:cxn>
                            <a:cxn ang="0">
                              <a:pos x="csX361" y="csY361"/>
                            </a:cxn>
                            <a:cxn ang="0">
                              <a:pos x="csX362" y="csY362"/>
                            </a:cxn>
                            <a:cxn ang="0">
                              <a:pos x="csX363" y="csY363"/>
                            </a:cxn>
                            <a:cxn ang="0">
                              <a:pos x="csX364" y="csY364"/>
                            </a:cxn>
                            <a:cxn ang="0">
                              <a:pos x="csX365" y="csY365"/>
                            </a:cxn>
                            <a:cxn ang="0">
                              <a:pos x="csX366" y="csY366"/>
                            </a:cxn>
                            <a:cxn ang="0">
                              <a:pos x="csX367" y="csY367"/>
                            </a:cxn>
                            <a:cxn ang="0">
                              <a:pos x="csX368" y="csY368"/>
                            </a:cxn>
                            <a:cxn ang="0">
                              <a:pos x="csX369" y="csY369"/>
                            </a:cxn>
                            <a:cxn ang="0">
                              <a:pos x="csX370" y="csY370"/>
                            </a:cxn>
                            <a:cxn ang="0">
                              <a:pos x="csX371" y="csY371"/>
                            </a:cxn>
                            <a:cxn ang="0">
                              <a:pos x="csX372" y="csY372"/>
                            </a:cxn>
                            <a:cxn ang="0">
                              <a:pos x="csX373" y="csY373"/>
                            </a:cxn>
                            <a:cxn ang="0">
                              <a:pos x="csX374" y="csY374"/>
                            </a:cxn>
                            <a:cxn ang="0">
                              <a:pos x="csX375" y="csY375"/>
                            </a:cxn>
                            <a:cxn ang="0">
                              <a:pos x="csX376" y="csY376"/>
                            </a:cxn>
                            <a:cxn ang="0">
                              <a:pos x="csX377" y="csY377"/>
                            </a:cxn>
                            <a:cxn ang="0">
                              <a:pos x="csX378" y="csY378"/>
                            </a:cxn>
                            <a:cxn ang="0">
                              <a:pos x="csX379" y="csY379"/>
                            </a:cxn>
                            <a:cxn ang="0">
                              <a:pos x="csX380" y="csY380"/>
                            </a:cxn>
                            <a:cxn ang="0">
                              <a:pos x="csX381" y="csY381"/>
                            </a:cxn>
                            <a:cxn ang="0">
                              <a:pos x="csX382" y="csY382"/>
                            </a:cxn>
                            <a:cxn ang="0">
                              <a:pos x="csX383" y="csY383"/>
                            </a:cxn>
                            <a:cxn ang="0">
                              <a:pos x="csX384" y="csY384"/>
                            </a:cxn>
                            <a:cxn ang="0">
                              <a:pos x="csX385" y="csY385"/>
                            </a:cxn>
                            <a:cxn ang="0">
                              <a:pos x="csX386" y="csY386"/>
                            </a:cxn>
                            <a:cxn ang="0">
                              <a:pos x="csX387" y="csY387"/>
                            </a:cxn>
                            <a:cxn ang="0">
                              <a:pos x="csX388" y="csY388"/>
                            </a:cxn>
                            <a:cxn ang="0">
                              <a:pos x="csX389" y="csY389"/>
                            </a:cxn>
                            <a:cxn ang="0">
                              <a:pos x="csX390" y="csY390"/>
                            </a:cxn>
                            <a:cxn ang="0">
                              <a:pos x="csX391" y="csY391"/>
                            </a:cxn>
                            <a:cxn ang="0">
                              <a:pos x="csX392" y="csY392"/>
                            </a:cxn>
                            <a:cxn ang="0">
                              <a:pos x="csX393" y="csY393"/>
                            </a:cxn>
                            <a:cxn ang="0">
                              <a:pos x="csX394" y="csY394"/>
                            </a:cxn>
                            <a:cxn ang="0">
                              <a:pos x="csX395" y="csY395"/>
                            </a:cxn>
                            <a:cxn ang="0">
                              <a:pos x="csX396" y="csY396"/>
                            </a:cxn>
                            <a:cxn ang="0">
                              <a:pos x="csX397" y="csY397"/>
                            </a:cxn>
                            <a:cxn ang="0">
                              <a:pos x="csX398" y="csY398"/>
                            </a:cxn>
                            <a:cxn ang="0">
                              <a:pos x="csX399" y="csY399"/>
                            </a:cxn>
                            <a:cxn ang="0">
                              <a:pos x="csX400" y="csY400"/>
                            </a:cxn>
                            <a:cxn ang="0">
                              <a:pos x="csX401" y="csY401"/>
                            </a:cxn>
                            <a:cxn ang="0">
                              <a:pos x="csX402" y="csY402"/>
                            </a:cxn>
                            <a:cxn ang="0">
                              <a:pos x="csX403" y="csY403"/>
                            </a:cxn>
                            <a:cxn ang="0">
                              <a:pos x="csX404" y="csY404"/>
                            </a:cxn>
                            <a:cxn ang="0">
                              <a:pos x="csX405" y="csY405"/>
                            </a:cxn>
                            <a:cxn ang="0">
                              <a:pos x="csX406" y="csY406"/>
                            </a:cxn>
                            <a:cxn ang="0">
                              <a:pos x="csX407" y="csY407"/>
                            </a:cxn>
                            <a:cxn ang="0">
                              <a:pos x="csX408" y="csY408"/>
                            </a:cxn>
                            <a:cxn ang="0">
                              <a:pos x="csX409" y="csY409"/>
                            </a:cxn>
                            <a:cxn ang="0">
                              <a:pos x="csX410" y="csY410"/>
                            </a:cxn>
                            <a:cxn ang="0">
                              <a:pos x="csX411" y="csY411"/>
                            </a:cxn>
                            <a:cxn ang="0">
                              <a:pos x="csX412" y="csY412"/>
                            </a:cxn>
                            <a:cxn ang="0">
                              <a:pos x="csX413" y="csY413"/>
                            </a:cxn>
                            <a:cxn ang="0">
                              <a:pos x="csX414" y="csY414"/>
                            </a:cxn>
                            <a:cxn ang="0">
                              <a:pos x="csX415" y="csY415"/>
                            </a:cxn>
                            <a:cxn ang="0">
                              <a:pos x="csX416" y="csY416"/>
                            </a:cxn>
                            <a:cxn ang="0">
                              <a:pos x="csX417" y="csY417"/>
                            </a:cxn>
                            <a:cxn ang="0">
                              <a:pos x="csX418" y="csY418"/>
                            </a:cxn>
                            <a:cxn ang="0">
                              <a:pos x="csX419" y="csY419"/>
                            </a:cxn>
                            <a:cxn ang="0">
                              <a:pos x="csX420" y="csY420"/>
                            </a:cxn>
                            <a:cxn ang="0">
                              <a:pos x="csX421" y="csY421"/>
                            </a:cxn>
                            <a:cxn ang="0">
                              <a:pos x="csX422" y="csY422"/>
                            </a:cxn>
                            <a:cxn ang="0">
                              <a:pos x="csX423" y="csY423"/>
                            </a:cxn>
                            <a:cxn ang="0">
                              <a:pos x="csX424" y="csY424"/>
                            </a:cxn>
                            <a:cxn ang="0">
                              <a:pos x="csX425" y="csY425"/>
                            </a:cxn>
                            <a:cxn ang="0">
                              <a:pos x="csX426" y="csY426"/>
                            </a:cxn>
                            <a:cxn ang="0">
                              <a:pos x="csX427" y="csY427"/>
                            </a:cxn>
                            <a:cxn ang="0">
                              <a:pos x="csX428" y="csY428"/>
                            </a:cxn>
                            <a:cxn ang="0">
                              <a:pos x="csX429" y="csY429"/>
                            </a:cxn>
                            <a:cxn ang="0">
                              <a:pos x="csX430" y="csY430"/>
                            </a:cxn>
                            <a:cxn ang="0">
                              <a:pos x="csX431" y="csY431"/>
                            </a:cxn>
                            <a:cxn ang="0">
                              <a:pos x="csX432" y="csY432"/>
                            </a:cxn>
                            <a:cxn ang="0">
                              <a:pos x="csX433" y="csY433"/>
                            </a:cxn>
                            <a:cxn ang="0">
                              <a:pos x="csX434" y="csY434"/>
                            </a:cxn>
                            <a:cxn ang="0">
                              <a:pos x="csX435" y="csY435"/>
                            </a:cxn>
                            <a:cxn ang="0">
                              <a:pos x="csX436" y="csY436"/>
                            </a:cxn>
                            <a:cxn ang="0">
                              <a:pos x="csX437" y="csY437"/>
                            </a:cxn>
                            <a:cxn ang="0">
                              <a:pos x="csX438" y="csY438"/>
                            </a:cxn>
                            <a:cxn ang="0">
                              <a:pos x="csX439" y="csY439"/>
                            </a:cxn>
                            <a:cxn ang="0">
                              <a:pos x="csX440" y="csY440"/>
                            </a:cxn>
                            <a:cxn ang="0">
                              <a:pos x="csX441" y="csY441"/>
                            </a:cxn>
                            <a:cxn ang="0">
                              <a:pos x="csX442" y="csY442"/>
                            </a:cxn>
                            <a:cxn ang="0">
                              <a:pos x="csX443" y="csY443"/>
                            </a:cxn>
                            <a:cxn ang="0">
                              <a:pos x="csX444" y="csY444"/>
                            </a:cxn>
                            <a:cxn ang="0">
                              <a:pos x="csX445" y="csY445"/>
                            </a:cxn>
                            <a:cxn ang="0">
                              <a:pos x="csX446" y="csY446"/>
                            </a:cxn>
                            <a:cxn ang="0">
                              <a:pos x="csX447" y="csY447"/>
                            </a:cxn>
                            <a:cxn ang="0">
                              <a:pos x="csX448" y="csY448"/>
                            </a:cxn>
                            <a:cxn ang="0">
                              <a:pos x="csX449" y="csY449"/>
                            </a:cxn>
                            <a:cxn ang="0">
                              <a:pos x="csX450" y="csY450"/>
                            </a:cxn>
                            <a:cxn ang="0">
                              <a:pos x="csX451" y="csY451"/>
                            </a:cxn>
                            <a:cxn ang="0">
                              <a:pos x="csX452" y="csY452"/>
                            </a:cxn>
                            <a:cxn ang="0">
                              <a:pos x="csX453" y="csY453"/>
                            </a:cxn>
                            <a:cxn ang="0">
                              <a:pos x="csX454" y="csY454"/>
                            </a:cxn>
                            <a:cxn ang="0">
                              <a:pos x="csX455" y="csY455"/>
                            </a:cxn>
                            <a:cxn ang="0">
                              <a:pos x="csX456" y="csY456"/>
                            </a:cxn>
                            <a:cxn ang="0">
                              <a:pos x="csX457" y="csY457"/>
                            </a:cxn>
                            <a:cxn ang="0">
                              <a:pos x="csX458" y="csY458"/>
                            </a:cxn>
                            <a:cxn ang="0">
                              <a:pos x="csX459" y="csY459"/>
                            </a:cxn>
                            <a:cxn ang="0">
                              <a:pos x="csX460" y="csY460"/>
                            </a:cxn>
                            <a:cxn ang="0">
                              <a:pos x="csX461" y="csY461"/>
                            </a:cxn>
                            <a:cxn ang="0">
                              <a:pos x="csX462" y="csY462"/>
                            </a:cxn>
                            <a:cxn ang="0">
                              <a:pos x="csX463" y="csY463"/>
                            </a:cxn>
                            <a:cxn ang="0">
                              <a:pos x="csX464" y="csY464"/>
                            </a:cxn>
                            <a:cxn ang="0">
                              <a:pos x="csX465" y="csY465"/>
                            </a:cxn>
                            <a:cxn ang="0">
                              <a:pos x="csX466" y="csY466"/>
                            </a:cxn>
                            <a:cxn ang="0">
                              <a:pos x="csX467" y="csY467"/>
                            </a:cxn>
                            <a:cxn ang="0">
                              <a:pos x="csX468" y="csY468"/>
                            </a:cxn>
                            <a:cxn ang="0">
                              <a:pos x="csX469" y="csY469"/>
                            </a:cxn>
                            <a:cxn ang="0">
                              <a:pos x="csX470" y="csY470"/>
                            </a:cxn>
                            <a:cxn ang="0">
                              <a:pos x="csX471" y="csY471"/>
                            </a:cxn>
                            <a:cxn ang="0">
                              <a:pos x="csX472" y="csY472"/>
                            </a:cxn>
                            <a:cxn ang="0">
                              <a:pos x="csX473" y="csY473"/>
                            </a:cxn>
                            <a:cxn ang="0">
                              <a:pos x="csX474" y="csY474"/>
                            </a:cxn>
                            <a:cxn ang="0">
                              <a:pos x="csX475" y="csY475"/>
                            </a:cxn>
                            <a:cxn ang="0">
                              <a:pos x="csX476" y="csY476"/>
                            </a:cxn>
                            <a:cxn ang="0">
                              <a:pos x="csX477" y="csY477"/>
                            </a:cxn>
                            <a:cxn ang="0">
                              <a:pos x="csX478" y="csY478"/>
                            </a:cxn>
                            <a:cxn ang="0">
                              <a:pos x="csX479" y="csY479"/>
                            </a:cxn>
                            <a:cxn ang="0">
                              <a:pos x="csX480" y="csY480"/>
                            </a:cxn>
                            <a:cxn ang="0">
                              <a:pos x="csX481" y="csY481"/>
                            </a:cxn>
                            <a:cxn ang="0">
                              <a:pos x="csX482" y="csY482"/>
                            </a:cxn>
                            <a:cxn ang="0">
                              <a:pos x="csX483" y="csY483"/>
                            </a:cxn>
                            <a:cxn ang="0">
                              <a:pos x="csX484" y="csY484"/>
                            </a:cxn>
                            <a:cxn ang="0">
                              <a:pos x="csX485" y="csY485"/>
                            </a:cxn>
                            <a:cxn ang="0">
                              <a:pos x="csX486" y="csY486"/>
                            </a:cxn>
                            <a:cxn ang="0">
                              <a:pos x="csX487" y="csY487"/>
                            </a:cxn>
                            <a:cxn ang="0">
                              <a:pos x="csX488" y="csY488"/>
                            </a:cxn>
                            <a:cxn ang="0">
                              <a:pos x="csX489" y="csY489"/>
                            </a:cxn>
                            <a:cxn ang="0">
                              <a:pos x="csX490" y="csY490"/>
                            </a:cxn>
                            <a:cxn ang="0">
                              <a:pos x="csX491" y="csY491"/>
                            </a:cxn>
                            <a:cxn ang="0">
                              <a:pos x="csX492" y="csY492"/>
                            </a:cxn>
                            <a:cxn ang="0">
                              <a:pos x="csX493" y="csY493"/>
                            </a:cxn>
                            <a:cxn ang="0">
                              <a:pos x="csX494" y="csY494"/>
                            </a:cxn>
                            <a:cxn ang="0">
                              <a:pos x="csX495" y="csY495"/>
                            </a:cxn>
                            <a:cxn ang="0">
                              <a:pos x="csX496" y="csY496"/>
                            </a:cxn>
                            <a:cxn ang="0">
                              <a:pos x="csX497" y="csY497"/>
                            </a:cxn>
                            <a:cxn ang="0">
                              <a:pos x="csX498" y="csY498"/>
                            </a:cxn>
                            <a:cxn ang="0">
                              <a:pos x="csX499" y="csY499"/>
                            </a:cxn>
                            <a:cxn ang="0">
                              <a:pos x="csX500" y="csY500"/>
                            </a:cxn>
                            <a:cxn ang="0">
                              <a:pos x="csX501" y="csY501"/>
                            </a:cxn>
                            <a:cxn ang="0">
                              <a:pos x="csX502" y="csY502"/>
                            </a:cxn>
                            <a:cxn ang="0">
                              <a:pos x="csX503" y="csY503"/>
                            </a:cxn>
                            <a:cxn ang="0">
                              <a:pos x="csX504" y="csY504"/>
                            </a:cxn>
                            <a:cxn ang="0">
                              <a:pos x="csX505" y="csY505"/>
                            </a:cxn>
                            <a:cxn ang="0">
                              <a:pos x="csX506" y="csY506"/>
                            </a:cxn>
                            <a:cxn ang="0">
                              <a:pos x="csX507" y="csY507"/>
                            </a:cxn>
                            <a:cxn ang="0">
                              <a:pos x="csX508" y="csY508"/>
                            </a:cxn>
                            <a:cxn ang="0">
                              <a:pos x="csX509" y="csY509"/>
                            </a:cxn>
                            <a:cxn ang="0">
                              <a:pos x="csX510" y="csY510"/>
                            </a:cxn>
                            <a:cxn ang="0">
                              <a:pos x="csX511" y="csY511"/>
                            </a:cxn>
                            <a:cxn ang="0">
                              <a:pos x="csX512" y="csY512"/>
                            </a:cxn>
                            <a:cxn ang="0">
                              <a:pos x="csX513" y="csY513"/>
                            </a:cxn>
                            <a:cxn ang="0">
                              <a:pos x="csX514" y="csY514"/>
                            </a:cxn>
                            <a:cxn ang="0">
                              <a:pos x="csX515" y="csY515"/>
                            </a:cxn>
                            <a:cxn ang="0">
                              <a:pos x="csX516" y="csY516"/>
                            </a:cxn>
                            <a:cxn ang="0">
                              <a:pos x="csX517" y="csY517"/>
                            </a:cxn>
                            <a:cxn ang="0">
                              <a:pos x="csX518" y="csY518"/>
                            </a:cxn>
                            <a:cxn ang="0">
                              <a:pos x="csX519" y="csY519"/>
                            </a:cxn>
                            <a:cxn ang="0">
                              <a:pos x="csX520" y="csY520"/>
                            </a:cxn>
                            <a:cxn ang="0">
                              <a:pos x="csX521" y="csY521"/>
                            </a:cxn>
                            <a:cxn ang="0">
                              <a:pos x="csX522" y="csY522"/>
                            </a:cxn>
                            <a:cxn ang="0">
                              <a:pos x="csX523" y="csY523"/>
                            </a:cxn>
                            <a:cxn ang="0">
                              <a:pos x="csX524" y="csY524"/>
                            </a:cxn>
                            <a:cxn ang="0">
                              <a:pos x="csX525" y="csY525"/>
                            </a:cxn>
                            <a:cxn ang="0">
                              <a:pos x="csX526" y="csY526"/>
                            </a:cxn>
                            <a:cxn ang="0">
                              <a:pos x="csX527" y="csY527"/>
                            </a:cxn>
                            <a:cxn ang="0">
                              <a:pos x="csX528" y="csY528"/>
                            </a:cxn>
                            <a:cxn ang="0">
                              <a:pos x="csX529" y="csY529"/>
                            </a:cxn>
                            <a:cxn ang="0">
                              <a:pos x="csX530" y="csY530"/>
                            </a:cxn>
                            <a:cxn ang="0">
                              <a:pos x="csX531" y="csY531"/>
                            </a:cxn>
                            <a:cxn ang="0">
                              <a:pos x="csX532" y="csY532"/>
                            </a:cxn>
                            <a:cxn ang="0">
                              <a:pos x="csX533" y="csY533"/>
                            </a:cxn>
                            <a:cxn ang="0">
                              <a:pos x="csX534" y="csY534"/>
                            </a:cxn>
                            <a:cxn ang="0">
                              <a:pos x="csX535" y="csY535"/>
                            </a:cxn>
                            <a:cxn ang="0">
                              <a:pos x="csX536" y="csY536"/>
                            </a:cxn>
                            <a:cxn ang="0">
                              <a:pos x="csX537" y="csY537"/>
                            </a:cxn>
                            <a:cxn ang="0">
                              <a:pos x="csX538" y="csY538"/>
                            </a:cxn>
                            <a:cxn ang="0">
                              <a:pos x="csX539" y="csY539"/>
                            </a:cxn>
                            <a:cxn ang="0">
                              <a:pos x="csX540" y="csY540"/>
                            </a:cxn>
                            <a:cxn ang="0">
                              <a:pos x="csX541" y="csY541"/>
                            </a:cxn>
                            <a:cxn ang="0">
                              <a:pos x="csX542" y="csY542"/>
                            </a:cxn>
                            <a:cxn ang="0">
                              <a:pos x="csX543" y="csY543"/>
                            </a:cxn>
                            <a:cxn ang="0">
                              <a:pos x="csX544" y="csY544"/>
                            </a:cxn>
                            <a:cxn ang="0">
                              <a:pos x="csX545" y="csY545"/>
                            </a:cxn>
                            <a:cxn ang="0">
                              <a:pos x="csX546" y="csY546"/>
                            </a:cxn>
                            <a:cxn ang="0">
                              <a:pos x="csX547" y="csY547"/>
                            </a:cxn>
                            <a:cxn ang="0">
                              <a:pos x="csX548" y="csY548"/>
                            </a:cxn>
                            <a:cxn ang="0">
                              <a:pos x="csX549" y="csY549"/>
                            </a:cxn>
                            <a:cxn ang="0">
                              <a:pos x="csX550" y="csY550"/>
                            </a:cxn>
                            <a:cxn ang="0">
                              <a:pos x="csX551" y="csY551"/>
                            </a:cxn>
                            <a:cxn ang="0">
                              <a:pos x="csX552" y="csY552"/>
                            </a:cxn>
                            <a:cxn ang="0">
                              <a:pos x="csX553" y="csY553"/>
                            </a:cxn>
                            <a:cxn ang="0">
                              <a:pos x="csX554" y="csY554"/>
                            </a:cxn>
                            <a:cxn ang="0">
                              <a:pos x="csX555" y="csY555"/>
                            </a:cxn>
                            <a:cxn ang="0">
                              <a:pos x="csX556" y="csY556"/>
                            </a:cxn>
                            <a:cxn ang="0">
                              <a:pos x="csX557" y="csY557"/>
                            </a:cxn>
                            <a:cxn ang="0">
                              <a:pos x="csX558" y="csY558"/>
                            </a:cxn>
                            <a:cxn ang="0">
                              <a:pos x="csX559" y="csY559"/>
                            </a:cxn>
                            <a:cxn ang="0">
                              <a:pos x="csX560" y="csY560"/>
                            </a:cxn>
                            <a:cxn ang="0">
                              <a:pos x="csX561" y="csY561"/>
                            </a:cxn>
                            <a:cxn ang="0">
                              <a:pos x="csX562" y="csY562"/>
                            </a:cxn>
                            <a:cxn ang="0">
                              <a:pos x="csX563" y="csY563"/>
                            </a:cxn>
                            <a:cxn ang="0">
                              <a:pos x="csX564" y="csY564"/>
                            </a:cxn>
                            <a:cxn ang="0">
                              <a:pos x="csX565" y="csY565"/>
                            </a:cxn>
                            <a:cxn ang="0">
                              <a:pos x="csX566" y="csY566"/>
                            </a:cxn>
                            <a:cxn ang="0">
                              <a:pos x="csX567" y="csY567"/>
                            </a:cxn>
                            <a:cxn ang="0">
                              <a:pos x="csX568" y="csY568"/>
                            </a:cxn>
                            <a:cxn ang="0">
                              <a:pos x="csX569" y="csY569"/>
                            </a:cxn>
                            <a:cxn ang="0">
                              <a:pos x="csX570" y="csY570"/>
                            </a:cxn>
                            <a:cxn ang="0">
                              <a:pos x="csX571" y="csY571"/>
                            </a:cxn>
                            <a:cxn ang="0">
                              <a:pos x="csX572" y="csY572"/>
                            </a:cxn>
                            <a:cxn ang="0">
                              <a:pos x="csX573" y="csY573"/>
                            </a:cxn>
                            <a:cxn ang="0">
                              <a:pos x="csX574" y="csY574"/>
                            </a:cxn>
                            <a:cxn ang="0">
                              <a:pos x="csX575" y="csY575"/>
                            </a:cxn>
                            <a:cxn ang="0">
                              <a:pos x="csX576" y="csY576"/>
                            </a:cxn>
                            <a:cxn ang="0">
                              <a:pos x="csX577" y="csY577"/>
                            </a:cxn>
                            <a:cxn ang="0">
                              <a:pos x="csX578" y="csY578"/>
                            </a:cxn>
                            <a:cxn ang="0">
                              <a:pos x="csX579" y="csY579"/>
                            </a:cxn>
                            <a:cxn ang="0">
                              <a:pos x="csX580" y="csY580"/>
                            </a:cxn>
                            <a:cxn ang="0">
                              <a:pos x="csX581" y="csY581"/>
                            </a:cxn>
                            <a:cxn ang="0">
                              <a:pos x="csX582" y="csY582"/>
                            </a:cxn>
                            <a:cxn ang="0">
                              <a:pos x="csX583" y="csY583"/>
                            </a:cxn>
                            <a:cxn ang="0">
                              <a:pos x="csX584" y="csY584"/>
                            </a:cxn>
                            <a:cxn ang="0">
                              <a:pos x="csX585" y="csY585"/>
                            </a:cxn>
                            <a:cxn ang="0">
                              <a:pos x="csX586" y="csY586"/>
                            </a:cxn>
                            <a:cxn ang="0">
                              <a:pos x="csX587" y="csY587"/>
                            </a:cxn>
                            <a:cxn ang="0">
                              <a:pos x="csX588" y="csY588"/>
                            </a:cxn>
                            <a:cxn ang="0">
                              <a:pos x="csX589" y="csY589"/>
                            </a:cxn>
                            <a:cxn ang="0">
                              <a:pos x="csX590" y="csY590"/>
                            </a:cxn>
                            <a:cxn ang="0">
                              <a:pos x="csX591" y="csY591"/>
                            </a:cxn>
                            <a:cxn ang="0">
                              <a:pos x="csX592" y="csY592"/>
                            </a:cxn>
                            <a:cxn ang="0">
                              <a:pos x="csX593" y="csY593"/>
                            </a:cxn>
                            <a:cxn ang="0">
                              <a:pos x="csX594" y="csY594"/>
                            </a:cxn>
                            <a:cxn ang="0">
                              <a:pos x="csX595" y="csY595"/>
                            </a:cxn>
                            <a:cxn ang="0">
                              <a:pos x="csX596" y="csY596"/>
                            </a:cxn>
                            <a:cxn ang="0">
                              <a:pos x="csX597" y="csY597"/>
                            </a:cxn>
                            <a:cxn ang="0">
                              <a:pos x="csX598" y="csY598"/>
                            </a:cxn>
                            <a:cxn ang="0">
                              <a:pos x="csX599" y="csY599"/>
                            </a:cxn>
                            <a:cxn ang="0">
                              <a:pos x="csX600" y="csY600"/>
                            </a:cxn>
                            <a:cxn ang="0">
                              <a:pos x="csX601" y="csY601"/>
                            </a:cxn>
                            <a:cxn ang="0">
                              <a:pos x="csX602" y="csY602"/>
                            </a:cxn>
                            <a:cxn ang="0">
                              <a:pos x="csX603" y="csY603"/>
                            </a:cxn>
                            <a:cxn ang="0">
                              <a:pos x="csX604" y="csY604"/>
                            </a:cxn>
                            <a:cxn ang="0">
                              <a:pos x="csX605" y="csY605"/>
                            </a:cxn>
                            <a:cxn ang="0">
                              <a:pos x="csX606" y="csY606"/>
                            </a:cxn>
                            <a:cxn ang="0">
                              <a:pos x="csX607" y="csY607"/>
                            </a:cxn>
                            <a:cxn ang="0">
                              <a:pos x="csX608" y="csY608"/>
                            </a:cxn>
                            <a:cxn ang="0">
                              <a:pos x="csX609" y="csY609"/>
                            </a:cxn>
                            <a:cxn ang="0">
                              <a:pos x="csX610" y="csY610"/>
                            </a:cxn>
                            <a:cxn ang="0">
                              <a:pos x="csX611" y="csY611"/>
                            </a:cxn>
                            <a:cxn ang="0">
                              <a:pos x="csX612" y="csY612"/>
                            </a:cxn>
                            <a:cxn ang="0">
                              <a:pos x="csX613" y="csY613"/>
                            </a:cxn>
                            <a:cxn ang="0">
                              <a:pos x="csX614" y="csY614"/>
                            </a:cxn>
                            <a:cxn ang="0">
                              <a:pos x="csX615" y="csY615"/>
                            </a:cxn>
                            <a:cxn ang="0">
                              <a:pos x="csX616" y="csY616"/>
                            </a:cxn>
                            <a:cxn ang="0">
                              <a:pos x="csX617" y="csY617"/>
                            </a:cxn>
                            <a:cxn ang="0">
                              <a:pos x="csX618" y="csY618"/>
                            </a:cxn>
                            <a:cxn ang="0">
                              <a:pos x="csX619" y="csY619"/>
                            </a:cxn>
                            <a:cxn ang="0">
                              <a:pos x="csX620" y="csY620"/>
                            </a:cxn>
                            <a:cxn ang="0">
                              <a:pos x="csX621" y="csY621"/>
                            </a:cxn>
                            <a:cxn ang="0">
                              <a:pos x="csX622" y="csY622"/>
                            </a:cxn>
                            <a:cxn ang="0">
                              <a:pos x="csX623" y="csY623"/>
                            </a:cxn>
                            <a:cxn ang="0">
                              <a:pos x="csX624" y="csY624"/>
                            </a:cxn>
                            <a:cxn ang="0">
                              <a:pos x="csX625" y="csY625"/>
                            </a:cxn>
                            <a:cxn ang="0">
                              <a:pos x="csX626" y="csY626"/>
                            </a:cxn>
                            <a:cxn ang="0">
                              <a:pos x="csX627" y="csY627"/>
                            </a:cxn>
                            <a:cxn ang="0">
                              <a:pos x="csX628" y="csY628"/>
                            </a:cxn>
                            <a:cxn ang="0">
                              <a:pos x="csX629" y="csY629"/>
                            </a:cxn>
                            <a:cxn ang="0">
                              <a:pos x="csX630" y="csY630"/>
                            </a:cxn>
                            <a:cxn ang="0">
                              <a:pos x="csX631" y="csY631"/>
                            </a:cxn>
                            <a:cxn ang="0">
                              <a:pos x="csX632" y="csY632"/>
                            </a:cxn>
                            <a:cxn ang="0">
                              <a:pos x="csX633" y="csY633"/>
                            </a:cxn>
                            <a:cxn ang="0">
                              <a:pos x="csX634" y="csY634"/>
                            </a:cxn>
                            <a:cxn ang="0">
                              <a:pos x="csX635" y="csY635"/>
                            </a:cxn>
                            <a:cxn ang="0">
                              <a:pos x="csX636" y="csY636"/>
                            </a:cxn>
                            <a:cxn ang="0">
                              <a:pos x="csX637" y="csY637"/>
                            </a:cxn>
                            <a:cxn ang="0">
                              <a:pos x="csX638" y="csY638"/>
                            </a:cxn>
                            <a:cxn ang="0">
                              <a:pos x="csX639" y="csY639"/>
                            </a:cxn>
                            <a:cxn ang="0">
                              <a:pos x="csX640" y="csY640"/>
                            </a:cxn>
                            <a:cxn ang="0">
                              <a:pos x="csX641" y="csY641"/>
                            </a:cxn>
                            <a:cxn ang="0">
                              <a:pos x="csX642" y="csY642"/>
                            </a:cxn>
                            <a:cxn ang="0">
                              <a:pos x="csX643" y="csY643"/>
                            </a:cxn>
                            <a:cxn ang="0">
                              <a:pos x="csX644" y="csY644"/>
                            </a:cxn>
                            <a:cxn ang="0">
                              <a:pos x="csX645" y="csY645"/>
                            </a:cxn>
                            <a:cxn ang="0">
                              <a:pos x="csX646" y="csY646"/>
                            </a:cxn>
                            <a:cxn ang="0">
                              <a:pos x="csX647" y="csY647"/>
                            </a:cxn>
                            <a:cxn ang="0">
                              <a:pos x="csX648" y="csY648"/>
                            </a:cxn>
                            <a:cxn ang="0">
                              <a:pos x="csX649" y="csY649"/>
                            </a:cxn>
                            <a:cxn ang="0">
                              <a:pos x="csX650" y="csY650"/>
                            </a:cxn>
                            <a:cxn ang="0">
                              <a:pos x="csX651" y="csY651"/>
                            </a:cxn>
                            <a:cxn ang="0">
                              <a:pos x="csX652" y="csY652"/>
                            </a:cxn>
                            <a:cxn ang="0">
                              <a:pos x="csX653" y="csY653"/>
                            </a:cxn>
                            <a:cxn ang="0">
                              <a:pos x="csX654" y="csY654"/>
                            </a:cxn>
                            <a:cxn ang="0">
                              <a:pos x="csX655" y="csY655"/>
                            </a:cxn>
                            <a:cxn ang="0">
                              <a:pos x="csX656" y="csY656"/>
                            </a:cxn>
                            <a:cxn ang="0">
                              <a:pos x="csX657" y="csY657"/>
                            </a:cxn>
                            <a:cxn ang="0">
                              <a:pos x="csX658" y="csY658"/>
                            </a:cxn>
                            <a:cxn ang="0">
                              <a:pos x="csX659" y="csY659"/>
                            </a:cxn>
                            <a:cxn ang="0">
                              <a:pos x="csX660" y="csY660"/>
                            </a:cxn>
                            <a:cxn ang="0">
                              <a:pos x="csX661" y="csY661"/>
                            </a:cxn>
                            <a:cxn ang="0">
                              <a:pos x="csX662" y="csY662"/>
                            </a:cxn>
                            <a:cxn ang="0">
                              <a:pos x="csX663" y="csY663"/>
                            </a:cxn>
                            <a:cxn ang="0">
                              <a:pos x="csX664" y="csY664"/>
                            </a:cxn>
                            <a:cxn ang="0">
                              <a:pos x="csX665" y="csY665"/>
                            </a:cxn>
                            <a:cxn ang="0">
                              <a:pos x="csX666" y="csY666"/>
                            </a:cxn>
                            <a:cxn ang="0">
                              <a:pos x="csX667" y="csY667"/>
                            </a:cxn>
                            <a:cxn ang="0">
                              <a:pos x="csX668" y="csY668"/>
                            </a:cxn>
                            <a:cxn ang="0">
                              <a:pos x="csX669" y="csY669"/>
                            </a:cxn>
                            <a:cxn ang="0">
                              <a:pos x="csX670" y="csY670"/>
                            </a:cxn>
                            <a:cxn ang="0">
                              <a:pos x="csX671" y="csY671"/>
                            </a:cxn>
                            <a:cxn ang="0">
                              <a:pos x="csX672" y="csY672"/>
                            </a:cxn>
                            <a:cxn ang="0">
                              <a:pos x="csX673" y="csY673"/>
                            </a:cxn>
                            <a:cxn ang="0">
                              <a:pos x="csX674" y="csY674"/>
                            </a:cxn>
                            <a:cxn ang="0">
                              <a:pos x="csX675" y="csY675"/>
                            </a:cxn>
                            <a:cxn ang="0">
                              <a:pos x="csX676" y="csY676"/>
                            </a:cxn>
                            <a:cxn ang="0">
                              <a:pos x="csX677" y="csY677"/>
                            </a:cxn>
                            <a:cxn ang="0">
                              <a:pos x="csX678" y="csY678"/>
                            </a:cxn>
                            <a:cxn ang="0">
                              <a:pos x="csX679" y="csY679"/>
                            </a:cxn>
                            <a:cxn ang="0">
                              <a:pos x="csX680" y="csY680"/>
                            </a:cxn>
                            <a:cxn ang="0">
                              <a:pos x="csX681" y="csY681"/>
                            </a:cxn>
                            <a:cxn ang="0">
                              <a:pos x="csX682" y="csY682"/>
                            </a:cxn>
                            <a:cxn ang="0">
                              <a:pos x="csX683" y="csY683"/>
                            </a:cxn>
                            <a:cxn ang="0">
                              <a:pos x="csX684" y="csY684"/>
                            </a:cxn>
                            <a:cxn ang="0">
                              <a:pos x="csX685" y="csY685"/>
                            </a:cxn>
                            <a:cxn ang="0">
                              <a:pos x="csX686" y="csY686"/>
                            </a:cxn>
                            <a:cxn ang="0">
                              <a:pos x="csX687" y="csY687"/>
                            </a:cxn>
                            <a:cxn ang="0">
                              <a:pos x="csX688" y="csY688"/>
                            </a:cxn>
                            <a:cxn ang="0">
                              <a:pos x="csX689" y="csY689"/>
                            </a:cxn>
                            <a:cxn ang="0">
                              <a:pos x="csX690" y="csY690"/>
                            </a:cxn>
                            <a:cxn ang="0">
                              <a:pos x="csX691" y="csY691"/>
                            </a:cxn>
                            <a:cxn ang="0">
                              <a:pos x="csX692" y="csY692"/>
                            </a:cxn>
                            <a:cxn ang="0">
                              <a:pos x="csX693" y="csY693"/>
                            </a:cxn>
                            <a:cxn ang="0">
                              <a:pos x="csX694" y="csY694"/>
                            </a:cxn>
                            <a:cxn ang="0">
                              <a:pos x="csX695" y="csY695"/>
                            </a:cxn>
                            <a:cxn ang="0">
                              <a:pos x="csX696" y="csY696"/>
                            </a:cxn>
                            <a:cxn ang="0">
                              <a:pos x="csX697" y="csY697"/>
                            </a:cxn>
                            <a:cxn ang="0">
                              <a:pos x="csX698" y="csY698"/>
                            </a:cxn>
                            <a:cxn ang="0">
                              <a:pos x="csX699" y="csY699"/>
                            </a:cxn>
                            <a:cxn ang="0">
                              <a:pos x="csX700" y="csY700"/>
                            </a:cxn>
                            <a:cxn ang="0">
                              <a:pos x="csX701" y="csY701"/>
                            </a:cxn>
                            <a:cxn ang="0">
                              <a:pos x="csX702" y="csY702"/>
                            </a:cxn>
                            <a:cxn ang="0">
                              <a:pos x="csX703" y="csY703"/>
                            </a:cxn>
                            <a:cxn ang="0">
                              <a:pos x="csX704" y="csY704"/>
                            </a:cxn>
                            <a:cxn ang="0">
                              <a:pos x="csX705" y="csY705"/>
                            </a:cxn>
                            <a:cxn ang="0">
                              <a:pos x="csX706" y="csY706"/>
                            </a:cxn>
                            <a:cxn ang="0">
                              <a:pos x="csX707" y="csY707"/>
                            </a:cxn>
                            <a:cxn ang="0">
                              <a:pos x="csX708" y="csY708"/>
                            </a:cxn>
                            <a:cxn ang="0">
                              <a:pos x="csX709" y="csY709"/>
                            </a:cxn>
                            <a:cxn ang="0">
                              <a:pos x="csX710" y="csY710"/>
                            </a:cxn>
                            <a:cxn ang="0">
                              <a:pos x="csX711" y="csY711"/>
                            </a:cxn>
                            <a:cxn ang="0">
                              <a:pos x="csX712" y="csY712"/>
                            </a:cxn>
                            <a:cxn ang="0">
                              <a:pos x="csX713" y="csY713"/>
                            </a:cxn>
                            <a:cxn ang="0">
                              <a:pos x="csX714" y="csY714"/>
                            </a:cxn>
                            <a:cxn ang="0">
                              <a:pos x="csX715" y="csY715"/>
                            </a:cxn>
                            <a:cxn ang="0">
                              <a:pos x="csX716" y="csY716"/>
                            </a:cxn>
                            <a:cxn ang="0">
                              <a:pos x="csX717" y="csY717"/>
                            </a:cxn>
                            <a:cxn ang="0">
                              <a:pos x="csX718" y="csY718"/>
                            </a:cxn>
                            <a:cxn ang="0">
                              <a:pos x="csX719" y="csY719"/>
                            </a:cxn>
                            <a:cxn ang="0">
                              <a:pos x="csX720" y="csY720"/>
                            </a:cxn>
                            <a:cxn ang="0">
                              <a:pos x="csX721" y="csY721"/>
                            </a:cxn>
                            <a:cxn ang="0">
                              <a:pos x="csX722" y="csY722"/>
                            </a:cxn>
                            <a:cxn ang="0">
                              <a:pos x="csX723" y="csY723"/>
                            </a:cxn>
                            <a:cxn ang="0">
                              <a:pos x="csX724" y="csY724"/>
                            </a:cxn>
                            <a:cxn ang="0">
                              <a:pos x="csX725" y="csY725"/>
                            </a:cxn>
                            <a:cxn ang="0">
                              <a:pos x="csX726" y="csY726"/>
                            </a:cxn>
                            <a:cxn ang="0">
                              <a:pos x="csX727" y="csY727"/>
                            </a:cxn>
                            <a:cxn ang="0">
                              <a:pos x="csX728" y="csY728"/>
                            </a:cxn>
                            <a:cxn ang="0">
                              <a:pos x="csX729" y="csY729"/>
                            </a:cxn>
                            <a:cxn ang="0">
                              <a:pos x="csX730" y="csY730"/>
                            </a:cxn>
                            <a:cxn ang="0">
                              <a:pos x="csX731" y="csY731"/>
                            </a:cxn>
                            <a:cxn ang="0">
                              <a:pos x="csX732" y="csY732"/>
                            </a:cxn>
                            <a:cxn ang="0">
                              <a:pos x="csX733" y="csY733"/>
                            </a:cxn>
                            <a:cxn ang="0">
                              <a:pos x="csX734" y="csY734"/>
                            </a:cxn>
                            <a:cxn ang="0">
                              <a:pos x="csX735" y="csY735"/>
                            </a:cxn>
                            <a:cxn ang="0">
                              <a:pos x="csX736" y="csY736"/>
                            </a:cxn>
                            <a:cxn ang="0">
                              <a:pos x="csX737" y="csY737"/>
                            </a:cxn>
                            <a:cxn ang="0">
                              <a:pos x="csX738" y="csY738"/>
                            </a:cxn>
                            <a:cxn ang="0">
                              <a:pos x="csX739" y="csY739"/>
                            </a:cxn>
                            <a:cxn ang="0">
                              <a:pos x="csX740" y="csY740"/>
                            </a:cxn>
                            <a:cxn ang="0">
                              <a:pos x="csX741" y="csY741"/>
                            </a:cxn>
                            <a:cxn ang="0">
                              <a:pos x="csX742" y="csY742"/>
                            </a:cxn>
                            <a:cxn ang="0">
                              <a:pos x="csX743" y="csY743"/>
                            </a:cxn>
                            <a:cxn ang="0">
                              <a:pos x="csX744" y="csY744"/>
                            </a:cxn>
                            <a:cxn ang="0">
                              <a:pos x="csX745" y="csY745"/>
                            </a:cxn>
                            <a:cxn ang="0">
                              <a:pos x="csX746" y="csY746"/>
                            </a:cxn>
                            <a:cxn ang="0">
                              <a:pos x="csX747" y="csY747"/>
                            </a:cxn>
                            <a:cxn ang="0">
                              <a:pos x="csX748" y="csY748"/>
                            </a:cxn>
                            <a:cxn ang="0">
                              <a:pos x="csX749" y="csY749"/>
                            </a:cxn>
                            <a:cxn ang="0">
                              <a:pos x="csX750" y="csY750"/>
                            </a:cxn>
                            <a:cxn ang="0">
                              <a:pos x="csX751" y="csY751"/>
                            </a:cxn>
                            <a:cxn ang="0">
                              <a:pos x="csX752" y="csY752"/>
                            </a:cxn>
                            <a:cxn ang="0">
                              <a:pos x="csX753" y="csY753"/>
                            </a:cxn>
                            <a:cxn ang="0">
                              <a:pos x="csX754" y="csY754"/>
                            </a:cxn>
                            <a:cxn ang="0">
                              <a:pos x="csX755" y="csY755"/>
                            </a:cxn>
                            <a:cxn ang="0">
                              <a:pos x="csX756" y="csY756"/>
                            </a:cxn>
                            <a:cxn ang="0">
                              <a:pos x="csX757" y="csY757"/>
                            </a:cxn>
                            <a:cxn ang="0">
                              <a:pos x="csX758" y="csY758"/>
                            </a:cxn>
                            <a:cxn ang="0">
                              <a:pos x="csX759" y="csY759"/>
                            </a:cxn>
                            <a:cxn ang="0">
                              <a:pos x="csX760" y="csY760"/>
                            </a:cxn>
                            <a:cxn ang="0">
                              <a:pos x="csX761" y="csY761"/>
                            </a:cxn>
                            <a:cxn ang="0">
                              <a:pos x="csX762" y="csY762"/>
                            </a:cxn>
                            <a:cxn ang="0">
                              <a:pos x="csX763" y="csY763"/>
                            </a:cxn>
                            <a:cxn ang="0">
                              <a:pos x="csX764" y="csY764"/>
                            </a:cxn>
                            <a:cxn ang="0">
                              <a:pos x="csX765" y="csY765"/>
                            </a:cxn>
                            <a:cxn ang="0">
                              <a:pos x="csX766" y="csY766"/>
                            </a:cxn>
                            <a:cxn ang="0">
                              <a:pos x="csX767" y="csY767"/>
                            </a:cxn>
                            <a:cxn ang="0">
                              <a:pos x="csX768" y="csY768"/>
                            </a:cxn>
                            <a:cxn ang="0">
                              <a:pos x="csX769" y="csY769"/>
                            </a:cxn>
                            <a:cxn ang="0">
                              <a:pos x="csX770" y="csY770"/>
                            </a:cxn>
                            <a:cxn ang="0">
                              <a:pos x="csX771" y="csY771"/>
                            </a:cxn>
                            <a:cxn ang="0">
                              <a:pos x="csX772" y="csY772"/>
                            </a:cxn>
                            <a:cxn ang="0">
                              <a:pos x="csX773" y="csY773"/>
                            </a:cxn>
                            <a:cxn ang="0">
                              <a:pos x="csX774" y="csY774"/>
                            </a:cxn>
                            <a:cxn ang="0">
                              <a:pos x="csX775" y="csY775"/>
                            </a:cxn>
                            <a:cxn ang="0">
                              <a:pos x="csX776" y="csY776"/>
                            </a:cxn>
                            <a:cxn ang="0">
                              <a:pos x="csX777" y="csY777"/>
                            </a:cxn>
                            <a:cxn ang="0">
                              <a:pos x="csX778" y="csY778"/>
                            </a:cxn>
                            <a:cxn ang="0">
                              <a:pos x="csX779" y="csY779"/>
                            </a:cxn>
                            <a:cxn ang="0">
                              <a:pos x="csX780" y="csY780"/>
                            </a:cxn>
                            <a:cxn ang="0">
                              <a:pos x="csX781" y="csY781"/>
                            </a:cxn>
                            <a:cxn ang="0">
                              <a:pos x="csX782" y="csY782"/>
                            </a:cxn>
                            <a:cxn ang="0">
                              <a:pos x="csX783" y="csY783"/>
                            </a:cxn>
                            <a:cxn ang="0">
                              <a:pos x="csX784" y="csY784"/>
                            </a:cxn>
                            <a:cxn ang="0">
                              <a:pos x="csX785" y="csY785"/>
                            </a:cxn>
                            <a:cxn ang="0">
                              <a:pos x="csX786" y="csY786"/>
                            </a:cxn>
                            <a:cxn ang="0">
                              <a:pos x="csX787" y="csY787"/>
                            </a:cxn>
                            <a:cxn ang="0">
                              <a:pos x="csX788" y="csY788"/>
                            </a:cxn>
                            <a:cxn ang="0">
                              <a:pos x="csX789" y="csY789"/>
                            </a:cxn>
                            <a:cxn ang="0">
                              <a:pos x="csX790" y="csY790"/>
                            </a:cxn>
                            <a:cxn ang="0">
                              <a:pos x="csX791" y="csY791"/>
                            </a:cxn>
                            <a:cxn ang="0">
                              <a:pos x="csX792" y="csY792"/>
                            </a:cxn>
                            <a:cxn ang="0">
                              <a:pos x="csX793" y="csY793"/>
                            </a:cxn>
                            <a:cxn ang="0">
                              <a:pos x="csX794" y="csY794"/>
                            </a:cxn>
                            <a:cxn ang="0">
                              <a:pos x="csX795" y="csY795"/>
                            </a:cxn>
                            <a:cxn ang="0">
                              <a:pos x="csX796" y="csY796"/>
                            </a:cxn>
                            <a:cxn ang="0">
                              <a:pos x="csX797" y="csY797"/>
                            </a:cxn>
                            <a:cxn ang="0">
                              <a:pos x="csX798" y="csY798"/>
                            </a:cxn>
                            <a:cxn ang="0">
                              <a:pos x="csX799" y="csY799"/>
                            </a:cxn>
                            <a:cxn ang="0">
                              <a:pos x="csX800" y="csY800"/>
                            </a:cxn>
                            <a:cxn ang="0">
                              <a:pos x="csX801" y="csY801"/>
                            </a:cxn>
                            <a:cxn ang="0">
                              <a:pos x="csX802" y="csY802"/>
                            </a:cxn>
                            <a:cxn ang="0">
                              <a:pos x="csX803" y="csY803"/>
                            </a:cxn>
                            <a:cxn ang="0">
                              <a:pos x="csX804" y="csY804"/>
                            </a:cxn>
                            <a:cxn ang="0">
                              <a:pos x="csX805" y="csY805"/>
                            </a:cxn>
                            <a:cxn ang="0">
                              <a:pos x="csX806" y="csY806"/>
                            </a:cxn>
                            <a:cxn ang="0">
                              <a:pos x="csX807" y="csY807"/>
                            </a:cxn>
                            <a:cxn ang="0">
                              <a:pos x="csX808" y="csY808"/>
                            </a:cxn>
                            <a:cxn ang="0">
                              <a:pos x="csX809" y="csY809"/>
                            </a:cxn>
                            <a:cxn ang="0">
                              <a:pos x="csX810" y="csY810"/>
                            </a:cxn>
                            <a:cxn ang="0">
                              <a:pos x="csX811" y="csY811"/>
                            </a:cxn>
                            <a:cxn ang="0">
                              <a:pos x="csX812" y="csY812"/>
                            </a:cxn>
                            <a:cxn ang="0">
                              <a:pos x="csX813" y="csY813"/>
                            </a:cxn>
                            <a:cxn ang="0">
                              <a:pos x="csX814" y="csY814"/>
                            </a:cxn>
                            <a:cxn ang="0">
                              <a:pos x="csX815" y="csY815"/>
                            </a:cxn>
                            <a:cxn ang="0">
                              <a:pos x="csX816" y="csY816"/>
                            </a:cxn>
                          </a:cxnLst>
                          <a:rect l="l" t="t" r="r" b="b"/>
                          <a:pathLst>
                            <a:path w="2613172" h="226474">
                              <a:moveTo>
                                <a:pt x="510835" y="59371"/>
                              </a:moveTo>
                              <a:cubicBezTo>
                                <a:pt x="511788" y="60400"/>
                                <a:pt x="512373" y="61798"/>
                                <a:pt x="512373" y="63285"/>
                              </a:cubicBezTo>
                              <a:lnTo>
                                <a:pt x="512373" y="96892"/>
                              </a:lnTo>
                              <a:cubicBezTo>
                                <a:pt x="512373" y="98608"/>
                                <a:pt x="511623" y="100120"/>
                                <a:pt x="510441" y="101137"/>
                              </a:cubicBezTo>
                              <a:cubicBezTo>
                                <a:pt x="509271" y="102167"/>
                                <a:pt x="507682" y="102701"/>
                                <a:pt x="505992" y="102446"/>
                              </a:cubicBezTo>
                              <a:cubicBezTo>
                                <a:pt x="503843" y="102116"/>
                                <a:pt x="501644" y="101963"/>
                                <a:pt x="499394" y="101989"/>
                              </a:cubicBezTo>
                              <a:cubicBezTo>
                                <a:pt x="497157" y="102002"/>
                                <a:pt x="494856" y="102192"/>
                                <a:pt x="492517" y="102548"/>
                              </a:cubicBezTo>
                              <a:cubicBezTo>
                                <a:pt x="488996" y="103095"/>
                                <a:pt x="485932" y="103972"/>
                                <a:pt x="483326" y="105166"/>
                              </a:cubicBezTo>
                              <a:cubicBezTo>
                                <a:pt x="480720" y="106361"/>
                                <a:pt x="478559" y="107886"/>
                                <a:pt x="476856" y="109742"/>
                              </a:cubicBezTo>
                              <a:lnTo>
                                <a:pt x="476856" y="166037"/>
                              </a:lnTo>
                              <a:cubicBezTo>
                                <a:pt x="476856" y="167600"/>
                                <a:pt x="476233" y="169011"/>
                                <a:pt x="475203" y="170041"/>
                              </a:cubicBezTo>
                              <a:cubicBezTo>
                                <a:pt x="474186" y="171070"/>
                                <a:pt x="472775" y="171693"/>
                                <a:pt x="471211" y="171693"/>
                              </a:cubicBezTo>
                              <a:lnTo>
                                <a:pt x="433546" y="171693"/>
                              </a:lnTo>
                              <a:cubicBezTo>
                                <a:pt x="431982" y="171693"/>
                                <a:pt x="430571" y="171070"/>
                                <a:pt x="429541" y="170041"/>
                              </a:cubicBezTo>
                              <a:cubicBezTo>
                                <a:pt x="428512" y="169011"/>
                                <a:pt x="427876" y="167600"/>
                                <a:pt x="427876" y="166037"/>
                              </a:cubicBezTo>
                              <a:lnTo>
                                <a:pt x="427876" y="65967"/>
                              </a:lnTo>
                              <a:cubicBezTo>
                                <a:pt x="427876" y="64417"/>
                                <a:pt x="428512" y="62993"/>
                                <a:pt x="429541" y="61976"/>
                              </a:cubicBezTo>
                              <a:cubicBezTo>
                                <a:pt x="430571" y="60947"/>
                                <a:pt x="431982" y="60324"/>
                                <a:pt x="433546" y="60324"/>
                              </a:cubicBezTo>
                              <a:lnTo>
                                <a:pt x="465160" y="60324"/>
                              </a:lnTo>
                              <a:cubicBezTo>
                                <a:pt x="466724" y="60324"/>
                                <a:pt x="468135" y="60947"/>
                                <a:pt x="469165" y="61976"/>
                              </a:cubicBezTo>
                              <a:cubicBezTo>
                                <a:pt x="470182" y="62993"/>
                                <a:pt x="470817" y="64417"/>
                                <a:pt x="470817" y="65967"/>
                              </a:cubicBezTo>
                              <a:lnTo>
                                <a:pt x="470817" y="73314"/>
                              </a:lnTo>
                              <a:cubicBezTo>
                                <a:pt x="475000" y="67798"/>
                                <a:pt x="480123" y="63743"/>
                                <a:pt x="486161" y="61125"/>
                              </a:cubicBezTo>
                              <a:cubicBezTo>
                                <a:pt x="492199" y="58506"/>
                                <a:pt x="499178" y="57337"/>
                                <a:pt x="507072" y="57604"/>
                              </a:cubicBezTo>
                              <a:cubicBezTo>
                                <a:pt x="508560" y="57655"/>
                                <a:pt x="509882" y="58341"/>
                                <a:pt x="510835" y="59371"/>
                              </a:cubicBezTo>
                              <a:moveTo>
                                <a:pt x="245686" y="80127"/>
                              </a:moveTo>
                              <a:cubicBezTo>
                                <a:pt x="243894" y="77267"/>
                                <a:pt x="241873" y="74610"/>
                                <a:pt x="239623" y="72170"/>
                              </a:cubicBezTo>
                              <a:cubicBezTo>
                                <a:pt x="237500" y="69844"/>
                                <a:pt x="234970" y="67734"/>
                                <a:pt x="232021" y="65866"/>
                              </a:cubicBezTo>
                              <a:cubicBezTo>
                                <a:pt x="229084" y="63984"/>
                                <a:pt x="225728" y="62332"/>
                                <a:pt x="221966" y="60908"/>
                              </a:cubicBezTo>
                              <a:cubicBezTo>
                                <a:pt x="218228" y="59472"/>
                                <a:pt x="214224" y="58392"/>
                                <a:pt x="209953" y="57680"/>
                              </a:cubicBezTo>
                              <a:cubicBezTo>
                                <a:pt x="205669" y="56968"/>
                                <a:pt x="201143" y="56625"/>
                                <a:pt x="196351" y="56625"/>
                              </a:cubicBezTo>
                              <a:cubicBezTo>
                                <a:pt x="193020" y="56625"/>
                                <a:pt x="189702" y="56879"/>
                                <a:pt x="186372" y="57400"/>
                              </a:cubicBezTo>
                              <a:cubicBezTo>
                                <a:pt x="183041" y="57922"/>
                                <a:pt x="179723" y="58710"/>
                                <a:pt x="176393" y="59752"/>
                              </a:cubicBezTo>
                              <a:cubicBezTo>
                                <a:pt x="173062" y="60794"/>
                                <a:pt x="169808" y="62116"/>
                                <a:pt x="166617" y="63718"/>
                              </a:cubicBezTo>
                              <a:cubicBezTo>
                                <a:pt x="163426" y="65319"/>
                                <a:pt x="160299" y="67200"/>
                                <a:pt x="157236" y="69374"/>
                              </a:cubicBezTo>
                              <a:cubicBezTo>
                                <a:pt x="154185" y="71534"/>
                                <a:pt x="151401" y="74153"/>
                                <a:pt x="148909" y="77229"/>
                              </a:cubicBezTo>
                              <a:cubicBezTo>
                                <a:pt x="146405" y="80305"/>
                                <a:pt x="144193" y="83838"/>
                                <a:pt x="142274" y="87829"/>
                              </a:cubicBezTo>
                              <a:cubicBezTo>
                                <a:pt x="140341" y="91808"/>
                                <a:pt x="138892" y="96091"/>
                                <a:pt x="137926" y="100667"/>
                              </a:cubicBezTo>
                              <a:cubicBezTo>
                                <a:pt x="136960" y="105243"/>
                                <a:pt x="136477" y="110136"/>
                                <a:pt x="136477" y="115322"/>
                              </a:cubicBezTo>
                              <a:cubicBezTo>
                                <a:pt x="136477" y="122122"/>
                                <a:pt x="137329" y="128388"/>
                                <a:pt x="139057" y="134133"/>
                              </a:cubicBezTo>
                              <a:cubicBezTo>
                                <a:pt x="140774" y="139879"/>
                                <a:pt x="143354" y="145103"/>
                                <a:pt x="146799" y="149780"/>
                              </a:cubicBezTo>
                              <a:cubicBezTo>
                                <a:pt x="150244" y="154458"/>
                                <a:pt x="154096" y="158449"/>
                                <a:pt x="158367" y="161753"/>
                              </a:cubicBezTo>
                              <a:cubicBezTo>
                                <a:pt x="162638" y="165058"/>
                                <a:pt x="167329" y="167676"/>
                                <a:pt x="172427" y="169621"/>
                              </a:cubicBezTo>
                              <a:cubicBezTo>
                                <a:pt x="177537" y="171540"/>
                                <a:pt x="182940" y="173002"/>
                                <a:pt x="188622" y="173968"/>
                              </a:cubicBezTo>
                              <a:cubicBezTo>
                                <a:pt x="194304" y="174934"/>
                                <a:pt x="200279" y="175417"/>
                                <a:pt x="206559" y="175417"/>
                              </a:cubicBezTo>
                              <a:cubicBezTo>
                                <a:pt x="213538" y="175417"/>
                                <a:pt x="220084" y="175036"/>
                                <a:pt x="226199" y="174273"/>
                              </a:cubicBezTo>
                              <a:cubicBezTo>
                                <a:pt x="232301" y="173523"/>
                                <a:pt x="237970" y="172379"/>
                                <a:pt x="243182" y="170879"/>
                              </a:cubicBezTo>
                              <a:cubicBezTo>
                                <a:pt x="244377" y="170524"/>
                                <a:pt x="245381" y="169786"/>
                                <a:pt x="246068" y="168820"/>
                              </a:cubicBezTo>
                              <a:cubicBezTo>
                                <a:pt x="246767" y="167854"/>
                                <a:pt x="247161" y="166672"/>
                                <a:pt x="247161" y="165414"/>
                              </a:cubicBezTo>
                              <a:lnTo>
                                <a:pt x="247161" y="144010"/>
                              </a:lnTo>
                              <a:cubicBezTo>
                                <a:pt x="247161" y="142217"/>
                                <a:pt x="246335" y="140641"/>
                                <a:pt x="245089" y="139612"/>
                              </a:cubicBezTo>
                              <a:cubicBezTo>
                                <a:pt x="243830" y="138582"/>
                                <a:pt x="242152" y="138099"/>
                                <a:pt x="240411" y="138481"/>
                              </a:cubicBezTo>
                              <a:cubicBezTo>
                                <a:pt x="236597" y="139345"/>
                                <a:pt x="232593" y="139993"/>
                                <a:pt x="228385" y="140425"/>
                              </a:cubicBezTo>
                              <a:cubicBezTo>
                                <a:pt x="224165" y="140857"/>
                                <a:pt x="219754" y="141073"/>
                                <a:pt x="215139" y="141073"/>
                              </a:cubicBezTo>
                              <a:cubicBezTo>
                                <a:pt x="211338" y="141073"/>
                                <a:pt x="207766" y="140768"/>
                                <a:pt x="204410" y="140171"/>
                              </a:cubicBezTo>
                              <a:cubicBezTo>
                                <a:pt x="201042" y="139574"/>
                                <a:pt x="197889" y="138684"/>
                                <a:pt x="194952" y="137489"/>
                              </a:cubicBezTo>
                              <a:cubicBezTo>
                                <a:pt x="192003" y="136282"/>
                                <a:pt x="189563" y="134820"/>
                                <a:pt x="187643" y="133104"/>
                              </a:cubicBezTo>
                              <a:cubicBezTo>
                                <a:pt x="185711" y="131375"/>
                                <a:pt x="184274" y="129393"/>
                                <a:pt x="183359" y="127143"/>
                              </a:cubicBezTo>
                              <a:lnTo>
                                <a:pt x="247110" y="127143"/>
                              </a:lnTo>
                              <a:cubicBezTo>
                                <a:pt x="248521" y="127143"/>
                                <a:pt x="249843" y="126622"/>
                                <a:pt x="250860" y="125757"/>
                              </a:cubicBezTo>
                              <a:cubicBezTo>
                                <a:pt x="251864" y="124893"/>
                                <a:pt x="252564" y="123673"/>
                                <a:pt x="252754" y="122275"/>
                              </a:cubicBezTo>
                              <a:cubicBezTo>
                                <a:pt x="252996" y="120279"/>
                                <a:pt x="253212" y="118284"/>
                                <a:pt x="253365" y="116288"/>
                              </a:cubicBezTo>
                              <a:cubicBezTo>
                                <a:pt x="253530" y="114280"/>
                                <a:pt x="253644" y="112272"/>
                                <a:pt x="253708" y="110263"/>
                              </a:cubicBezTo>
                              <a:cubicBezTo>
                                <a:pt x="253835" y="106704"/>
                                <a:pt x="253670" y="103120"/>
                                <a:pt x="253136" y="99599"/>
                              </a:cubicBezTo>
                              <a:cubicBezTo>
                                <a:pt x="252614" y="96091"/>
                                <a:pt x="251725" y="92634"/>
                                <a:pt x="250377" y="89329"/>
                              </a:cubicBezTo>
                              <a:cubicBezTo>
                                <a:pt x="249055" y="86063"/>
                                <a:pt x="247491" y="82999"/>
                                <a:pt x="245686" y="80127"/>
                              </a:cubicBezTo>
                              <a:moveTo>
                                <a:pt x="212228" y="99040"/>
                              </a:moveTo>
                              <a:cubicBezTo>
                                <a:pt x="212622" y="100845"/>
                                <a:pt x="212660" y="102713"/>
                                <a:pt x="212355" y="104645"/>
                              </a:cubicBezTo>
                              <a:lnTo>
                                <a:pt x="182876" y="104645"/>
                              </a:lnTo>
                              <a:cubicBezTo>
                                <a:pt x="182876" y="102319"/>
                                <a:pt x="183245" y="100209"/>
                                <a:pt x="183982" y="98315"/>
                              </a:cubicBezTo>
                              <a:cubicBezTo>
                                <a:pt x="184719" y="96422"/>
                                <a:pt x="185812" y="94744"/>
                                <a:pt x="187274" y="93269"/>
                              </a:cubicBezTo>
                              <a:cubicBezTo>
                                <a:pt x="188749" y="91808"/>
                                <a:pt x="190452" y="90702"/>
                                <a:pt x="192385" y="89965"/>
                              </a:cubicBezTo>
                              <a:cubicBezTo>
                                <a:pt x="194317" y="89240"/>
                                <a:pt x="196478" y="88859"/>
                                <a:pt x="198880" y="88859"/>
                              </a:cubicBezTo>
                              <a:cubicBezTo>
                                <a:pt x="201512" y="88859"/>
                                <a:pt x="203762" y="89278"/>
                                <a:pt x="205618" y="90117"/>
                              </a:cubicBezTo>
                              <a:cubicBezTo>
                                <a:pt x="207487" y="90943"/>
                                <a:pt x="208961" y="92189"/>
                                <a:pt x="210042" y="93854"/>
                              </a:cubicBezTo>
                              <a:cubicBezTo>
                                <a:pt x="211109" y="95519"/>
                                <a:pt x="211847" y="97248"/>
                                <a:pt x="212228" y="99040"/>
                              </a:cubicBezTo>
                              <a:moveTo>
                                <a:pt x="409329" y="144289"/>
                              </a:moveTo>
                              <a:cubicBezTo>
                                <a:pt x="408439" y="143247"/>
                                <a:pt x="407206" y="142535"/>
                                <a:pt x="405846" y="142459"/>
                              </a:cubicBezTo>
                              <a:cubicBezTo>
                                <a:pt x="403520" y="142344"/>
                                <a:pt x="402032" y="141620"/>
                                <a:pt x="401117" y="140527"/>
                              </a:cubicBezTo>
                              <a:cubicBezTo>
                                <a:pt x="400189" y="139434"/>
                                <a:pt x="399859" y="137985"/>
                                <a:pt x="399859" y="136434"/>
                              </a:cubicBezTo>
                              <a:lnTo>
                                <a:pt x="399859" y="66018"/>
                              </a:lnTo>
                              <a:cubicBezTo>
                                <a:pt x="399859" y="64442"/>
                                <a:pt x="399223" y="63018"/>
                                <a:pt x="398181" y="61989"/>
                              </a:cubicBezTo>
                              <a:cubicBezTo>
                                <a:pt x="397151" y="60947"/>
                                <a:pt x="395727" y="60311"/>
                                <a:pt x="394151" y="60311"/>
                              </a:cubicBezTo>
                              <a:lnTo>
                                <a:pt x="362650" y="60311"/>
                              </a:lnTo>
                              <a:cubicBezTo>
                                <a:pt x="361061" y="60311"/>
                                <a:pt x="359638" y="60947"/>
                                <a:pt x="358608" y="61989"/>
                              </a:cubicBezTo>
                              <a:cubicBezTo>
                                <a:pt x="357566" y="63018"/>
                                <a:pt x="356930" y="64442"/>
                                <a:pt x="356930" y="66018"/>
                              </a:cubicBezTo>
                              <a:lnTo>
                                <a:pt x="356930" y="73772"/>
                              </a:lnTo>
                              <a:cubicBezTo>
                                <a:pt x="353332" y="69132"/>
                                <a:pt x="348464" y="64849"/>
                                <a:pt x="342400" y="61709"/>
                              </a:cubicBezTo>
                              <a:cubicBezTo>
                                <a:pt x="336336" y="58570"/>
                                <a:pt x="329078" y="56600"/>
                                <a:pt x="320726" y="56600"/>
                              </a:cubicBezTo>
                              <a:cubicBezTo>
                                <a:pt x="302865" y="56600"/>
                                <a:pt x="290039" y="63794"/>
                                <a:pt x="281687" y="74814"/>
                              </a:cubicBezTo>
                              <a:cubicBezTo>
                                <a:pt x="273335" y="85834"/>
                                <a:pt x="269445" y="100692"/>
                                <a:pt x="269445" y="115996"/>
                              </a:cubicBezTo>
                              <a:cubicBezTo>
                                <a:pt x="269445" y="131312"/>
                                <a:pt x="273335" y="146170"/>
                                <a:pt x="281687" y="157190"/>
                              </a:cubicBezTo>
                              <a:cubicBezTo>
                                <a:pt x="290039" y="168210"/>
                                <a:pt x="302865" y="175404"/>
                                <a:pt x="320726" y="175404"/>
                              </a:cubicBezTo>
                              <a:lnTo>
                                <a:pt x="321184" y="175404"/>
                              </a:lnTo>
                              <a:cubicBezTo>
                                <a:pt x="327501" y="175404"/>
                                <a:pt x="333400" y="174629"/>
                                <a:pt x="338891" y="173053"/>
                              </a:cubicBezTo>
                              <a:cubicBezTo>
                                <a:pt x="344383" y="171477"/>
                                <a:pt x="349481" y="169113"/>
                                <a:pt x="354159" y="165973"/>
                              </a:cubicBezTo>
                              <a:cubicBezTo>
                                <a:pt x="355277" y="165223"/>
                                <a:pt x="356587" y="164842"/>
                                <a:pt x="357845" y="164905"/>
                              </a:cubicBezTo>
                              <a:cubicBezTo>
                                <a:pt x="359116" y="164956"/>
                                <a:pt x="360337" y="165439"/>
                                <a:pt x="361303" y="166393"/>
                              </a:cubicBezTo>
                              <a:cubicBezTo>
                                <a:pt x="364138" y="169163"/>
                                <a:pt x="367633" y="171248"/>
                                <a:pt x="371765" y="172633"/>
                              </a:cubicBezTo>
                              <a:cubicBezTo>
                                <a:pt x="375909" y="174019"/>
                                <a:pt x="380714" y="174718"/>
                                <a:pt x="386155" y="174718"/>
                              </a:cubicBezTo>
                              <a:cubicBezTo>
                                <a:pt x="390159" y="174718"/>
                                <a:pt x="393909" y="174476"/>
                                <a:pt x="397392" y="174006"/>
                              </a:cubicBezTo>
                              <a:cubicBezTo>
                                <a:pt x="400863" y="173536"/>
                                <a:pt x="404092" y="172837"/>
                                <a:pt x="407041" y="171909"/>
                              </a:cubicBezTo>
                              <a:cubicBezTo>
                                <a:pt x="408172" y="171540"/>
                                <a:pt x="409113" y="170803"/>
                                <a:pt x="409761" y="169850"/>
                              </a:cubicBezTo>
                              <a:cubicBezTo>
                                <a:pt x="410410" y="168909"/>
                                <a:pt x="410766" y="167753"/>
                                <a:pt x="410766" y="166558"/>
                              </a:cubicBezTo>
                              <a:lnTo>
                                <a:pt x="410766" y="148064"/>
                              </a:lnTo>
                              <a:cubicBezTo>
                                <a:pt x="410766" y="146704"/>
                                <a:pt x="410219" y="145331"/>
                                <a:pt x="409329" y="144289"/>
                              </a:cubicBezTo>
                              <a:moveTo>
                                <a:pt x="351362" y="115996"/>
                              </a:moveTo>
                              <a:lnTo>
                                <a:pt x="351362" y="128299"/>
                              </a:lnTo>
                              <a:cubicBezTo>
                                <a:pt x="350205" y="130269"/>
                                <a:pt x="348286" y="132252"/>
                                <a:pt x="345819" y="133727"/>
                              </a:cubicBezTo>
                              <a:cubicBezTo>
                                <a:pt x="343353" y="135201"/>
                                <a:pt x="340341" y="136193"/>
                                <a:pt x="336972" y="136193"/>
                              </a:cubicBezTo>
                              <a:cubicBezTo>
                                <a:pt x="330946" y="136193"/>
                                <a:pt x="326701" y="133638"/>
                                <a:pt x="323980" y="129837"/>
                              </a:cubicBezTo>
                              <a:cubicBezTo>
                                <a:pt x="321247" y="126037"/>
                                <a:pt x="320027" y="120991"/>
                                <a:pt x="320027" y="115996"/>
                              </a:cubicBezTo>
                              <a:cubicBezTo>
                                <a:pt x="320027" y="111013"/>
                                <a:pt x="321247" y="105967"/>
                                <a:pt x="323980" y="102167"/>
                              </a:cubicBezTo>
                              <a:cubicBezTo>
                                <a:pt x="326701" y="98366"/>
                                <a:pt x="330946" y="95824"/>
                                <a:pt x="336972" y="95824"/>
                              </a:cubicBezTo>
                              <a:cubicBezTo>
                                <a:pt x="340341" y="95824"/>
                                <a:pt x="343353" y="96803"/>
                                <a:pt x="345819" y="98290"/>
                              </a:cubicBezTo>
                              <a:cubicBezTo>
                                <a:pt x="348286" y="99764"/>
                                <a:pt x="350205" y="101735"/>
                                <a:pt x="351362" y="103705"/>
                              </a:cubicBezTo>
                              <a:lnTo>
                                <a:pt x="351362" y="115996"/>
                              </a:lnTo>
                              <a:close/>
                              <a:moveTo>
                                <a:pt x="696470" y="0"/>
                              </a:moveTo>
                              <a:cubicBezTo>
                                <a:pt x="692821" y="0"/>
                                <a:pt x="689491" y="521"/>
                                <a:pt x="686453" y="1563"/>
                              </a:cubicBezTo>
                              <a:cubicBezTo>
                                <a:pt x="683427" y="2618"/>
                                <a:pt x="680694" y="4182"/>
                                <a:pt x="678253" y="6266"/>
                              </a:cubicBezTo>
                              <a:cubicBezTo>
                                <a:pt x="675813" y="8351"/>
                                <a:pt x="673982" y="10906"/>
                                <a:pt x="672762" y="13918"/>
                              </a:cubicBezTo>
                              <a:cubicBezTo>
                                <a:pt x="671541" y="16930"/>
                                <a:pt x="670918" y="20413"/>
                                <a:pt x="670918" y="24366"/>
                              </a:cubicBezTo>
                              <a:cubicBezTo>
                                <a:pt x="670918" y="28383"/>
                                <a:pt x="671541" y="31916"/>
                                <a:pt x="672762" y="34979"/>
                              </a:cubicBezTo>
                              <a:cubicBezTo>
                                <a:pt x="673982" y="38030"/>
                                <a:pt x="675813" y="40610"/>
                                <a:pt x="678253" y="42694"/>
                              </a:cubicBezTo>
                              <a:cubicBezTo>
                                <a:pt x="680694" y="44779"/>
                                <a:pt x="683427" y="46342"/>
                                <a:pt x="686453" y="47385"/>
                              </a:cubicBezTo>
                              <a:cubicBezTo>
                                <a:pt x="689491" y="48427"/>
                                <a:pt x="692821" y="48948"/>
                                <a:pt x="696470" y="48948"/>
                              </a:cubicBezTo>
                              <a:cubicBezTo>
                                <a:pt x="700093" y="48948"/>
                                <a:pt x="703436" y="48427"/>
                                <a:pt x="706474" y="47385"/>
                              </a:cubicBezTo>
                              <a:cubicBezTo>
                                <a:pt x="709512" y="46342"/>
                                <a:pt x="712245" y="44779"/>
                                <a:pt x="714686" y="42694"/>
                              </a:cubicBezTo>
                              <a:cubicBezTo>
                                <a:pt x="717127" y="40610"/>
                                <a:pt x="718945" y="38030"/>
                                <a:pt x="720165" y="34979"/>
                              </a:cubicBezTo>
                              <a:cubicBezTo>
                                <a:pt x="721373" y="31916"/>
                                <a:pt x="721983" y="28382"/>
                                <a:pt x="721983" y="24366"/>
                              </a:cubicBezTo>
                              <a:cubicBezTo>
                                <a:pt x="721983" y="20413"/>
                                <a:pt x="721373" y="16930"/>
                                <a:pt x="720165" y="13918"/>
                              </a:cubicBezTo>
                              <a:cubicBezTo>
                                <a:pt x="718945" y="10906"/>
                                <a:pt x="717127" y="8351"/>
                                <a:pt x="714686" y="6266"/>
                              </a:cubicBezTo>
                              <a:cubicBezTo>
                                <a:pt x="712245" y="4182"/>
                                <a:pt x="709512" y="2618"/>
                                <a:pt x="706474" y="1563"/>
                              </a:cubicBezTo>
                              <a:cubicBezTo>
                                <a:pt x="703436" y="521"/>
                                <a:pt x="700093" y="0"/>
                                <a:pt x="696470" y="0"/>
                              </a:cubicBezTo>
                              <a:moveTo>
                                <a:pt x="715411" y="60324"/>
                              </a:moveTo>
                              <a:lnTo>
                                <a:pt x="677745" y="60324"/>
                              </a:lnTo>
                              <a:cubicBezTo>
                                <a:pt x="676181" y="60324"/>
                                <a:pt x="674770" y="60959"/>
                                <a:pt x="673753" y="61976"/>
                              </a:cubicBezTo>
                              <a:cubicBezTo>
                                <a:pt x="672723" y="63006"/>
                                <a:pt x="672101" y="64417"/>
                                <a:pt x="672101" y="65980"/>
                              </a:cubicBezTo>
                              <a:lnTo>
                                <a:pt x="672101" y="166037"/>
                              </a:lnTo>
                              <a:cubicBezTo>
                                <a:pt x="672101" y="167600"/>
                                <a:pt x="672723" y="169011"/>
                                <a:pt x="673753" y="170041"/>
                              </a:cubicBezTo>
                              <a:cubicBezTo>
                                <a:pt x="674770" y="171070"/>
                                <a:pt x="676181" y="171706"/>
                                <a:pt x="677745" y="171706"/>
                              </a:cubicBezTo>
                              <a:lnTo>
                                <a:pt x="715411" y="171706"/>
                              </a:lnTo>
                              <a:cubicBezTo>
                                <a:pt x="716974" y="171706"/>
                                <a:pt x="718385" y="171070"/>
                                <a:pt x="719415" y="170041"/>
                              </a:cubicBezTo>
                              <a:cubicBezTo>
                                <a:pt x="720445" y="169011"/>
                                <a:pt x="721080" y="167600"/>
                                <a:pt x="721080" y="166037"/>
                              </a:cubicBezTo>
                              <a:lnTo>
                                <a:pt x="721080" y="65980"/>
                              </a:lnTo>
                              <a:cubicBezTo>
                                <a:pt x="721080" y="64417"/>
                                <a:pt x="720445" y="63006"/>
                                <a:pt x="719415" y="61976"/>
                              </a:cubicBezTo>
                              <a:cubicBezTo>
                                <a:pt x="718385" y="60959"/>
                                <a:pt x="716974" y="60324"/>
                                <a:pt x="715411" y="60324"/>
                              </a:cubicBezTo>
                              <a:moveTo>
                                <a:pt x="822510" y="56612"/>
                              </a:moveTo>
                              <a:cubicBezTo>
                                <a:pt x="816090" y="56612"/>
                                <a:pt x="810039" y="57858"/>
                                <a:pt x="804357" y="60324"/>
                              </a:cubicBezTo>
                              <a:cubicBezTo>
                                <a:pt x="798675" y="62802"/>
                                <a:pt x="793348" y="66514"/>
                                <a:pt x="788391" y="71458"/>
                              </a:cubicBezTo>
                              <a:lnTo>
                                <a:pt x="788391" y="66323"/>
                              </a:lnTo>
                              <a:cubicBezTo>
                                <a:pt x="788391" y="64696"/>
                                <a:pt x="787717" y="63235"/>
                                <a:pt x="786624" y="62218"/>
                              </a:cubicBezTo>
                              <a:cubicBezTo>
                                <a:pt x="785530" y="61188"/>
                                <a:pt x="784030" y="60591"/>
                                <a:pt x="782403" y="60692"/>
                              </a:cubicBezTo>
                              <a:lnTo>
                                <a:pt x="766768" y="60502"/>
                              </a:lnTo>
                              <a:lnTo>
                                <a:pt x="751132" y="60311"/>
                              </a:lnTo>
                              <a:cubicBezTo>
                                <a:pt x="749568" y="60311"/>
                                <a:pt x="748157" y="60947"/>
                                <a:pt x="747127" y="61976"/>
                              </a:cubicBezTo>
                              <a:cubicBezTo>
                                <a:pt x="746110" y="62993"/>
                                <a:pt x="745475" y="64417"/>
                                <a:pt x="745475" y="65980"/>
                              </a:cubicBezTo>
                              <a:lnTo>
                                <a:pt x="745475" y="166037"/>
                              </a:lnTo>
                              <a:cubicBezTo>
                                <a:pt x="745475" y="167600"/>
                                <a:pt x="746110" y="169011"/>
                                <a:pt x="747127" y="170040"/>
                              </a:cubicBezTo>
                              <a:cubicBezTo>
                                <a:pt x="748157" y="171057"/>
                                <a:pt x="749568" y="171693"/>
                                <a:pt x="751132" y="171693"/>
                              </a:cubicBezTo>
                              <a:lnTo>
                                <a:pt x="788759" y="171693"/>
                              </a:lnTo>
                              <a:cubicBezTo>
                                <a:pt x="790323" y="171693"/>
                                <a:pt x="791747" y="171057"/>
                                <a:pt x="792764" y="170040"/>
                              </a:cubicBezTo>
                              <a:cubicBezTo>
                                <a:pt x="793793" y="169011"/>
                                <a:pt x="794429" y="167600"/>
                                <a:pt x="794429" y="166037"/>
                              </a:cubicBezTo>
                              <a:lnTo>
                                <a:pt x="794429" y="103018"/>
                              </a:lnTo>
                              <a:cubicBezTo>
                                <a:pt x="796132" y="100985"/>
                                <a:pt x="798052" y="99510"/>
                                <a:pt x="800213" y="98582"/>
                              </a:cubicBezTo>
                              <a:cubicBezTo>
                                <a:pt x="802374" y="97667"/>
                                <a:pt x="804751" y="97298"/>
                                <a:pt x="807370" y="97502"/>
                              </a:cubicBezTo>
                              <a:cubicBezTo>
                                <a:pt x="810052" y="97693"/>
                                <a:pt x="812391" y="99002"/>
                                <a:pt x="814056" y="100934"/>
                              </a:cubicBezTo>
                              <a:cubicBezTo>
                                <a:pt x="815722" y="102878"/>
                                <a:pt x="816713" y="105433"/>
                                <a:pt x="816713" y="108115"/>
                              </a:cubicBezTo>
                              <a:lnTo>
                                <a:pt x="816713" y="166037"/>
                              </a:lnTo>
                              <a:cubicBezTo>
                                <a:pt x="816713" y="167600"/>
                                <a:pt x="817349" y="169011"/>
                                <a:pt x="818379" y="170041"/>
                              </a:cubicBezTo>
                              <a:cubicBezTo>
                                <a:pt x="819408" y="171057"/>
                                <a:pt x="820819" y="171693"/>
                                <a:pt x="822383" y="171693"/>
                              </a:cubicBezTo>
                              <a:lnTo>
                                <a:pt x="860011" y="171693"/>
                              </a:lnTo>
                              <a:cubicBezTo>
                                <a:pt x="861574" y="171693"/>
                                <a:pt x="862985" y="171057"/>
                                <a:pt x="864002" y="170041"/>
                              </a:cubicBezTo>
                              <a:cubicBezTo>
                                <a:pt x="865032" y="169011"/>
                                <a:pt x="865668" y="167600"/>
                                <a:pt x="865668" y="166037"/>
                              </a:cubicBezTo>
                              <a:lnTo>
                                <a:pt x="865668" y="99764"/>
                              </a:lnTo>
                              <a:cubicBezTo>
                                <a:pt x="865668" y="93816"/>
                                <a:pt x="864765" y="88300"/>
                                <a:pt x="862973" y="83203"/>
                              </a:cubicBezTo>
                              <a:cubicBezTo>
                                <a:pt x="861180" y="78119"/>
                                <a:pt x="858485" y="73466"/>
                                <a:pt x="854888" y="69247"/>
                              </a:cubicBezTo>
                              <a:cubicBezTo>
                                <a:pt x="851290" y="65039"/>
                                <a:pt x="846803" y="61874"/>
                                <a:pt x="841400" y="59777"/>
                              </a:cubicBezTo>
                              <a:cubicBezTo>
                                <a:pt x="836010" y="57667"/>
                                <a:pt x="829705" y="56612"/>
                                <a:pt x="822510" y="56612"/>
                              </a:cubicBezTo>
                              <a:moveTo>
                                <a:pt x="1013318" y="61976"/>
                              </a:moveTo>
                              <a:cubicBezTo>
                                <a:pt x="1014335" y="63006"/>
                                <a:pt x="1014971" y="64417"/>
                                <a:pt x="1014971" y="65980"/>
                              </a:cubicBezTo>
                              <a:lnTo>
                                <a:pt x="1014971" y="164511"/>
                              </a:lnTo>
                              <a:cubicBezTo>
                                <a:pt x="1014971" y="175188"/>
                                <a:pt x="1013356" y="184429"/>
                                <a:pt x="1010127" y="192258"/>
                              </a:cubicBezTo>
                              <a:cubicBezTo>
                                <a:pt x="1006899" y="200088"/>
                                <a:pt x="1002055" y="206494"/>
                                <a:pt x="995598" y="211477"/>
                              </a:cubicBezTo>
                              <a:cubicBezTo>
                                <a:pt x="989127" y="216485"/>
                                <a:pt x="981856" y="220234"/>
                                <a:pt x="973745" y="222725"/>
                              </a:cubicBezTo>
                              <a:cubicBezTo>
                                <a:pt x="965648" y="225229"/>
                                <a:pt x="956724" y="226475"/>
                                <a:pt x="946987" y="226475"/>
                              </a:cubicBezTo>
                              <a:cubicBezTo>
                                <a:pt x="938431" y="226475"/>
                                <a:pt x="930245" y="225801"/>
                                <a:pt x="922414" y="224454"/>
                              </a:cubicBezTo>
                              <a:cubicBezTo>
                                <a:pt x="914583" y="223107"/>
                                <a:pt x="907122" y="221086"/>
                                <a:pt x="900015" y="218391"/>
                              </a:cubicBezTo>
                              <a:cubicBezTo>
                                <a:pt x="898922" y="217972"/>
                                <a:pt x="898007" y="217222"/>
                                <a:pt x="897384" y="216281"/>
                              </a:cubicBezTo>
                              <a:cubicBezTo>
                                <a:pt x="896748" y="215341"/>
                                <a:pt x="896392" y="214209"/>
                                <a:pt x="896392" y="213040"/>
                              </a:cubicBezTo>
                              <a:lnTo>
                                <a:pt x="896392" y="185509"/>
                              </a:lnTo>
                              <a:cubicBezTo>
                                <a:pt x="896392" y="183514"/>
                                <a:pt x="897397" y="181823"/>
                                <a:pt x="898859" y="180819"/>
                              </a:cubicBezTo>
                              <a:cubicBezTo>
                                <a:pt x="900320" y="179828"/>
                                <a:pt x="902240" y="179510"/>
                                <a:pt x="904071" y="180272"/>
                              </a:cubicBezTo>
                              <a:cubicBezTo>
                                <a:pt x="909270" y="182446"/>
                                <a:pt x="914698" y="184073"/>
                                <a:pt x="920380" y="185166"/>
                              </a:cubicBezTo>
                              <a:cubicBezTo>
                                <a:pt x="926050" y="186246"/>
                                <a:pt x="931974" y="186793"/>
                                <a:pt x="938152" y="186793"/>
                              </a:cubicBezTo>
                              <a:cubicBezTo>
                                <a:pt x="947520" y="186793"/>
                                <a:pt x="954538" y="185204"/>
                                <a:pt x="959216" y="182026"/>
                              </a:cubicBezTo>
                              <a:cubicBezTo>
                                <a:pt x="963894" y="178862"/>
                                <a:pt x="966220" y="174095"/>
                                <a:pt x="966220" y="167753"/>
                              </a:cubicBezTo>
                              <a:lnTo>
                                <a:pt x="966220" y="162198"/>
                              </a:lnTo>
                              <a:cubicBezTo>
                                <a:pt x="962444" y="165744"/>
                                <a:pt x="958021" y="168414"/>
                                <a:pt x="952961" y="170193"/>
                              </a:cubicBezTo>
                              <a:cubicBezTo>
                                <a:pt x="947889" y="171973"/>
                                <a:pt x="942181" y="172875"/>
                                <a:pt x="935838" y="172875"/>
                              </a:cubicBezTo>
                              <a:cubicBezTo>
                                <a:pt x="927410" y="172875"/>
                                <a:pt x="920011" y="171477"/>
                                <a:pt x="913630" y="168693"/>
                              </a:cubicBezTo>
                              <a:cubicBezTo>
                                <a:pt x="907236" y="165897"/>
                                <a:pt x="901884" y="161728"/>
                                <a:pt x="897562" y="156148"/>
                              </a:cubicBezTo>
                              <a:cubicBezTo>
                                <a:pt x="893227" y="150581"/>
                                <a:pt x="889973" y="144340"/>
                                <a:pt x="887812" y="137425"/>
                              </a:cubicBezTo>
                              <a:cubicBezTo>
                                <a:pt x="885651" y="130498"/>
                                <a:pt x="884570" y="122897"/>
                                <a:pt x="884570" y="114610"/>
                              </a:cubicBezTo>
                              <a:cubicBezTo>
                                <a:pt x="884570" y="106348"/>
                                <a:pt x="885651" y="98748"/>
                                <a:pt x="887812" y="91846"/>
                              </a:cubicBezTo>
                              <a:cubicBezTo>
                                <a:pt x="889973" y="84944"/>
                                <a:pt x="893227" y="78729"/>
                                <a:pt x="897562" y="73199"/>
                              </a:cubicBezTo>
                              <a:cubicBezTo>
                                <a:pt x="901884" y="67670"/>
                                <a:pt x="907236" y="63527"/>
                                <a:pt x="913630" y="60756"/>
                              </a:cubicBezTo>
                              <a:cubicBezTo>
                                <a:pt x="920012" y="57998"/>
                                <a:pt x="927410" y="56625"/>
                                <a:pt x="935838" y="56625"/>
                              </a:cubicBezTo>
                              <a:cubicBezTo>
                                <a:pt x="943491" y="56625"/>
                                <a:pt x="950343" y="58049"/>
                                <a:pt x="956381" y="60908"/>
                              </a:cubicBezTo>
                              <a:cubicBezTo>
                                <a:pt x="962419" y="63768"/>
                                <a:pt x="967644" y="68064"/>
                                <a:pt x="972055" y="73784"/>
                              </a:cubicBezTo>
                              <a:lnTo>
                                <a:pt x="972055" y="65980"/>
                              </a:lnTo>
                              <a:cubicBezTo>
                                <a:pt x="972055" y="64416"/>
                                <a:pt x="972678" y="63006"/>
                                <a:pt x="973707" y="61976"/>
                              </a:cubicBezTo>
                              <a:cubicBezTo>
                                <a:pt x="974724" y="60959"/>
                                <a:pt x="976148" y="60324"/>
                                <a:pt x="977699" y="60324"/>
                              </a:cubicBezTo>
                              <a:lnTo>
                                <a:pt x="1009327" y="60324"/>
                              </a:lnTo>
                              <a:cubicBezTo>
                                <a:pt x="1010877" y="60324"/>
                                <a:pt x="1012301" y="60959"/>
                                <a:pt x="1013318" y="61976"/>
                              </a:cubicBezTo>
                              <a:moveTo>
                                <a:pt x="966474" y="115322"/>
                              </a:moveTo>
                              <a:lnTo>
                                <a:pt x="966474" y="103018"/>
                              </a:lnTo>
                              <a:cubicBezTo>
                                <a:pt x="964923" y="100387"/>
                                <a:pt x="962953" y="98417"/>
                                <a:pt x="960563" y="97095"/>
                              </a:cubicBezTo>
                              <a:cubicBezTo>
                                <a:pt x="958173" y="95786"/>
                                <a:pt x="955351" y="95125"/>
                                <a:pt x="952097" y="95125"/>
                              </a:cubicBezTo>
                              <a:cubicBezTo>
                                <a:pt x="949313" y="95125"/>
                                <a:pt x="946859" y="95621"/>
                                <a:pt x="944749" y="96612"/>
                              </a:cubicBezTo>
                              <a:cubicBezTo>
                                <a:pt x="942639" y="97591"/>
                                <a:pt x="940872" y="99078"/>
                                <a:pt x="939436" y="101061"/>
                              </a:cubicBezTo>
                              <a:cubicBezTo>
                                <a:pt x="937999" y="103018"/>
                                <a:pt x="936919" y="105192"/>
                                <a:pt x="936207" y="107569"/>
                              </a:cubicBezTo>
                              <a:cubicBezTo>
                                <a:pt x="935495" y="109945"/>
                                <a:pt x="935139" y="112526"/>
                                <a:pt x="935139" y="115322"/>
                              </a:cubicBezTo>
                              <a:cubicBezTo>
                                <a:pt x="935139" y="118106"/>
                                <a:pt x="935495" y="120686"/>
                                <a:pt x="936207" y="123063"/>
                              </a:cubicBezTo>
                              <a:cubicBezTo>
                                <a:pt x="936919" y="125439"/>
                                <a:pt x="937999" y="127613"/>
                                <a:pt x="939436" y="129583"/>
                              </a:cubicBezTo>
                              <a:cubicBezTo>
                                <a:pt x="940872" y="131553"/>
                                <a:pt x="942639" y="133040"/>
                                <a:pt x="944749" y="134019"/>
                              </a:cubicBezTo>
                              <a:cubicBezTo>
                                <a:pt x="946860" y="135010"/>
                                <a:pt x="949313" y="135493"/>
                                <a:pt x="952097" y="135493"/>
                              </a:cubicBezTo>
                              <a:cubicBezTo>
                                <a:pt x="955351" y="135493"/>
                                <a:pt x="958173" y="134832"/>
                                <a:pt x="960563" y="133523"/>
                              </a:cubicBezTo>
                              <a:cubicBezTo>
                                <a:pt x="962953" y="132214"/>
                                <a:pt x="964923" y="130244"/>
                                <a:pt x="966474" y="127626"/>
                              </a:cubicBezTo>
                              <a:lnTo>
                                <a:pt x="966474" y="115322"/>
                              </a:lnTo>
                              <a:lnTo>
                                <a:pt x="966474" y="115322"/>
                              </a:lnTo>
                              <a:close/>
                              <a:moveTo>
                                <a:pt x="609176" y="56612"/>
                              </a:moveTo>
                              <a:cubicBezTo>
                                <a:pt x="602756" y="56612"/>
                                <a:pt x="596705" y="57858"/>
                                <a:pt x="591023" y="60324"/>
                              </a:cubicBezTo>
                              <a:cubicBezTo>
                                <a:pt x="585328" y="62802"/>
                                <a:pt x="580014" y="66514"/>
                                <a:pt x="575057" y="71458"/>
                              </a:cubicBezTo>
                              <a:lnTo>
                                <a:pt x="575057" y="66323"/>
                              </a:lnTo>
                              <a:cubicBezTo>
                                <a:pt x="575057" y="64696"/>
                                <a:pt x="574370" y="63235"/>
                                <a:pt x="573277" y="62218"/>
                              </a:cubicBezTo>
                              <a:cubicBezTo>
                                <a:pt x="572184" y="61188"/>
                                <a:pt x="570696" y="60591"/>
                                <a:pt x="569056" y="60692"/>
                              </a:cubicBezTo>
                              <a:lnTo>
                                <a:pt x="553421" y="60502"/>
                              </a:lnTo>
                              <a:lnTo>
                                <a:pt x="537785" y="60311"/>
                              </a:lnTo>
                              <a:cubicBezTo>
                                <a:pt x="536234" y="60311"/>
                                <a:pt x="534810" y="60947"/>
                                <a:pt x="533793" y="61976"/>
                              </a:cubicBezTo>
                              <a:cubicBezTo>
                                <a:pt x="532763" y="62993"/>
                                <a:pt x="532141" y="64417"/>
                                <a:pt x="532141" y="65980"/>
                              </a:cubicBezTo>
                              <a:lnTo>
                                <a:pt x="532141" y="166037"/>
                              </a:lnTo>
                              <a:cubicBezTo>
                                <a:pt x="532141" y="167600"/>
                                <a:pt x="532763" y="169011"/>
                                <a:pt x="533793" y="170040"/>
                              </a:cubicBezTo>
                              <a:cubicBezTo>
                                <a:pt x="534810" y="171057"/>
                                <a:pt x="536234" y="171693"/>
                                <a:pt x="537785" y="171693"/>
                              </a:cubicBezTo>
                              <a:lnTo>
                                <a:pt x="575425" y="171693"/>
                              </a:lnTo>
                              <a:cubicBezTo>
                                <a:pt x="576989" y="171693"/>
                                <a:pt x="578413" y="171057"/>
                                <a:pt x="579430" y="170040"/>
                              </a:cubicBezTo>
                              <a:cubicBezTo>
                                <a:pt x="580459" y="169011"/>
                                <a:pt x="581095" y="167600"/>
                                <a:pt x="581095" y="166037"/>
                              </a:cubicBezTo>
                              <a:lnTo>
                                <a:pt x="581095" y="103018"/>
                              </a:lnTo>
                              <a:cubicBezTo>
                                <a:pt x="582785" y="100985"/>
                                <a:pt x="584718" y="99510"/>
                                <a:pt x="586879" y="98582"/>
                              </a:cubicBezTo>
                              <a:cubicBezTo>
                                <a:pt x="589027" y="97667"/>
                                <a:pt x="591417" y="97298"/>
                                <a:pt x="594023" y="97502"/>
                              </a:cubicBezTo>
                              <a:cubicBezTo>
                                <a:pt x="596705" y="97693"/>
                                <a:pt x="599044" y="99002"/>
                                <a:pt x="600722" y="100934"/>
                              </a:cubicBezTo>
                              <a:cubicBezTo>
                                <a:pt x="602388" y="102878"/>
                                <a:pt x="603379" y="105433"/>
                                <a:pt x="603379" y="108115"/>
                              </a:cubicBezTo>
                              <a:lnTo>
                                <a:pt x="603379" y="166037"/>
                              </a:lnTo>
                              <a:cubicBezTo>
                                <a:pt x="603379" y="167600"/>
                                <a:pt x="604015" y="169011"/>
                                <a:pt x="605044" y="170041"/>
                              </a:cubicBezTo>
                              <a:cubicBezTo>
                                <a:pt x="606074" y="171057"/>
                                <a:pt x="607485" y="171693"/>
                                <a:pt x="609049" y="171693"/>
                              </a:cubicBezTo>
                              <a:lnTo>
                                <a:pt x="646676" y="171693"/>
                              </a:lnTo>
                              <a:cubicBezTo>
                                <a:pt x="648240" y="171693"/>
                                <a:pt x="649651" y="171057"/>
                                <a:pt x="650668" y="170041"/>
                              </a:cubicBezTo>
                              <a:cubicBezTo>
                                <a:pt x="651698" y="169011"/>
                                <a:pt x="652333" y="167600"/>
                                <a:pt x="652333" y="166037"/>
                              </a:cubicBezTo>
                              <a:lnTo>
                                <a:pt x="652333" y="99764"/>
                              </a:lnTo>
                              <a:cubicBezTo>
                                <a:pt x="652333" y="93816"/>
                                <a:pt x="651431" y="88300"/>
                                <a:pt x="649638" y="83203"/>
                              </a:cubicBezTo>
                              <a:cubicBezTo>
                                <a:pt x="647833" y="78119"/>
                                <a:pt x="645138" y="73466"/>
                                <a:pt x="641553" y="69247"/>
                              </a:cubicBezTo>
                              <a:cubicBezTo>
                                <a:pt x="637956" y="65039"/>
                                <a:pt x="633456" y="61874"/>
                                <a:pt x="628066" y="59777"/>
                              </a:cubicBezTo>
                              <a:cubicBezTo>
                                <a:pt x="622663" y="57667"/>
                                <a:pt x="616371" y="56612"/>
                                <a:pt x="609176" y="56612"/>
                              </a:cubicBezTo>
                              <a:moveTo>
                                <a:pt x="53620" y="124829"/>
                              </a:moveTo>
                              <a:lnTo>
                                <a:pt x="53620" y="14922"/>
                              </a:lnTo>
                              <a:cubicBezTo>
                                <a:pt x="53620" y="13359"/>
                                <a:pt x="52984" y="11948"/>
                                <a:pt x="51967" y="10918"/>
                              </a:cubicBezTo>
                              <a:cubicBezTo>
                                <a:pt x="50937" y="9901"/>
                                <a:pt x="49526" y="9266"/>
                                <a:pt x="47963" y="9266"/>
                              </a:cubicBezTo>
                              <a:lnTo>
                                <a:pt x="5657" y="9266"/>
                              </a:lnTo>
                              <a:cubicBezTo>
                                <a:pt x="4093" y="9266"/>
                                <a:pt x="2682" y="9901"/>
                                <a:pt x="1665" y="10918"/>
                              </a:cubicBezTo>
                              <a:cubicBezTo>
                                <a:pt x="636" y="11948"/>
                                <a:pt x="0" y="13359"/>
                                <a:pt x="0" y="14922"/>
                              </a:cubicBezTo>
                              <a:lnTo>
                                <a:pt x="0" y="166049"/>
                              </a:lnTo>
                              <a:cubicBezTo>
                                <a:pt x="0" y="167613"/>
                                <a:pt x="636" y="169024"/>
                                <a:pt x="1665" y="170041"/>
                              </a:cubicBezTo>
                              <a:cubicBezTo>
                                <a:pt x="2682" y="171070"/>
                                <a:pt x="4093" y="171706"/>
                                <a:pt x="5657" y="171706"/>
                              </a:cubicBezTo>
                              <a:lnTo>
                                <a:pt x="117358" y="171706"/>
                              </a:lnTo>
                              <a:cubicBezTo>
                                <a:pt x="118909" y="171706"/>
                                <a:pt x="120333" y="171070"/>
                                <a:pt x="121350" y="170041"/>
                              </a:cubicBezTo>
                              <a:cubicBezTo>
                                <a:pt x="122367" y="169024"/>
                                <a:pt x="123002" y="167613"/>
                                <a:pt x="123002" y="166049"/>
                              </a:cubicBezTo>
                              <a:lnTo>
                                <a:pt x="123002" y="130486"/>
                              </a:lnTo>
                              <a:cubicBezTo>
                                <a:pt x="123002" y="128922"/>
                                <a:pt x="122367" y="127511"/>
                                <a:pt x="121350" y="126482"/>
                              </a:cubicBezTo>
                              <a:cubicBezTo>
                                <a:pt x="120333" y="125465"/>
                                <a:pt x="118909" y="124830"/>
                                <a:pt x="117358" y="124830"/>
                              </a:cubicBezTo>
                              <a:lnTo>
                                <a:pt x="53620" y="124830"/>
                              </a:lnTo>
                              <a:lnTo>
                                <a:pt x="53620" y="124829"/>
                              </a:lnTo>
                              <a:close/>
                              <a:moveTo>
                                <a:pt x="2329642" y="170714"/>
                              </a:moveTo>
                              <a:cubicBezTo>
                                <a:pt x="2330557" y="170079"/>
                                <a:pt x="2331295" y="169176"/>
                                <a:pt x="2331714" y="168096"/>
                              </a:cubicBezTo>
                              <a:lnTo>
                                <a:pt x="2351113" y="118055"/>
                              </a:lnTo>
                              <a:lnTo>
                                <a:pt x="2370499" y="68014"/>
                              </a:lnTo>
                              <a:cubicBezTo>
                                <a:pt x="2371223" y="66158"/>
                                <a:pt x="2370893" y="64239"/>
                                <a:pt x="2369901" y="62777"/>
                              </a:cubicBezTo>
                              <a:cubicBezTo>
                                <a:pt x="2368897" y="61315"/>
                                <a:pt x="2367219" y="60324"/>
                                <a:pt x="2365236" y="60324"/>
                              </a:cubicBezTo>
                              <a:lnTo>
                                <a:pt x="2326515" y="60324"/>
                              </a:lnTo>
                              <a:cubicBezTo>
                                <a:pt x="2325231" y="60324"/>
                                <a:pt x="2324036" y="60743"/>
                                <a:pt x="2323082" y="61480"/>
                              </a:cubicBezTo>
                              <a:cubicBezTo>
                                <a:pt x="2322117" y="62218"/>
                                <a:pt x="2321392" y="63260"/>
                                <a:pt x="2321061" y="64480"/>
                              </a:cubicBezTo>
                              <a:lnTo>
                                <a:pt x="2312811" y="94769"/>
                              </a:lnTo>
                              <a:lnTo>
                                <a:pt x="2304561" y="125058"/>
                              </a:lnTo>
                              <a:lnTo>
                                <a:pt x="2296311" y="94769"/>
                              </a:lnTo>
                              <a:lnTo>
                                <a:pt x="2288061" y="64480"/>
                              </a:lnTo>
                              <a:cubicBezTo>
                                <a:pt x="2287718" y="63260"/>
                                <a:pt x="2286993" y="62218"/>
                                <a:pt x="2286027" y="61480"/>
                              </a:cubicBezTo>
                              <a:cubicBezTo>
                                <a:pt x="2285074" y="60743"/>
                                <a:pt x="2283879" y="60324"/>
                                <a:pt x="2282607" y="60324"/>
                              </a:cubicBezTo>
                              <a:lnTo>
                                <a:pt x="2243645" y="60324"/>
                              </a:lnTo>
                              <a:cubicBezTo>
                                <a:pt x="2241662" y="60324"/>
                                <a:pt x="2239984" y="61315"/>
                                <a:pt x="2238980" y="62777"/>
                              </a:cubicBezTo>
                              <a:cubicBezTo>
                                <a:pt x="2237988" y="64239"/>
                                <a:pt x="2237657" y="66158"/>
                                <a:pt x="2238382" y="68014"/>
                              </a:cubicBezTo>
                              <a:lnTo>
                                <a:pt x="2257768" y="118055"/>
                              </a:lnTo>
                              <a:lnTo>
                                <a:pt x="2277167" y="168096"/>
                              </a:lnTo>
                              <a:cubicBezTo>
                                <a:pt x="2277586" y="169176"/>
                                <a:pt x="2278324" y="170079"/>
                                <a:pt x="2279239" y="170714"/>
                              </a:cubicBezTo>
                              <a:cubicBezTo>
                                <a:pt x="2280154" y="171337"/>
                                <a:pt x="2281260" y="171706"/>
                                <a:pt x="2282429" y="171706"/>
                              </a:cubicBezTo>
                              <a:lnTo>
                                <a:pt x="2326439" y="171706"/>
                              </a:lnTo>
                              <a:cubicBezTo>
                                <a:pt x="2327608" y="171706"/>
                                <a:pt x="2328714" y="171337"/>
                                <a:pt x="2329642" y="170714"/>
                              </a:cubicBezTo>
                              <a:moveTo>
                                <a:pt x="2197614" y="0"/>
                              </a:moveTo>
                              <a:cubicBezTo>
                                <a:pt x="2193966" y="0"/>
                                <a:pt x="2190635" y="521"/>
                                <a:pt x="2187597" y="1563"/>
                              </a:cubicBezTo>
                              <a:cubicBezTo>
                                <a:pt x="2184571" y="2618"/>
                                <a:pt x="2181838" y="4182"/>
                                <a:pt x="2179398" y="6266"/>
                              </a:cubicBezTo>
                              <a:cubicBezTo>
                                <a:pt x="2176957" y="8351"/>
                                <a:pt x="2175126" y="10906"/>
                                <a:pt x="2173906" y="13918"/>
                              </a:cubicBezTo>
                              <a:cubicBezTo>
                                <a:pt x="2172686" y="16930"/>
                                <a:pt x="2172076" y="20413"/>
                                <a:pt x="2172076" y="24366"/>
                              </a:cubicBezTo>
                              <a:cubicBezTo>
                                <a:pt x="2172076" y="28383"/>
                                <a:pt x="2172686" y="31916"/>
                                <a:pt x="2173906" y="34979"/>
                              </a:cubicBezTo>
                              <a:cubicBezTo>
                                <a:pt x="2175126" y="38030"/>
                                <a:pt x="2176957" y="40610"/>
                                <a:pt x="2179398" y="42694"/>
                              </a:cubicBezTo>
                              <a:cubicBezTo>
                                <a:pt x="2181838" y="44779"/>
                                <a:pt x="2184571" y="46342"/>
                                <a:pt x="2187597" y="47385"/>
                              </a:cubicBezTo>
                              <a:cubicBezTo>
                                <a:pt x="2190635" y="48427"/>
                                <a:pt x="2193966" y="48948"/>
                                <a:pt x="2197614" y="48948"/>
                              </a:cubicBezTo>
                              <a:cubicBezTo>
                                <a:pt x="2201250" y="48948"/>
                                <a:pt x="2204581" y="48427"/>
                                <a:pt x="2207619" y="47385"/>
                              </a:cubicBezTo>
                              <a:cubicBezTo>
                                <a:pt x="2210657" y="46342"/>
                                <a:pt x="2213390" y="44779"/>
                                <a:pt x="2215831" y="42694"/>
                              </a:cubicBezTo>
                              <a:cubicBezTo>
                                <a:pt x="2218271" y="40610"/>
                                <a:pt x="2220089" y="38030"/>
                                <a:pt x="2221309" y="34979"/>
                              </a:cubicBezTo>
                              <a:cubicBezTo>
                                <a:pt x="2222517" y="31916"/>
                                <a:pt x="2223127" y="28382"/>
                                <a:pt x="2223127" y="24366"/>
                              </a:cubicBezTo>
                              <a:cubicBezTo>
                                <a:pt x="2223127" y="20413"/>
                                <a:pt x="2222517" y="16930"/>
                                <a:pt x="2221309" y="13918"/>
                              </a:cubicBezTo>
                              <a:cubicBezTo>
                                <a:pt x="2220089" y="10906"/>
                                <a:pt x="2218271" y="8351"/>
                                <a:pt x="2215831" y="6266"/>
                              </a:cubicBezTo>
                              <a:cubicBezTo>
                                <a:pt x="2213390" y="4182"/>
                                <a:pt x="2210657" y="2618"/>
                                <a:pt x="2207619" y="1563"/>
                              </a:cubicBezTo>
                              <a:cubicBezTo>
                                <a:pt x="2204580" y="521"/>
                                <a:pt x="2201250" y="0"/>
                                <a:pt x="2197614" y="0"/>
                              </a:cubicBezTo>
                              <a:moveTo>
                                <a:pt x="2216555" y="60324"/>
                              </a:moveTo>
                              <a:lnTo>
                                <a:pt x="2178889" y="60324"/>
                              </a:lnTo>
                              <a:cubicBezTo>
                                <a:pt x="2177339" y="60324"/>
                                <a:pt x="2175915" y="60959"/>
                                <a:pt x="2174898" y="61976"/>
                              </a:cubicBezTo>
                              <a:cubicBezTo>
                                <a:pt x="2173868" y="63006"/>
                                <a:pt x="2173245" y="64417"/>
                                <a:pt x="2173245" y="65980"/>
                              </a:cubicBezTo>
                              <a:lnTo>
                                <a:pt x="2173245" y="166037"/>
                              </a:lnTo>
                              <a:cubicBezTo>
                                <a:pt x="2173245" y="167600"/>
                                <a:pt x="2173868" y="169011"/>
                                <a:pt x="2174898" y="170041"/>
                              </a:cubicBezTo>
                              <a:cubicBezTo>
                                <a:pt x="2175915" y="171070"/>
                                <a:pt x="2177339" y="171706"/>
                                <a:pt x="2178889" y="171706"/>
                              </a:cubicBezTo>
                              <a:lnTo>
                                <a:pt x="2216555" y="171706"/>
                              </a:lnTo>
                              <a:cubicBezTo>
                                <a:pt x="2218119" y="171706"/>
                                <a:pt x="2219543" y="171070"/>
                                <a:pt x="2220560" y="170041"/>
                              </a:cubicBezTo>
                              <a:cubicBezTo>
                                <a:pt x="2221589" y="169011"/>
                                <a:pt x="2222225" y="167600"/>
                                <a:pt x="2222225" y="166037"/>
                              </a:cubicBezTo>
                              <a:lnTo>
                                <a:pt x="2222225" y="65980"/>
                              </a:lnTo>
                              <a:cubicBezTo>
                                <a:pt x="2222225" y="64417"/>
                                <a:pt x="2221589" y="63006"/>
                                <a:pt x="2220560" y="61976"/>
                              </a:cubicBezTo>
                              <a:cubicBezTo>
                                <a:pt x="2219543" y="60959"/>
                                <a:pt x="2218119" y="60324"/>
                                <a:pt x="2216555" y="60324"/>
                              </a:cubicBezTo>
                              <a:moveTo>
                                <a:pt x="2484996" y="80127"/>
                              </a:moveTo>
                              <a:cubicBezTo>
                                <a:pt x="2483204" y="77267"/>
                                <a:pt x="2481170" y="74610"/>
                                <a:pt x="2478920" y="72170"/>
                              </a:cubicBezTo>
                              <a:cubicBezTo>
                                <a:pt x="2476797" y="69844"/>
                                <a:pt x="2474267" y="67734"/>
                                <a:pt x="2471331" y="65866"/>
                              </a:cubicBezTo>
                              <a:cubicBezTo>
                                <a:pt x="2468394" y="63984"/>
                                <a:pt x="2465038" y="62332"/>
                                <a:pt x="2461275" y="60908"/>
                              </a:cubicBezTo>
                              <a:cubicBezTo>
                                <a:pt x="2457538" y="59472"/>
                                <a:pt x="2453521" y="58392"/>
                                <a:pt x="2449250" y="57680"/>
                              </a:cubicBezTo>
                              <a:cubicBezTo>
                                <a:pt x="2444979" y="56968"/>
                                <a:pt x="2440440" y="56625"/>
                                <a:pt x="2435648" y="56625"/>
                              </a:cubicBezTo>
                              <a:cubicBezTo>
                                <a:pt x="2432330" y="56625"/>
                                <a:pt x="2428999" y="56879"/>
                                <a:pt x="2425682" y="57400"/>
                              </a:cubicBezTo>
                              <a:cubicBezTo>
                                <a:pt x="2422351" y="57922"/>
                                <a:pt x="2419021" y="58710"/>
                                <a:pt x="2415703" y="59752"/>
                              </a:cubicBezTo>
                              <a:cubicBezTo>
                                <a:pt x="2412372" y="60794"/>
                                <a:pt x="2409105" y="62116"/>
                                <a:pt x="2405914" y="63718"/>
                              </a:cubicBezTo>
                              <a:cubicBezTo>
                                <a:pt x="2402724" y="65319"/>
                                <a:pt x="2399609" y="67200"/>
                                <a:pt x="2396546" y="69374"/>
                              </a:cubicBezTo>
                              <a:cubicBezTo>
                                <a:pt x="2393482" y="71534"/>
                                <a:pt x="2390698" y="74153"/>
                                <a:pt x="2388207" y="77229"/>
                              </a:cubicBezTo>
                              <a:cubicBezTo>
                                <a:pt x="2385715" y="80305"/>
                                <a:pt x="2383503" y="83838"/>
                                <a:pt x="2381571" y="87829"/>
                              </a:cubicBezTo>
                              <a:cubicBezTo>
                                <a:pt x="2379651" y="91808"/>
                                <a:pt x="2378202" y="96091"/>
                                <a:pt x="2377236" y="100667"/>
                              </a:cubicBezTo>
                              <a:cubicBezTo>
                                <a:pt x="2376257" y="105243"/>
                                <a:pt x="2375774" y="110136"/>
                                <a:pt x="2375774" y="115322"/>
                              </a:cubicBezTo>
                              <a:cubicBezTo>
                                <a:pt x="2375774" y="122122"/>
                                <a:pt x="2376639" y="128388"/>
                                <a:pt x="2378355" y="134133"/>
                              </a:cubicBezTo>
                              <a:cubicBezTo>
                                <a:pt x="2380084" y="139879"/>
                                <a:pt x="2382664" y="145103"/>
                                <a:pt x="2386109" y="149780"/>
                              </a:cubicBezTo>
                              <a:cubicBezTo>
                                <a:pt x="2389541" y="154458"/>
                                <a:pt x="2393406" y="158449"/>
                                <a:pt x="2397677" y="161753"/>
                              </a:cubicBezTo>
                              <a:cubicBezTo>
                                <a:pt x="2401948" y="165058"/>
                                <a:pt x="2406639" y="167676"/>
                                <a:pt x="2411737" y="169621"/>
                              </a:cubicBezTo>
                              <a:cubicBezTo>
                                <a:pt x="2416847" y="171540"/>
                                <a:pt x="2422237" y="173002"/>
                                <a:pt x="2427919" y="173968"/>
                              </a:cubicBezTo>
                              <a:cubicBezTo>
                                <a:pt x="2433614" y="174934"/>
                                <a:pt x="2439589" y="175417"/>
                                <a:pt x="2445856" y="175417"/>
                              </a:cubicBezTo>
                              <a:cubicBezTo>
                                <a:pt x="2452848" y="175417"/>
                                <a:pt x="2459394" y="175036"/>
                                <a:pt x="2465496" y="174273"/>
                              </a:cubicBezTo>
                              <a:cubicBezTo>
                                <a:pt x="2471598" y="173523"/>
                                <a:pt x="2477268" y="172379"/>
                                <a:pt x="2482492" y="170879"/>
                              </a:cubicBezTo>
                              <a:cubicBezTo>
                                <a:pt x="2483687" y="170524"/>
                                <a:pt x="2484679" y="169786"/>
                                <a:pt x="2485378" y="168820"/>
                              </a:cubicBezTo>
                              <a:cubicBezTo>
                                <a:pt x="2486064" y="167854"/>
                                <a:pt x="2486458" y="166672"/>
                                <a:pt x="2486458" y="165414"/>
                              </a:cubicBezTo>
                              <a:lnTo>
                                <a:pt x="2486458" y="144010"/>
                              </a:lnTo>
                              <a:cubicBezTo>
                                <a:pt x="2486458" y="142217"/>
                                <a:pt x="2485645" y="140641"/>
                                <a:pt x="2484386" y="139612"/>
                              </a:cubicBezTo>
                              <a:cubicBezTo>
                                <a:pt x="2483140" y="138582"/>
                                <a:pt x="2481450" y="138099"/>
                                <a:pt x="2479708" y="138481"/>
                              </a:cubicBezTo>
                              <a:cubicBezTo>
                                <a:pt x="2475907" y="139345"/>
                                <a:pt x="2471903" y="139993"/>
                                <a:pt x="2467683" y="140425"/>
                              </a:cubicBezTo>
                              <a:cubicBezTo>
                                <a:pt x="2463475" y="140857"/>
                                <a:pt x="2459064" y="141073"/>
                                <a:pt x="2454437" y="141073"/>
                              </a:cubicBezTo>
                              <a:cubicBezTo>
                                <a:pt x="2450648" y="141073"/>
                                <a:pt x="2447076" y="140768"/>
                                <a:pt x="2443708" y="140171"/>
                              </a:cubicBezTo>
                              <a:cubicBezTo>
                                <a:pt x="2440352" y="139574"/>
                                <a:pt x="2437199" y="138684"/>
                                <a:pt x="2434263" y="137489"/>
                              </a:cubicBezTo>
                              <a:cubicBezTo>
                                <a:pt x="2431313" y="136282"/>
                                <a:pt x="2428873" y="134820"/>
                                <a:pt x="2426940" y="133104"/>
                              </a:cubicBezTo>
                              <a:cubicBezTo>
                                <a:pt x="2425008" y="131375"/>
                                <a:pt x="2423585" y="129393"/>
                                <a:pt x="2422657" y="127143"/>
                              </a:cubicBezTo>
                              <a:lnTo>
                                <a:pt x="2486408" y="127143"/>
                              </a:lnTo>
                              <a:cubicBezTo>
                                <a:pt x="2487831" y="127143"/>
                                <a:pt x="2489141" y="126622"/>
                                <a:pt x="2490158" y="125757"/>
                              </a:cubicBezTo>
                              <a:cubicBezTo>
                                <a:pt x="2491175" y="124893"/>
                                <a:pt x="2491874" y="123673"/>
                                <a:pt x="2492052" y="122275"/>
                              </a:cubicBezTo>
                              <a:cubicBezTo>
                                <a:pt x="2492306" y="120279"/>
                                <a:pt x="2492509" y="118284"/>
                                <a:pt x="2492675" y="116288"/>
                              </a:cubicBezTo>
                              <a:cubicBezTo>
                                <a:pt x="2492840" y="114280"/>
                                <a:pt x="2492954" y="112272"/>
                                <a:pt x="2493018" y="110263"/>
                              </a:cubicBezTo>
                              <a:cubicBezTo>
                                <a:pt x="2493132" y="106704"/>
                                <a:pt x="2492967" y="103120"/>
                                <a:pt x="2492446" y="99599"/>
                              </a:cubicBezTo>
                              <a:cubicBezTo>
                                <a:pt x="2491912" y="96091"/>
                                <a:pt x="2491022" y="92634"/>
                                <a:pt x="2489687" y="89329"/>
                              </a:cubicBezTo>
                              <a:cubicBezTo>
                                <a:pt x="2488353" y="86063"/>
                                <a:pt x="2486789" y="82999"/>
                                <a:pt x="2484996" y="80127"/>
                              </a:cubicBezTo>
                              <a:moveTo>
                                <a:pt x="2451538" y="99040"/>
                              </a:moveTo>
                              <a:cubicBezTo>
                                <a:pt x="2451920" y="100845"/>
                                <a:pt x="2451970" y="102713"/>
                                <a:pt x="2451665" y="104645"/>
                              </a:cubicBezTo>
                              <a:lnTo>
                                <a:pt x="2422173" y="104645"/>
                              </a:lnTo>
                              <a:cubicBezTo>
                                <a:pt x="2422173" y="102319"/>
                                <a:pt x="2422542" y="100209"/>
                                <a:pt x="2423279" y="98315"/>
                              </a:cubicBezTo>
                              <a:cubicBezTo>
                                <a:pt x="2424017" y="96422"/>
                                <a:pt x="2425123" y="94744"/>
                                <a:pt x="2426584" y="93269"/>
                              </a:cubicBezTo>
                              <a:cubicBezTo>
                                <a:pt x="2428059" y="91808"/>
                                <a:pt x="2429762" y="90702"/>
                                <a:pt x="2431695" y="89965"/>
                              </a:cubicBezTo>
                              <a:cubicBezTo>
                                <a:pt x="2433627" y="89240"/>
                                <a:pt x="2435788" y="88859"/>
                                <a:pt x="2438178" y="88859"/>
                              </a:cubicBezTo>
                              <a:cubicBezTo>
                                <a:pt x="2440822" y="88859"/>
                                <a:pt x="2443072" y="89278"/>
                                <a:pt x="2444928" y="90117"/>
                              </a:cubicBezTo>
                              <a:cubicBezTo>
                                <a:pt x="2446784" y="90943"/>
                                <a:pt x="2448259" y="92189"/>
                                <a:pt x="2449339" y="93854"/>
                              </a:cubicBezTo>
                              <a:cubicBezTo>
                                <a:pt x="2450420" y="95519"/>
                                <a:pt x="2451144" y="97248"/>
                                <a:pt x="2451538" y="99040"/>
                              </a:cubicBezTo>
                              <a:moveTo>
                                <a:pt x="2146753" y="170041"/>
                              </a:moveTo>
                              <a:cubicBezTo>
                                <a:pt x="2147783" y="169024"/>
                                <a:pt x="2148406" y="167613"/>
                                <a:pt x="2148406" y="166049"/>
                              </a:cubicBezTo>
                              <a:lnTo>
                                <a:pt x="2148406" y="7969"/>
                              </a:lnTo>
                              <a:cubicBezTo>
                                <a:pt x="2148406" y="6406"/>
                                <a:pt x="2147783" y="4982"/>
                                <a:pt x="2146753" y="3966"/>
                              </a:cubicBezTo>
                              <a:cubicBezTo>
                                <a:pt x="2145736" y="2936"/>
                                <a:pt x="2144312" y="2313"/>
                                <a:pt x="2142749" y="2313"/>
                              </a:cubicBezTo>
                              <a:lnTo>
                                <a:pt x="2105096" y="2313"/>
                              </a:lnTo>
                              <a:cubicBezTo>
                                <a:pt x="2103532" y="2313"/>
                                <a:pt x="2102121" y="2936"/>
                                <a:pt x="2101104" y="3966"/>
                              </a:cubicBezTo>
                              <a:cubicBezTo>
                                <a:pt x="2100074" y="4983"/>
                                <a:pt x="2099439" y="6406"/>
                                <a:pt x="2099439" y="7969"/>
                              </a:cubicBezTo>
                              <a:lnTo>
                                <a:pt x="2099439" y="166049"/>
                              </a:lnTo>
                              <a:cubicBezTo>
                                <a:pt x="2099439" y="167613"/>
                                <a:pt x="2100074" y="169024"/>
                                <a:pt x="2101104" y="170041"/>
                              </a:cubicBezTo>
                              <a:cubicBezTo>
                                <a:pt x="2102121" y="171070"/>
                                <a:pt x="2103532" y="171706"/>
                                <a:pt x="2105096" y="171706"/>
                              </a:cubicBezTo>
                              <a:lnTo>
                                <a:pt x="2142749" y="171706"/>
                              </a:lnTo>
                              <a:cubicBezTo>
                                <a:pt x="2144312" y="171706"/>
                                <a:pt x="2145736" y="171070"/>
                                <a:pt x="2146753" y="170041"/>
                              </a:cubicBezTo>
                              <a:moveTo>
                                <a:pt x="2511094" y="101023"/>
                              </a:moveTo>
                              <a:cubicBezTo>
                                <a:pt x="2511730" y="103628"/>
                                <a:pt x="2512683" y="105954"/>
                                <a:pt x="2513967" y="108001"/>
                              </a:cubicBezTo>
                              <a:cubicBezTo>
                                <a:pt x="2515239" y="110060"/>
                                <a:pt x="2516688" y="111916"/>
                                <a:pt x="2518315" y="113606"/>
                              </a:cubicBezTo>
                              <a:cubicBezTo>
                                <a:pt x="2519942" y="115284"/>
                                <a:pt x="2521747" y="116784"/>
                                <a:pt x="2523717" y="118093"/>
                              </a:cubicBezTo>
                              <a:cubicBezTo>
                                <a:pt x="2525688" y="119415"/>
                                <a:pt x="2527722" y="120597"/>
                                <a:pt x="2529832" y="121639"/>
                              </a:cubicBezTo>
                              <a:cubicBezTo>
                                <a:pt x="2531942" y="122681"/>
                                <a:pt x="2534116" y="123596"/>
                                <a:pt x="2536366" y="124359"/>
                              </a:cubicBezTo>
                              <a:cubicBezTo>
                                <a:pt x="2538603" y="125134"/>
                                <a:pt x="2540777" y="125859"/>
                                <a:pt x="2542887" y="126533"/>
                              </a:cubicBezTo>
                              <a:cubicBezTo>
                                <a:pt x="2544997" y="127219"/>
                                <a:pt x="2547031" y="127842"/>
                                <a:pt x="2549002" y="128427"/>
                              </a:cubicBezTo>
                              <a:cubicBezTo>
                                <a:pt x="2550985" y="129011"/>
                                <a:pt x="2552777" y="129583"/>
                                <a:pt x="2554404" y="130168"/>
                              </a:cubicBezTo>
                              <a:cubicBezTo>
                                <a:pt x="2556031" y="130740"/>
                                <a:pt x="2557481" y="131325"/>
                                <a:pt x="2558764" y="131909"/>
                              </a:cubicBezTo>
                              <a:cubicBezTo>
                                <a:pt x="2560036" y="132481"/>
                                <a:pt x="2560989" y="133155"/>
                                <a:pt x="2561625" y="133905"/>
                              </a:cubicBezTo>
                              <a:cubicBezTo>
                                <a:pt x="2562260" y="134667"/>
                                <a:pt x="2562578" y="135506"/>
                                <a:pt x="2562578" y="136434"/>
                              </a:cubicBezTo>
                              <a:cubicBezTo>
                                <a:pt x="2562578" y="137120"/>
                                <a:pt x="2562387" y="137731"/>
                                <a:pt x="2561980" y="138252"/>
                              </a:cubicBezTo>
                              <a:cubicBezTo>
                                <a:pt x="2561574" y="138786"/>
                                <a:pt x="2560964" y="139218"/>
                                <a:pt x="2560150" y="139561"/>
                              </a:cubicBezTo>
                              <a:cubicBezTo>
                                <a:pt x="2559336" y="139904"/>
                                <a:pt x="2558230" y="140171"/>
                                <a:pt x="2556819" y="140349"/>
                              </a:cubicBezTo>
                              <a:cubicBezTo>
                                <a:pt x="2555408" y="140514"/>
                                <a:pt x="2553692" y="140603"/>
                                <a:pt x="2551684" y="140603"/>
                              </a:cubicBezTo>
                              <a:cubicBezTo>
                                <a:pt x="2548964" y="140603"/>
                                <a:pt x="2546001" y="140374"/>
                                <a:pt x="2542773" y="139917"/>
                              </a:cubicBezTo>
                              <a:cubicBezTo>
                                <a:pt x="2539544" y="139446"/>
                                <a:pt x="2536048" y="138747"/>
                                <a:pt x="2532298" y="137820"/>
                              </a:cubicBezTo>
                              <a:cubicBezTo>
                                <a:pt x="2530111" y="137286"/>
                                <a:pt x="2527963" y="136625"/>
                                <a:pt x="2525878" y="135862"/>
                              </a:cubicBezTo>
                              <a:cubicBezTo>
                                <a:pt x="2523781" y="135099"/>
                                <a:pt x="2521747" y="134222"/>
                                <a:pt x="2519751" y="133231"/>
                              </a:cubicBezTo>
                              <a:cubicBezTo>
                                <a:pt x="2517857" y="132290"/>
                                <a:pt x="2515797" y="132468"/>
                                <a:pt x="2514221" y="133422"/>
                              </a:cubicBezTo>
                              <a:cubicBezTo>
                                <a:pt x="2512645" y="134362"/>
                                <a:pt x="2511526" y="136078"/>
                                <a:pt x="2511526" y="138188"/>
                              </a:cubicBezTo>
                              <a:lnTo>
                                <a:pt x="2511526" y="162173"/>
                              </a:lnTo>
                              <a:cubicBezTo>
                                <a:pt x="2511526" y="163240"/>
                                <a:pt x="2511819" y="164283"/>
                                <a:pt x="2512353" y="165172"/>
                              </a:cubicBezTo>
                              <a:cubicBezTo>
                                <a:pt x="2512886" y="166062"/>
                                <a:pt x="2513662" y="166799"/>
                                <a:pt x="2514628" y="167270"/>
                              </a:cubicBezTo>
                              <a:cubicBezTo>
                                <a:pt x="2517310" y="168566"/>
                                <a:pt x="2520120" y="169697"/>
                                <a:pt x="2523043" y="170663"/>
                              </a:cubicBezTo>
                              <a:cubicBezTo>
                                <a:pt x="2525967" y="171642"/>
                                <a:pt x="2529018" y="172443"/>
                                <a:pt x="2532183" y="173091"/>
                              </a:cubicBezTo>
                              <a:cubicBezTo>
                                <a:pt x="2535972" y="173866"/>
                                <a:pt x="2540039" y="174451"/>
                                <a:pt x="2544362" y="174832"/>
                              </a:cubicBezTo>
                              <a:cubicBezTo>
                                <a:pt x="2548696" y="175226"/>
                                <a:pt x="2553298" y="175417"/>
                                <a:pt x="2558179" y="175417"/>
                              </a:cubicBezTo>
                              <a:cubicBezTo>
                                <a:pt x="2561739" y="175417"/>
                                <a:pt x="2565235" y="175277"/>
                                <a:pt x="2568680" y="175010"/>
                              </a:cubicBezTo>
                              <a:cubicBezTo>
                                <a:pt x="2572125" y="174731"/>
                                <a:pt x="2575506" y="174324"/>
                                <a:pt x="2578837" y="173790"/>
                              </a:cubicBezTo>
                              <a:cubicBezTo>
                                <a:pt x="2582154" y="173244"/>
                                <a:pt x="2585294" y="172481"/>
                                <a:pt x="2588231" y="171502"/>
                              </a:cubicBezTo>
                              <a:cubicBezTo>
                                <a:pt x="2591167" y="170511"/>
                                <a:pt x="2593913" y="169303"/>
                                <a:pt x="2596468" y="167867"/>
                              </a:cubicBezTo>
                              <a:cubicBezTo>
                                <a:pt x="2599023" y="166443"/>
                                <a:pt x="2601312" y="164778"/>
                                <a:pt x="2603346" y="162884"/>
                              </a:cubicBezTo>
                              <a:cubicBezTo>
                                <a:pt x="2605379" y="160991"/>
                                <a:pt x="2607146" y="158868"/>
                                <a:pt x="2608647" y="156504"/>
                              </a:cubicBezTo>
                              <a:cubicBezTo>
                                <a:pt x="2610159" y="154140"/>
                                <a:pt x="2611291" y="151483"/>
                                <a:pt x="2612041" y="148522"/>
                              </a:cubicBezTo>
                              <a:cubicBezTo>
                                <a:pt x="2612803" y="145573"/>
                                <a:pt x="2613172" y="142306"/>
                                <a:pt x="2613172" y="138747"/>
                              </a:cubicBezTo>
                              <a:cubicBezTo>
                                <a:pt x="2613172" y="135506"/>
                                <a:pt x="2612854" y="132545"/>
                                <a:pt x="2612219" y="129875"/>
                              </a:cubicBezTo>
                              <a:cubicBezTo>
                                <a:pt x="2611583" y="127206"/>
                                <a:pt x="2610630" y="124829"/>
                                <a:pt x="2609346" y="122732"/>
                              </a:cubicBezTo>
                              <a:cubicBezTo>
                                <a:pt x="2608075" y="120648"/>
                                <a:pt x="2606638" y="118754"/>
                                <a:pt x="2605024" y="117050"/>
                              </a:cubicBezTo>
                              <a:cubicBezTo>
                                <a:pt x="2603422" y="115360"/>
                                <a:pt x="2601655" y="113847"/>
                                <a:pt x="2599723" y="112526"/>
                              </a:cubicBezTo>
                              <a:cubicBezTo>
                                <a:pt x="2597790" y="111216"/>
                                <a:pt x="2595769" y="110047"/>
                                <a:pt x="2593659" y="109017"/>
                              </a:cubicBezTo>
                              <a:cubicBezTo>
                                <a:pt x="2591549" y="108001"/>
                                <a:pt x="2589350" y="107111"/>
                                <a:pt x="2587074" y="106386"/>
                              </a:cubicBezTo>
                              <a:cubicBezTo>
                                <a:pt x="2584786" y="105649"/>
                                <a:pt x="2582587" y="104950"/>
                                <a:pt x="2580489" y="104289"/>
                              </a:cubicBezTo>
                              <a:cubicBezTo>
                                <a:pt x="2578379" y="103641"/>
                                <a:pt x="2576358" y="103018"/>
                                <a:pt x="2574413" y="102433"/>
                              </a:cubicBezTo>
                              <a:cubicBezTo>
                                <a:pt x="2572481" y="101861"/>
                                <a:pt x="2570714" y="101277"/>
                                <a:pt x="2569112" y="100692"/>
                              </a:cubicBezTo>
                              <a:cubicBezTo>
                                <a:pt x="2567510" y="100120"/>
                                <a:pt x="2566074" y="99536"/>
                                <a:pt x="2564790" y="98951"/>
                              </a:cubicBezTo>
                              <a:cubicBezTo>
                                <a:pt x="2563518" y="98379"/>
                                <a:pt x="2562565" y="97693"/>
                                <a:pt x="2561917" y="96892"/>
                              </a:cubicBezTo>
                              <a:cubicBezTo>
                                <a:pt x="2561281" y="96104"/>
                                <a:pt x="2560963" y="95201"/>
                                <a:pt x="2560963" y="94197"/>
                              </a:cubicBezTo>
                              <a:cubicBezTo>
                                <a:pt x="2560963" y="93422"/>
                                <a:pt x="2561167" y="92774"/>
                                <a:pt x="2561573" y="92252"/>
                              </a:cubicBezTo>
                              <a:cubicBezTo>
                                <a:pt x="2561980" y="91731"/>
                                <a:pt x="2562578" y="91337"/>
                                <a:pt x="2563391" y="91058"/>
                              </a:cubicBezTo>
                              <a:cubicBezTo>
                                <a:pt x="2564205" y="90791"/>
                                <a:pt x="2565095" y="90587"/>
                                <a:pt x="2566035" y="90460"/>
                              </a:cubicBezTo>
                              <a:cubicBezTo>
                                <a:pt x="2566989" y="90320"/>
                                <a:pt x="2567993" y="90257"/>
                                <a:pt x="2569086" y="90257"/>
                              </a:cubicBezTo>
                              <a:cubicBezTo>
                                <a:pt x="2571870" y="90257"/>
                                <a:pt x="2574781" y="90498"/>
                                <a:pt x="2577820" y="90981"/>
                              </a:cubicBezTo>
                              <a:cubicBezTo>
                                <a:pt x="2580858" y="91464"/>
                                <a:pt x="2584010" y="92189"/>
                                <a:pt x="2587303" y="93155"/>
                              </a:cubicBezTo>
                              <a:cubicBezTo>
                                <a:pt x="2588955" y="93638"/>
                                <a:pt x="2590557" y="94159"/>
                                <a:pt x="2592095" y="94718"/>
                              </a:cubicBezTo>
                              <a:cubicBezTo>
                                <a:pt x="2593646" y="95265"/>
                                <a:pt x="2595133" y="95849"/>
                                <a:pt x="2596557" y="96460"/>
                              </a:cubicBezTo>
                              <a:cubicBezTo>
                                <a:pt x="2598426" y="97260"/>
                                <a:pt x="2600371" y="96981"/>
                                <a:pt x="2601858" y="96002"/>
                              </a:cubicBezTo>
                              <a:cubicBezTo>
                                <a:pt x="2603346" y="95023"/>
                                <a:pt x="2604362" y="93333"/>
                                <a:pt x="2604362" y="91312"/>
                              </a:cubicBezTo>
                              <a:lnTo>
                                <a:pt x="2604362" y="69831"/>
                              </a:lnTo>
                              <a:cubicBezTo>
                                <a:pt x="2604362" y="68713"/>
                                <a:pt x="2604032" y="67620"/>
                                <a:pt x="2603447" y="66704"/>
                              </a:cubicBezTo>
                              <a:cubicBezTo>
                                <a:pt x="2602862" y="65789"/>
                                <a:pt x="2602023" y="65039"/>
                                <a:pt x="2600994" y="64594"/>
                              </a:cubicBezTo>
                              <a:cubicBezTo>
                                <a:pt x="2598388" y="63489"/>
                                <a:pt x="2595731" y="62472"/>
                                <a:pt x="2593011" y="61569"/>
                              </a:cubicBezTo>
                              <a:cubicBezTo>
                                <a:pt x="2590278" y="60654"/>
                                <a:pt x="2587494" y="59853"/>
                                <a:pt x="2584633" y="59154"/>
                              </a:cubicBezTo>
                              <a:cubicBezTo>
                                <a:pt x="2581150" y="58316"/>
                                <a:pt x="2577400" y="57667"/>
                                <a:pt x="2573383" y="57248"/>
                              </a:cubicBezTo>
                              <a:cubicBezTo>
                                <a:pt x="2569353" y="56816"/>
                                <a:pt x="2565070" y="56612"/>
                                <a:pt x="2560506" y="56612"/>
                              </a:cubicBezTo>
                              <a:cubicBezTo>
                                <a:pt x="2557252" y="56612"/>
                                <a:pt x="2554061" y="56752"/>
                                <a:pt x="2550921" y="57044"/>
                              </a:cubicBezTo>
                              <a:cubicBezTo>
                                <a:pt x="2547794" y="57337"/>
                                <a:pt x="2544718" y="57769"/>
                                <a:pt x="2541705" y="58354"/>
                              </a:cubicBezTo>
                              <a:cubicBezTo>
                                <a:pt x="2538679" y="58926"/>
                                <a:pt x="2535844" y="59714"/>
                                <a:pt x="2533175" y="60692"/>
                              </a:cubicBezTo>
                              <a:cubicBezTo>
                                <a:pt x="2530505" y="61684"/>
                                <a:pt x="2528001" y="62879"/>
                                <a:pt x="2525687" y="64264"/>
                              </a:cubicBezTo>
                              <a:cubicBezTo>
                                <a:pt x="2523361" y="65649"/>
                                <a:pt x="2521264" y="67276"/>
                                <a:pt x="2519395" y="69107"/>
                              </a:cubicBezTo>
                              <a:cubicBezTo>
                                <a:pt x="2517513" y="70950"/>
                                <a:pt x="2515861" y="73009"/>
                                <a:pt x="2514437" y="75284"/>
                              </a:cubicBezTo>
                              <a:cubicBezTo>
                                <a:pt x="2513001" y="77572"/>
                                <a:pt x="2511920" y="80127"/>
                                <a:pt x="2511208" y="82974"/>
                              </a:cubicBezTo>
                              <a:cubicBezTo>
                                <a:pt x="2510496" y="85821"/>
                                <a:pt x="2510141" y="88935"/>
                                <a:pt x="2510141" y="92341"/>
                              </a:cubicBezTo>
                              <a:cubicBezTo>
                                <a:pt x="2510141" y="95519"/>
                                <a:pt x="2510458" y="98404"/>
                                <a:pt x="2511094" y="101023"/>
                              </a:cubicBezTo>
                              <a:moveTo>
                                <a:pt x="1772420" y="61976"/>
                              </a:moveTo>
                              <a:cubicBezTo>
                                <a:pt x="1773437" y="63006"/>
                                <a:pt x="1774073" y="64417"/>
                                <a:pt x="1774073" y="65980"/>
                              </a:cubicBezTo>
                              <a:lnTo>
                                <a:pt x="1774073" y="164511"/>
                              </a:lnTo>
                              <a:cubicBezTo>
                                <a:pt x="1774073" y="175188"/>
                                <a:pt x="1772458" y="184429"/>
                                <a:pt x="1769230" y="192258"/>
                              </a:cubicBezTo>
                              <a:cubicBezTo>
                                <a:pt x="1766001" y="200088"/>
                                <a:pt x="1761158" y="206494"/>
                                <a:pt x="1754700" y="211477"/>
                              </a:cubicBezTo>
                              <a:cubicBezTo>
                                <a:pt x="1748229" y="216485"/>
                                <a:pt x="1740945" y="220234"/>
                                <a:pt x="1732848" y="222725"/>
                              </a:cubicBezTo>
                              <a:cubicBezTo>
                                <a:pt x="1724750" y="225229"/>
                                <a:pt x="1715826" y="226475"/>
                                <a:pt x="1706089" y="226475"/>
                              </a:cubicBezTo>
                              <a:cubicBezTo>
                                <a:pt x="1697534" y="226475"/>
                                <a:pt x="1689347" y="225801"/>
                                <a:pt x="1681516" y="224454"/>
                              </a:cubicBezTo>
                              <a:cubicBezTo>
                                <a:pt x="1673686" y="223107"/>
                                <a:pt x="1666211" y="221086"/>
                                <a:pt x="1659118" y="218391"/>
                              </a:cubicBezTo>
                              <a:cubicBezTo>
                                <a:pt x="1658012" y="217972"/>
                                <a:pt x="1657109" y="217222"/>
                                <a:pt x="1656473" y="216281"/>
                              </a:cubicBezTo>
                              <a:cubicBezTo>
                                <a:pt x="1655838" y="215341"/>
                                <a:pt x="1655482" y="214209"/>
                                <a:pt x="1655482" y="213040"/>
                              </a:cubicBezTo>
                              <a:lnTo>
                                <a:pt x="1655482" y="185509"/>
                              </a:lnTo>
                              <a:cubicBezTo>
                                <a:pt x="1655482" y="183514"/>
                                <a:pt x="1656486" y="181823"/>
                                <a:pt x="1657948" y="180819"/>
                              </a:cubicBezTo>
                              <a:cubicBezTo>
                                <a:pt x="1659410" y="179828"/>
                                <a:pt x="1661342" y="179510"/>
                                <a:pt x="1663173" y="180272"/>
                              </a:cubicBezTo>
                              <a:cubicBezTo>
                                <a:pt x="1668359" y="182446"/>
                                <a:pt x="1673800" y="184073"/>
                                <a:pt x="1679470" y="185166"/>
                              </a:cubicBezTo>
                              <a:cubicBezTo>
                                <a:pt x="1685152" y="186246"/>
                                <a:pt x="1691076" y="186793"/>
                                <a:pt x="1697254" y="186793"/>
                              </a:cubicBezTo>
                              <a:cubicBezTo>
                                <a:pt x="1706623" y="186793"/>
                                <a:pt x="1713640" y="185204"/>
                                <a:pt x="1718318" y="182026"/>
                              </a:cubicBezTo>
                              <a:cubicBezTo>
                                <a:pt x="1722996" y="178862"/>
                                <a:pt x="1725322" y="174095"/>
                                <a:pt x="1725322" y="167753"/>
                              </a:cubicBezTo>
                              <a:lnTo>
                                <a:pt x="1725322" y="162198"/>
                              </a:lnTo>
                              <a:cubicBezTo>
                                <a:pt x="1721547" y="165744"/>
                                <a:pt x="1717123" y="168414"/>
                                <a:pt x="1712051" y="170193"/>
                              </a:cubicBezTo>
                              <a:cubicBezTo>
                                <a:pt x="1706992" y="171973"/>
                                <a:pt x="1701284" y="172875"/>
                                <a:pt x="1694941" y="172875"/>
                              </a:cubicBezTo>
                              <a:cubicBezTo>
                                <a:pt x="1686512" y="172875"/>
                                <a:pt x="1679101" y="171477"/>
                                <a:pt x="1672720" y="168693"/>
                              </a:cubicBezTo>
                              <a:cubicBezTo>
                                <a:pt x="1666338" y="165897"/>
                                <a:pt x="1660986" y="161728"/>
                                <a:pt x="1656664" y="156148"/>
                              </a:cubicBezTo>
                              <a:cubicBezTo>
                                <a:pt x="1652317" y="150581"/>
                                <a:pt x="1649075" y="144340"/>
                                <a:pt x="1646914" y="137425"/>
                              </a:cubicBezTo>
                              <a:cubicBezTo>
                                <a:pt x="1644740" y="130498"/>
                                <a:pt x="1643660" y="122897"/>
                                <a:pt x="1643660" y="114610"/>
                              </a:cubicBezTo>
                              <a:cubicBezTo>
                                <a:pt x="1643660" y="106348"/>
                                <a:pt x="1644740" y="98748"/>
                                <a:pt x="1646914" y="91846"/>
                              </a:cubicBezTo>
                              <a:cubicBezTo>
                                <a:pt x="1649075" y="84944"/>
                                <a:pt x="1652317" y="78729"/>
                                <a:pt x="1656664" y="73199"/>
                              </a:cubicBezTo>
                              <a:cubicBezTo>
                                <a:pt x="1660986" y="67670"/>
                                <a:pt x="1666338" y="63527"/>
                                <a:pt x="1672720" y="60756"/>
                              </a:cubicBezTo>
                              <a:cubicBezTo>
                                <a:pt x="1679101" y="57998"/>
                                <a:pt x="1686512" y="56625"/>
                                <a:pt x="1694940" y="56625"/>
                              </a:cubicBezTo>
                              <a:cubicBezTo>
                                <a:pt x="1702593" y="56625"/>
                                <a:pt x="1709445" y="58049"/>
                                <a:pt x="1715470" y="60908"/>
                              </a:cubicBezTo>
                              <a:cubicBezTo>
                                <a:pt x="1721508" y="63768"/>
                                <a:pt x="1726733" y="68064"/>
                                <a:pt x="1731144" y="73784"/>
                              </a:cubicBezTo>
                              <a:lnTo>
                                <a:pt x="1731144" y="65980"/>
                              </a:lnTo>
                              <a:cubicBezTo>
                                <a:pt x="1731144" y="64416"/>
                                <a:pt x="1731780" y="63006"/>
                                <a:pt x="1732810" y="61976"/>
                              </a:cubicBezTo>
                              <a:cubicBezTo>
                                <a:pt x="1733827" y="60959"/>
                                <a:pt x="1735238" y="60324"/>
                                <a:pt x="1736801" y="60324"/>
                              </a:cubicBezTo>
                              <a:lnTo>
                                <a:pt x="1768416" y="60324"/>
                              </a:lnTo>
                              <a:cubicBezTo>
                                <a:pt x="1769980" y="60324"/>
                                <a:pt x="1771391" y="60959"/>
                                <a:pt x="1772420" y="61976"/>
                              </a:cubicBezTo>
                              <a:moveTo>
                                <a:pt x="1725576" y="115322"/>
                              </a:moveTo>
                              <a:lnTo>
                                <a:pt x="1725576" y="103018"/>
                              </a:lnTo>
                              <a:cubicBezTo>
                                <a:pt x="1724025" y="100387"/>
                                <a:pt x="1722055" y="98417"/>
                                <a:pt x="1719665" y="97095"/>
                              </a:cubicBezTo>
                              <a:cubicBezTo>
                                <a:pt x="1717262" y="95786"/>
                                <a:pt x="1714440" y="95125"/>
                                <a:pt x="1711199" y="95125"/>
                              </a:cubicBezTo>
                              <a:cubicBezTo>
                                <a:pt x="1708402" y="95125"/>
                                <a:pt x="1705962" y="95621"/>
                                <a:pt x="1703851" y="96612"/>
                              </a:cubicBezTo>
                              <a:cubicBezTo>
                                <a:pt x="1701741" y="97591"/>
                                <a:pt x="1699974" y="99078"/>
                                <a:pt x="1698538" y="101061"/>
                              </a:cubicBezTo>
                              <a:cubicBezTo>
                                <a:pt x="1697088" y="103018"/>
                                <a:pt x="1696021" y="105192"/>
                                <a:pt x="1695309" y="107569"/>
                              </a:cubicBezTo>
                              <a:cubicBezTo>
                                <a:pt x="1694597" y="109945"/>
                                <a:pt x="1694241" y="112526"/>
                                <a:pt x="1694241" y="115322"/>
                              </a:cubicBezTo>
                              <a:cubicBezTo>
                                <a:pt x="1694241" y="118106"/>
                                <a:pt x="1694597" y="120686"/>
                                <a:pt x="1695309" y="123063"/>
                              </a:cubicBezTo>
                              <a:cubicBezTo>
                                <a:pt x="1696021" y="125439"/>
                                <a:pt x="1697088" y="127613"/>
                                <a:pt x="1698538" y="129583"/>
                              </a:cubicBezTo>
                              <a:cubicBezTo>
                                <a:pt x="1699974" y="131553"/>
                                <a:pt x="1701741" y="133040"/>
                                <a:pt x="1703851" y="134019"/>
                              </a:cubicBezTo>
                              <a:cubicBezTo>
                                <a:pt x="1705962" y="135010"/>
                                <a:pt x="1708402" y="135493"/>
                                <a:pt x="1711199" y="135493"/>
                              </a:cubicBezTo>
                              <a:cubicBezTo>
                                <a:pt x="1714440" y="135493"/>
                                <a:pt x="1717262" y="134832"/>
                                <a:pt x="1719665" y="133523"/>
                              </a:cubicBezTo>
                              <a:cubicBezTo>
                                <a:pt x="1722055" y="132214"/>
                                <a:pt x="1724025" y="130244"/>
                                <a:pt x="1725576" y="127626"/>
                              </a:cubicBezTo>
                              <a:lnTo>
                                <a:pt x="1725576" y="115322"/>
                              </a:lnTo>
                              <a:lnTo>
                                <a:pt x="1725576" y="115322"/>
                              </a:lnTo>
                              <a:close/>
                              <a:moveTo>
                                <a:pt x="1283692" y="56625"/>
                              </a:moveTo>
                              <a:cubicBezTo>
                                <a:pt x="1278518" y="56625"/>
                                <a:pt x="1273586" y="57439"/>
                                <a:pt x="1268907" y="59053"/>
                              </a:cubicBezTo>
                              <a:cubicBezTo>
                                <a:pt x="1264229" y="60680"/>
                                <a:pt x="1259793" y="63120"/>
                                <a:pt x="1255611" y="66374"/>
                              </a:cubicBezTo>
                              <a:lnTo>
                                <a:pt x="1255611" y="14922"/>
                              </a:lnTo>
                              <a:cubicBezTo>
                                <a:pt x="1255611" y="13371"/>
                                <a:pt x="1254988" y="11948"/>
                                <a:pt x="1253958" y="10931"/>
                              </a:cubicBezTo>
                              <a:cubicBezTo>
                                <a:pt x="1252941" y="9901"/>
                                <a:pt x="1251530" y="9279"/>
                                <a:pt x="1249966" y="9279"/>
                              </a:cubicBezTo>
                              <a:lnTo>
                                <a:pt x="1212313" y="9279"/>
                              </a:lnTo>
                              <a:cubicBezTo>
                                <a:pt x="1210750" y="9279"/>
                                <a:pt x="1209339" y="9901"/>
                                <a:pt x="1208309" y="10931"/>
                              </a:cubicBezTo>
                              <a:cubicBezTo>
                                <a:pt x="1207292" y="11948"/>
                                <a:pt x="1206656" y="13371"/>
                                <a:pt x="1206656" y="14922"/>
                              </a:cubicBezTo>
                              <a:lnTo>
                                <a:pt x="1206656" y="166037"/>
                              </a:lnTo>
                              <a:cubicBezTo>
                                <a:pt x="1206656" y="167600"/>
                                <a:pt x="1207292" y="169011"/>
                                <a:pt x="1208309" y="170041"/>
                              </a:cubicBezTo>
                              <a:cubicBezTo>
                                <a:pt x="1209339" y="171070"/>
                                <a:pt x="1210750" y="171706"/>
                                <a:pt x="1212313" y="171706"/>
                              </a:cubicBezTo>
                              <a:lnTo>
                                <a:pt x="1249966" y="171706"/>
                              </a:lnTo>
                              <a:cubicBezTo>
                                <a:pt x="1251530" y="171706"/>
                                <a:pt x="1252941" y="171070"/>
                                <a:pt x="1253958" y="170041"/>
                              </a:cubicBezTo>
                              <a:cubicBezTo>
                                <a:pt x="1254988" y="169011"/>
                                <a:pt x="1255611" y="167600"/>
                                <a:pt x="1255611" y="166037"/>
                              </a:cubicBezTo>
                              <a:lnTo>
                                <a:pt x="1255611" y="103018"/>
                              </a:lnTo>
                              <a:cubicBezTo>
                                <a:pt x="1257314" y="100985"/>
                                <a:pt x="1259246" y="99510"/>
                                <a:pt x="1261394" y="98582"/>
                              </a:cubicBezTo>
                              <a:cubicBezTo>
                                <a:pt x="1263556" y="97667"/>
                                <a:pt x="1265945" y="97299"/>
                                <a:pt x="1268564" y="97489"/>
                              </a:cubicBezTo>
                              <a:cubicBezTo>
                                <a:pt x="1271234" y="97693"/>
                                <a:pt x="1273573" y="99015"/>
                                <a:pt x="1275251" y="100946"/>
                              </a:cubicBezTo>
                              <a:cubicBezTo>
                                <a:pt x="1276916" y="102878"/>
                                <a:pt x="1277920" y="105433"/>
                                <a:pt x="1277920" y="108115"/>
                              </a:cubicBezTo>
                              <a:lnTo>
                                <a:pt x="1277920" y="166037"/>
                              </a:lnTo>
                              <a:cubicBezTo>
                                <a:pt x="1277920" y="167600"/>
                                <a:pt x="1278543" y="169011"/>
                                <a:pt x="1279573" y="170041"/>
                              </a:cubicBezTo>
                              <a:cubicBezTo>
                                <a:pt x="1280590" y="171070"/>
                                <a:pt x="1282013" y="171706"/>
                                <a:pt x="1283564" y="171706"/>
                              </a:cubicBezTo>
                              <a:lnTo>
                                <a:pt x="1321192" y="171706"/>
                              </a:lnTo>
                              <a:cubicBezTo>
                                <a:pt x="1322756" y="171706"/>
                                <a:pt x="1324167" y="171070"/>
                                <a:pt x="1325196" y="170041"/>
                              </a:cubicBezTo>
                              <a:cubicBezTo>
                                <a:pt x="1326213" y="169011"/>
                                <a:pt x="1326849" y="167600"/>
                                <a:pt x="1326849" y="166037"/>
                              </a:cubicBezTo>
                              <a:lnTo>
                                <a:pt x="1326849" y="99777"/>
                              </a:lnTo>
                              <a:cubicBezTo>
                                <a:pt x="1326849" y="93816"/>
                                <a:pt x="1325946" y="88300"/>
                                <a:pt x="1324154" y="83215"/>
                              </a:cubicBezTo>
                              <a:cubicBezTo>
                                <a:pt x="1322361" y="78118"/>
                                <a:pt x="1319667" y="73466"/>
                                <a:pt x="1316082" y="69259"/>
                              </a:cubicBezTo>
                              <a:cubicBezTo>
                                <a:pt x="1312484" y="65039"/>
                                <a:pt x="1307984" y="61887"/>
                                <a:pt x="1302582" y="59777"/>
                              </a:cubicBezTo>
                              <a:cubicBezTo>
                                <a:pt x="1297192" y="57667"/>
                                <a:pt x="1290899" y="56625"/>
                                <a:pt x="1283691" y="56625"/>
                              </a:cubicBezTo>
                              <a:moveTo>
                                <a:pt x="1486017" y="144289"/>
                              </a:moveTo>
                              <a:cubicBezTo>
                                <a:pt x="1485127" y="143247"/>
                                <a:pt x="1483894" y="142535"/>
                                <a:pt x="1482534" y="142459"/>
                              </a:cubicBezTo>
                              <a:cubicBezTo>
                                <a:pt x="1480208" y="142344"/>
                                <a:pt x="1478720" y="141620"/>
                                <a:pt x="1477793" y="140527"/>
                              </a:cubicBezTo>
                              <a:cubicBezTo>
                                <a:pt x="1476877" y="139434"/>
                                <a:pt x="1476547" y="137985"/>
                                <a:pt x="1476547" y="136434"/>
                              </a:cubicBezTo>
                              <a:lnTo>
                                <a:pt x="1476547" y="66018"/>
                              </a:lnTo>
                              <a:cubicBezTo>
                                <a:pt x="1476547" y="64442"/>
                                <a:pt x="1475911" y="63018"/>
                                <a:pt x="1474869" y="61989"/>
                              </a:cubicBezTo>
                              <a:cubicBezTo>
                                <a:pt x="1473839" y="60947"/>
                                <a:pt x="1472415" y="60311"/>
                                <a:pt x="1470826" y="60311"/>
                              </a:cubicBezTo>
                              <a:lnTo>
                                <a:pt x="1439326" y="60311"/>
                              </a:lnTo>
                              <a:cubicBezTo>
                                <a:pt x="1437750" y="60311"/>
                                <a:pt x="1436326" y="60947"/>
                                <a:pt x="1435296" y="61989"/>
                              </a:cubicBezTo>
                              <a:cubicBezTo>
                                <a:pt x="1434254" y="63018"/>
                                <a:pt x="1433618" y="64442"/>
                                <a:pt x="1433618" y="66018"/>
                              </a:cubicBezTo>
                              <a:lnTo>
                                <a:pt x="1433618" y="73772"/>
                              </a:lnTo>
                              <a:cubicBezTo>
                                <a:pt x="1430021" y="69132"/>
                                <a:pt x="1425139" y="64849"/>
                                <a:pt x="1419076" y="61709"/>
                              </a:cubicBezTo>
                              <a:cubicBezTo>
                                <a:pt x="1413025" y="58570"/>
                                <a:pt x="1405766" y="56600"/>
                                <a:pt x="1397414" y="56600"/>
                              </a:cubicBezTo>
                              <a:cubicBezTo>
                                <a:pt x="1379541" y="56600"/>
                                <a:pt x="1366727" y="63794"/>
                                <a:pt x="1358375" y="74814"/>
                              </a:cubicBezTo>
                              <a:cubicBezTo>
                                <a:pt x="1350023" y="85834"/>
                                <a:pt x="1346133" y="100692"/>
                                <a:pt x="1346133" y="115996"/>
                              </a:cubicBezTo>
                              <a:cubicBezTo>
                                <a:pt x="1346133" y="131312"/>
                                <a:pt x="1350023" y="146170"/>
                                <a:pt x="1358375" y="157190"/>
                              </a:cubicBezTo>
                              <a:cubicBezTo>
                                <a:pt x="1366727" y="168210"/>
                                <a:pt x="1379541" y="175404"/>
                                <a:pt x="1397414" y="175404"/>
                              </a:cubicBezTo>
                              <a:lnTo>
                                <a:pt x="1397872" y="175404"/>
                              </a:lnTo>
                              <a:cubicBezTo>
                                <a:pt x="1404177" y="175404"/>
                                <a:pt x="1410088" y="174629"/>
                                <a:pt x="1415580" y="173053"/>
                              </a:cubicBezTo>
                              <a:cubicBezTo>
                                <a:pt x="1421071" y="171477"/>
                                <a:pt x="1426169" y="169113"/>
                                <a:pt x="1430847" y="165973"/>
                              </a:cubicBezTo>
                              <a:cubicBezTo>
                                <a:pt x="1431966" y="165223"/>
                                <a:pt x="1433275" y="164842"/>
                                <a:pt x="1434533" y="164905"/>
                              </a:cubicBezTo>
                              <a:cubicBezTo>
                                <a:pt x="1435792" y="164956"/>
                                <a:pt x="1437025" y="165439"/>
                                <a:pt x="1437991" y="166393"/>
                              </a:cubicBezTo>
                              <a:cubicBezTo>
                                <a:pt x="1440826" y="169163"/>
                                <a:pt x="1444309" y="171248"/>
                                <a:pt x="1448453" y="172633"/>
                              </a:cubicBezTo>
                              <a:cubicBezTo>
                                <a:pt x="1452597" y="174019"/>
                                <a:pt x="1457403" y="174718"/>
                                <a:pt x="1462843" y="174718"/>
                              </a:cubicBezTo>
                              <a:cubicBezTo>
                                <a:pt x="1466848" y="174718"/>
                                <a:pt x="1470598" y="174476"/>
                                <a:pt x="1474068" y="174006"/>
                              </a:cubicBezTo>
                              <a:cubicBezTo>
                                <a:pt x="1477551" y="173536"/>
                                <a:pt x="1480767" y="172837"/>
                                <a:pt x="1483729" y="171909"/>
                              </a:cubicBezTo>
                              <a:cubicBezTo>
                                <a:pt x="1484861" y="171540"/>
                                <a:pt x="1485801" y="170803"/>
                                <a:pt x="1486450" y="169850"/>
                              </a:cubicBezTo>
                              <a:cubicBezTo>
                                <a:pt x="1487085" y="168909"/>
                                <a:pt x="1487454" y="167753"/>
                                <a:pt x="1487454" y="166558"/>
                              </a:cubicBezTo>
                              <a:lnTo>
                                <a:pt x="1487454" y="148064"/>
                              </a:lnTo>
                              <a:cubicBezTo>
                                <a:pt x="1487454" y="146704"/>
                                <a:pt x="1486907" y="145331"/>
                                <a:pt x="1486017" y="144289"/>
                              </a:cubicBezTo>
                              <a:moveTo>
                                <a:pt x="1428050" y="115996"/>
                              </a:moveTo>
                              <a:lnTo>
                                <a:pt x="1428050" y="128299"/>
                              </a:lnTo>
                              <a:cubicBezTo>
                                <a:pt x="1426893" y="130269"/>
                                <a:pt x="1424974" y="132252"/>
                                <a:pt x="1422508" y="133727"/>
                              </a:cubicBezTo>
                              <a:cubicBezTo>
                                <a:pt x="1420041" y="135201"/>
                                <a:pt x="1417029" y="136193"/>
                                <a:pt x="1413660" y="136193"/>
                              </a:cubicBezTo>
                              <a:cubicBezTo>
                                <a:pt x="1407622" y="136193"/>
                                <a:pt x="1403389" y="133638"/>
                                <a:pt x="1400668" y="129837"/>
                              </a:cubicBezTo>
                              <a:cubicBezTo>
                                <a:pt x="1397935" y="126037"/>
                                <a:pt x="1396715" y="120991"/>
                                <a:pt x="1396715" y="115996"/>
                              </a:cubicBezTo>
                              <a:cubicBezTo>
                                <a:pt x="1396715" y="111013"/>
                                <a:pt x="1397935" y="105967"/>
                                <a:pt x="1400668" y="102167"/>
                              </a:cubicBezTo>
                              <a:cubicBezTo>
                                <a:pt x="1403389" y="98366"/>
                                <a:pt x="1407622" y="95824"/>
                                <a:pt x="1413660" y="95824"/>
                              </a:cubicBezTo>
                              <a:cubicBezTo>
                                <a:pt x="1417029" y="95824"/>
                                <a:pt x="1420042" y="96803"/>
                                <a:pt x="1422508" y="98290"/>
                              </a:cubicBezTo>
                              <a:cubicBezTo>
                                <a:pt x="1424974" y="99764"/>
                                <a:pt x="1426893" y="101735"/>
                                <a:pt x="1428050" y="103705"/>
                              </a:cubicBezTo>
                              <a:lnTo>
                                <a:pt x="1428050" y="115996"/>
                              </a:lnTo>
                              <a:close/>
                              <a:moveTo>
                                <a:pt x="1581599" y="56612"/>
                              </a:moveTo>
                              <a:cubicBezTo>
                                <a:pt x="1575192" y="56612"/>
                                <a:pt x="1569142" y="57858"/>
                                <a:pt x="1563446" y="60324"/>
                              </a:cubicBezTo>
                              <a:cubicBezTo>
                                <a:pt x="1557764" y="62802"/>
                                <a:pt x="1552450" y="66514"/>
                                <a:pt x="1547493" y="71458"/>
                              </a:cubicBezTo>
                              <a:lnTo>
                                <a:pt x="1547493" y="66323"/>
                              </a:lnTo>
                              <a:cubicBezTo>
                                <a:pt x="1547493" y="64696"/>
                                <a:pt x="1546806" y="63235"/>
                                <a:pt x="1545713" y="62218"/>
                              </a:cubicBezTo>
                              <a:cubicBezTo>
                                <a:pt x="1544620" y="61188"/>
                                <a:pt x="1543120" y="60591"/>
                                <a:pt x="1541492" y="60692"/>
                              </a:cubicBezTo>
                              <a:lnTo>
                                <a:pt x="1525857" y="60502"/>
                              </a:lnTo>
                              <a:lnTo>
                                <a:pt x="1510221" y="60311"/>
                              </a:lnTo>
                              <a:cubicBezTo>
                                <a:pt x="1508657" y="60311"/>
                                <a:pt x="1507246" y="60947"/>
                                <a:pt x="1506229" y="61976"/>
                              </a:cubicBezTo>
                              <a:cubicBezTo>
                                <a:pt x="1505199" y="62993"/>
                                <a:pt x="1504577" y="64417"/>
                                <a:pt x="1504577" y="65980"/>
                              </a:cubicBezTo>
                              <a:lnTo>
                                <a:pt x="1504577" y="166037"/>
                              </a:lnTo>
                              <a:cubicBezTo>
                                <a:pt x="1504577" y="167600"/>
                                <a:pt x="1505200" y="169011"/>
                                <a:pt x="1506229" y="170040"/>
                              </a:cubicBezTo>
                              <a:cubicBezTo>
                                <a:pt x="1507246" y="171057"/>
                                <a:pt x="1508657" y="171693"/>
                                <a:pt x="1510221" y="171693"/>
                              </a:cubicBezTo>
                              <a:lnTo>
                                <a:pt x="1547861" y="171693"/>
                              </a:lnTo>
                              <a:cubicBezTo>
                                <a:pt x="1549425" y="171693"/>
                                <a:pt x="1550836" y="171057"/>
                                <a:pt x="1551866" y="170040"/>
                              </a:cubicBezTo>
                              <a:cubicBezTo>
                                <a:pt x="1552895" y="169011"/>
                                <a:pt x="1553531" y="167600"/>
                                <a:pt x="1553531" y="166037"/>
                              </a:cubicBezTo>
                              <a:lnTo>
                                <a:pt x="1553531" y="103018"/>
                              </a:lnTo>
                              <a:cubicBezTo>
                                <a:pt x="1555222" y="100985"/>
                                <a:pt x="1557154" y="99510"/>
                                <a:pt x="1559315" y="98582"/>
                              </a:cubicBezTo>
                              <a:cubicBezTo>
                                <a:pt x="1561463" y="97667"/>
                                <a:pt x="1563853" y="97298"/>
                                <a:pt x="1566459" y="97502"/>
                              </a:cubicBezTo>
                              <a:cubicBezTo>
                                <a:pt x="1569141" y="97693"/>
                                <a:pt x="1571480" y="99002"/>
                                <a:pt x="1573158" y="100934"/>
                              </a:cubicBezTo>
                              <a:cubicBezTo>
                                <a:pt x="1574824" y="102878"/>
                                <a:pt x="1575815" y="105433"/>
                                <a:pt x="1575815" y="108115"/>
                              </a:cubicBezTo>
                              <a:lnTo>
                                <a:pt x="1575815" y="166037"/>
                              </a:lnTo>
                              <a:cubicBezTo>
                                <a:pt x="1575815" y="167600"/>
                                <a:pt x="1576451" y="169011"/>
                                <a:pt x="1577480" y="170041"/>
                              </a:cubicBezTo>
                              <a:cubicBezTo>
                                <a:pt x="1578510" y="171057"/>
                                <a:pt x="1579921" y="171693"/>
                                <a:pt x="1581485" y="171693"/>
                              </a:cubicBezTo>
                              <a:lnTo>
                                <a:pt x="1619113" y="171693"/>
                              </a:lnTo>
                              <a:cubicBezTo>
                                <a:pt x="1620676" y="171693"/>
                                <a:pt x="1622087" y="171057"/>
                                <a:pt x="1623104" y="170041"/>
                              </a:cubicBezTo>
                              <a:cubicBezTo>
                                <a:pt x="1624134" y="169011"/>
                                <a:pt x="1624757" y="167600"/>
                                <a:pt x="1624757" y="166037"/>
                              </a:cubicBezTo>
                              <a:lnTo>
                                <a:pt x="1624757" y="99764"/>
                              </a:lnTo>
                              <a:cubicBezTo>
                                <a:pt x="1624757" y="93816"/>
                                <a:pt x="1623867" y="88300"/>
                                <a:pt x="1622075" y="83203"/>
                              </a:cubicBezTo>
                              <a:cubicBezTo>
                                <a:pt x="1620269" y="78119"/>
                                <a:pt x="1617574" y="73466"/>
                                <a:pt x="1613990" y="69247"/>
                              </a:cubicBezTo>
                              <a:cubicBezTo>
                                <a:pt x="1610392" y="65039"/>
                                <a:pt x="1605892" y="61874"/>
                                <a:pt x="1600502" y="59777"/>
                              </a:cubicBezTo>
                              <a:cubicBezTo>
                                <a:pt x="1595099" y="57667"/>
                                <a:pt x="1588807" y="56612"/>
                                <a:pt x="1581599" y="56612"/>
                              </a:cubicBezTo>
                              <a:moveTo>
                                <a:pt x="1903495" y="80127"/>
                              </a:moveTo>
                              <a:cubicBezTo>
                                <a:pt x="1901702" y="77267"/>
                                <a:pt x="1899681" y="74610"/>
                                <a:pt x="1897418" y="72170"/>
                              </a:cubicBezTo>
                              <a:cubicBezTo>
                                <a:pt x="1895308" y="69844"/>
                                <a:pt x="1892765" y="67734"/>
                                <a:pt x="1889829" y="65866"/>
                              </a:cubicBezTo>
                              <a:cubicBezTo>
                                <a:pt x="1886892" y="63984"/>
                                <a:pt x="1883537" y="62332"/>
                                <a:pt x="1879774" y="60908"/>
                              </a:cubicBezTo>
                              <a:cubicBezTo>
                                <a:pt x="1876036" y="59472"/>
                                <a:pt x="1872032" y="58392"/>
                                <a:pt x="1867748" y="57680"/>
                              </a:cubicBezTo>
                              <a:cubicBezTo>
                                <a:pt x="1863477" y="56968"/>
                                <a:pt x="1858939" y="56625"/>
                                <a:pt x="1854159" y="56625"/>
                              </a:cubicBezTo>
                              <a:cubicBezTo>
                                <a:pt x="1850828" y="56625"/>
                                <a:pt x="1847511" y="56879"/>
                                <a:pt x="1844180" y="57400"/>
                              </a:cubicBezTo>
                              <a:cubicBezTo>
                                <a:pt x="1840849" y="57922"/>
                                <a:pt x="1837532" y="58710"/>
                                <a:pt x="1834201" y="59752"/>
                              </a:cubicBezTo>
                              <a:cubicBezTo>
                                <a:pt x="1830870" y="60794"/>
                                <a:pt x="1827616" y="62116"/>
                                <a:pt x="1824426" y="63718"/>
                              </a:cubicBezTo>
                              <a:cubicBezTo>
                                <a:pt x="1821235" y="65319"/>
                                <a:pt x="1818108" y="67200"/>
                                <a:pt x="1815044" y="69374"/>
                              </a:cubicBezTo>
                              <a:cubicBezTo>
                                <a:pt x="1811980" y="71534"/>
                                <a:pt x="1809209" y="74153"/>
                                <a:pt x="1806705" y="77229"/>
                              </a:cubicBezTo>
                              <a:cubicBezTo>
                                <a:pt x="1804213" y="80305"/>
                                <a:pt x="1802001" y="83838"/>
                                <a:pt x="1800082" y="87829"/>
                              </a:cubicBezTo>
                              <a:cubicBezTo>
                                <a:pt x="1798150" y="91808"/>
                                <a:pt x="1796700" y="96091"/>
                                <a:pt x="1795734" y="100667"/>
                              </a:cubicBezTo>
                              <a:cubicBezTo>
                                <a:pt x="1794768" y="105243"/>
                                <a:pt x="1794272" y="110136"/>
                                <a:pt x="1794272" y="115322"/>
                              </a:cubicBezTo>
                              <a:cubicBezTo>
                                <a:pt x="1794272" y="122122"/>
                                <a:pt x="1795137" y="128388"/>
                                <a:pt x="1796866" y="134133"/>
                              </a:cubicBezTo>
                              <a:cubicBezTo>
                                <a:pt x="1798582" y="139879"/>
                                <a:pt x="1801163" y="145103"/>
                                <a:pt x="1804607" y="149780"/>
                              </a:cubicBezTo>
                              <a:cubicBezTo>
                                <a:pt x="1808052" y="154458"/>
                                <a:pt x="1811904" y="158449"/>
                                <a:pt x="1816176" y="161753"/>
                              </a:cubicBezTo>
                              <a:cubicBezTo>
                                <a:pt x="1820447" y="165058"/>
                                <a:pt x="1825138" y="167676"/>
                                <a:pt x="1830235" y="169621"/>
                              </a:cubicBezTo>
                              <a:cubicBezTo>
                                <a:pt x="1835345" y="171540"/>
                                <a:pt x="1840748" y="173002"/>
                                <a:pt x="1846430" y="173968"/>
                              </a:cubicBezTo>
                              <a:cubicBezTo>
                                <a:pt x="1852113" y="174934"/>
                                <a:pt x="1858087" y="175417"/>
                                <a:pt x="1864367" y="175417"/>
                              </a:cubicBezTo>
                              <a:cubicBezTo>
                                <a:pt x="1871346" y="175417"/>
                                <a:pt x="1877893" y="175036"/>
                                <a:pt x="1883994" y="174273"/>
                              </a:cubicBezTo>
                              <a:cubicBezTo>
                                <a:pt x="1890109" y="173523"/>
                                <a:pt x="1895766" y="172379"/>
                                <a:pt x="1900991" y="170879"/>
                              </a:cubicBezTo>
                              <a:cubicBezTo>
                                <a:pt x="1902185" y="170524"/>
                                <a:pt x="1903177" y="169786"/>
                                <a:pt x="1903876" y="168820"/>
                              </a:cubicBezTo>
                              <a:cubicBezTo>
                                <a:pt x="1904575" y="167854"/>
                                <a:pt x="1904969" y="166672"/>
                                <a:pt x="1904969" y="165414"/>
                              </a:cubicBezTo>
                              <a:lnTo>
                                <a:pt x="1904969" y="144010"/>
                              </a:lnTo>
                              <a:cubicBezTo>
                                <a:pt x="1904969" y="142217"/>
                                <a:pt x="1904143" y="140641"/>
                                <a:pt x="1902897" y="139612"/>
                              </a:cubicBezTo>
                              <a:cubicBezTo>
                                <a:pt x="1901639" y="138582"/>
                                <a:pt x="1899961" y="138099"/>
                                <a:pt x="1898219" y="138481"/>
                              </a:cubicBezTo>
                              <a:cubicBezTo>
                                <a:pt x="1894406" y="139345"/>
                                <a:pt x="1890401" y="139993"/>
                                <a:pt x="1886194" y="140425"/>
                              </a:cubicBezTo>
                              <a:cubicBezTo>
                                <a:pt x="1881973" y="140857"/>
                                <a:pt x="1877562" y="141073"/>
                                <a:pt x="1872935" y="141073"/>
                              </a:cubicBezTo>
                              <a:cubicBezTo>
                                <a:pt x="1869147" y="141073"/>
                                <a:pt x="1865575" y="140768"/>
                                <a:pt x="1862206" y="140171"/>
                              </a:cubicBezTo>
                              <a:cubicBezTo>
                                <a:pt x="1858850" y="139574"/>
                                <a:pt x="1855697" y="138684"/>
                                <a:pt x="1852761" y="137489"/>
                              </a:cubicBezTo>
                              <a:cubicBezTo>
                                <a:pt x="1849812" y="136282"/>
                                <a:pt x="1847371" y="134820"/>
                                <a:pt x="1845439" y="133104"/>
                              </a:cubicBezTo>
                              <a:cubicBezTo>
                                <a:pt x="1843506" y="131375"/>
                                <a:pt x="1842083" y="129393"/>
                                <a:pt x="1841167" y="127143"/>
                              </a:cubicBezTo>
                              <a:lnTo>
                                <a:pt x="1904919" y="127143"/>
                              </a:lnTo>
                              <a:cubicBezTo>
                                <a:pt x="1906330" y="127143"/>
                                <a:pt x="1907652" y="126622"/>
                                <a:pt x="1908656" y="125757"/>
                              </a:cubicBezTo>
                              <a:cubicBezTo>
                                <a:pt x="1909673" y="124893"/>
                                <a:pt x="1910372" y="123673"/>
                                <a:pt x="1910550" y="122275"/>
                              </a:cubicBezTo>
                              <a:cubicBezTo>
                                <a:pt x="1910804" y="120279"/>
                                <a:pt x="1911020" y="118284"/>
                                <a:pt x="1911173" y="116288"/>
                              </a:cubicBezTo>
                              <a:cubicBezTo>
                                <a:pt x="1911338" y="114280"/>
                                <a:pt x="1911453" y="112272"/>
                                <a:pt x="1911516" y="110263"/>
                              </a:cubicBezTo>
                              <a:cubicBezTo>
                                <a:pt x="1911631" y="106704"/>
                                <a:pt x="1911478" y="103120"/>
                                <a:pt x="1910944" y="99599"/>
                              </a:cubicBezTo>
                              <a:cubicBezTo>
                                <a:pt x="1910423" y="96091"/>
                                <a:pt x="1909521" y="92634"/>
                                <a:pt x="1908186" y="89329"/>
                              </a:cubicBezTo>
                              <a:cubicBezTo>
                                <a:pt x="1906864" y="86063"/>
                                <a:pt x="1905300" y="82999"/>
                                <a:pt x="1903495" y="80127"/>
                              </a:cubicBezTo>
                              <a:moveTo>
                                <a:pt x="1870036" y="99040"/>
                              </a:moveTo>
                              <a:cubicBezTo>
                                <a:pt x="1870430" y="100845"/>
                                <a:pt x="1870469" y="102713"/>
                                <a:pt x="1870164" y="104645"/>
                              </a:cubicBezTo>
                              <a:lnTo>
                                <a:pt x="1840684" y="104645"/>
                              </a:lnTo>
                              <a:cubicBezTo>
                                <a:pt x="1840684" y="102319"/>
                                <a:pt x="1841053" y="100209"/>
                                <a:pt x="1841790" y="98315"/>
                              </a:cubicBezTo>
                              <a:cubicBezTo>
                                <a:pt x="1842528" y="96422"/>
                                <a:pt x="1843621" y="94744"/>
                                <a:pt x="1845083" y="93269"/>
                              </a:cubicBezTo>
                              <a:cubicBezTo>
                                <a:pt x="1846557" y="91808"/>
                                <a:pt x="1848261" y="90702"/>
                                <a:pt x="1850193" y="89965"/>
                              </a:cubicBezTo>
                              <a:cubicBezTo>
                                <a:pt x="1852125" y="89240"/>
                                <a:pt x="1854286" y="88859"/>
                                <a:pt x="1856689" y="88859"/>
                              </a:cubicBezTo>
                              <a:cubicBezTo>
                                <a:pt x="1859320" y="88859"/>
                                <a:pt x="1861570" y="89278"/>
                                <a:pt x="1863426" y="90117"/>
                              </a:cubicBezTo>
                              <a:cubicBezTo>
                                <a:pt x="1865295" y="90943"/>
                                <a:pt x="1866757" y="92189"/>
                                <a:pt x="1867837" y="93854"/>
                              </a:cubicBezTo>
                              <a:cubicBezTo>
                                <a:pt x="1868918" y="95519"/>
                                <a:pt x="1869655" y="97248"/>
                                <a:pt x="1870037" y="99040"/>
                              </a:cubicBezTo>
                              <a:moveTo>
                                <a:pt x="1929605" y="101023"/>
                              </a:moveTo>
                              <a:cubicBezTo>
                                <a:pt x="1930241" y="103628"/>
                                <a:pt x="1931194" y="105954"/>
                                <a:pt x="1932478" y="108001"/>
                              </a:cubicBezTo>
                              <a:cubicBezTo>
                                <a:pt x="1933749" y="110060"/>
                                <a:pt x="1935198" y="111916"/>
                                <a:pt x="1936826" y="113606"/>
                              </a:cubicBezTo>
                              <a:cubicBezTo>
                                <a:pt x="1938453" y="115284"/>
                                <a:pt x="1940258" y="116784"/>
                                <a:pt x="1942228" y="118093"/>
                              </a:cubicBezTo>
                              <a:cubicBezTo>
                                <a:pt x="1944199" y="119415"/>
                                <a:pt x="1946233" y="120597"/>
                                <a:pt x="1948343" y="121639"/>
                              </a:cubicBezTo>
                              <a:cubicBezTo>
                                <a:pt x="1950453" y="122681"/>
                                <a:pt x="1952627" y="123596"/>
                                <a:pt x="1954877" y="124359"/>
                              </a:cubicBezTo>
                              <a:cubicBezTo>
                                <a:pt x="1957114" y="125134"/>
                                <a:pt x="1959288" y="125859"/>
                                <a:pt x="1961398" y="126533"/>
                              </a:cubicBezTo>
                              <a:cubicBezTo>
                                <a:pt x="1963508" y="127219"/>
                                <a:pt x="1965542" y="127842"/>
                                <a:pt x="1967513" y="128427"/>
                              </a:cubicBezTo>
                              <a:cubicBezTo>
                                <a:pt x="1969496" y="129011"/>
                                <a:pt x="1971288" y="129583"/>
                                <a:pt x="1972915" y="130168"/>
                              </a:cubicBezTo>
                              <a:cubicBezTo>
                                <a:pt x="1974542" y="130740"/>
                                <a:pt x="1975991" y="131325"/>
                                <a:pt x="1977275" y="131909"/>
                              </a:cubicBezTo>
                              <a:cubicBezTo>
                                <a:pt x="1978547" y="132481"/>
                                <a:pt x="1979500" y="133155"/>
                                <a:pt x="1980136" y="133905"/>
                              </a:cubicBezTo>
                              <a:cubicBezTo>
                                <a:pt x="1980771" y="134667"/>
                                <a:pt x="1981089" y="135506"/>
                                <a:pt x="1981089" y="136434"/>
                              </a:cubicBezTo>
                              <a:cubicBezTo>
                                <a:pt x="1981089" y="137120"/>
                                <a:pt x="1980898" y="137731"/>
                                <a:pt x="1980492" y="138252"/>
                              </a:cubicBezTo>
                              <a:cubicBezTo>
                                <a:pt x="1980085" y="138786"/>
                                <a:pt x="1979475" y="139218"/>
                                <a:pt x="1978661" y="139561"/>
                              </a:cubicBezTo>
                              <a:cubicBezTo>
                                <a:pt x="1977848" y="139904"/>
                                <a:pt x="1976742" y="140171"/>
                                <a:pt x="1975331" y="140349"/>
                              </a:cubicBezTo>
                              <a:cubicBezTo>
                                <a:pt x="1973920" y="140514"/>
                                <a:pt x="1972204" y="140603"/>
                                <a:pt x="1970195" y="140603"/>
                              </a:cubicBezTo>
                              <a:cubicBezTo>
                                <a:pt x="1967475" y="140603"/>
                                <a:pt x="1964513" y="140374"/>
                                <a:pt x="1961284" y="139917"/>
                              </a:cubicBezTo>
                              <a:cubicBezTo>
                                <a:pt x="1958055" y="139446"/>
                                <a:pt x="1954559" y="138747"/>
                                <a:pt x="1950809" y="137820"/>
                              </a:cubicBezTo>
                              <a:cubicBezTo>
                                <a:pt x="1948622" y="137286"/>
                                <a:pt x="1946474" y="136625"/>
                                <a:pt x="1944389" y="135862"/>
                              </a:cubicBezTo>
                              <a:cubicBezTo>
                                <a:pt x="1942292" y="135099"/>
                                <a:pt x="1940258" y="134222"/>
                                <a:pt x="1938262" y="133231"/>
                              </a:cubicBezTo>
                              <a:cubicBezTo>
                                <a:pt x="1936368" y="132290"/>
                                <a:pt x="1934309" y="132468"/>
                                <a:pt x="1932732" y="133422"/>
                              </a:cubicBezTo>
                              <a:cubicBezTo>
                                <a:pt x="1931156" y="134362"/>
                                <a:pt x="1930038" y="136078"/>
                                <a:pt x="1930038" y="138188"/>
                              </a:cubicBezTo>
                              <a:lnTo>
                                <a:pt x="1930038" y="162173"/>
                              </a:lnTo>
                              <a:cubicBezTo>
                                <a:pt x="1930038" y="163240"/>
                                <a:pt x="1930330" y="164283"/>
                                <a:pt x="1930864" y="165172"/>
                              </a:cubicBezTo>
                              <a:cubicBezTo>
                                <a:pt x="1931398" y="166062"/>
                                <a:pt x="1932173" y="166799"/>
                                <a:pt x="1933139" y="167270"/>
                              </a:cubicBezTo>
                              <a:cubicBezTo>
                                <a:pt x="1935822" y="168566"/>
                                <a:pt x="1938631" y="169697"/>
                                <a:pt x="1941555" y="170663"/>
                              </a:cubicBezTo>
                              <a:cubicBezTo>
                                <a:pt x="1944479" y="171642"/>
                                <a:pt x="1947529" y="172443"/>
                                <a:pt x="1950695" y="173091"/>
                              </a:cubicBezTo>
                              <a:cubicBezTo>
                                <a:pt x="1954483" y="173866"/>
                                <a:pt x="1958551" y="174451"/>
                                <a:pt x="1962873" y="174832"/>
                              </a:cubicBezTo>
                              <a:cubicBezTo>
                                <a:pt x="1967208" y="175226"/>
                                <a:pt x="1971809" y="175417"/>
                                <a:pt x="1976691" y="175417"/>
                              </a:cubicBezTo>
                              <a:cubicBezTo>
                                <a:pt x="1980250" y="175417"/>
                                <a:pt x="1983746" y="175277"/>
                                <a:pt x="1987191" y="175010"/>
                              </a:cubicBezTo>
                              <a:cubicBezTo>
                                <a:pt x="1990636" y="174731"/>
                                <a:pt x="1994017" y="174324"/>
                                <a:pt x="1997348" y="173790"/>
                              </a:cubicBezTo>
                              <a:cubicBezTo>
                                <a:pt x="2000666" y="173244"/>
                                <a:pt x="2003806" y="172481"/>
                                <a:pt x="2006742" y="171502"/>
                              </a:cubicBezTo>
                              <a:cubicBezTo>
                                <a:pt x="2009679" y="170511"/>
                                <a:pt x="2012425" y="169303"/>
                                <a:pt x="2014980" y="167867"/>
                              </a:cubicBezTo>
                              <a:cubicBezTo>
                                <a:pt x="2017535" y="166443"/>
                                <a:pt x="2019823" y="164778"/>
                                <a:pt x="2021857" y="162884"/>
                              </a:cubicBezTo>
                              <a:cubicBezTo>
                                <a:pt x="2023891" y="160991"/>
                                <a:pt x="2025658" y="158868"/>
                                <a:pt x="2027158" y="156504"/>
                              </a:cubicBezTo>
                              <a:cubicBezTo>
                                <a:pt x="2028671" y="154140"/>
                                <a:pt x="2029802" y="151483"/>
                                <a:pt x="2030552" y="148522"/>
                              </a:cubicBezTo>
                              <a:cubicBezTo>
                                <a:pt x="2031315" y="145573"/>
                                <a:pt x="2031684" y="142306"/>
                                <a:pt x="2031684" y="138747"/>
                              </a:cubicBezTo>
                              <a:cubicBezTo>
                                <a:pt x="2031684" y="135506"/>
                                <a:pt x="2031366" y="132545"/>
                                <a:pt x="2030730" y="129875"/>
                              </a:cubicBezTo>
                              <a:cubicBezTo>
                                <a:pt x="2030095" y="127206"/>
                                <a:pt x="2029141" y="124829"/>
                                <a:pt x="2027857" y="122732"/>
                              </a:cubicBezTo>
                              <a:cubicBezTo>
                                <a:pt x="2026586" y="120648"/>
                                <a:pt x="2025149" y="118754"/>
                                <a:pt x="2023535" y="117050"/>
                              </a:cubicBezTo>
                              <a:cubicBezTo>
                                <a:pt x="2021933" y="115360"/>
                                <a:pt x="2020166" y="113847"/>
                                <a:pt x="2018234" y="112526"/>
                              </a:cubicBezTo>
                              <a:cubicBezTo>
                                <a:pt x="2016302" y="111216"/>
                                <a:pt x="2014280" y="110047"/>
                                <a:pt x="2012170" y="109017"/>
                              </a:cubicBezTo>
                              <a:cubicBezTo>
                                <a:pt x="2010060" y="108001"/>
                                <a:pt x="2007861" y="107111"/>
                                <a:pt x="2005585" y="106386"/>
                              </a:cubicBezTo>
                              <a:cubicBezTo>
                                <a:pt x="2003297" y="105649"/>
                                <a:pt x="2001098" y="104950"/>
                                <a:pt x="1999001" y="104289"/>
                              </a:cubicBezTo>
                              <a:cubicBezTo>
                                <a:pt x="1996890" y="103641"/>
                                <a:pt x="1994869" y="103018"/>
                                <a:pt x="1992924" y="102433"/>
                              </a:cubicBezTo>
                              <a:cubicBezTo>
                                <a:pt x="1990992" y="101861"/>
                                <a:pt x="1989225" y="101277"/>
                                <a:pt x="1987623" y="100692"/>
                              </a:cubicBezTo>
                              <a:cubicBezTo>
                                <a:pt x="1986021" y="100120"/>
                                <a:pt x="1984585" y="99536"/>
                                <a:pt x="1983301" y="98951"/>
                              </a:cubicBezTo>
                              <a:cubicBezTo>
                                <a:pt x="1982030" y="98379"/>
                                <a:pt x="1981077" y="97693"/>
                                <a:pt x="1980428" y="96892"/>
                              </a:cubicBezTo>
                              <a:cubicBezTo>
                                <a:pt x="1979793" y="96104"/>
                                <a:pt x="1979475" y="95201"/>
                                <a:pt x="1979475" y="94197"/>
                              </a:cubicBezTo>
                              <a:cubicBezTo>
                                <a:pt x="1979475" y="93422"/>
                                <a:pt x="1979678" y="92774"/>
                                <a:pt x="1980085" y="92252"/>
                              </a:cubicBezTo>
                              <a:cubicBezTo>
                                <a:pt x="1980492" y="91731"/>
                                <a:pt x="1981089" y="91337"/>
                                <a:pt x="1981903" y="91058"/>
                              </a:cubicBezTo>
                              <a:cubicBezTo>
                                <a:pt x="1982716" y="90791"/>
                                <a:pt x="1983606" y="90587"/>
                                <a:pt x="1984547" y="90460"/>
                              </a:cubicBezTo>
                              <a:cubicBezTo>
                                <a:pt x="1985500" y="90320"/>
                                <a:pt x="1986505" y="90257"/>
                                <a:pt x="1987598" y="90257"/>
                              </a:cubicBezTo>
                              <a:cubicBezTo>
                                <a:pt x="1990382" y="90257"/>
                                <a:pt x="1993293" y="90498"/>
                                <a:pt x="1996331" y="90981"/>
                              </a:cubicBezTo>
                              <a:cubicBezTo>
                                <a:pt x="1999369" y="91464"/>
                                <a:pt x="2002522" y="92189"/>
                                <a:pt x="2005814" y="93155"/>
                              </a:cubicBezTo>
                              <a:cubicBezTo>
                                <a:pt x="2007467" y="93638"/>
                                <a:pt x="2009069" y="94159"/>
                                <a:pt x="2010607" y="94718"/>
                              </a:cubicBezTo>
                              <a:cubicBezTo>
                                <a:pt x="2012158" y="95265"/>
                                <a:pt x="2013645" y="95849"/>
                                <a:pt x="2015069" y="96460"/>
                              </a:cubicBezTo>
                              <a:cubicBezTo>
                                <a:pt x="2016938" y="97260"/>
                                <a:pt x="2018882" y="96981"/>
                                <a:pt x="2020370" y="96002"/>
                              </a:cubicBezTo>
                              <a:cubicBezTo>
                                <a:pt x="2021857" y="95023"/>
                                <a:pt x="2022874" y="93333"/>
                                <a:pt x="2022874" y="91312"/>
                              </a:cubicBezTo>
                              <a:lnTo>
                                <a:pt x="2022874" y="69831"/>
                              </a:lnTo>
                              <a:cubicBezTo>
                                <a:pt x="2022874" y="68713"/>
                                <a:pt x="2022543" y="67620"/>
                                <a:pt x="2021959" y="66704"/>
                              </a:cubicBezTo>
                              <a:cubicBezTo>
                                <a:pt x="2021374" y="65789"/>
                                <a:pt x="2020535" y="65039"/>
                                <a:pt x="2019505" y="64594"/>
                              </a:cubicBezTo>
                              <a:cubicBezTo>
                                <a:pt x="2016899" y="63489"/>
                                <a:pt x="2014242" y="62472"/>
                                <a:pt x="2011522" y="61569"/>
                              </a:cubicBezTo>
                              <a:cubicBezTo>
                                <a:pt x="2008789" y="60654"/>
                                <a:pt x="2006005" y="59853"/>
                                <a:pt x="2003145" y="59154"/>
                              </a:cubicBezTo>
                              <a:cubicBezTo>
                                <a:pt x="1999662" y="58316"/>
                                <a:pt x="1995912" y="57667"/>
                                <a:pt x="1991895" y="57248"/>
                              </a:cubicBezTo>
                              <a:cubicBezTo>
                                <a:pt x="1987865" y="56816"/>
                                <a:pt x="1983581" y="56612"/>
                                <a:pt x="1979017" y="56612"/>
                              </a:cubicBezTo>
                              <a:cubicBezTo>
                                <a:pt x="1975763" y="56612"/>
                                <a:pt x="1972572" y="56752"/>
                                <a:pt x="1969432" y="57044"/>
                              </a:cubicBezTo>
                              <a:cubicBezTo>
                                <a:pt x="1966305" y="57337"/>
                                <a:pt x="1963229" y="57769"/>
                                <a:pt x="1960216" y="58354"/>
                              </a:cubicBezTo>
                              <a:cubicBezTo>
                                <a:pt x="1957191" y="58926"/>
                                <a:pt x="1954356" y="59714"/>
                                <a:pt x="1951686" y="60692"/>
                              </a:cubicBezTo>
                              <a:cubicBezTo>
                                <a:pt x="1949017" y="61684"/>
                                <a:pt x="1946512" y="62879"/>
                                <a:pt x="1944199" y="64264"/>
                              </a:cubicBezTo>
                              <a:cubicBezTo>
                                <a:pt x="1941873" y="65649"/>
                                <a:pt x="1939775" y="67276"/>
                                <a:pt x="1937906" y="69107"/>
                              </a:cubicBezTo>
                              <a:cubicBezTo>
                                <a:pt x="1936025" y="70950"/>
                                <a:pt x="1934372" y="73009"/>
                                <a:pt x="1932949" y="75284"/>
                              </a:cubicBezTo>
                              <a:cubicBezTo>
                                <a:pt x="1931512" y="77572"/>
                                <a:pt x="1930432" y="80127"/>
                                <a:pt x="1929720" y="82974"/>
                              </a:cubicBezTo>
                              <a:cubicBezTo>
                                <a:pt x="1929008" y="85821"/>
                                <a:pt x="1928652" y="88935"/>
                                <a:pt x="1928652" y="92341"/>
                              </a:cubicBezTo>
                              <a:cubicBezTo>
                                <a:pt x="1928652" y="95519"/>
                                <a:pt x="1928970" y="98404"/>
                                <a:pt x="1929605" y="101023"/>
                              </a:cubicBezTo>
                              <a:moveTo>
                                <a:pt x="1176834" y="132074"/>
                              </a:moveTo>
                              <a:lnTo>
                                <a:pt x="1176834" y="131998"/>
                              </a:lnTo>
                              <a:cubicBezTo>
                                <a:pt x="1176046" y="132227"/>
                                <a:pt x="1175258" y="132468"/>
                                <a:pt x="1174457" y="132684"/>
                              </a:cubicBezTo>
                              <a:cubicBezTo>
                                <a:pt x="1173643" y="132901"/>
                                <a:pt x="1172817" y="133117"/>
                                <a:pt x="1171952" y="133295"/>
                              </a:cubicBezTo>
                              <a:cubicBezTo>
                                <a:pt x="1169601" y="133803"/>
                                <a:pt x="1167147" y="134184"/>
                                <a:pt x="1164618" y="134426"/>
                              </a:cubicBezTo>
                              <a:cubicBezTo>
                                <a:pt x="1162088" y="134680"/>
                                <a:pt x="1159469" y="134807"/>
                                <a:pt x="1156761" y="134807"/>
                              </a:cubicBezTo>
                              <a:cubicBezTo>
                                <a:pt x="1155211" y="134807"/>
                                <a:pt x="1153685" y="134718"/>
                                <a:pt x="1152198" y="134540"/>
                              </a:cubicBezTo>
                              <a:cubicBezTo>
                                <a:pt x="1150711" y="134375"/>
                                <a:pt x="1149249" y="134108"/>
                                <a:pt x="1147825" y="133765"/>
                              </a:cubicBezTo>
                              <a:cubicBezTo>
                                <a:pt x="1146388" y="133409"/>
                                <a:pt x="1145041" y="132964"/>
                                <a:pt x="1143795" y="132430"/>
                              </a:cubicBezTo>
                              <a:cubicBezTo>
                                <a:pt x="1142537" y="131884"/>
                                <a:pt x="1141367" y="131248"/>
                                <a:pt x="1140274" y="130511"/>
                              </a:cubicBezTo>
                              <a:cubicBezTo>
                                <a:pt x="1139193" y="129774"/>
                                <a:pt x="1138215" y="128922"/>
                                <a:pt x="1137350" y="127956"/>
                              </a:cubicBezTo>
                              <a:cubicBezTo>
                                <a:pt x="1136473" y="126990"/>
                                <a:pt x="1135710" y="125910"/>
                                <a:pt x="1135049" y="124715"/>
                              </a:cubicBezTo>
                              <a:cubicBezTo>
                                <a:pt x="1134401" y="123507"/>
                                <a:pt x="1133905" y="122186"/>
                                <a:pt x="1133575" y="120737"/>
                              </a:cubicBezTo>
                              <a:cubicBezTo>
                                <a:pt x="1133244" y="119288"/>
                                <a:pt x="1133079" y="117712"/>
                                <a:pt x="1133079" y="116008"/>
                              </a:cubicBezTo>
                              <a:cubicBezTo>
                                <a:pt x="1133079" y="114229"/>
                                <a:pt x="1133244" y="112589"/>
                                <a:pt x="1133575" y="111077"/>
                              </a:cubicBezTo>
                              <a:cubicBezTo>
                                <a:pt x="1133905" y="109577"/>
                                <a:pt x="1134401" y="108204"/>
                                <a:pt x="1135049" y="106959"/>
                              </a:cubicBezTo>
                              <a:cubicBezTo>
                                <a:pt x="1135710" y="105726"/>
                                <a:pt x="1136498" y="104620"/>
                                <a:pt x="1137401" y="103628"/>
                              </a:cubicBezTo>
                              <a:cubicBezTo>
                                <a:pt x="1138316" y="102637"/>
                                <a:pt x="1139346" y="101785"/>
                                <a:pt x="1140515" y="101048"/>
                              </a:cubicBezTo>
                              <a:cubicBezTo>
                                <a:pt x="1141672" y="100311"/>
                                <a:pt x="1142905" y="99675"/>
                                <a:pt x="1144227" y="99129"/>
                              </a:cubicBezTo>
                              <a:cubicBezTo>
                                <a:pt x="1145537" y="98582"/>
                                <a:pt x="1146935" y="98138"/>
                                <a:pt x="1148397" y="97794"/>
                              </a:cubicBezTo>
                              <a:cubicBezTo>
                                <a:pt x="1149871" y="97451"/>
                                <a:pt x="1151371" y="97184"/>
                                <a:pt x="1152922" y="97006"/>
                              </a:cubicBezTo>
                              <a:cubicBezTo>
                                <a:pt x="1154473" y="96841"/>
                                <a:pt x="1156062" y="96752"/>
                                <a:pt x="1157677" y="96752"/>
                              </a:cubicBezTo>
                              <a:cubicBezTo>
                                <a:pt x="1159927" y="96752"/>
                                <a:pt x="1162164" y="96905"/>
                                <a:pt x="1164414" y="97210"/>
                              </a:cubicBezTo>
                              <a:cubicBezTo>
                                <a:pt x="1166651" y="97527"/>
                                <a:pt x="1168901" y="97985"/>
                                <a:pt x="1171151" y="98608"/>
                              </a:cubicBezTo>
                              <a:cubicBezTo>
                                <a:pt x="1171940" y="98824"/>
                                <a:pt x="1172702" y="99065"/>
                                <a:pt x="1173452" y="99307"/>
                              </a:cubicBezTo>
                              <a:cubicBezTo>
                                <a:pt x="1174202" y="99548"/>
                                <a:pt x="1174940" y="99803"/>
                                <a:pt x="1175677" y="100044"/>
                              </a:cubicBezTo>
                              <a:lnTo>
                                <a:pt x="1175677" y="99993"/>
                              </a:lnTo>
                              <a:cubicBezTo>
                                <a:pt x="1177520" y="100667"/>
                                <a:pt x="1179402" y="100324"/>
                                <a:pt x="1180825" y="99332"/>
                              </a:cubicBezTo>
                              <a:cubicBezTo>
                                <a:pt x="1182249" y="98328"/>
                                <a:pt x="1183215" y="96676"/>
                                <a:pt x="1183215" y="94706"/>
                              </a:cubicBezTo>
                              <a:lnTo>
                                <a:pt x="1183215" y="66832"/>
                              </a:lnTo>
                              <a:cubicBezTo>
                                <a:pt x="1183215" y="65637"/>
                                <a:pt x="1182847" y="64506"/>
                                <a:pt x="1182198" y="63565"/>
                              </a:cubicBezTo>
                              <a:cubicBezTo>
                                <a:pt x="1181550" y="62625"/>
                                <a:pt x="1180635" y="61875"/>
                                <a:pt x="1179516" y="61481"/>
                              </a:cubicBezTo>
                              <a:cubicBezTo>
                                <a:pt x="1177380" y="60731"/>
                                <a:pt x="1175219" y="60057"/>
                                <a:pt x="1173033" y="59460"/>
                              </a:cubicBezTo>
                              <a:cubicBezTo>
                                <a:pt x="1170846" y="58862"/>
                                <a:pt x="1168634" y="58328"/>
                                <a:pt x="1166384" y="57884"/>
                              </a:cubicBezTo>
                              <a:cubicBezTo>
                                <a:pt x="1163486" y="57299"/>
                                <a:pt x="1160575" y="56867"/>
                                <a:pt x="1157651" y="56574"/>
                              </a:cubicBezTo>
                              <a:cubicBezTo>
                                <a:pt x="1154740" y="56282"/>
                                <a:pt x="1151804" y="56142"/>
                                <a:pt x="1148867" y="56142"/>
                              </a:cubicBezTo>
                              <a:cubicBezTo>
                                <a:pt x="1144685" y="56142"/>
                                <a:pt x="1140566" y="56434"/>
                                <a:pt x="1136511" y="57006"/>
                              </a:cubicBezTo>
                              <a:cubicBezTo>
                                <a:pt x="1132443" y="57591"/>
                                <a:pt x="1128439" y="58468"/>
                                <a:pt x="1124498" y="59625"/>
                              </a:cubicBezTo>
                              <a:cubicBezTo>
                                <a:pt x="1120557" y="60781"/>
                                <a:pt x="1116820" y="62281"/>
                                <a:pt x="1113299" y="64124"/>
                              </a:cubicBezTo>
                              <a:cubicBezTo>
                                <a:pt x="1109777" y="65955"/>
                                <a:pt x="1106472" y="68128"/>
                                <a:pt x="1103371" y="70645"/>
                              </a:cubicBezTo>
                              <a:cubicBezTo>
                                <a:pt x="1100282" y="73161"/>
                                <a:pt x="1097485" y="76047"/>
                                <a:pt x="1094993" y="79288"/>
                              </a:cubicBezTo>
                              <a:cubicBezTo>
                                <a:pt x="1092502" y="82542"/>
                                <a:pt x="1090302" y="86151"/>
                                <a:pt x="1088408" y="90143"/>
                              </a:cubicBezTo>
                              <a:cubicBezTo>
                                <a:pt x="1086514" y="94121"/>
                                <a:pt x="1085091" y="98519"/>
                                <a:pt x="1084150" y="103336"/>
                              </a:cubicBezTo>
                              <a:cubicBezTo>
                                <a:pt x="1083196" y="108153"/>
                                <a:pt x="1082726" y="113377"/>
                                <a:pt x="1082726" y="119034"/>
                              </a:cubicBezTo>
                              <a:cubicBezTo>
                                <a:pt x="1082726" y="124054"/>
                                <a:pt x="1083171" y="128719"/>
                                <a:pt x="1084061" y="133015"/>
                              </a:cubicBezTo>
                              <a:cubicBezTo>
                                <a:pt x="1084951" y="137298"/>
                                <a:pt x="1086286" y="141226"/>
                                <a:pt x="1088065" y="144785"/>
                              </a:cubicBezTo>
                              <a:cubicBezTo>
                                <a:pt x="1089845" y="148344"/>
                                <a:pt x="1091904" y="151585"/>
                                <a:pt x="1094269" y="154508"/>
                              </a:cubicBezTo>
                              <a:cubicBezTo>
                                <a:pt x="1096633" y="157419"/>
                                <a:pt x="1099277" y="160025"/>
                                <a:pt x="1102227" y="162300"/>
                              </a:cubicBezTo>
                              <a:cubicBezTo>
                                <a:pt x="1105163" y="164588"/>
                                <a:pt x="1108303" y="166558"/>
                                <a:pt x="1111646" y="168223"/>
                              </a:cubicBezTo>
                              <a:cubicBezTo>
                                <a:pt x="1114989" y="169888"/>
                                <a:pt x="1118549" y="171235"/>
                                <a:pt x="1122299" y="172278"/>
                              </a:cubicBezTo>
                              <a:cubicBezTo>
                                <a:pt x="1126049" y="173320"/>
                                <a:pt x="1129863" y="174108"/>
                                <a:pt x="1133753" y="174629"/>
                              </a:cubicBezTo>
                              <a:cubicBezTo>
                                <a:pt x="1137642" y="175150"/>
                                <a:pt x="1141596" y="175417"/>
                                <a:pt x="1145613" y="175417"/>
                              </a:cubicBezTo>
                              <a:cubicBezTo>
                                <a:pt x="1149172" y="175417"/>
                                <a:pt x="1152643" y="175277"/>
                                <a:pt x="1156024" y="175010"/>
                              </a:cubicBezTo>
                              <a:cubicBezTo>
                                <a:pt x="1159418" y="174731"/>
                                <a:pt x="1162711" y="174324"/>
                                <a:pt x="1165927" y="173790"/>
                              </a:cubicBezTo>
                              <a:cubicBezTo>
                                <a:pt x="1168418" y="173371"/>
                                <a:pt x="1170872" y="172875"/>
                                <a:pt x="1173287" y="172316"/>
                              </a:cubicBezTo>
                              <a:cubicBezTo>
                                <a:pt x="1175702" y="171757"/>
                                <a:pt x="1178080" y="171121"/>
                                <a:pt x="1180419" y="170422"/>
                              </a:cubicBezTo>
                              <a:cubicBezTo>
                                <a:pt x="1181601" y="170066"/>
                                <a:pt x="1182592" y="169329"/>
                                <a:pt x="1183279" y="168363"/>
                              </a:cubicBezTo>
                              <a:cubicBezTo>
                                <a:pt x="1183978" y="167410"/>
                                <a:pt x="1184372" y="166228"/>
                                <a:pt x="1184372" y="164982"/>
                              </a:cubicBezTo>
                              <a:lnTo>
                                <a:pt x="1184372" y="137349"/>
                              </a:lnTo>
                              <a:cubicBezTo>
                                <a:pt x="1184372" y="135392"/>
                                <a:pt x="1183406" y="133740"/>
                                <a:pt x="1181982" y="132735"/>
                              </a:cubicBezTo>
                              <a:cubicBezTo>
                                <a:pt x="1180558" y="131731"/>
                                <a:pt x="1178677" y="131401"/>
                                <a:pt x="1176834" y="132074"/>
                              </a:cubicBezTo>
                            </a:path>
                          </a:pathLst>
                        </a:custGeom>
                        <a:solidFill>
                          <a:schemeClr val="tx1"/>
                        </a:solidFill>
                        <a:ln w="1269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565504729" name="Free-form: Shape 1565504729"/>
                      <wps:cNvSpPr/>
                      <wps:spPr>
                        <a:xfrm>
                          <a:off x="0" y="0"/>
                          <a:ext cx="1271" cy="127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1" h="1271"/>
                          </a:pathLst>
                        </a:custGeom>
                        <a:solidFill>
                          <a:srgbClr val="FFFFFF"/>
                        </a:solidFill>
                        <a:ln w="1269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211013662" name="Free-form: Shape 211013662"/>
                      <wps:cNvSpPr/>
                      <wps:spPr>
                        <a:xfrm>
                          <a:off x="0" y="0"/>
                          <a:ext cx="1271" cy="127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1" h="1271"/>
                          </a:pathLst>
                        </a:custGeom>
                        <a:solidFill>
                          <a:srgbClr val="FFFFFF"/>
                        </a:solidFill>
                        <a:ln w="1269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clsh="http://schemas.microsoft.com/office/drawing/2020/classificationShape" xmlns:a="http://schemas.openxmlformats.org/drawingml/2006/main">
          <w:pict w14:anchorId="7BEA2410">
            <v:group id="Learning changes lives" style="position:absolute;margin-left:154.6pt;margin-top:0;width:205.8pt;height:93pt;z-index:-251658237;mso-position-horizontal:right;mso-position-horizontal-relative:margin;mso-position-vertical:top;mso-position-vertical-relative:page;mso-width-relative:margin;mso-height-relative:margin" coordsize="26136,11808" o:spid="_x0000_s1026" o:allowoverlap="f" w14:anchorId="1448EF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">
              <v:shape id="Free-form: Shape 112081732" style="position:absolute;top:6502;width:26131;height:2265;visibility:visible;mso-wrap-style:square;v-text-anchor:top" coordsize="2613172,226474" o:spid="_x0000_s1027" fillcolor="black [3213]" stroked="f" strokeweight=".03525mm" path="m510835,59371v953,1029,1538,2427,1538,3914l512373,96892v,1716,-750,3228,-1932,4245c509271,102167,507682,102701,505992,102446v-2149,-330,-4348,-483,-6598,-457c497157,102002,494856,102192,492517,102548v-3521,547,-6585,1424,-9191,2618c480720,106361,478559,107886,476856,109742r,56295c476856,167600,476233,169011,475203,170041v-1017,1029,-2428,1652,-3992,1652l433546,171693v-1564,,-2975,-623,-4005,-1652c428512,169011,427876,167600,427876,166037r,-100070c427876,64417,428512,62993,429541,61976v1030,-1029,2441,-1652,4005,-1652l465160,60324v1564,,2975,623,4005,1652c470182,62993,470817,64417,470817,65967r,7347c475000,67798,480123,63743,486161,61125v6038,-2619,13017,-3788,20911,-3521c508560,57655,509882,58341,510835,59371m245686,80127v-1792,-2860,-3813,-5517,-6063,-7957c237500,69844,234970,67734,232021,65866v-2937,-1882,-6293,-3534,-10055,-4958c218228,59472,214224,58392,209953,57680v-4284,-712,-8810,-1055,-13602,-1055c193020,56625,189702,56879,186372,57400v-3331,522,-6649,1310,-9979,2352c173062,60794,169808,62116,166617,63718v-3191,1601,-6318,3482,-9381,5656c154185,71534,151401,74153,148909,77229v-2504,3076,-4716,6609,-6635,10600c140341,91808,138892,96091,137926,100667v-966,4576,-1449,9469,-1449,14655c136477,122122,137329,128388,139057,134133v1717,5746,4297,10970,7742,15647c150244,154458,154096,158449,158367,161753v4271,3305,8962,5923,14060,7868c177537,171540,182940,173002,188622,173968v5682,966,11657,1449,17937,1449c213538,175417,220084,175036,226199,174273v6102,-750,11771,-1894,16983,-3394c244377,170524,245381,169786,246068,168820v699,-966,1093,-2148,1093,-3406l247161,144010v,-1793,-826,-3369,-2072,-4398c243830,138582,242152,138099,240411,138481v-3814,864,-7818,1512,-12026,1944c224165,140857,219754,141073,215139,141073v-3801,,-7373,-305,-10729,-902c201042,139574,197889,138684,194952,137489v-2949,-1207,-5389,-2669,-7309,-4385c185711,131375,184274,129393,183359,127143r63751,c248521,127143,249843,126622,250860,125757v1004,-864,1704,-2084,1894,-3482c252996,120279,253212,118284,253365,116288v165,-2008,279,-4016,343,-6025c253835,106704,253670,103120,253136,99599v-522,-3508,-1411,-6965,-2759,-10270c249055,86063,247491,82999,245686,80127m212228,99040v394,1805,432,3673,127,5605l182876,104645v,-2326,369,-4436,1106,-6330c184719,96422,185812,94744,187274,93269v1475,-1461,3178,-2567,5111,-3304c194317,89240,196478,88859,198880,88859v2632,,4882,419,6738,1258c207487,90943,208961,92189,210042,93854v1067,1665,1805,3394,2186,5186m409329,144289v-890,-1042,-2123,-1754,-3483,-1830c403520,142344,402032,141620,401117,140527v-928,-1093,-1258,-2542,-1258,-4093l399859,66018v,-1576,-636,-3000,-1678,-4029c397151,60947,395727,60311,394151,60311r-31501,c361061,60311,359638,60947,358608,61989v-1042,1029,-1678,2453,-1678,4029l356930,73772v-3598,-4640,-8466,-8923,-14530,-12063c336336,58570,329078,56600,320726,56600v-17861,,-30687,7194,-39039,18214c273335,85834,269445,100692,269445,115996v,15316,3890,30174,12242,41194c290039,168210,302865,175404,320726,175404r458,c327501,175404,333400,174629,338891,173053v5492,-1576,10590,-3940,15268,-7080c355277,165223,356587,164842,357845,164905v1271,51,2492,534,3458,1488c364138,169163,367633,171248,371765,172633v4144,1386,8949,2085,14390,2085c390159,174718,393909,174476,397392,174006v3471,-470,6700,-1169,9649,-2097c408172,171540,409113,170803,409761,169850v649,-941,1005,-2097,1005,-3292l410766,148064v,-1360,-547,-2733,-1437,-3775m351362,115996r,12303c350205,130269,348286,132252,345819,133727v-2466,1474,-5478,2466,-8847,2466c330946,136193,326701,133638,323980,129837v-2733,-3800,-3953,-8846,-3953,-13841c320027,111013,321247,105967,323980,102167v2721,-3801,6966,-6343,12992,-6343c340341,95824,343353,96803,345819,98290v2467,1474,4386,3445,5543,5415l351362,115996xm696470,v-3649,,-6979,521,-10017,1563c683427,2618,680694,4182,678253,6266v-2440,2085,-4271,4640,-5491,7652c671541,16930,670918,20413,670918,24366v,4017,623,7550,1844,10613c673982,38030,675813,40610,678253,42694v2441,2085,5174,3648,8200,4691c689491,48427,692821,48948,696470,48948v3623,,6966,-521,10004,-1563c709512,46342,712245,44779,714686,42694v2441,-2084,4259,-4664,5479,-7715c721373,31916,721983,28382,721983,24366v,-3953,-610,-7436,-1818,-10448c718945,10906,717127,8351,714686,6266,712245,4182,709512,2618,706474,1563,703436,521,700093,,696470,t18941,60324l677745,60324v-1564,,-2975,635,-3992,1652c672723,63006,672101,64417,672101,65980r,100057c672101,167600,672723,169011,673753,170041v1017,1029,2428,1665,3992,1665l715411,171706v1563,,2974,-636,4004,-1665c720445,169011,721080,167600,721080,166037r,-100057c721080,64417,720445,63006,719415,61976v-1030,-1017,-2441,-1652,-4004,-1652m822510,56612v-6420,,-12471,1246,-18153,3712c798675,62802,793348,66514,788391,71458r,-5135c788391,64696,787717,63235,786624,62218v-1094,-1030,-2594,-1627,-4221,-1526l766768,60502r-15636,-191c749568,60311,748157,60947,747127,61976v-1017,1017,-1652,2441,-1652,4004l745475,166037v,1563,635,2974,1652,4003c748157,171057,749568,171693,751132,171693r37627,c790323,171693,791747,171057,792764,170040v1029,-1029,1665,-2440,1665,-4003l794429,103018v1703,-2033,3623,-3508,5784,-4436c802374,97667,804751,97298,807370,97502v2682,191,5021,1500,6686,3432c815722,102878,816713,105433,816713,108115r,57922c816713,167600,817349,169011,818379,170041v1029,1016,2440,1652,4004,1652l860011,171693v1563,,2974,-636,3991,-1652c865032,169011,865668,167600,865668,166037r,-66273c865668,93816,864765,88300,862973,83203v-1793,-5084,-4488,-9737,-8085,-13956c851290,65039,846803,61874,841400,59777v-5390,-2110,-11695,-3165,-18890,-3165m1013318,61976v1017,1030,1653,2441,1653,4004l1014971,164511v,10677,-1615,19918,-4844,27747c1006899,200088,1002055,206494,995598,211477v-6471,5008,-13742,8757,-21853,11248c965648,225229,956724,226475,946987,226475v-8556,,-16742,-674,-24573,-2021c914583,223107,907122,221086,900015,218391v-1093,-419,-2008,-1169,-2631,-2110c896748,215341,896392,214209,896392,213040r,-27531c896392,183514,897397,181823,898859,180819v1461,-991,3381,-1309,5212,-547c909270,182446,914698,184073,920380,185166v5670,1080,11594,1627,17772,1627c947520,186793,954538,185204,959216,182026v4678,-3164,7004,-7931,7004,-14273l966220,162198v-3776,3546,-8199,6216,-13259,7995c947889,171973,942181,172875,935838,172875v-8428,,-15827,-1398,-22208,-4182c907236,165897,901884,161728,897562,156148v-4335,-5567,-7589,-11808,-9750,-18723c885651,130498,884570,122897,884570,114610v,-8262,1081,-15862,3242,-22764c889973,84944,893227,78729,897562,73199v4322,-5529,9674,-9672,16068,-12443c920012,57998,927410,56625,935838,56625v7653,,14505,1424,20543,4283c962419,63768,967644,68064,972055,73784r,-7804c972055,64416,972678,63006,973707,61976v1017,-1017,2441,-1652,3992,-1652l1009327,60324v1550,,2974,635,3991,1652m966474,115322r,-12304c964923,100387,962953,98417,960563,97095v-2390,-1309,-5212,-1970,-8466,-1970c949313,95125,946859,95621,944749,96612v-2110,979,-3877,2466,-5313,4449c937999,103018,936919,105192,936207,107569v-712,2376,-1068,4957,-1068,7753c935139,118106,935495,120686,936207,123063v712,2376,1792,4550,3229,6520c940872,131553,942639,133040,944749,134019v2111,991,4564,1474,7348,1474c955351,135493,958173,134832,960563,133523v2390,-1309,4360,-3279,5911,-5897l966474,115322r,xm609176,56612v-6420,,-12471,1246,-18153,3712c585328,62802,580014,66514,575057,71458r,-5135c575057,64696,574370,63235,573277,62218v-1093,-1030,-2581,-1627,-4221,-1526l553421,60502r-15636,-191c536234,60311,534810,60947,533793,61976v-1030,1017,-1652,2441,-1652,4004l532141,166037v,1563,622,2974,1652,4003c534810,171057,536234,171693,537785,171693r37640,c576989,171693,578413,171057,579430,170040v1029,-1029,1665,-2440,1665,-4003l581095,103018v1690,-2033,3623,-3508,5784,-4436c589027,97667,591417,97298,594023,97502v2682,191,5021,1500,6699,3432c602388,102878,603379,105433,603379,108115r,57922c603379,167600,604015,169011,605044,170041v1030,1016,2441,1652,4005,1652l646676,171693v1564,,2975,-636,3992,-1652c651698,169011,652333,167600,652333,166037r,-66273c652333,93816,651431,88300,649638,83203v-1805,-5084,-4500,-9737,-8085,-13956c637956,65039,633456,61874,628066,59777v-5403,-2110,-11695,-3165,-18890,-3165m53620,124829r,-109907c53620,13359,52984,11948,51967,10918,50937,9901,49526,9266,47963,9266r-42306,c4093,9266,2682,9901,1665,10918,636,11948,,13359,,14922l,166049v,1564,636,2975,1665,3992c2682,171070,4093,171706,5657,171706r111701,c118909,171706,120333,171070,121350,170041v1017,-1017,1652,-2428,1652,-3992l123002,130486v,-1564,-635,-2975,-1652,-4004c120333,125465,118909,124830,117358,124830r-63738,l53620,124829xm2329642,170714v915,-635,1653,-1538,2072,-2618l2351113,118055r19386,-50041c2371223,66158,2370893,64239,2369901,62777v-1004,-1462,-2682,-2453,-4665,-2453l2326515,60324v-1284,,-2479,419,-3433,1156c2322117,62218,2321392,63260,2321061,64480r-8250,30289l2304561,125058r-8250,-30289l2288061,64480v-343,-1220,-1068,-2262,-2034,-3000c2285074,60743,2283879,60324,2282607,60324r-38962,c2241662,60324,2239984,61315,2238980,62777v-992,1462,-1323,3381,-598,5237l2257768,118055r19399,50041c2277586,169176,2278324,170079,2279239,170714v915,623,2021,992,3190,992l2326439,171706v1169,,2275,-369,3203,-992m2197614,v-3648,,-6979,521,-10017,1563c2184571,2618,2181838,4182,2179398,6266v-2441,2085,-4272,4640,-5492,7652c2172686,16930,2172076,20413,2172076,24366v,4017,610,7550,1830,10613c2175126,38030,2176957,40610,2179398,42694v2440,2085,5173,3648,8199,4691c2190635,48427,2193966,48948,2197614,48948v3636,,6967,-521,10005,-1563c2210657,46342,2213390,44779,2215831,42694v2440,-2084,4258,-4664,5478,-7715c2222517,31916,2223127,28382,2223127,24366v,-3953,-610,-7436,-1818,-10448c2220089,10906,2218271,8351,2215831,6266v-2441,-2084,-5174,-3648,-8212,-4703c2204580,521,2201250,,2197614,t18941,60324l2178889,60324v-1550,,-2974,635,-3991,1652c2173868,63006,2173245,64417,2173245,65980r,100057c2173245,167600,2173868,169011,2174898,170041v1017,1029,2441,1665,3991,1665l2216555,171706v1564,,2988,-636,4005,-1665c2221589,169011,2222225,167600,2222225,166037r,-100057c2222225,64417,2221589,63006,2220560,61976v-1017,-1017,-2441,-1652,-4005,-1652m2484996,80127v-1792,-2860,-3826,-5517,-6076,-7957c2476797,69844,2474267,67734,2471331,65866v-2937,-1882,-6293,-3534,-10056,-4958c2457538,59472,2453521,58392,2449250,57680v-4271,-712,-8810,-1055,-13602,-1055c2432330,56625,2428999,56879,2425682,57400v-3331,522,-6661,1310,-9979,2352c2412372,60794,2409105,62116,2405914,63718v-3190,1601,-6305,3482,-9368,5656c2393482,71534,2390698,74153,2388207,77229v-2492,3076,-4704,6609,-6636,10600c2379651,91808,2378202,96091,2377236,100667v-979,4576,-1462,9469,-1462,14655c2375774,122122,2376639,128388,2378355,134133v1729,5746,4309,10970,7754,15647c2389541,154458,2393406,158449,2397677,161753v4271,3305,8962,5923,14060,7868c2416847,171540,2422237,173002,2427919,173968v5695,966,11670,1449,17937,1449c2452848,175417,2459394,175036,2465496,174273v6102,-750,11772,-1894,16996,-3394c2483687,170524,2484679,169786,2485378,168820v686,-966,1080,-2148,1080,-3406l2486458,144010v,-1793,-813,-3369,-2072,-4398c2483140,138582,2481450,138099,2479708,138481v-3801,864,-7805,1512,-12025,1944c2463475,140857,2459064,141073,2454437,141073v-3789,,-7361,-305,-10729,-902c2440352,139574,2437199,138684,2434263,137489v-2950,-1207,-5390,-2669,-7323,-4385c2425008,131375,2423585,129393,2422657,127143r63751,c2487831,127143,2489141,126622,2490158,125757v1017,-864,1716,-2084,1894,-3482c2492306,120279,2492509,118284,2492675,116288v165,-2008,279,-4016,343,-6025c2493132,106704,2492967,103120,2492446,99599v-534,-3508,-1424,-6965,-2759,-10270c2488353,86063,2486789,82999,2484996,80127t-33458,18913c2451920,100845,2451970,102713,2451665,104645r-29492,c2422173,102319,2422542,100209,2423279,98315v738,-1893,1844,-3571,3305,-5046c2428059,91808,2429762,90702,2431695,89965v1932,-725,4093,-1106,6483,-1106c2440822,88859,2443072,89278,2444928,90117v1856,826,3331,2072,4411,3737c2450420,95519,2451144,97248,2451538,99040t-304785,71001c2147783,169024,2148406,167613,2148406,166049r,-158080c2148406,6406,2147783,4982,2146753,3966v-1017,-1030,-2441,-1653,-4004,-1653l2105096,2313v-1564,,-2975,623,-3992,1653c2100074,4983,2099439,6406,2099439,7969r,158080c2099439,167613,2100074,169024,2101104,170041v1017,1029,2428,1665,3992,1665l2142749,171706v1563,,2987,-636,4004,-1665m2511094,101023v636,2605,1589,4931,2873,6978c2515239,110060,2516688,111916,2518315,113606v1627,1678,3432,3178,5402,4487c2525688,119415,2527722,120597,2529832,121639v2110,1042,4284,1957,6534,2720c2538603,125134,2540777,125859,2542887,126533v2110,686,4144,1309,6115,1894c2550985,129011,2552777,129583,2554404,130168v1627,572,3077,1157,4360,1741c2560036,132481,2560989,133155,2561625,133905v635,762,953,1601,953,2529c2562578,137120,2562387,137731,2561980,138252v-406,534,-1016,966,-1830,1309c2559336,139904,2558230,140171,2556819,140349v-1411,165,-3127,254,-5135,254c2548964,140603,2546001,140374,2542773,139917v-3229,-471,-6725,-1170,-10475,-2097c2530111,137286,2527963,136625,2525878,135862v-2097,-763,-4131,-1640,-6127,-2631c2517857,132290,2515797,132468,2514221,133422v-1576,940,-2695,2656,-2695,4766l2511526,162173v,1067,293,2110,827,2999c2512886,166062,2513662,166799,2514628,167270v2682,1296,5492,2427,8415,3393c2525967,171642,2529018,172443,2532183,173091v3789,775,7856,1360,12179,1741c2548696,175226,2553298,175417,2558179,175417v3560,,7056,-140,10501,-407c2572125,174731,2575506,174324,2578837,173790v3317,-546,6457,-1309,9394,-2288c2591167,170511,2593913,169303,2596468,167867v2555,-1424,4844,-3089,6878,-4983c2605379,160991,2607146,158868,2608647,156504v1512,-2364,2644,-5021,3394,-7982c2612803,145573,2613172,142306,2613172,138747v,-3241,-318,-6202,-953,-8872c2611583,127206,2610630,124829,2609346,122732v-1271,-2084,-2708,-3978,-4322,-5682c2603422,115360,2601655,113847,2599723,112526v-1933,-1310,-3954,-2479,-6064,-3509c2591549,108001,2589350,107111,2587074,106386v-2288,-737,-4487,-1436,-6585,-2097c2578379,103641,2576358,103018,2574413,102433v-1932,-572,-3699,-1156,-5301,-1741c2567510,100120,2566074,99536,2564790,98951v-1272,-572,-2225,-1258,-2873,-2059c2561281,96104,2560963,95201,2560963,94197v,-775,204,-1423,610,-1945c2561980,91731,2562578,91337,2563391,91058v814,-267,1704,-471,2644,-598c2566989,90320,2567993,90257,2569086,90257v2784,,5695,241,8734,724c2580858,91464,2584010,92189,2587303,93155v1652,483,3254,1004,4792,1563c2593646,95265,2595133,95849,2596557,96460v1869,800,3814,521,5301,-458c2603346,95023,2604362,93333,2604362,91312r,-21481c2604362,68713,2604032,67620,2603447,66704v-585,-915,-1424,-1665,-2453,-2110c2598388,63489,2595731,62472,2593011,61569v-2733,-915,-5517,-1716,-8378,-2415c2581150,58316,2577400,57667,2573383,57248v-4030,-432,-8313,-636,-12877,-636c2557252,56612,2554061,56752,2550921,57044v-3127,293,-6203,725,-9216,1310c2538679,58926,2535844,59714,2533175,60692v-2670,992,-5174,2187,-7488,3572c2523361,65649,2521264,67276,2519395,69107v-1882,1843,-3534,3902,-4958,6177c2513001,77572,2511920,80127,2511208,82974v-712,2847,-1067,5961,-1067,9367c2510141,95519,2510458,98404,2511094,101023m1772420,61976v1017,1030,1653,2441,1653,4004l1774073,164511v,10677,-1615,19918,-4843,27747c1766001,200088,1761158,206494,1754700,211477v-6471,5008,-13755,8757,-21852,11248c1724750,225229,1715826,226475,1706089,226475v-8555,,-16742,-674,-24573,-2021c1673686,223107,1666211,221086,1659118,218391v-1106,-419,-2009,-1169,-2645,-2110c1655838,215341,1655482,214209,1655482,213040r,-27531c1655482,183514,1656486,181823,1657948,180819v1462,-991,3394,-1309,5225,-547c1668359,182446,1673800,184073,1679470,185166v5682,1080,11606,1627,17784,1627c1706623,186793,1713640,185204,1718318,182026v4678,-3164,7004,-7931,7004,-14273l1725322,162198v-3775,3546,-8199,6216,-13271,7995c1706992,171973,1701284,172875,1694941,172875v-8429,,-15840,-1398,-22221,-4182c1666338,165897,1660986,161728,1656664,156148v-4347,-5567,-7589,-11808,-9750,-18723c1644740,130498,1643660,122897,1643660,114610v,-8262,1080,-15862,3254,-22764c1649075,84944,1652317,78729,1656664,73199v4322,-5529,9674,-9672,16056,-12443c1679101,57998,1686512,56625,1694940,56625v7653,,14505,1424,20530,4283c1721508,63768,1726733,68064,1731144,73784r,-7804c1731144,64416,1731780,63006,1732810,61976v1017,-1017,2428,-1652,3991,-1652l1768416,60324v1564,,2975,635,4004,1652m1725576,115322r,-12304c1724025,100387,1722055,98417,1719665,97095v-2403,-1309,-5225,-1970,-8466,-1970c1708402,95125,1705962,95621,1703851,96612v-2110,979,-3877,2466,-5313,4449c1697088,103018,1696021,105192,1695309,107569v-712,2376,-1068,4957,-1068,7753c1694241,118106,1694597,120686,1695309,123063v712,2376,1779,4550,3229,6520c1699974,131553,1701741,133040,1703851,134019v2111,991,4551,1474,7348,1474c1714440,135493,1717262,134832,1719665,133523v2390,-1309,4360,-3279,5911,-5897l1725576,115322r,xm1283692,56625v-5174,,-10106,814,-14785,2428c1264229,60680,1259793,63120,1255611,66374r,-51452c1255611,13371,1254988,11948,1253958,10931v-1017,-1030,-2428,-1652,-3992,-1652l1212313,9279v-1563,,-2974,622,-4004,1652c1207292,11948,1206656,13371,1206656,14922r,151115c1206656,167600,1207292,169011,1208309,170041v1030,1029,2441,1665,4004,1665l1249966,171706v1564,,2975,-636,3992,-1665c1254988,169011,1255611,167600,1255611,166037r,-63019c1257314,100985,1259246,99510,1261394,98582v2162,-915,4551,-1283,7170,-1093c1271234,97693,1273573,99015,1275251,100946v1665,1932,2669,4487,2669,7169l1277920,166037v,1563,623,2974,1653,4004c1280590,171070,1282013,171706,1283564,171706r37628,c1322756,171706,1324167,171070,1325196,170041v1017,-1030,1653,-2441,1653,-4004l1326849,99777v,-5961,-903,-11477,-2695,-16562c1322361,78118,1319667,73466,1316082,69259v-3598,-4220,-8098,-7372,-13500,-9482c1297192,57667,1290899,56625,1283691,56625t202326,87664c1485127,143247,1483894,142535,1482534,142459v-2326,-115,-3814,-839,-4741,-1932c1476877,139434,1476547,137985,1476547,136434r,-70416c1476547,64442,1475911,63018,1474869,61989v-1030,-1042,-2454,-1678,-4043,-1678l1439326,60311v-1576,,-3000,636,-4030,1678c1434254,63018,1433618,64442,1433618,66018r,7754c1430021,69132,1425139,64849,1419076,61709v-6051,-3139,-13310,-5109,-21662,-5109c1379541,56600,1366727,63794,1358375,74814v-8352,11020,-12242,25878,-12242,41182c1346133,131312,1350023,146170,1358375,157190v8352,11020,21166,18214,39039,18214l1397872,175404v6305,,12216,-775,17708,-2351c1421071,171477,1426169,169113,1430847,165973v1119,-750,2428,-1131,3686,-1068c1435792,164956,1437025,165439,1437991,166393v2835,2770,6318,4855,10462,6240c1452597,174019,1457403,174718,1462843,174718v4005,,7755,-242,11225,-712c1477551,173536,1480767,172837,1483729,171909v1132,-369,2072,-1106,2721,-2059c1487085,168909,1487454,167753,1487454,166558r,-18494c1487454,146704,1486907,145331,1486017,144289t-57967,-28293l1428050,128299v-1157,1970,-3076,3953,-5542,5428c1420041,135201,1417029,136193,1413660,136193v-6038,,-10271,-2555,-12992,-6356c1397935,126037,1396715,120991,1396715,115996v,-4983,1220,-10029,3953,-13829c1403389,98366,1407622,95824,1413660,95824v3369,,6382,979,8848,2466c1424974,99764,1426893,101735,1428050,103705r,12291xm1581599,56612v-6407,,-12457,1246,-18153,3712c1557764,62802,1552450,66514,1547493,71458r,-5135c1547493,64696,1546806,63235,1545713,62218v-1093,-1030,-2593,-1627,-4221,-1526l1525857,60502r-15636,-191c1508657,60311,1507246,60947,1506229,61976v-1030,1017,-1652,2441,-1652,4004l1504577,166037v,1563,623,2974,1652,4003c1507246,171057,1508657,171693,1510221,171693r37640,c1549425,171693,1550836,171057,1551866,170040v1029,-1029,1665,-2440,1665,-4003l1553531,103018v1691,-2033,3623,-3508,5784,-4436c1561463,97667,1563853,97298,1566459,97502v2682,191,5021,1500,6699,3432c1574824,102878,1575815,105433,1575815,108115r,57922c1575815,167600,1576451,169011,1577480,170041v1030,1016,2441,1652,4005,1652l1619113,171693v1563,,2974,-636,3991,-1652c1624134,169011,1624757,167600,1624757,166037r,-66273c1624757,93816,1623867,88300,1622075,83203v-1806,-5084,-4501,-9737,-8085,-13956c1610392,65039,1605892,61874,1600502,59777v-5403,-2110,-11695,-3165,-18903,-3165m1903495,80127v-1793,-2860,-3814,-5517,-6077,-7957c1895308,69844,1892765,67734,1889829,65866v-2937,-1882,-6292,-3534,-10055,-4958c1876036,59472,1872032,58392,1867748,57680v-4271,-712,-8809,-1055,-13589,-1055c1850828,56625,1847511,56879,1844180,57400v-3331,522,-6648,1310,-9979,2352c1830870,60794,1827616,62116,1824426,63718v-3191,1601,-6318,3482,-9382,5656c1811980,71534,1809209,74153,1806705,77229v-2492,3076,-4704,6609,-6623,10600c1798150,91808,1796700,96091,1795734,100667v-966,4576,-1462,9469,-1462,14655c1794272,122122,1795137,128388,1796866,134133v1716,5746,4297,10970,7741,15647c1808052,154458,1811904,158449,1816176,161753v4271,3305,8962,5923,14059,7868c1835345,171540,1840748,173002,1846430,173968v5683,966,11657,1449,17937,1449c1871346,175417,1877893,175036,1883994,174273v6115,-750,11772,-1894,16997,-3394c1902185,170524,1903177,169786,1903876,168820v699,-966,1093,-2148,1093,-3406l1904969,144010v,-1793,-826,-3369,-2072,-4398c1901639,138582,1899961,138099,1898219,138481v-3813,864,-7818,1512,-12025,1944c1881973,140857,1877562,141073,1872935,141073v-3788,,-7360,-305,-10729,-902c1858850,139574,1855697,138684,1852761,137489v-2949,-1207,-5390,-2669,-7322,-4385c1843506,131375,1842083,129393,1841167,127143r63752,c1906330,127143,1907652,126622,1908656,125757v1017,-864,1716,-2084,1894,-3482c1910804,120279,1911020,118284,1911173,116288v165,-2008,280,-4016,343,-6025c1911631,106704,1911478,103120,1910944,99599v-521,-3508,-1423,-6965,-2758,-10270c1906864,86063,1905300,82999,1903495,80127t-33459,18913c1870430,100845,1870469,102713,1870164,104645r-29480,c1840684,102319,1841053,100209,1841790,98315v738,-1893,1831,-3571,3293,-5046c1846557,91808,1848261,90702,1850193,89965v1932,-725,4093,-1106,6496,-1106c1859320,88859,1861570,89278,1863426,90117v1869,826,3331,2072,4411,3737c1868918,95519,1869655,97248,1870037,99040t59568,1983c1930241,103628,1931194,105954,1932478,108001v1271,2059,2720,3915,4348,5605c1938453,115284,1940258,116784,1942228,118093v1971,1322,4005,2504,6115,3546c1950453,122681,1952627,123596,1954877,124359v2237,775,4411,1500,6521,2174c1963508,127219,1965542,127842,1967513,128427v1983,584,3775,1156,5402,1741c1974542,130740,1975991,131325,1977275,131909v1272,572,2225,1246,2861,1996c1980771,134667,1981089,135506,1981089,136434v,686,-191,1297,-597,1818c1980085,138786,1979475,139218,1978661,139561v-813,343,-1919,610,-3330,788c1973920,140514,1972204,140603,1970195,140603v-2720,,-5682,-229,-8911,-686c1958055,139446,1954559,138747,1950809,137820v-2187,-534,-4335,-1195,-6420,-1958c1942292,135099,1940258,134222,1938262,133231v-1894,-941,-3953,-763,-5530,191c1931156,134362,1930038,136078,1930038,138188r,23985c1930038,163240,1930330,164283,1930864,165172v534,890,1309,1627,2275,2098c1935822,168566,1938631,169697,1941555,170663v2924,979,5974,1780,9140,2428c1954483,173866,1958551,174451,1962873,174832v4335,394,8936,585,13818,585c1980250,175417,1983746,175277,1987191,175010v3445,-279,6826,-686,10157,-1220c2000666,173244,2003806,172481,2006742,171502v2937,-991,5683,-2199,8238,-3635c2017535,166443,2019823,164778,2021857,162884v2034,-1893,3801,-4016,5301,-6380c2028671,154140,2029802,151483,2030552,148522v763,-2949,1132,-6216,1132,-9775c2031684,135506,2031366,132545,2030730,129875v-635,-2669,-1589,-5046,-2873,-7143c2026586,120648,2025149,118754,2023535,117050v-1602,-1690,-3369,-3203,-5301,-4524c2016302,111216,2014280,110047,2012170,109017v-2110,-1016,-4309,-1906,-6585,-2631c2003297,105649,2001098,104950,1999001,104289v-2111,-648,-4132,-1271,-6077,-1856c1990992,101861,1989225,101277,1987623,100692v-1602,-572,-3038,-1156,-4322,-1741c1982030,98379,1981077,97693,1980428,96892v-635,-788,-953,-1691,-953,-2695c1979475,93422,1979678,92774,1980085,92252v407,-521,1004,-915,1818,-1194c1982716,90791,1983606,90587,1984547,90460v953,-140,1958,-203,3051,-203c1990382,90257,1993293,90498,1996331,90981v3038,483,6191,1208,9483,2174c2007467,93638,2009069,94159,2010607,94718v1551,547,3038,1131,4462,1742c2016938,97260,2018882,96981,2020370,96002v1487,-979,2504,-2669,2504,-4690l2022874,69831v,-1118,-331,-2211,-915,-3127c2021374,65789,2020535,65039,2019505,64594v-2606,-1105,-5263,-2122,-7983,-3025c2008789,60654,2006005,59853,2003145,59154v-3483,-838,-7233,-1487,-11250,-1906c1987865,56816,1983581,56612,1979017,56612v-3254,,-6445,140,-9585,432c1966305,57337,1963229,57769,1960216,58354v-3025,572,-5860,1360,-8530,2338c1949017,61684,1946512,62879,1944199,64264v-2326,1385,-4424,3012,-6293,4843c1936025,70950,1934372,73009,1932949,75284v-1437,2288,-2517,4843,-3229,7690c1929008,85821,1928652,88935,1928652,92341v,3178,318,6063,953,8682m1176834,132074r,-76c1176046,132227,1175258,132468,1174457,132684v-814,217,-1640,433,-2505,611c1169601,133803,1167147,134184,1164618,134426v-2530,254,-5149,381,-7857,381c1155211,134807,1153685,134718,1152198,134540v-1487,-165,-2949,-432,-4373,-775c1146388,133409,1145041,132964,1143795,132430v-1258,-546,-2428,-1182,-3521,-1919c1139193,129774,1138215,128922,1137350,127956v-877,-966,-1640,-2046,-2301,-3241c1134401,123507,1133905,122186,1133575,120737v-331,-1449,-496,-3025,-496,-4729c1133079,114229,1133244,112589,1133575,111077v330,-1500,826,-2873,1474,-4118c1135710,105726,1136498,104620,1137401,103628v915,-991,1945,-1843,3114,-2580c1141672,100311,1142905,99675,1144227,99129v1310,-547,2708,-991,4170,-1335c1149871,97451,1151371,97184,1152922,97006v1551,-165,3140,-254,4755,-254c1159927,96752,1162164,96905,1164414,97210v2237,317,4487,775,6737,1398c1171940,98824,1172702,99065,1173452,99307v750,241,1488,496,2225,737l1175677,99993v1843,674,3725,331,5148,-661c1182249,98328,1183215,96676,1183215,94706r,-27874c1183215,65637,1182847,64506,1182198,63565v-648,-940,-1563,-1690,-2682,-2084c1177380,60731,1175219,60057,1173033,59460v-2187,-598,-4399,-1132,-6649,-1576c1163486,57299,1160575,56867,1157651,56574v-2911,-292,-5847,-432,-8784,-432c1144685,56142,1140566,56434,1136511,57006v-4068,585,-8072,1462,-12013,2619c1120557,60781,1116820,62281,1113299,64124v-3522,1831,-6827,4004,-9928,6521c1100282,73161,1097485,76047,1094993,79288v-2491,3254,-4691,6863,-6585,10855c1086514,94121,1085091,98519,1084150,103336v-954,4817,-1424,10041,-1424,15698c1082726,124054,1083171,128719,1084061,133015v890,4283,2225,8211,4004,11770c1089845,148344,1091904,151585,1094269,154508v2364,2911,5008,5517,7958,7792c1105163,164588,1108303,166558,1111646,168223v3343,1665,6903,3012,10653,4055c1126049,173320,1129863,174108,1133753,174629v3889,521,7843,788,11860,788c1149172,175417,1152643,175277,1156024,175010v3394,-279,6687,-686,9903,-1220c1168418,173371,1170872,172875,1173287,172316v2415,-559,4793,-1195,7132,-1894c1181601,170066,1182592,169329,1183279,168363v699,-953,1093,-2135,1093,-3381l1184372,137349v,-1957,-966,-3609,-2390,-4614c1180558,131731,1178677,131401,1176834,13207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">
                <v:stroke joinstyle="miter"/>
                <v:path arrowok="t" o:connecttype="custom" o:connectlocs="510835,59371;512373,63285;512373,96892;510441,101137;505992,102446;499394,101989;492517,102548;483326,105166;476856,109742;476856,166037;475203,170041;471211,171693;433546,171693;429541,170041;427876,166037;427876,65967;429541,61976;433546,60324;465160,60324;469165,61976;470817,65967;470817,73314;486161,61125;507072,57604;510835,59371;245686,80127;239623,72170;232021,65866;221966,60908;209953,57680;196351,56625;186372,57400;176393,59752;166617,63718;157236,69374;148909,77229;142274,87829;137926,100667;136477,115322;139057,134133;146799,149780;158367,161753;172427,169621;188622,173968;206559,175417;226199,174273;243182,170879;246068,168820;247161,165414;247161,144010;245089,139612;240411,138481;228385,140425;215139,141073;204410,140171;194952,137489;187643,133104;183359,127143;247110,127143;250860,125757;252754,122275;253365,116288;253708,110263;253136,99599;250377,89329;245686,80127;212228,99040;212355,104645;182876,104645;183982,98315;187274,93269;192385,89965;198880,88859;205618,90117;210042,93854;212228,99040;409329,144289;405846,142459;401117,140527;399859,136434;399859,66018;398181,61989;394151,60311;362650,60311;358608,61989;356930,66018;356930,73772;342400,61709;320726,56600;281687,74814;269445,115996;281687,157190;320726,175404;321184,175404;338891,173053;354159,165973;357845,164905;361303,166393;371765,172633;386155,174718;397392,174006;407041,171909;409761,169850;410766,166558;410766,148064;409329,144289;351362,115996;351362,128299;345819,133727;336972,136193;323980,129837;320027,115996;323980,102167;336972,95824;345819,98290;351362,103705;351362,115996;696470,0;686453,1563;678253,6266;672762,13918;670918,24366;672762,34979;678253,42694;686453,47385;696470,48948;706474,47385;714686,42694;720165,34979;721983,24366;720165,13918;714686,6266;706474,1563;696470,0;715411,60324;677745,60324;673753,61976;672101,65980;672101,166037;673753,170041;677745,171706;715411,171706;719415,170041;721080,166037;721080,65980;719415,61976;715411,60324;822510,56612;804357,60324;788391,71458;788391,66323;786624,62218;782403,60692;766768,60502;751132,60311;747127,61976;745475,65980;745475,166037;747127,170040;751132,171693;788759,171693;792764,170040;794429,166037;794429,103018;800213,98582;807370,97502;814056,100934;816713,108115;816713,166037;818379,170041;822383,171693;860011,171693;864002,170041;865668,166037;865668,99764;862973,83203;854888,69247;841400,59777;822510,56612;1013318,61976;1014971,65980;1014971,164511;1010127,192258;995598,211477;973745,222725;946987,226475;922414,224454;900015,218391;897384,216281;896392,213040;896392,185509;898859,180819;904071,180272;920380,185166;938152,186793;959216,182026;966220,167753;966220,162198;952961,170193;935838,172875;913630,168693;897562,156148;887812,137425;884570,114610;887812,91846;897562,73199;913630,60756;935838,56625;956381,60908;972055,73784;972055,65980;973707,61976;977699,60324;1009327,60324;1013318,61976;966474,115322;966474,103018;960563,97095;952097,95125;944749,96612;939436,101061;936207,107569;935139,115322;936207,123063;939436,129583;944749,134019;952097,135493;960563,133523;966474,127626;966474,115322;966474,115322;609176,56612;591023,60324;575057,71458;575057,66323;573277,62218;569056,60692;553421,60502;537785,60311;533793,61976;532141,65980;532141,166037;533793,170040;537785,171693;575425,171693;579430,170040;581095,166037;581095,103018;586879,98582;594023,97502;600722,100934;603379,108115;603379,166037;605044,170041;609049,171693;646676,171693;650668,170041;652333,166037;652333,99764;649638,83203;641553,69247;628066,59777;609176,56612;53620,124829;53620,14922;51967,10918;47963,9266;5657,9266;1665,10918;0,14922;0,166049;1665,170041;5657,171706;117358,171706;121350,170041;123002,166049;123002,130486;121350,126482;117358,124830;53620,124830;53620,124829;2329642,170714;2331714,168096;2351113,118055;2370499,68014;2369901,62777;2365236,60324;2326515,60324;2323082,61480;2321061,64480;2312811,94769;2304561,125058;2296311,94769;2288061,64480;2286027,61480;2282607,60324;2243645,60324;2238980,62777;2238382,68014;2257768,118055;2277167,168096;2279239,170714;2282429,171706;2326439,171706;2329642,170714;2197614,0;2187597,1563;2179398,6266;2173906,13918;2172076,24366;2173906,34979;2179398,42694;2187597,47385;2197614,48948;2207619,47385;2215831,42694;2221309,34979;2223127,24366;2221309,13918;2215831,6266;2207619,1563;2197614,0;2216555,60324;2178889,60324;2174898,61976;2173245,65980;2173245,166037;2174898,170041;2178889,171706;2216555,171706;2220560,170041;2222225,166037;2222225,65980;2220560,61976;2216555,60324;2484996,80127;2478920,72170;2471331,65866;2461275,60908;2449250,57680;2435648,56625;2425682,57400;2415703,59752;2405914,63718;2396546,69374;2388207,77229;2381571,87829;2377236,100667;2375774,115322;2378355,134133;2386109,149780;2397677,161753;2411737,169621;2427919,173968;2445856,175417;2465496,174273;2482492,170879;2485378,168820;2486458,165414;2486458,144010;2484386,139612;2479708,138481;2467683,140425;2454437,141073;2443708,140171;2434263,137489;2426940,133104;2422657,127143;2486408,127143;2490158,125757;2492052,122275;2492675,116288;2493018,110263;2492446,99599;2489687,89329;2484996,80127;2451538,99040;2451665,104645;2422173,104645;2423279,98315;2426584,93269;2431695,89965;2438178,88859;2444928,90117;2449339,93854;2451538,99040;2146753,170041;2148406,166049;2148406,7969;2146753,3966;2142749,2313;2105096,2313;2101104,3966;2099439,7969;2099439,166049;2101104,170041;2105096,171706;2142749,171706;2146753,170041;2511094,101023;2513967,108001;2518315,113606;2523717,118093;2529832,121639;2536366,124359;2542887,126533;2549002,128427;2554404,130168;2558764,131909;2561625,133905;2562578,136434;2561980,138252;2560150,139561;2556819,140349;2551684,140603;2542773,139917;2532298,137820;2525878,135862;2519751,133231;2514221,133422;2511526,138188;2511526,162173;2512353,165172;2514628,167270;2523043,170663;2532183,173091;2544362,174832;2558179,175417;2568680,175010;2578837,173790;2588231,171502;2596468,167867;2603346,162884;2608647,156504;2612041,148522;2613172,138747;2612219,129875;2609346,122732;2605024,117050;2599723,112526;2593659,109017;2587074,106386;2580489,104289;2574413,102433;2569112,100692;2564790,98951;2561917,96892;2560963,94197;2561573,92252;2563391,91058;2566035,90460;2569086,90257;2577820,90981;2587303,93155;2592095,94718;2596557,96460;2601858,96002;2604362,91312;2604362,69831;2603447,66704;2600994,64594;2593011,61569;2584633,59154;2573383,57248;2560506,56612;2550921,57044;2541705,58354;2533175,60692;2525687,64264;2519395,69107;2514437,75284;2511208,82974;2510141,92341;2511094,101023;1772420,61976;1774073,65980;1774073,164511;1769230,192258;1754700,211477;1732848,222725;1706089,226475;1681516,224454;1659118,218391;1656473,216281;1655482,213040;1655482,185509;1657948,180819;1663173,180272;1679470,185166;1697254,186793;1718318,182026;1725322,167753;1725322,162198;1712051,170193;1694941,172875;1672720,168693;1656664,156148;1646914,137425;1643660,114610;1646914,91846;1656664,73199;1672720,60756;1694940,56625;1715470,60908;1731144,73784;1731144,65980;1732810,61976;1736801,60324;1768416,60324;1772420,61976;1725576,115322;1725576,103018;1719665,97095;1711199,95125;1703851,96612;1698538,101061;1695309,107569;1694241,115322;1695309,123063;1698538,129583;1703851,134019;1711199,135493;1719665,133523;1725576,127626;1725576,115322;1725576,115322;1283692,56625;1268907,59053;1255611,66374;1255611,14922;1253958,10931;1249966,9279;1212313,9279;1208309,10931;1206656,14922;1206656,166037;1208309,170041;1212313,171706;1249966,171706;1253958,170041;1255611,166037;1255611,103018;1261394,98582;1268564,97489;1275251,100946;1277920,108115;1277920,166037;1279573,170041;1283564,171706;1321192,171706;1325196,170041;1326849,166037;1326849,99777;1324154,83215;1316082,69259;1302582,59777;1283691,56625;1486017,144289;1482534,142459;1477793,140527;1476547,136434;1476547,66018;1474869,61989;1470826,60311;1439326,60311;1435296,61989;1433618,66018;1433618,73772;1419076,61709;1397414,56600;1358375,74814;1346133,115996;1358375,157190;1397414,175404;1397872,175404;1415580,173053;1430847,165973;1434533,164905;1437991,166393;1448453,172633;1462843,174718;1474068,174006;1483729,171909;1486450,169850;1487454,166558;1487454,148064;1486017,144289;1428050,115996;1428050,128299;1422508,133727;1413660,136193;1400668,129837;1396715,115996;1400668,102167;1413660,95824;1422508,98290;1428050,103705;1428050,115996;1581599,56612;1563446,60324;1547493,71458;1547493,66323;1545713,62218;1541492,60692;1525857,60502;1510221,60311;1506229,61976;1504577,65980;1504577,166037;1506229,170040;1510221,171693;1547861,171693;1551866,170040;1553531,166037;1553531,103018;1559315,98582;1566459,97502;1573158,100934;1575815,108115;1575815,166037;1577480,170041;1581485,171693;1619113,171693;1623104,170041;1624757,166037;1624757,99764;1622075,83203;1613990,69247;1600502,59777;1581599,56612;1903495,80127;1897418,72170;1889829,65866;1879774,60908;1867748,57680;1854159,56625;1844180,57400;1834201,59752;1824426,63718;1815044,69374;1806705,77229;1800082,87829;1795734,100667;1794272,115322;1796866,134133;1804607,149780;1816176,161753;1830235,169621;1846430,173968;1864367,175417;1883994,174273;1900991,170879;1903876,168820;1904969,165414;1904969,144010;1902897,139612;1898219,138481;1886194,140425;1872935,141073;1862206,140171;1852761,137489;1845439,133104;1841167,127143;1904919,127143;1908656,125757;1910550,122275;1911173,116288;1911516,110263;1910944,99599;1908186,89329;1903495,80127;1870036,99040;1870164,104645;1840684,104645;1841790,98315;1845083,93269;1850193,89965;1856689,88859;1863426,90117;1867837,93854;1870037,99040;1929605,101023;1932478,108001;1936826,113606;1942228,118093;1948343,121639;1954877,124359;1961398,126533;1967513,128427;1972915,130168;1977275,131909;1980136,133905;1981089,136434;1980492,138252;1978661,139561;1975331,140349;1970195,140603;1961284,139917;1950809,137820;1944389,135862;1938262,133231;1932732,133422;1930038,138188;1930038,162173;1930864,165172;1933139,167270;1941555,170663;1950695,173091;1962873,174832;1976691,175417;1987191,175010;1997348,173790;2006742,171502;2014980,167867;2021857,162884;2027158,156504;2030552,148522;2031684,138747;2030730,129875;2027857,122732;2023535,117050;2018234,112526;2012170,109017;2005585,106386;1999001,104289;1992924,102433;1987623,100692;1983301,98951;1980428,96892;1979475,94197;1980085,92252;1981903,91058;1984547,90460;1987598,90257;1996331,90981;2005814,93155;2010607,94718;2015069,96460;2020370,96002;2022874,91312;2022874,69831;2021959,66704;2019505,64594;2011522,61569;2003145,59154;1991895,57248;1979017,56612;1969432,57044;1960216,58354;1951686,60692;1944199,64264;1937906,69107;1932949,75284;1929720,82974;1928652,92341;1929605,101023;1176834,132074;1176834,131998;1174457,132684;1171952,133295;1164618,134426;1156761,134807;1152198,134540;1147825,133765;1143795,132430;1140274,130511;1137350,127956;1135049,124715;1133575,120737;1133079,116008;1133575,111077;1135049,106959;1137401,103628;1140515,101048;1144227,99129;1148397,97794;1152922,97006;1157677,96752;1164414,97210;1171151,98608;1173452,99307;1175677,100044;1175677,99993;1180825,99332;1183215,94706;1183215,66832;1182198,63565;1179516,61481;1173033,59460;1166384,57884;1157651,56574;1148867,56142;1136511,57006;1124498,59625;1113299,64124;1103371,70645;1094993,79288;1088408,90143;1084150,103336;1082726,119034;1084061,133015;1088065,144785;1094269,154508;1102227,162300;1111646,168223;1122299,172278;1133753,174629;1145613,175417;1156024,175010;1165927,173790;1173287,172316;1180419,170422;1183279,168363;1184372,164982;1184372,137349;1181982,132735;1176834,13207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-form: Shape 1565504729" style="position:absolute;width:12;height:12;visibility:visible;mso-wrap-style:square;v-text-anchor:top" coordsize="1271,1271" o:spid="_x0000_s1028" stroked="f" strokeweight=".03525mm" path="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">
                <v:stroke joinstyle="miter"/>
                <v:path arrowok="t"/>
              </v:shape>
              <v:shape id="Free-form: Shape 211013662" style="position:absolute;width:12;height:12;visibility:visible;mso-wrap-style:square;v-text-anchor:top" coordsize="1271,1271" o:spid="_x0000_s1029" stroked="f" strokeweight=".03525mm" path="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">
                <v:stroke joinstyle="miter"/>
                <v:path arrowok="t"/>
              </v:shape>
              <w10:wrap anchorx="margin" anchory="page"/>
              <w10:anchorlock/>
            </v:group>
          </w:pict>
        </mc:Fallback>
      </mc:AlternateContent>
    </w:r>
    <w:r w:rsidR="003E20A3"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0" wp14:anchorId="70F22D46" wp14:editId="15BFC028">
              <wp:simplePos x="539750" y="1441450"/>
              <wp:positionH relativeFrom="margin">
                <wp:align>left</wp:align>
              </wp:positionH>
              <wp:positionV relativeFrom="page">
                <wp:align>top</wp:align>
              </wp:positionV>
              <wp:extent cx="1620000" cy="1180800"/>
              <wp:effectExtent l="0" t="0" r="0" b="635"/>
              <wp:wrapNone/>
              <wp:docPr id="1" name="Graphic 1" descr="Department of Education log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20000" cy="1180800"/>
                        <a:chOff x="0" y="0"/>
                        <a:chExt cx="1620000" cy="1179437"/>
                      </a:xfrm>
                    </wpg:grpSpPr>
                    <wps:wsp>
                      <wps:cNvPr id="31347338" name="Freeform: Shape 31347338"/>
                      <wps:cNvSpPr/>
                      <wps:spPr>
                        <a:xfrm>
                          <a:off x="3" y="485839"/>
                          <a:ext cx="1619476" cy="693081"/>
                        </a:xfrm>
                        <a:custGeom>
                          <a:avLst/>
                          <a:gdLst>
                            <a:gd name="csX0" fmla="*/ 326526 w 1619476"/>
                            <a:gd name="csY0" fmla="*/ 137059 h 693081"/>
                            <a:gd name="csX1" fmla="*/ 325447 w 1619476"/>
                            <a:gd name="csY1" fmla="*/ 134939 h 693081"/>
                            <a:gd name="csX2" fmla="*/ 332430 w 1619476"/>
                            <a:gd name="csY2" fmla="*/ 130355 h 693081"/>
                            <a:gd name="csX3" fmla="*/ 333039 w 1619476"/>
                            <a:gd name="csY3" fmla="*/ 130343 h 693081"/>
                            <a:gd name="csX4" fmla="*/ 339831 w 1619476"/>
                            <a:gd name="csY4" fmla="*/ 134228 h 693081"/>
                            <a:gd name="csX5" fmla="*/ 332836 w 1619476"/>
                            <a:gd name="csY5" fmla="*/ 138823 h 693081"/>
                            <a:gd name="csX6" fmla="*/ 332239 w 1619476"/>
                            <a:gd name="csY6" fmla="*/ 138836 h 693081"/>
                            <a:gd name="csX7" fmla="*/ 326526 w 1619476"/>
                            <a:gd name="csY7" fmla="*/ 137059 h 693081"/>
                            <a:gd name="csX8" fmla="*/ 308752 w 1619476"/>
                            <a:gd name="csY8" fmla="*/ 149996 h 693081"/>
                            <a:gd name="csX9" fmla="*/ 308726 w 1619476"/>
                            <a:gd name="csY9" fmla="*/ 149716 h 693081"/>
                            <a:gd name="csX10" fmla="*/ 318578 w 1619476"/>
                            <a:gd name="csY10" fmla="*/ 146327 h 693081"/>
                            <a:gd name="csX11" fmla="*/ 323124 w 1619476"/>
                            <a:gd name="csY11" fmla="*/ 146860 h 693081"/>
                            <a:gd name="csX12" fmla="*/ 315252 w 1619476"/>
                            <a:gd name="csY12" fmla="*/ 148777 h 693081"/>
                            <a:gd name="csX13" fmla="*/ 323009 w 1619476"/>
                            <a:gd name="csY13" fmla="*/ 148599 h 693081"/>
                            <a:gd name="csX14" fmla="*/ 315328 w 1619476"/>
                            <a:gd name="csY14" fmla="*/ 149767 h 693081"/>
                            <a:gd name="csX15" fmla="*/ 323428 w 1619476"/>
                            <a:gd name="csY15" fmla="*/ 150288 h 693081"/>
                            <a:gd name="csX16" fmla="*/ 319048 w 1619476"/>
                            <a:gd name="csY16" fmla="*/ 151621 h 693081"/>
                            <a:gd name="csX17" fmla="*/ 308752 w 1619476"/>
                            <a:gd name="csY17" fmla="*/ 149996 h 693081"/>
                            <a:gd name="csX18" fmla="*/ 329484 w 1619476"/>
                            <a:gd name="csY18" fmla="*/ 148751 h 693081"/>
                            <a:gd name="csX19" fmla="*/ 329471 w 1619476"/>
                            <a:gd name="csY19" fmla="*/ 148472 h 693081"/>
                            <a:gd name="csX20" fmla="*/ 339387 w 1619476"/>
                            <a:gd name="csY20" fmla="*/ 145260 h 693081"/>
                            <a:gd name="csX21" fmla="*/ 343907 w 1619476"/>
                            <a:gd name="csY21" fmla="*/ 145882 h 693081"/>
                            <a:gd name="csX22" fmla="*/ 335997 w 1619476"/>
                            <a:gd name="csY22" fmla="*/ 147660 h 693081"/>
                            <a:gd name="csX23" fmla="*/ 343780 w 1619476"/>
                            <a:gd name="csY23" fmla="*/ 147622 h 693081"/>
                            <a:gd name="csX24" fmla="*/ 336061 w 1619476"/>
                            <a:gd name="csY24" fmla="*/ 148650 h 693081"/>
                            <a:gd name="csX25" fmla="*/ 344135 w 1619476"/>
                            <a:gd name="csY25" fmla="*/ 149310 h 693081"/>
                            <a:gd name="csX26" fmla="*/ 339742 w 1619476"/>
                            <a:gd name="csY26" fmla="*/ 150567 h 693081"/>
                            <a:gd name="csX27" fmla="*/ 329484 w 1619476"/>
                            <a:gd name="csY27" fmla="*/ 148752 h 693081"/>
                            <a:gd name="csX28" fmla="*/ 405266 w 1619476"/>
                            <a:gd name="csY28" fmla="*/ 152230 h 693081"/>
                            <a:gd name="csX29" fmla="*/ 395427 w 1619476"/>
                            <a:gd name="csY29" fmla="*/ 148840 h 693081"/>
                            <a:gd name="csX30" fmla="*/ 395439 w 1619476"/>
                            <a:gd name="csY30" fmla="*/ 148561 h 693081"/>
                            <a:gd name="csX31" fmla="*/ 405736 w 1619476"/>
                            <a:gd name="csY31" fmla="*/ 146936 h 693081"/>
                            <a:gd name="csX32" fmla="*/ 410116 w 1619476"/>
                            <a:gd name="csY32" fmla="*/ 148256 h 693081"/>
                            <a:gd name="csX33" fmla="*/ 402029 w 1619476"/>
                            <a:gd name="csY33" fmla="*/ 148777 h 693081"/>
                            <a:gd name="csX34" fmla="*/ 409710 w 1619476"/>
                            <a:gd name="csY34" fmla="*/ 149945 h 693081"/>
                            <a:gd name="csX35" fmla="*/ 401940 w 1619476"/>
                            <a:gd name="csY35" fmla="*/ 149767 h 693081"/>
                            <a:gd name="csX36" fmla="*/ 409824 w 1619476"/>
                            <a:gd name="csY36" fmla="*/ 151672 h 693081"/>
                            <a:gd name="csX37" fmla="*/ 405266 w 1619476"/>
                            <a:gd name="csY37" fmla="*/ 152230 h 693081"/>
                            <a:gd name="csX38" fmla="*/ 384267 w 1619476"/>
                            <a:gd name="csY38" fmla="*/ 151176 h 693081"/>
                            <a:gd name="csX39" fmla="*/ 374351 w 1619476"/>
                            <a:gd name="csY39" fmla="*/ 147964 h 693081"/>
                            <a:gd name="csX40" fmla="*/ 374364 w 1619476"/>
                            <a:gd name="csY40" fmla="*/ 147672 h 693081"/>
                            <a:gd name="csX41" fmla="*/ 384635 w 1619476"/>
                            <a:gd name="csY41" fmla="*/ 145882 h 693081"/>
                            <a:gd name="csX42" fmla="*/ 389028 w 1619476"/>
                            <a:gd name="csY42" fmla="*/ 147126 h 693081"/>
                            <a:gd name="csX43" fmla="*/ 380953 w 1619476"/>
                            <a:gd name="csY43" fmla="*/ 147774 h 693081"/>
                            <a:gd name="csX44" fmla="*/ 388660 w 1619476"/>
                            <a:gd name="csY44" fmla="*/ 148828 h 693081"/>
                            <a:gd name="csX45" fmla="*/ 380877 w 1619476"/>
                            <a:gd name="csY45" fmla="*/ 148777 h 693081"/>
                            <a:gd name="csX46" fmla="*/ 388787 w 1619476"/>
                            <a:gd name="csY46" fmla="*/ 150554 h 693081"/>
                            <a:gd name="csX47" fmla="*/ 384267 w 1619476"/>
                            <a:gd name="csY47" fmla="*/ 151176 h 693081"/>
                            <a:gd name="csX48" fmla="*/ 361630 w 1619476"/>
                            <a:gd name="csY48" fmla="*/ 150478 h 693081"/>
                            <a:gd name="csX49" fmla="*/ 351524 w 1619476"/>
                            <a:gd name="csY49" fmla="*/ 147964 h 693081"/>
                            <a:gd name="csX50" fmla="*/ 351524 w 1619476"/>
                            <a:gd name="csY50" fmla="*/ 147685 h 693081"/>
                            <a:gd name="csX51" fmla="*/ 361630 w 1619476"/>
                            <a:gd name="csY51" fmla="*/ 145159 h 693081"/>
                            <a:gd name="csX52" fmla="*/ 366112 w 1619476"/>
                            <a:gd name="csY52" fmla="*/ 146098 h 693081"/>
                            <a:gd name="csX53" fmla="*/ 358088 w 1619476"/>
                            <a:gd name="csY53" fmla="*/ 147317 h 693081"/>
                            <a:gd name="csX54" fmla="*/ 365845 w 1619476"/>
                            <a:gd name="csY54" fmla="*/ 147825 h 693081"/>
                            <a:gd name="csX55" fmla="*/ 358088 w 1619476"/>
                            <a:gd name="csY55" fmla="*/ 148320 h 693081"/>
                            <a:gd name="csX56" fmla="*/ 366112 w 1619476"/>
                            <a:gd name="csY56" fmla="*/ 149539 h 693081"/>
                            <a:gd name="csX57" fmla="*/ 361630 w 1619476"/>
                            <a:gd name="csY57" fmla="*/ 150478 h 693081"/>
                            <a:gd name="csX58" fmla="*/ 403285 w 1619476"/>
                            <a:gd name="csY58" fmla="*/ 167198 h 693081"/>
                            <a:gd name="csX59" fmla="*/ 406091 w 1619476"/>
                            <a:gd name="csY59" fmla="*/ 170474 h 693081"/>
                            <a:gd name="csX60" fmla="*/ 391593 w 1619476"/>
                            <a:gd name="csY60" fmla="*/ 161422 h 693081"/>
                            <a:gd name="csX61" fmla="*/ 395858 w 1619476"/>
                            <a:gd name="csY61" fmla="*/ 170106 h 693081"/>
                            <a:gd name="csX62" fmla="*/ 385587 w 1619476"/>
                            <a:gd name="csY62" fmla="*/ 161955 h 693081"/>
                            <a:gd name="csX63" fmla="*/ 382591 w 1619476"/>
                            <a:gd name="csY63" fmla="*/ 157232 h 693081"/>
                            <a:gd name="csX64" fmla="*/ 382007 w 1619476"/>
                            <a:gd name="csY64" fmla="*/ 156826 h 693081"/>
                            <a:gd name="csX65" fmla="*/ 391212 w 1619476"/>
                            <a:gd name="csY65" fmla="*/ 166043 h 693081"/>
                            <a:gd name="csX66" fmla="*/ 389993 w 1619476"/>
                            <a:gd name="csY66" fmla="*/ 157638 h 693081"/>
                            <a:gd name="csX67" fmla="*/ 394868 w 1619476"/>
                            <a:gd name="csY67" fmla="*/ 163225 h 693081"/>
                            <a:gd name="csX68" fmla="*/ 399553 w 1619476"/>
                            <a:gd name="csY68" fmla="*/ 166068 h 693081"/>
                            <a:gd name="csX69" fmla="*/ 395021 w 1619476"/>
                            <a:gd name="csY69" fmla="*/ 157143 h 693081"/>
                            <a:gd name="csX70" fmla="*/ 403285 w 1619476"/>
                            <a:gd name="csY70" fmla="*/ 167198 h 693081"/>
                            <a:gd name="csX71" fmla="*/ 357212 w 1619476"/>
                            <a:gd name="csY71" fmla="*/ 165383 h 693081"/>
                            <a:gd name="csX72" fmla="*/ 359383 w 1619476"/>
                            <a:gd name="csY72" fmla="*/ 168443 h 693081"/>
                            <a:gd name="csX73" fmla="*/ 344897 w 1619476"/>
                            <a:gd name="csY73" fmla="*/ 160279 h 693081"/>
                            <a:gd name="csX74" fmla="*/ 350305 w 1619476"/>
                            <a:gd name="csY74" fmla="*/ 168836 h 693081"/>
                            <a:gd name="csX75" fmla="*/ 339234 w 1619476"/>
                            <a:gd name="csY75" fmla="*/ 161219 h 693081"/>
                            <a:gd name="csX76" fmla="*/ 335883 w 1619476"/>
                            <a:gd name="csY76" fmla="*/ 156724 h 693081"/>
                            <a:gd name="csX77" fmla="*/ 335261 w 1619476"/>
                            <a:gd name="csY77" fmla="*/ 156369 h 693081"/>
                            <a:gd name="csX78" fmla="*/ 344732 w 1619476"/>
                            <a:gd name="csY78" fmla="*/ 164215 h 693081"/>
                            <a:gd name="csX79" fmla="*/ 342332 w 1619476"/>
                            <a:gd name="csY79" fmla="*/ 156267 h 693081"/>
                            <a:gd name="csX80" fmla="*/ 349429 w 1619476"/>
                            <a:gd name="csY80" fmla="*/ 161320 h 693081"/>
                            <a:gd name="csX81" fmla="*/ 353555 w 1619476"/>
                            <a:gd name="csY81" fmla="*/ 164012 h 693081"/>
                            <a:gd name="csX82" fmla="*/ 347995 w 1619476"/>
                            <a:gd name="csY82" fmla="*/ 155417 h 693081"/>
                            <a:gd name="csX83" fmla="*/ 357212 w 1619476"/>
                            <a:gd name="csY83" fmla="*/ 165383 h 693081"/>
                            <a:gd name="csX84" fmla="*/ 369400 w 1619476"/>
                            <a:gd name="csY84" fmla="*/ 135853 h 693081"/>
                            <a:gd name="csX85" fmla="*/ 349963 w 1619476"/>
                            <a:gd name="csY85" fmla="*/ 135853 h 693081"/>
                            <a:gd name="csX86" fmla="*/ 349963 w 1619476"/>
                            <a:gd name="csY86" fmla="*/ 127854 h 693081"/>
                            <a:gd name="csX87" fmla="*/ 369400 w 1619476"/>
                            <a:gd name="csY87" fmla="*/ 127854 h 693081"/>
                            <a:gd name="csX88" fmla="*/ 369400 w 1619476"/>
                            <a:gd name="csY88" fmla="*/ 135853 h 693081"/>
                            <a:gd name="csX89" fmla="*/ 380572 w 1619476"/>
                            <a:gd name="csY89" fmla="*/ 136475 h 693081"/>
                            <a:gd name="csX90" fmla="*/ 379696 w 1619476"/>
                            <a:gd name="csY90" fmla="*/ 134240 h 693081"/>
                            <a:gd name="csX91" fmla="*/ 380788 w 1619476"/>
                            <a:gd name="csY91" fmla="*/ 132107 h 693081"/>
                            <a:gd name="csX92" fmla="*/ 387073 w 1619476"/>
                            <a:gd name="csY92" fmla="*/ 130368 h 693081"/>
                            <a:gd name="csX93" fmla="*/ 393179 w 1619476"/>
                            <a:gd name="csY93" fmla="*/ 132717 h 693081"/>
                            <a:gd name="csX94" fmla="*/ 394055 w 1619476"/>
                            <a:gd name="csY94" fmla="*/ 134939 h 693081"/>
                            <a:gd name="csX95" fmla="*/ 392964 w 1619476"/>
                            <a:gd name="csY95" fmla="*/ 137071 h 693081"/>
                            <a:gd name="csX96" fmla="*/ 387276 w 1619476"/>
                            <a:gd name="csY96" fmla="*/ 138836 h 693081"/>
                            <a:gd name="csX97" fmla="*/ 386654 w 1619476"/>
                            <a:gd name="csY97" fmla="*/ 138811 h 693081"/>
                            <a:gd name="csX98" fmla="*/ 380572 w 1619476"/>
                            <a:gd name="csY98" fmla="*/ 136475 h 693081"/>
                            <a:gd name="csX99" fmla="*/ 233567 w 1619476"/>
                            <a:gd name="csY99" fmla="*/ 110118 h 693081"/>
                            <a:gd name="csX100" fmla="*/ 236944 w 1619476"/>
                            <a:gd name="csY100" fmla="*/ 114156 h 693081"/>
                            <a:gd name="csX101" fmla="*/ 238239 w 1619476"/>
                            <a:gd name="csY101" fmla="*/ 115032 h 693081"/>
                            <a:gd name="csX102" fmla="*/ 238721 w 1619476"/>
                            <a:gd name="csY102" fmla="*/ 114079 h 693081"/>
                            <a:gd name="csX103" fmla="*/ 238810 w 1619476"/>
                            <a:gd name="csY103" fmla="*/ 109407 h 693081"/>
                            <a:gd name="csX104" fmla="*/ 238848 w 1619476"/>
                            <a:gd name="csY104" fmla="*/ 108836 h 693081"/>
                            <a:gd name="csX105" fmla="*/ 239787 w 1619476"/>
                            <a:gd name="csY105" fmla="*/ 103186 h 693081"/>
                            <a:gd name="csX106" fmla="*/ 242111 w 1619476"/>
                            <a:gd name="csY106" fmla="*/ 110588 h 693081"/>
                            <a:gd name="csX107" fmla="*/ 243165 w 1619476"/>
                            <a:gd name="csY107" fmla="*/ 112403 h 693081"/>
                            <a:gd name="csX108" fmla="*/ 244434 w 1619476"/>
                            <a:gd name="csY108" fmla="*/ 111464 h 693081"/>
                            <a:gd name="csX109" fmla="*/ 244536 w 1619476"/>
                            <a:gd name="csY109" fmla="*/ 111312 h 693081"/>
                            <a:gd name="csX110" fmla="*/ 248433 w 1619476"/>
                            <a:gd name="csY110" fmla="*/ 107021 h 693081"/>
                            <a:gd name="csX111" fmla="*/ 245793 w 1619476"/>
                            <a:gd name="csY111" fmla="*/ 113724 h 693081"/>
                            <a:gd name="csX112" fmla="*/ 245666 w 1619476"/>
                            <a:gd name="csY112" fmla="*/ 115222 h 693081"/>
                            <a:gd name="csX113" fmla="*/ 248078 w 1619476"/>
                            <a:gd name="csY113" fmla="*/ 113927 h 693081"/>
                            <a:gd name="csX114" fmla="*/ 250642 w 1619476"/>
                            <a:gd name="csY114" fmla="*/ 111769 h 693081"/>
                            <a:gd name="csX115" fmla="*/ 252940 w 1619476"/>
                            <a:gd name="csY115" fmla="*/ 110474 h 693081"/>
                            <a:gd name="csX116" fmla="*/ 252229 w 1619476"/>
                            <a:gd name="csY116" fmla="*/ 111134 h 693081"/>
                            <a:gd name="csX117" fmla="*/ 248471 w 1619476"/>
                            <a:gd name="csY117" fmla="*/ 122129 h 693081"/>
                            <a:gd name="csX118" fmla="*/ 249982 w 1619476"/>
                            <a:gd name="csY118" fmla="*/ 126775 h 693081"/>
                            <a:gd name="csX119" fmla="*/ 250211 w 1619476"/>
                            <a:gd name="csY119" fmla="*/ 126902 h 693081"/>
                            <a:gd name="csX120" fmla="*/ 248306 w 1619476"/>
                            <a:gd name="csY120" fmla="*/ 126382 h 693081"/>
                            <a:gd name="csX121" fmla="*/ 243177 w 1619476"/>
                            <a:gd name="csY121" fmla="*/ 125214 h 693081"/>
                            <a:gd name="csX122" fmla="*/ 242593 w 1619476"/>
                            <a:gd name="csY122" fmla="*/ 125188 h 693081"/>
                            <a:gd name="csX123" fmla="*/ 239597 w 1619476"/>
                            <a:gd name="csY123" fmla="*/ 125671 h 693081"/>
                            <a:gd name="csX124" fmla="*/ 236550 w 1619476"/>
                            <a:gd name="csY124" fmla="*/ 125810 h 693081"/>
                            <a:gd name="csX125" fmla="*/ 234760 w 1619476"/>
                            <a:gd name="csY125" fmla="*/ 118688 h 693081"/>
                            <a:gd name="csX126" fmla="*/ 234988 w 1619476"/>
                            <a:gd name="csY126" fmla="*/ 117291 h 693081"/>
                            <a:gd name="csX127" fmla="*/ 234252 w 1619476"/>
                            <a:gd name="csY127" fmla="*/ 113597 h 693081"/>
                            <a:gd name="csX128" fmla="*/ 232487 w 1619476"/>
                            <a:gd name="csY128" fmla="*/ 109674 h 693081"/>
                            <a:gd name="csX129" fmla="*/ 232157 w 1619476"/>
                            <a:gd name="csY129" fmla="*/ 108849 h 693081"/>
                            <a:gd name="csX130" fmla="*/ 233567 w 1619476"/>
                            <a:gd name="csY130" fmla="*/ 110118 h 693081"/>
                            <a:gd name="csX131" fmla="*/ 265484 w 1619476"/>
                            <a:gd name="csY131" fmla="*/ 94223 h 693081"/>
                            <a:gd name="csX132" fmla="*/ 265471 w 1619476"/>
                            <a:gd name="csY132" fmla="*/ 94198 h 693081"/>
                            <a:gd name="csX133" fmla="*/ 266347 w 1619476"/>
                            <a:gd name="csY133" fmla="*/ 94274 h 693081"/>
                            <a:gd name="csX134" fmla="*/ 268201 w 1619476"/>
                            <a:gd name="csY134" fmla="*/ 96166 h 693081"/>
                            <a:gd name="csX135" fmla="*/ 268950 w 1619476"/>
                            <a:gd name="csY135" fmla="*/ 102031 h 693081"/>
                            <a:gd name="csX136" fmla="*/ 265014 w 1619476"/>
                            <a:gd name="csY136" fmla="*/ 98705 h 693081"/>
                            <a:gd name="csX137" fmla="*/ 262285 w 1619476"/>
                            <a:gd name="csY137" fmla="*/ 96204 h 693081"/>
                            <a:gd name="csX138" fmla="*/ 265484 w 1619476"/>
                            <a:gd name="csY138" fmla="*/ 94223 h 693081"/>
                            <a:gd name="csX139" fmla="*/ 254781 w 1619476"/>
                            <a:gd name="csY139" fmla="*/ 67372 h 693081"/>
                            <a:gd name="csX140" fmla="*/ 254756 w 1619476"/>
                            <a:gd name="csY140" fmla="*/ 67308 h 693081"/>
                            <a:gd name="csX141" fmla="*/ 253042 w 1619476"/>
                            <a:gd name="csY141" fmla="*/ 65962 h 693081"/>
                            <a:gd name="csX142" fmla="*/ 254274 w 1619476"/>
                            <a:gd name="csY142" fmla="*/ 62166 h 693081"/>
                            <a:gd name="csX143" fmla="*/ 256102 w 1619476"/>
                            <a:gd name="csY143" fmla="*/ 61036 h 693081"/>
                            <a:gd name="csX144" fmla="*/ 259923 w 1619476"/>
                            <a:gd name="csY144" fmla="*/ 63956 h 693081"/>
                            <a:gd name="csX145" fmla="*/ 262374 w 1619476"/>
                            <a:gd name="csY145" fmla="*/ 75002 h 693081"/>
                            <a:gd name="csX146" fmla="*/ 254781 w 1619476"/>
                            <a:gd name="csY146" fmla="*/ 67372 h 693081"/>
                            <a:gd name="csX147" fmla="*/ 248827 w 1619476"/>
                            <a:gd name="csY147" fmla="*/ 81527 h 693081"/>
                            <a:gd name="csX148" fmla="*/ 248294 w 1619476"/>
                            <a:gd name="csY148" fmla="*/ 82353 h 693081"/>
                            <a:gd name="csX149" fmla="*/ 248611 w 1619476"/>
                            <a:gd name="csY149" fmla="*/ 85197 h 693081"/>
                            <a:gd name="csX150" fmla="*/ 243812 w 1619476"/>
                            <a:gd name="csY150" fmla="*/ 85438 h 693081"/>
                            <a:gd name="csX151" fmla="*/ 239242 w 1619476"/>
                            <a:gd name="csY151" fmla="*/ 85704 h 693081"/>
                            <a:gd name="csX152" fmla="*/ 236995 w 1619476"/>
                            <a:gd name="csY152" fmla="*/ 79623 h 693081"/>
                            <a:gd name="csX153" fmla="*/ 236956 w 1619476"/>
                            <a:gd name="csY153" fmla="*/ 78988 h 693081"/>
                            <a:gd name="csX154" fmla="*/ 235738 w 1619476"/>
                            <a:gd name="csY154" fmla="*/ 74291 h 693081"/>
                            <a:gd name="csX155" fmla="*/ 237363 w 1619476"/>
                            <a:gd name="csY155" fmla="*/ 75713 h 693081"/>
                            <a:gd name="csX156" fmla="*/ 237337 w 1619476"/>
                            <a:gd name="csY156" fmla="*/ 75725 h 693081"/>
                            <a:gd name="csX157" fmla="*/ 239915 w 1619476"/>
                            <a:gd name="csY157" fmla="*/ 80436 h 693081"/>
                            <a:gd name="csX158" fmla="*/ 240892 w 1619476"/>
                            <a:gd name="csY158" fmla="*/ 81400 h 693081"/>
                            <a:gd name="csX159" fmla="*/ 241451 w 1619476"/>
                            <a:gd name="csY159" fmla="*/ 81147 h 693081"/>
                            <a:gd name="csX160" fmla="*/ 241387 w 1619476"/>
                            <a:gd name="csY160" fmla="*/ 80588 h 693081"/>
                            <a:gd name="csX161" fmla="*/ 241921 w 1619476"/>
                            <a:gd name="csY161" fmla="*/ 74367 h 693081"/>
                            <a:gd name="csX162" fmla="*/ 242771 w 1619476"/>
                            <a:gd name="csY162" fmla="*/ 72361 h 693081"/>
                            <a:gd name="csX163" fmla="*/ 244282 w 1619476"/>
                            <a:gd name="csY163" fmla="*/ 74938 h 693081"/>
                            <a:gd name="csX164" fmla="*/ 245513 w 1619476"/>
                            <a:gd name="csY164" fmla="*/ 79344 h 693081"/>
                            <a:gd name="csX165" fmla="*/ 245551 w 1619476"/>
                            <a:gd name="csY165" fmla="*/ 80004 h 693081"/>
                            <a:gd name="csX166" fmla="*/ 246796 w 1619476"/>
                            <a:gd name="csY166" fmla="*/ 79966 h 693081"/>
                            <a:gd name="csX167" fmla="*/ 246796 w 1619476"/>
                            <a:gd name="csY167" fmla="*/ 79344 h 693081"/>
                            <a:gd name="csX168" fmla="*/ 248472 w 1619476"/>
                            <a:gd name="csY168" fmla="*/ 76652 h 693081"/>
                            <a:gd name="csX169" fmla="*/ 249690 w 1619476"/>
                            <a:gd name="csY169" fmla="*/ 75345 h 693081"/>
                            <a:gd name="csX170" fmla="*/ 250084 w 1619476"/>
                            <a:gd name="csY170" fmla="*/ 74291 h 693081"/>
                            <a:gd name="csX171" fmla="*/ 250338 w 1619476"/>
                            <a:gd name="csY171" fmla="*/ 73580 h 693081"/>
                            <a:gd name="csX172" fmla="*/ 248827 w 1619476"/>
                            <a:gd name="csY172" fmla="*/ 81527 h 693081"/>
                            <a:gd name="csX173" fmla="*/ 311253 w 1619476"/>
                            <a:gd name="csY173" fmla="*/ 164291 h 693081"/>
                            <a:gd name="csX174" fmla="*/ 315963 w 1619476"/>
                            <a:gd name="csY174" fmla="*/ 171477 h 693081"/>
                            <a:gd name="csX175" fmla="*/ 307990 w 1619476"/>
                            <a:gd name="csY175" fmla="*/ 171909 h 693081"/>
                            <a:gd name="csX176" fmla="*/ 303394 w 1619476"/>
                            <a:gd name="csY176" fmla="*/ 172404 h 693081"/>
                            <a:gd name="csX177" fmla="*/ 294088 w 1619476"/>
                            <a:gd name="csY177" fmla="*/ 170410 h 693081"/>
                            <a:gd name="csX178" fmla="*/ 292412 w 1619476"/>
                            <a:gd name="csY178" fmla="*/ 160876 h 693081"/>
                            <a:gd name="csX179" fmla="*/ 301071 w 1619476"/>
                            <a:gd name="csY179" fmla="*/ 154896 h 693081"/>
                            <a:gd name="csX180" fmla="*/ 304384 w 1619476"/>
                            <a:gd name="csY180" fmla="*/ 161384 h 693081"/>
                            <a:gd name="csX181" fmla="*/ 305375 w 1619476"/>
                            <a:gd name="csY181" fmla="*/ 164228 h 693081"/>
                            <a:gd name="csX182" fmla="*/ 297833 w 1619476"/>
                            <a:gd name="csY182" fmla="*/ 159391 h 693081"/>
                            <a:gd name="csX183" fmla="*/ 297262 w 1619476"/>
                            <a:gd name="csY183" fmla="*/ 166779 h 693081"/>
                            <a:gd name="csX184" fmla="*/ 293885 w 1619476"/>
                            <a:gd name="csY184" fmla="*/ 160584 h 693081"/>
                            <a:gd name="csX185" fmla="*/ 293834 w 1619476"/>
                            <a:gd name="csY185" fmla="*/ 159784 h 693081"/>
                            <a:gd name="csX186" fmla="*/ 299471 w 1619476"/>
                            <a:gd name="csY186" fmla="*/ 171566 h 693081"/>
                            <a:gd name="csX187" fmla="*/ 298773 w 1619476"/>
                            <a:gd name="csY187" fmla="*/ 162120 h 693081"/>
                            <a:gd name="csX188" fmla="*/ 311583 w 1619476"/>
                            <a:gd name="csY188" fmla="*/ 168874 h 693081"/>
                            <a:gd name="csX189" fmla="*/ 308828 w 1619476"/>
                            <a:gd name="csY189" fmla="*/ 164837 h 693081"/>
                            <a:gd name="csX190" fmla="*/ 301084 w 1619476"/>
                            <a:gd name="csY190" fmla="*/ 154896 h 693081"/>
                            <a:gd name="csX191" fmla="*/ 302137 w 1619476"/>
                            <a:gd name="csY191" fmla="*/ 154719 h 693081"/>
                            <a:gd name="csX192" fmla="*/ 302379 w 1619476"/>
                            <a:gd name="csY192" fmla="*/ 154719 h 693081"/>
                            <a:gd name="csX193" fmla="*/ 311253 w 1619476"/>
                            <a:gd name="csY193" fmla="*/ 164291 h 693081"/>
                            <a:gd name="csX194" fmla="*/ 303915 w 1619476"/>
                            <a:gd name="csY194" fmla="*/ 148625 h 693081"/>
                            <a:gd name="csX195" fmla="*/ 307495 w 1619476"/>
                            <a:gd name="csY195" fmla="*/ 144828 h 693081"/>
                            <a:gd name="csX196" fmla="*/ 307964 w 1619476"/>
                            <a:gd name="csY196" fmla="*/ 144803 h 693081"/>
                            <a:gd name="csX197" fmla="*/ 309843 w 1619476"/>
                            <a:gd name="csY197" fmla="*/ 144828 h 693081"/>
                            <a:gd name="csX198" fmla="*/ 311265 w 1619476"/>
                            <a:gd name="csY198" fmla="*/ 144562 h 693081"/>
                            <a:gd name="csX199" fmla="*/ 314046 w 1619476"/>
                            <a:gd name="csY199" fmla="*/ 144473 h 693081"/>
                            <a:gd name="csX200" fmla="*/ 314896 w 1619476"/>
                            <a:gd name="csY200" fmla="*/ 144816 h 693081"/>
                            <a:gd name="csX201" fmla="*/ 315125 w 1619476"/>
                            <a:gd name="csY201" fmla="*/ 144917 h 693081"/>
                            <a:gd name="csX202" fmla="*/ 316318 w 1619476"/>
                            <a:gd name="csY202" fmla="*/ 144587 h 693081"/>
                            <a:gd name="csX203" fmla="*/ 320978 w 1619476"/>
                            <a:gd name="csY203" fmla="*/ 143673 h 693081"/>
                            <a:gd name="csX204" fmla="*/ 321981 w 1619476"/>
                            <a:gd name="csY204" fmla="*/ 144016 h 693081"/>
                            <a:gd name="csX205" fmla="*/ 323098 w 1619476"/>
                            <a:gd name="csY205" fmla="*/ 143864 h 693081"/>
                            <a:gd name="csX206" fmla="*/ 327541 w 1619476"/>
                            <a:gd name="csY206" fmla="*/ 143089 h 693081"/>
                            <a:gd name="csX207" fmla="*/ 328519 w 1619476"/>
                            <a:gd name="csY207" fmla="*/ 143368 h 693081"/>
                            <a:gd name="csX208" fmla="*/ 329789 w 1619476"/>
                            <a:gd name="csY208" fmla="*/ 143292 h 693081"/>
                            <a:gd name="csX209" fmla="*/ 333889 w 1619476"/>
                            <a:gd name="csY209" fmla="*/ 142632 h 693081"/>
                            <a:gd name="csX210" fmla="*/ 334118 w 1619476"/>
                            <a:gd name="csY210" fmla="*/ 142683 h 693081"/>
                            <a:gd name="csX211" fmla="*/ 335057 w 1619476"/>
                            <a:gd name="csY211" fmla="*/ 143013 h 693081"/>
                            <a:gd name="csX212" fmla="*/ 336213 w 1619476"/>
                            <a:gd name="csY212" fmla="*/ 142835 h 693081"/>
                            <a:gd name="csX213" fmla="*/ 340276 w 1619476"/>
                            <a:gd name="csY213" fmla="*/ 142327 h 693081"/>
                            <a:gd name="csX214" fmla="*/ 341164 w 1619476"/>
                            <a:gd name="csY214" fmla="*/ 142734 h 693081"/>
                            <a:gd name="csX215" fmla="*/ 341482 w 1619476"/>
                            <a:gd name="csY215" fmla="*/ 142886 h 693081"/>
                            <a:gd name="csX216" fmla="*/ 342396 w 1619476"/>
                            <a:gd name="csY216" fmla="*/ 142708 h 693081"/>
                            <a:gd name="csX217" fmla="*/ 346877 w 1619476"/>
                            <a:gd name="csY217" fmla="*/ 142099 h 693081"/>
                            <a:gd name="csX218" fmla="*/ 347664 w 1619476"/>
                            <a:gd name="csY218" fmla="*/ 142467 h 693081"/>
                            <a:gd name="csX219" fmla="*/ 348718 w 1619476"/>
                            <a:gd name="csY219" fmla="*/ 142416 h 693081"/>
                            <a:gd name="csX220" fmla="*/ 353149 w 1619476"/>
                            <a:gd name="csY220" fmla="*/ 141947 h 693081"/>
                            <a:gd name="csX221" fmla="*/ 354444 w 1619476"/>
                            <a:gd name="csY221" fmla="*/ 142492 h 693081"/>
                            <a:gd name="csX222" fmla="*/ 355549 w 1619476"/>
                            <a:gd name="csY222" fmla="*/ 142378 h 693081"/>
                            <a:gd name="csX223" fmla="*/ 359548 w 1619476"/>
                            <a:gd name="csY223" fmla="*/ 141972 h 693081"/>
                            <a:gd name="csX224" fmla="*/ 360779 w 1619476"/>
                            <a:gd name="csY224" fmla="*/ 142467 h 693081"/>
                            <a:gd name="csX225" fmla="*/ 361744 w 1619476"/>
                            <a:gd name="csY225" fmla="*/ 142302 h 693081"/>
                            <a:gd name="csX226" fmla="*/ 366200 w 1619476"/>
                            <a:gd name="csY226" fmla="*/ 142023 h 693081"/>
                            <a:gd name="csX227" fmla="*/ 367026 w 1619476"/>
                            <a:gd name="csY227" fmla="*/ 142492 h 693081"/>
                            <a:gd name="csX228" fmla="*/ 368206 w 1619476"/>
                            <a:gd name="csY228" fmla="*/ 142416 h 693081"/>
                            <a:gd name="csX229" fmla="*/ 372739 w 1619476"/>
                            <a:gd name="csY229" fmla="*/ 142188 h 693081"/>
                            <a:gd name="csX230" fmla="*/ 373297 w 1619476"/>
                            <a:gd name="csY230" fmla="*/ 142531 h 693081"/>
                            <a:gd name="csX231" fmla="*/ 374529 w 1619476"/>
                            <a:gd name="csY231" fmla="*/ 142607 h 693081"/>
                            <a:gd name="csX232" fmla="*/ 379112 w 1619476"/>
                            <a:gd name="csY232" fmla="*/ 142454 h 693081"/>
                            <a:gd name="csX233" fmla="*/ 380013 w 1619476"/>
                            <a:gd name="csY233" fmla="*/ 142937 h 693081"/>
                            <a:gd name="csX234" fmla="*/ 381080 w 1619476"/>
                            <a:gd name="csY234" fmla="*/ 142899 h 693081"/>
                            <a:gd name="csX235" fmla="*/ 385447 w 1619476"/>
                            <a:gd name="csY235" fmla="*/ 142746 h 693081"/>
                            <a:gd name="csX236" fmla="*/ 386311 w 1619476"/>
                            <a:gd name="csY236" fmla="*/ 143280 h 693081"/>
                            <a:gd name="csX237" fmla="*/ 387263 w 1619476"/>
                            <a:gd name="csY237" fmla="*/ 143267 h 693081"/>
                            <a:gd name="csX238" fmla="*/ 391605 w 1619476"/>
                            <a:gd name="csY238" fmla="*/ 143165 h 693081"/>
                            <a:gd name="csX239" fmla="*/ 392570 w 1619476"/>
                            <a:gd name="csY239" fmla="*/ 143825 h 693081"/>
                            <a:gd name="csX240" fmla="*/ 393661 w 1619476"/>
                            <a:gd name="csY240" fmla="*/ 143825 h 693081"/>
                            <a:gd name="csX241" fmla="*/ 397889 w 1619476"/>
                            <a:gd name="csY241" fmla="*/ 143876 h 693081"/>
                            <a:gd name="csX242" fmla="*/ 398714 w 1619476"/>
                            <a:gd name="csY242" fmla="*/ 144333 h 693081"/>
                            <a:gd name="csX243" fmla="*/ 399019 w 1619476"/>
                            <a:gd name="csY243" fmla="*/ 144498 h 693081"/>
                            <a:gd name="csX244" fmla="*/ 400047 w 1619476"/>
                            <a:gd name="csY244" fmla="*/ 144435 h 693081"/>
                            <a:gd name="csX245" fmla="*/ 404453 w 1619476"/>
                            <a:gd name="csY245" fmla="*/ 144600 h 693081"/>
                            <a:gd name="csX246" fmla="*/ 405494 w 1619476"/>
                            <a:gd name="csY246" fmla="*/ 145159 h 693081"/>
                            <a:gd name="csX247" fmla="*/ 406522 w 1619476"/>
                            <a:gd name="csY247" fmla="*/ 145133 h 693081"/>
                            <a:gd name="csX248" fmla="*/ 411207 w 1619476"/>
                            <a:gd name="csY248" fmla="*/ 145285 h 693081"/>
                            <a:gd name="csX249" fmla="*/ 412299 w 1619476"/>
                            <a:gd name="csY249" fmla="*/ 145933 h 693081"/>
                            <a:gd name="csX250" fmla="*/ 413099 w 1619476"/>
                            <a:gd name="csY250" fmla="*/ 146212 h 693081"/>
                            <a:gd name="csX251" fmla="*/ 414267 w 1619476"/>
                            <a:gd name="csY251" fmla="*/ 146669 h 693081"/>
                            <a:gd name="csX252" fmla="*/ 415333 w 1619476"/>
                            <a:gd name="csY252" fmla="*/ 153335 h 693081"/>
                            <a:gd name="csX253" fmla="*/ 413543 w 1619476"/>
                            <a:gd name="csY253" fmla="*/ 153627 h 693081"/>
                            <a:gd name="csX254" fmla="*/ 407843 w 1619476"/>
                            <a:gd name="csY254" fmla="*/ 153170 h 693081"/>
                            <a:gd name="csX255" fmla="*/ 397991 w 1619476"/>
                            <a:gd name="csY255" fmla="*/ 154579 h 693081"/>
                            <a:gd name="csX256" fmla="*/ 391947 w 1619476"/>
                            <a:gd name="csY256" fmla="*/ 154033 h 693081"/>
                            <a:gd name="csX257" fmla="*/ 388634 w 1619476"/>
                            <a:gd name="csY257" fmla="*/ 154007 h 693081"/>
                            <a:gd name="csX258" fmla="*/ 377322 w 1619476"/>
                            <a:gd name="csY258" fmla="*/ 153982 h 693081"/>
                            <a:gd name="csX259" fmla="*/ 367749 w 1619476"/>
                            <a:gd name="csY259" fmla="*/ 152738 h 693081"/>
                            <a:gd name="csX260" fmla="*/ 363661 w 1619476"/>
                            <a:gd name="csY260" fmla="*/ 152941 h 693081"/>
                            <a:gd name="csX261" fmla="*/ 352933 w 1619476"/>
                            <a:gd name="csY261" fmla="*/ 153385 h 693081"/>
                            <a:gd name="csX262" fmla="*/ 345582 w 1619476"/>
                            <a:gd name="csY262" fmla="*/ 152357 h 693081"/>
                            <a:gd name="csX263" fmla="*/ 344934 w 1619476"/>
                            <a:gd name="csY263" fmla="*/ 152535 h 693081"/>
                            <a:gd name="csX264" fmla="*/ 342370 w 1619476"/>
                            <a:gd name="csY264" fmla="*/ 152687 h 693081"/>
                            <a:gd name="csX265" fmla="*/ 334003 w 1619476"/>
                            <a:gd name="csY265" fmla="*/ 152459 h 693081"/>
                            <a:gd name="csX266" fmla="*/ 330220 w 1619476"/>
                            <a:gd name="csY266" fmla="*/ 153601 h 693081"/>
                            <a:gd name="csX267" fmla="*/ 329991 w 1619476"/>
                            <a:gd name="csY267" fmla="*/ 153550 h 693081"/>
                            <a:gd name="csX268" fmla="*/ 320914 w 1619476"/>
                            <a:gd name="csY268" fmla="*/ 152814 h 693081"/>
                            <a:gd name="csX269" fmla="*/ 317905 w 1619476"/>
                            <a:gd name="csY269" fmla="*/ 153119 h 693081"/>
                            <a:gd name="csX270" fmla="*/ 306517 w 1619476"/>
                            <a:gd name="csY270" fmla="*/ 154134 h 693081"/>
                            <a:gd name="csX271" fmla="*/ 304879 w 1619476"/>
                            <a:gd name="csY271" fmla="*/ 153423 h 693081"/>
                            <a:gd name="csX272" fmla="*/ 303914 w 1619476"/>
                            <a:gd name="csY272" fmla="*/ 148624 h 693081"/>
                            <a:gd name="csX273" fmla="*/ 305171 w 1619476"/>
                            <a:gd name="csY273" fmla="*/ 131980 h 693081"/>
                            <a:gd name="csX274" fmla="*/ 304867 w 1619476"/>
                            <a:gd name="csY274" fmla="*/ 131016 h 693081"/>
                            <a:gd name="csX275" fmla="*/ 305755 w 1619476"/>
                            <a:gd name="csY275" fmla="*/ 127448 h 693081"/>
                            <a:gd name="csX276" fmla="*/ 317512 w 1619476"/>
                            <a:gd name="csY276" fmla="*/ 130190 h 693081"/>
                            <a:gd name="csX277" fmla="*/ 327465 w 1619476"/>
                            <a:gd name="csY277" fmla="*/ 127042 h 693081"/>
                            <a:gd name="csX278" fmla="*/ 329154 w 1619476"/>
                            <a:gd name="csY278" fmla="*/ 125252 h 693081"/>
                            <a:gd name="csX279" fmla="*/ 331820 w 1619476"/>
                            <a:gd name="csY279" fmla="*/ 129530 h 693081"/>
                            <a:gd name="csX280" fmla="*/ 333407 w 1619476"/>
                            <a:gd name="csY280" fmla="*/ 124503 h 693081"/>
                            <a:gd name="csX281" fmla="*/ 335604 w 1619476"/>
                            <a:gd name="csY281" fmla="*/ 126166 h 693081"/>
                            <a:gd name="csX282" fmla="*/ 346827 w 1619476"/>
                            <a:gd name="csY282" fmla="*/ 127143 h 693081"/>
                            <a:gd name="csX283" fmla="*/ 357555 w 1619476"/>
                            <a:gd name="csY283" fmla="*/ 121341 h 693081"/>
                            <a:gd name="csX284" fmla="*/ 357834 w 1619476"/>
                            <a:gd name="csY284" fmla="*/ 121024 h 693081"/>
                            <a:gd name="csX285" fmla="*/ 359764 w 1619476"/>
                            <a:gd name="csY285" fmla="*/ 127626 h 693081"/>
                            <a:gd name="csX286" fmla="*/ 361681 w 1619476"/>
                            <a:gd name="csY286" fmla="*/ 121024 h 693081"/>
                            <a:gd name="csX287" fmla="*/ 372676 w 1619476"/>
                            <a:gd name="csY287" fmla="*/ 127143 h 693081"/>
                            <a:gd name="csX288" fmla="*/ 386121 w 1619476"/>
                            <a:gd name="csY288" fmla="*/ 124503 h 693081"/>
                            <a:gd name="csX289" fmla="*/ 387695 w 1619476"/>
                            <a:gd name="csY289" fmla="*/ 129530 h 693081"/>
                            <a:gd name="csX290" fmla="*/ 390361 w 1619476"/>
                            <a:gd name="csY290" fmla="*/ 125252 h 693081"/>
                            <a:gd name="csX291" fmla="*/ 402003 w 1619476"/>
                            <a:gd name="csY291" fmla="*/ 130190 h 693081"/>
                            <a:gd name="csX292" fmla="*/ 403946 w 1619476"/>
                            <a:gd name="csY292" fmla="*/ 130254 h 693081"/>
                            <a:gd name="csX293" fmla="*/ 413760 w 1619476"/>
                            <a:gd name="csY293" fmla="*/ 127448 h 693081"/>
                            <a:gd name="csX294" fmla="*/ 414648 w 1619476"/>
                            <a:gd name="csY294" fmla="*/ 131066 h 693081"/>
                            <a:gd name="csX295" fmla="*/ 414369 w 1619476"/>
                            <a:gd name="csY295" fmla="*/ 131968 h 693081"/>
                            <a:gd name="csX296" fmla="*/ 404517 w 1619476"/>
                            <a:gd name="csY296" fmla="*/ 135726 h 693081"/>
                            <a:gd name="csX297" fmla="*/ 412414 w 1619476"/>
                            <a:gd name="csY297" fmla="*/ 141883 h 693081"/>
                            <a:gd name="csX298" fmla="*/ 412185 w 1619476"/>
                            <a:gd name="csY298" fmla="*/ 144397 h 693081"/>
                            <a:gd name="csX299" fmla="*/ 411754 w 1619476"/>
                            <a:gd name="csY299" fmla="*/ 144143 h 693081"/>
                            <a:gd name="csX300" fmla="*/ 406129 w 1619476"/>
                            <a:gd name="csY300" fmla="*/ 143927 h 693081"/>
                            <a:gd name="csX301" fmla="*/ 405977 w 1619476"/>
                            <a:gd name="csY301" fmla="*/ 143965 h 693081"/>
                            <a:gd name="csX302" fmla="*/ 405038 w 1619476"/>
                            <a:gd name="csY302" fmla="*/ 143457 h 693081"/>
                            <a:gd name="csX303" fmla="*/ 399604 w 1619476"/>
                            <a:gd name="csY303" fmla="*/ 143242 h 693081"/>
                            <a:gd name="csX304" fmla="*/ 399477 w 1619476"/>
                            <a:gd name="csY304" fmla="*/ 143280 h 693081"/>
                            <a:gd name="csX305" fmla="*/ 399350 w 1619476"/>
                            <a:gd name="csY305" fmla="*/ 143204 h 693081"/>
                            <a:gd name="csX306" fmla="*/ 398410 w 1619476"/>
                            <a:gd name="csY306" fmla="*/ 142721 h 693081"/>
                            <a:gd name="csX307" fmla="*/ 393230 w 1619476"/>
                            <a:gd name="csY307" fmla="*/ 142620 h 693081"/>
                            <a:gd name="csX308" fmla="*/ 393142 w 1619476"/>
                            <a:gd name="csY308" fmla="*/ 142658 h 693081"/>
                            <a:gd name="csX309" fmla="*/ 392075 w 1619476"/>
                            <a:gd name="csY309" fmla="*/ 141972 h 693081"/>
                            <a:gd name="csX310" fmla="*/ 386781 w 1619476"/>
                            <a:gd name="csY310" fmla="*/ 142074 h 693081"/>
                            <a:gd name="csX311" fmla="*/ 385981 w 1619476"/>
                            <a:gd name="csY311" fmla="*/ 141591 h 693081"/>
                            <a:gd name="csX312" fmla="*/ 380611 w 1619476"/>
                            <a:gd name="csY312" fmla="*/ 141718 h 693081"/>
                            <a:gd name="csX313" fmla="*/ 380534 w 1619476"/>
                            <a:gd name="csY313" fmla="*/ 141731 h 693081"/>
                            <a:gd name="csX314" fmla="*/ 379557 w 1619476"/>
                            <a:gd name="csY314" fmla="*/ 141248 h 693081"/>
                            <a:gd name="csX315" fmla="*/ 374123 w 1619476"/>
                            <a:gd name="csY315" fmla="*/ 141401 h 693081"/>
                            <a:gd name="csX316" fmla="*/ 374009 w 1619476"/>
                            <a:gd name="csY316" fmla="*/ 141439 h 693081"/>
                            <a:gd name="csX317" fmla="*/ 373209 w 1619476"/>
                            <a:gd name="csY317" fmla="*/ 141007 h 693081"/>
                            <a:gd name="csX318" fmla="*/ 367712 w 1619476"/>
                            <a:gd name="csY318" fmla="*/ 141248 h 693081"/>
                            <a:gd name="csX319" fmla="*/ 367572 w 1619476"/>
                            <a:gd name="csY319" fmla="*/ 141299 h 693081"/>
                            <a:gd name="csX320" fmla="*/ 366506 w 1619476"/>
                            <a:gd name="csY320" fmla="*/ 140779 h 693081"/>
                            <a:gd name="csX321" fmla="*/ 361173 w 1619476"/>
                            <a:gd name="csY321" fmla="*/ 141160 h 693081"/>
                            <a:gd name="csX322" fmla="*/ 361084 w 1619476"/>
                            <a:gd name="csY322" fmla="*/ 141210 h 693081"/>
                            <a:gd name="csX323" fmla="*/ 359891 w 1619476"/>
                            <a:gd name="csY323" fmla="*/ 140741 h 693081"/>
                            <a:gd name="csX324" fmla="*/ 355029 w 1619476"/>
                            <a:gd name="csY324" fmla="*/ 141210 h 693081"/>
                            <a:gd name="csX325" fmla="*/ 354876 w 1619476"/>
                            <a:gd name="csY325" fmla="*/ 141274 h 693081"/>
                            <a:gd name="csX326" fmla="*/ 353416 w 1619476"/>
                            <a:gd name="csY326" fmla="*/ 140702 h 693081"/>
                            <a:gd name="csX327" fmla="*/ 348249 w 1619476"/>
                            <a:gd name="csY327" fmla="*/ 141223 h 693081"/>
                            <a:gd name="csX328" fmla="*/ 348147 w 1619476"/>
                            <a:gd name="csY328" fmla="*/ 141261 h 693081"/>
                            <a:gd name="csX329" fmla="*/ 347081 w 1619476"/>
                            <a:gd name="csY329" fmla="*/ 140842 h 693081"/>
                            <a:gd name="csX330" fmla="*/ 341774 w 1619476"/>
                            <a:gd name="csY330" fmla="*/ 141591 h 693081"/>
                            <a:gd name="csX331" fmla="*/ 341761 w 1619476"/>
                            <a:gd name="csY331" fmla="*/ 141604 h 693081"/>
                            <a:gd name="csX332" fmla="*/ 341736 w 1619476"/>
                            <a:gd name="csY332" fmla="*/ 141591 h 693081"/>
                            <a:gd name="csX333" fmla="*/ 340606 w 1619476"/>
                            <a:gd name="csY333" fmla="*/ 141096 h 693081"/>
                            <a:gd name="csX334" fmla="*/ 335629 w 1619476"/>
                            <a:gd name="csY334" fmla="*/ 141693 h 693081"/>
                            <a:gd name="csX335" fmla="*/ 335464 w 1619476"/>
                            <a:gd name="csY335" fmla="*/ 141794 h 693081"/>
                            <a:gd name="csX336" fmla="*/ 334398 w 1619476"/>
                            <a:gd name="csY336" fmla="*/ 141439 h 693081"/>
                            <a:gd name="csX337" fmla="*/ 334207 w 1619476"/>
                            <a:gd name="csY337" fmla="*/ 141401 h 693081"/>
                            <a:gd name="csX338" fmla="*/ 329192 w 1619476"/>
                            <a:gd name="csY338" fmla="*/ 142175 h 693081"/>
                            <a:gd name="csX339" fmla="*/ 329078 w 1619476"/>
                            <a:gd name="csY339" fmla="*/ 142226 h 693081"/>
                            <a:gd name="csX340" fmla="*/ 327809 w 1619476"/>
                            <a:gd name="csY340" fmla="*/ 141832 h 693081"/>
                            <a:gd name="csX341" fmla="*/ 322451 w 1619476"/>
                            <a:gd name="csY341" fmla="*/ 142759 h 693081"/>
                            <a:gd name="csX342" fmla="*/ 322387 w 1619476"/>
                            <a:gd name="csY342" fmla="*/ 142810 h 693081"/>
                            <a:gd name="csX343" fmla="*/ 321372 w 1619476"/>
                            <a:gd name="csY343" fmla="*/ 142454 h 693081"/>
                            <a:gd name="csX344" fmla="*/ 315658 w 1619476"/>
                            <a:gd name="csY344" fmla="*/ 143495 h 693081"/>
                            <a:gd name="csX345" fmla="*/ 315417 w 1619476"/>
                            <a:gd name="csY345" fmla="*/ 143648 h 693081"/>
                            <a:gd name="csX346" fmla="*/ 314414 w 1619476"/>
                            <a:gd name="csY346" fmla="*/ 143242 h 693081"/>
                            <a:gd name="csX347" fmla="*/ 310745 w 1619476"/>
                            <a:gd name="csY347" fmla="*/ 143394 h 693081"/>
                            <a:gd name="csX348" fmla="*/ 310123 w 1619476"/>
                            <a:gd name="csY348" fmla="*/ 143572 h 693081"/>
                            <a:gd name="csX349" fmla="*/ 307838 w 1619476"/>
                            <a:gd name="csY349" fmla="*/ 143533 h 693081"/>
                            <a:gd name="csX350" fmla="*/ 307660 w 1619476"/>
                            <a:gd name="csY350" fmla="*/ 143546 h 693081"/>
                            <a:gd name="csX351" fmla="*/ 307444 w 1619476"/>
                            <a:gd name="csY351" fmla="*/ 141616 h 693081"/>
                            <a:gd name="csX352" fmla="*/ 314986 w 1619476"/>
                            <a:gd name="csY352" fmla="*/ 135726 h 693081"/>
                            <a:gd name="csX353" fmla="*/ 305172 w 1619476"/>
                            <a:gd name="csY353" fmla="*/ 131980 h 693081"/>
                            <a:gd name="csX354" fmla="*/ 305171 w 1619476"/>
                            <a:gd name="csY354" fmla="*/ 131980 h 693081"/>
                            <a:gd name="csX355" fmla="*/ 302264 w 1619476"/>
                            <a:gd name="csY355" fmla="*/ 122827 h 693081"/>
                            <a:gd name="csX356" fmla="*/ 303648 w 1619476"/>
                            <a:gd name="csY356" fmla="*/ 122141 h 693081"/>
                            <a:gd name="csX357" fmla="*/ 303876 w 1619476"/>
                            <a:gd name="csY357" fmla="*/ 121252 h 693081"/>
                            <a:gd name="csX358" fmla="*/ 315252 w 1619476"/>
                            <a:gd name="csY358" fmla="*/ 127981 h 693081"/>
                            <a:gd name="csX359" fmla="*/ 315963 w 1619476"/>
                            <a:gd name="csY359" fmla="*/ 127969 h 693081"/>
                            <a:gd name="csX360" fmla="*/ 326704 w 1619476"/>
                            <a:gd name="csY360" fmla="*/ 121710 h 693081"/>
                            <a:gd name="csX361" fmla="*/ 333179 w 1619476"/>
                            <a:gd name="csY361" fmla="*/ 120948 h 693081"/>
                            <a:gd name="csX362" fmla="*/ 333179 w 1619476"/>
                            <a:gd name="csY362" fmla="*/ 120960 h 693081"/>
                            <a:gd name="csX363" fmla="*/ 332912 w 1619476"/>
                            <a:gd name="csY363" fmla="*/ 121798 h 693081"/>
                            <a:gd name="csX364" fmla="*/ 331439 w 1619476"/>
                            <a:gd name="csY364" fmla="*/ 126470 h 693081"/>
                            <a:gd name="csX365" fmla="*/ 328646 w 1619476"/>
                            <a:gd name="csY365" fmla="*/ 122014 h 693081"/>
                            <a:gd name="csX366" fmla="*/ 328646 w 1619476"/>
                            <a:gd name="csY366" fmla="*/ 122027 h 693081"/>
                            <a:gd name="csX367" fmla="*/ 328646 w 1619476"/>
                            <a:gd name="csY367" fmla="*/ 122014 h 693081"/>
                            <a:gd name="csX368" fmla="*/ 328392 w 1619476"/>
                            <a:gd name="csY368" fmla="*/ 123728 h 693081"/>
                            <a:gd name="csX369" fmla="*/ 327415 w 1619476"/>
                            <a:gd name="csY369" fmla="*/ 125379 h 693081"/>
                            <a:gd name="csX370" fmla="*/ 317423 w 1619476"/>
                            <a:gd name="csY370" fmla="*/ 128908 h 693081"/>
                            <a:gd name="csX371" fmla="*/ 313983 w 1619476"/>
                            <a:gd name="csY371" fmla="*/ 128895 h 693081"/>
                            <a:gd name="csX372" fmla="*/ 306682 w 1619476"/>
                            <a:gd name="csY372" fmla="*/ 126369 h 693081"/>
                            <a:gd name="csX373" fmla="*/ 306060 w 1619476"/>
                            <a:gd name="csY373" fmla="*/ 125709 h 693081"/>
                            <a:gd name="csX374" fmla="*/ 305299 w 1619476"/>
                            <a:gd name="csY374" fmla="*/ 124071 h 693081"/>
                            <a:gd name="csX375" fmla="*/ 304130 w 1619476"/>
                            <a:gd name="csY375" fmla="*/ 128692 h 693081"/>
                            <a:gd name="csX376" fmla="*/ 302264 w 1619476"/>
                            <a:gd name="csY376" fmla="*/ 122827 h 693081"/>
                            <a:gd name="csX377" fmla="*/ 301312 w 1619476"/>
                            <a:gd name="csY377" fmla="*/ 121963 h 693081"/>
                            <a:gd name="csX378" fmla="*/ 298481 w 1619476"/>
                            <a:gd name="csY378" fmla="*/ 118663 h 693081"/>
                            <a:gd name="csX379" fmla="*/ 299154 w 1619476"/>
                            <a:gd name="csY379" fmla="*/ 115996 h 693081"/>
                            <a:gd name="csX380" fmla="*/ 299192 w 1619476"/>
                            <a:gd name="csY380" fmla="*/ 115958 h 693081"/>
                            <a:gd name="csX381" fmla="*/ 300461 w 1619476"/>
                            <a:gd name="csY381" fmla="*/ 115324 h 693081"/>
                            <a:gd name="csX382" fmla="*/ 300512 w 1619476"/>
                            <a:gd name="csY382" fmla="*/ 115324 h 693081"/>
                            <a:gd name="csX383" fmla="*/ 303343 w 1619476"/>
                            <a:gd name="csY383" fmla="*/ 118624 h 693081"/>
                            <a:gd name="csX384" fmla="*/ 303343 w 1619476"/>
                            <a:gd name="csY384" fmla="*/ 118637 h 693081"/>
                            <a:gd name="csX385" fmla="*/ 302683 w 1619476"/>
                            <a:gd name="csY385" fmla="*/ 121303 h 693081"/>
                            <a:gd name="csX386" fmla="*/ 301375 w 1619476"/>
                            <a:gd name="csY386" fmla="*/ 121963 h 693081"/>
                            <a:gd name="csX387" fmla="*/ 301312 w 1619476"/>
                            <a:gd name="csY387" fmla="*/ 121963 h 693081"/>
                            <a:gd name="csX388" fmla="*/ 297021 w 1619476"/>
                            <a:gd name="csY388" fmla="*/ 110728 h 693081"/>
                            <a:gd name="csX389" fmla="*/ 295205 w 1619476"/>
                            <a:gd name="csY389" fmla="*/ 106754 h 693081"/>
                            <a:gd name="csX390" fmla="*/ 306213 w 1619476"/>
                            <a:gd name="csY390" fmla="*/ 103466 h 693081"/>
                            <a:gd name="csX391" fmla="*/ 302188 w 1619476"/>
                            <a:gd name="csY391" fmla="*/ 114854 h 693081"/>
                            <a:gd name="csX392" fmla="*/ 300499 w 1619476"/>
                            <a:gd name="csY392" fmla="*/ 114041 h 693081"/>
                            <a:gd name="csX393" fmla="*/ 300436 w 1619476"/>
                            <a:gd name="csY393" fmla="*/ 114041 h 693081"/>
                            <a:gd name="csX394" fmla="*/ 298912 w 1619476"/>
                            <a:gd name="csY394" fmla="*/ 114790 h 693081"/>
                            <a:gd name="csX395" fmla="*/ 297021 w 1619476"/>
                            <a:gd name="csY395" fmla="*/ 110728 h 693081"/>
                            <a:gd name="csX396" fmla="*/ 294202 w 1619476"/>
                            <a:gd name="csY396" fmla="*/ 71853 h 693081"/>
                            <a:gd name="csX397" fmla="*/ 314122 w 1619476"/>
                            <a:gd name="csY397" fmla="*/ 62484 h 693081"/>
                            <a:gd name="csX398" fmla="*/ 314478 w 1619476"/>
                            <a:gd name="csY398" fmla="*/ 62484 h 693081"/>
                            <a:gd name="csX399" fmla="*/ 330754 w 1619476"/>
                            <a:gd name="csY399" fmla="*/ 66991 h 693081"/>
                            <a:gd name="csX400" fmla="*/ 345037 w 1619476"/>
                            <a:gd name="csY400" fmla="*/ 71193 h 693081"/>
                            <a:gd name="csX401" fmla="*/ 347538 w 1619476"/>
                            <a:gd name="csY401" fmla="*/ 78011 h 693081"/>
                            <a:gd name="csX402" fmla="*/ 329903 w 1619476"/>
                            <a:gd name="csY402" fmla="*/ 72640 h 693081"/>
                            <a:gd name="csX403" fmla="*/ 314719 w 1619476"/>
                            <a:gd name="csY403" fmla="*/ 67943 h 693081"/>
                            <a:gd name="csX404" fmla="*/ 314351 w 1619476"/>
                            <a:gd name="csY404" fmla="*/ 67943 h 693081"/>
                            <a:gd name="csX405" fmla="*/ 299585 w 1619476"/>
                            <a:gd name="csY405" fmla="*/ 75776 h 693081"/>
                            <a:gd name="csX406" fmla="*/ 300626 w 1619476"/>
                            <a:gd name="csY406" fmla="*/ 103808 h 693081"/>
                            <a:gd name="csX407" fmla="*/ 295624 w 1619476"/>
                            <a:gd name="csY407" fmla="*/ 105294 h 693081"/>
                            <a:gd name="csX408" fmla="*/ 294202 w 1619476"/>
                            <a:gd name="csY408" fmla="*/ 71853 h 693081"/>
                            <a:gd name="csX409" fmla="*/ 290647 w 1619476"/>
                            <a:gd name="csY409" fmla="*/ 105840 h 693081"/>
                            <a:gd name="csX410" fmla="*/ 290647 w 1619476"/>
                            <a:gd name="csY410" fmla="*/ 105840 h 693081"/>
                            <a:gd name="csX411" fmla="*/ 287626 w 1619476"/>
                            <a:gd name="csY411" fmla="*/ 106792 h 693081"/>
                            <a:gd name="csX412" fmla="*/ 284807 w 1619476"/>
                            <a:gd name="csY412" fmla="*/ 105345 h 693081"/>
                            <a:gd name="csX413" fmla="*/ 283855 w 1619476"/>
                            <a:gd name="csY413" fmla="*/ 102298 h 693081"/>
                            <a:gd name="csX414" fmla="*/ 285315 w 1619476"/>
                            <a:gd name="csY414" fmla="*/ 99479 h 693081"/>
                            <a:gd name="csX415" fmla="*/ 287981 w 1619476"/>
                            <a:gd name="csY415" fmla="*/ 98514 h 693081"/>
                            <a:gd name="csX416" fmla="*/ 288349 w 1619476"/>
                            <a:gd name="csY416" fmla="*/ 98527 h 693081"/>
                            <a:gd name="csX417" fmla="*/ 291155 w 1619476"/>
                            <a:gd name="csY417" fmla="*/ 99974 h 693081"/>
                            <a:gd name="csX418" fmla="*/ 290647 w 1619476"/>
                            <a:gd name="csY418" fmla="*/ 105840 h 693081"/>
                            <a:gd name="csX419" fmla="*/ 282090 w 1619476"/>
                            <a:gd name="csY419" fmla="*/ 94452 h 693081"/>
                            <a:gd name="csX420" fmla="*/ 282585 w 1619476"/>
                            <a:gd name="csY420" fmla="*/ 88599 h 693081"/>
                            <a:gd name="csX421" fmla="*/ 285264 w 1619476"/>
                            <a:gd name="csY421" fmla="*/ 87621 h 693081"/>
                            <a:gd name="csX422" fmla="*/ 285620 w 1619476"/>
                            <a:gd name="csY422" fmla="*/ 87634 h 693081"/>
                            <a:gd name="csX423" fmla="*/ 288438 w 1619476"/>
                            <a:gd name="csY423" fmla="*/ 89120 h 693081"/>
                            <a:gd name="csX424" fmla="*/ 289403 w 1619476"/>
                            <a:gd name="csY424" fmla="*/ 92141 h 693081"/>
                            <a:gd name="csX425" fmla="*/ 287930 w 1619476"/>
                            <a:gd name="csY425" fmla="*/ 94960 h 693081"/>
                            <a:gd name="csX426" fmla="*/ 284896 w 1619476"/>
                            <a:gd name="csY426" fmla="*/ 95912 h 693081"/>
                            <a:gd name="csX427" fmla="*/ 282090 w 1619476"/>
                            <a:gd name="csY427" fmla="*/ 94452 h 693081"/>
                            <a:gd name="csX428" fmla="*/ 281824 w 1619476"/>
                            <a:gd name="csY428" fmla="*/ 83051 h 693081"/>
                            <a:gd name="csX429" fmla="*/ 282344 w 1619476"/>
                            <a:gd name="csY429" fmla="*/ 77211 h 693081"/>
                            <a:gd name="csX430" fmla="*/ 284985 w 1619476"/>
                            <a:gd name="csY430" fmla="*/ 76246 h 693081"/>
                            <a:gd name="csX431" fmla="*/ 285366 w 1619476"/>
                            <a:gd name="csY431" fmla="*/ 76259 h 693081"/>
                            <a:gd name="csX432" fmla="*/ 288184 w 1619476"/>
                            <a:gd name="csY432" fmla="*/ 77731 h 693081"/>
                            <a:gd name="csX433" fmla="*/ 289136 w 1619476"/>
                            <a:gd name="csY433" fmla="*/ 80753 h 693081"/>
                            <a:gd name="csX434" fmla="*/ 287676 w 1619476"/>
                            <a:gd name="csY434" fmla="*/ 83559 h 693081"/>
                            <a:gd name="csX435" fmla="*/ 281824 w 1619476"/>
                            <a:gd name="csY435" fmla="*/ 83051 h 693081"/>
                            <a:gd name="csX436" fmla="*/ 285582 w 1619476"/>
                            <a:gd name="csY436" fmla="*/ 66331 h 693081"/>
                            <a:gd name="csX437" fmla="*/ 288261 w 1619476"/>
                            <a:gd name="csY437" fmla="*/ 65366 h 693081"/>
                            <a:gd name="csX438" fmla="*/ 291447 w 1619476"/>
                            <a:gd name="csY438" fmla="*/ 66838 h 693081"/>
                            <a:gd name="csX439" fmla="*/ 292399 w 1619476"/>
                            <a:gd name="csY439" fmla="*/ 69860 h 693081"/>
                            <a:gd name="csX440" fmla="*/ 290939 w 1619476"/>
                            <a:gd name="csY440" fmla="*/ 72678 h 693081"/>
                            <a:gd name="csX441" fmla="*/ 290927 w 1619476"/>
                            <a:gd name="csY441" fmla="*/ 72678 h 693081"/>
                            <a:gd name="csX442" fmla="*/ 287880 w 1619476"/>
                            <a:gd name="csY442" fmla="*/ 73631 h 693081"/>
                            <a:gd name="csX443" fmla="*/ 285087 w 1619476"/>
                            <a:gd name="csY443" fmla="*/ 72171 h 693081"/>
                            <a:gd name="csX444" fmla="*/ 285582 w 1619476"/>
                            <a:gd name="csY444" fmla="*/ 66331 h 693081"/>
                            <a:gd name="csX445" fmla="*/ 293491 w 1619476"/>
                            <a:gd name="csY445" fmla="*/ 58167 h 693081"/>
                            <a:gd name="csX446" fmla="*/ 296157 w 1619476"/>
                            <a:gd name="csY446" fmla="*/ 57190 h 693081"/>
                            <a:gd name="csX447" fmla="*/ 299344 w 1619476"/>
                            <a:gd name="csY447" fmla="*/ 58675 h 693081"/>
                            <a:gd name="csX448" fmla="*/ 300296 w 1619476"/>
                            <a:gd name="csY448" fmla="*/ 61709 h 693081"/>
                            <a:gd name="csX449" fmla="*/ 298836 w 1619476"/>
                            <a:gd name="csY449" fmla="*/ 64515 h 693081"/>
                            <a:gd name="csX450" fmla="*/ 295789 w 1619476"/>
                            <a:gd name="csY450" fmla="*/ 65480 h 693081"/>
                            <a:gd name="csX451" fmla="*/ 292971 w 1619476"/>
                            <a:gd name="csY451" fmla="*/ 64007 h 693081"/>
                            <a:gd name="csX452" fmla="*/ 292031 w 1619476"/>
                            <a:gd name="csY452" fmla="*/ 60998 h 693081"/>
                            <a:gd name="csX453" fmla="*/ 293491 w 1619476"/>
                            <a:gd name="csY453" fmla="*/ 58167 h 693081"/>
                            <a:gd name="csX454" fmla="*/ 304016 w 1619476"/>
                            <a:gd name="csY454" fmla="*/ 53940 h 693081"/>
                            <a:gd name="csX455" fmla="*/ 306682 w 1619476"/>
                            <a:gd name="csY455" fmla="*/ 52962 h 693081"/>
                            <a:gd name="csX456" fmla="*/ 309869 w 1619476"/>
                            <a:gd name="csY456" fmla="*/ 54447 h 693081"/>
                            <a:gd name="csX457" fmla="*/ 310821 w 1619476"/>
                            <a:gd name="csY457" fmla="*/ 57469 h 693081"/>
                            <a:gd name="csX458" fmla="*/ 309361 w 1619476"/>
                            <a:gd name="csY458" fmla="*/ 60275 h 693081"/>
                            <a:gd name="csX459" fmla="*/ 309348 w 1619476"/>
                            <a:gd name="csY459" fmla="*/ 60275 h 693081"/>
                            <a:gd name="csX460" fmla="*/ 306314 w 1619476"/>
                            <a:gd name="csY460" fmla="*/ 61240 h 693081"/>
                            <a:gd name="csX461" fmla="*/ 303508 w 1619476"/>
                            <a:gd name="csY461" fmla="*/ 59767 h 693081"/>
                            <a:gd name="csX462" fmla="*/ 304016 w 1619476"/>
                            <a:gd name="csY462" fmla="*/ 53940 h 693081"/>
                            <a:gd name="csX463" fmla="*/ 315265 w 1619476"/>
                            <a:gd name="csY463" fmla="*/ 53305 h 693081"/>
                            <a:gd name="csX464" fmla="*/ 317931 w 1619476"/>
                            <a:gd name="csY464" fmla="*/ 52340 h 693081"/>
                            <a:gd name="csX465" fmla="*/ 321105 w 1619476"/>
                            <a:gd name="csY465" fmla="*/ 53825 h 693081"/>
                            <a:gd name="csX466" fmla="*/ 320597 w 1619476"/>
                            <a:gd name="csY466" fmla="*/ 59665 h 693081"/>
                            <a:gd name="csX467" fmla="*/ 317575 w 1619476"/>
                            <a:gd name="csY467" fmla="*/ 60618 h 693081"/>
                            <a:gd name="csX468" fmla="*/ 314757 w 1619476"/>
                            <a:gd name="csY468" fmla="*/ 59145 h 693081"/>
                            <a:gd name="csX469" fmla="*/ 313805 w 1619476"/>
                            <a:gd name="csY469" fmla="*/ 56123 h 693081"/>
                            <a:gd name="csX470" fmla="*/ 315265 w 1619476"/>
                            <a:gd name="csY470" fmla="*/ 53305 h 693081"/>
                            <a:gd name="csX471" fmla="*/ 326386 w 1619476"/>
                            <a:gd name="csY471" fmla="*/ 55907 h 693081"/>
                            <a:gd name="csX472" fmla="*/ 329052 w 1619476"/>
                            <a:gd name="csY472" fmla="*/ 54943 h 693081"/>
                            <a:gd name="csX473" fmla="*/ 332239 w 1619476"/>
                            <a:gd name="csY473" fmla="*/ 56415 h 693081"/>
                            <a:gd name="csX474" fmla="*/ 331719 w 1619476"/>
                            <a:gd name="csY474" fmla="*/ 62268 h 693081"/>
                            <a:gd name="csX475" fmla="*/ 328697 w 1619476"/>
                            <a:gd name="csY475" fmla="*/ 63233 h 693081"/>
                            <a:gd name="csX476" fmla="*/ 325878 w 1619476"/>
                            <a:gd name="csY476" fmla="*/ 61747 h 693081"/>
                            <a:gd name="csX477" fmla="*/ 324914 w 1619476"/>
                            <a:gd name="csY477" fmla="*/ 58726 h 693081"/>
                            <a:gd name="csX478" fmla="*/ 326386 w 1619476"/>
                            <a:gd name="csY478" fmla="*/ 55907 h 693081"/>
                            <a:gd name="csX479" fmla="*/ 336556 w 1619476"/>
                            <a:gd name="csY479" fmla="*/ 60986 h 693081"/>
                            <a:gd name="csX480" fmla="*/ 339247 w 1619476"/>
                            <a:gd name="csY480" fmla="*/ 60021 h 693081"/>
                            <a:gd name="csX481" fmla="*/ 342409 w 1619476"/>
                            <a:gd name="csY481" fmla="*/ 61494 h 693081"/>
                            <a:gd name="csX482" fmla="*/ 341913 w 1619476"/>
                            <a:gd name="csY482" fmla="*/ 67346 h 693081"/>
                            <a:gd name="csX483" fmla="*/ 336048 w 1619476"/>
                            <a:gd name="csY483" fmla="*/ 66839 h 693081"/>
                            <a:gd name="csX484" fmla="*/ 336556 w 1619476"/>
                            <a:gd name="csY484" fmla="*/ 60986 h 693081"/>
                            <a:gd name="csX485" fmla="*/ 349366 w 1619476"/>
                            <a:gd name="csY485" fmla="*/ 67803 h 693081"/>
                            <a:gd name="csX486" fmla="*/ 353644 w 1619476"/>
                            <a:gd name="csY486" fmla="*/ 82124 h 693081"/>
                            <a:gd name="csX487" fmla="*/ 355054 w 1619476"/>
                            <a:gd name="csY487" fmla="*/ 96445 h 693081"/>
                            <a:gd name="csX488" fmla="*/ 351765 w 1619476"/>
                            <a:gd name="csY488" fmla="*/ 96445 h 693081"/>
                            <a:gd name="csX489" fmla="*/ 350013 w 1619476"/>
                            <a:gd name="csY489" fmla="*/ 81883 h 693081"/>
                            <a:gd name="csX490" fmla="*/ 344999 w 1619476"/>
                            <a:gd name="csY490" fmla="*/ 67803 h 693081"/>
                            <a:gd name="csX491" fmla="*/ 349366 w 1619476"/>
                            <a:gd name="csY491" fmla="*/ 67803 h 693081"/>
                            <a:gd name="csX492" fmla="*/ 350483 w 1619476"/>
                            <a:gd name="csY492" fmla="*/ 60897 h 693081"/>
                            <a:gd name="csX493" fmla="*/ 357999 w 1619476"/>
                            <a:gd name="csY493" fmla="*/ 60897 h 693081"/>
                            <a:gd name="csX494" fmla="*/ 357999 w 1619476"/>
                            <a:gd name="csY494" fmla="*/ 53292 h 693081"/>
                            <a:gd name="csX495" fmla="*/ 359878 w 1619476"/>
                            <a:gd name="csY495" fmla="*/ 52911 h 693081"/>
                            <a:gd name="csX496" fmla="*/ 361770 w 1619476"/>
                            <a:gd name="csY496" fmla="*/ 53292 h 693081"/>
                            <a:gd name="csX497" fmla="*/ 361770 w 1619476"/>
                            <a:gd name="csY497" fmla="*/ 60897 h 693081"/>
                            <a:gd name="csX498" fmla="*/ 369286 w 1619476"/>
                            <a:gd name="csY498" fmla="*/ 60897 h 693081"/>
                            <a:gd name="csX499" fmla="*/ 369654 w 1619476"/>
                            <a:gd name="csY499" fmla="*/ 62687 h 693081"/>
                            <a:gd name="csX500" fmla="*/ 369464 w 1619476"/>
                            <a:gd name="csY500" fmla="*/ 63791 h 693081"/>
                            <a:gd name="csX501" fmla="*/ 350293 w 1619476"/>
                            <a:gd name="csY501" fmla="*/ 63791 h 693081"/>
                            <a:gd name="csX502" fmla="*/ 350115 w 1619476"/>
                            <a:gd name="csY502" fmla="*/ 62687 h 693081"/>
                            <a:gd name="csX503" fmla="*/ 350483 w 1619476"/>
                            <a:gd name="csY503" fmla="*/ 60897 h 693081"/>
                            <a:gd name="csX504" fmla="*/ 356069 w 1619476"/>
                            <a:gd name="csY504" fmla="*/ 53686 h 693081"/>
                            <a:gd name="csX505" fmla="*/ 356069 w 1619476"/>
                            <a:gd name="csY505" fmla="*/ 58967 h 693081"/>
                            <a:gd name="csX506" fmla="*/ 350864 w 1619476"/>
                            <a:gd name="csY506" fmla="*/ 58967 h 693081"/>
                            <a:gd name="csX507" fmla="*/ 356069 w 1619476"/>
                            <a:gd name="csY507" fmla="*/ 53686 h 693081"/>
                            <a:gd name="csX508" fmla="*/ 358228 w 1619476"/>
                            <a:gd name="csY508" fmla="*/ 44570 h 693081"/>
                            <a:gd name="csX509" fmla="*/ 359853 w 1619476"/>
                            <a:gd name="csY509" fmla="*/ 45167 h 693081"/>
                            <a:gd name="csX510" fmla="*/ 361503 w 1619476"/>
                            <a:gd name="csY510" fmla="*/ 44405 h 693081"/>
                            <a:gd name="csX511" fmla="*/ 364944 w 1619476"/>
                            <a:gd name="csY511" fmla="*/ 52251 h 693081"/>
                            <a:gd name="csX512" fmla="*/ 359878 w 1619476"/>
                            <a:gd name="csY512" fmla="*/ 50994 h 693081"/>
                            <a:gd name="csX513" fmla="*/ 354813 w 1619476"/>
                            <a:gd name="csY513" fmla="*/ 52264 h 693081"/>
                            <a:gd name="csX514" fmla="*/ 358228 w 1619476"/>
                            <a:gd name="csY514" fmla="*/ 44570 h 693081"/>
                            <a:gd name="csX515" fmla="*/ 357529 w 1619476"/>
                            <a:gd name="csY515" fmla="*/ 38260 h 693081"/>
                            <a:gd name="csX516" fmla="*/ 359853 w 1619476"/>
                            <a:gd name="csY516" fmla="*/ 37181 h 693081"/>
                            <a:gd name="csX517" fmla="*/ 361808 w 1619476"/>
                            <a:gd name="csY517" fmla="*/ 37892 h 693081"/>
                            <a:gd name="csX518" fmla="*/ 362874 w 1619476"/>
                            <a:gd name="csY518" fmla="*/ 39949 h 693081"/>
                            <a:gd name="csX519" fmla="*/ 362189 w 1619476"/>
                            <a:gd name="csY519" fmla="*/ 42158 h 693081"/>
                            <a:gd name="csX520" fmla="*/ 357910 w 1619476"/>
                            <a:gd name="csY520" fmla="*/ 42526 h 693081"/>
                            <a:gd name="csX521" fmla="*/ 357529 w 1619476"/>
                            <a:gd name="csY521" fmla="*/ 38260 h 693081"/>
                            <a:gd name="csX522" fmla="*/ 355485 w 1619476"/>
                            <a:gd name="csY522" fmla="*/ 29018 h 693081"/>
                            <a:gd name="csX523" fmla="*/ 364271 w 1619476"/>
                            <a:gd name="csY523" fmla="*/ 29018 h 693081"/>
                            <a:gd name="csX524" fmla="*/ 360970 w 1619476"/>
                            <a:gd name="csY524" fmla="*/ 35772 h 693081"/>
                            <a:gd name="csX525" fmla="*/ 358748 w 1619476"/>
                            <a:gd name="csY525" fmla="*/ 35645 h 693081"/>
                            <a:gd name="csX526" fmla="*/ 355485 w 1619476"/>
                            <a:gd name="csY526" fmla="*/ 29018 h 693081"/>
                            <a:gd name="csX527" fmla="*/ 368905 w 1619476"/>
                            <a:gd name="csY527" fmla="*/ 58967 h 693081"/>
                            <a:gd name="csX528" fmla="*/ 363700 w 1619476"/>
                            <a:gd name="csY528" fmla="*/ 58967 h 693081"/>
                            <a:gd name="csX529" fmla="*/ 363700 w 1619476"/>
                            <a:gd name="csY529" fmla="*/ 53686 h 693081"/>
                            <a:gd name="csX530" fmla="*/ 368905 w 1619476"/>
                            <a:gd name="csY530" fmla="*/ 58967 h 693081"/>
                            <a:gd name="csX531" fmla="*/ 370263 w 1619476"/>
                            <a:gd name="csY531" fmla="*/ 67803 h 693081"/>
                            <a:gd name="csX532" fmla="*/ 374529 w 1619476"/>
                            <a:gd name="csY532" fmla="*/ 67803 h 693081"/>
                            <a:gd name="csX533" fmla="*/ 369489 w 1619476"/>
                            <a:gd name="csY533" fmla="*/ 81883 h 693081"/>
                            <a:gd name="csX534" fmla="*/ 367750 w 1619476"/>
                            <a:gd name="csY534" fmla="*/ 96445 h 693081"/>
                            <a:gd name="csX535" fmla="*/ 364449 w 1619476"/>
                            <a:gd name="csY535" fmla="*/ 96445 h 693081"/>
                            <a:gd name="csX536" fmla="*/ 365858 w 1619476"/>
                            <a:gd name="csY536" fmla="*/ 82124 h 693081"/>
                            <a:gd name="csX537" fmla="*/ 369794 w 1619476"/>
                            <a:gd name="csY537" fmla="*/ 68679 h 693081"/>
                            <a:gd name="csX538" fmla="*/ 370263 w 1619476"/>
                            <a:gd name="csY538" fmla="*/ 67803 h 693081"/>
                            <a:gd name="csX539" fmla="*/ 388761 w 1619476"/>
                            <a:gd name="csY539" fmla="*/ 66991 h 693081"/>
                            <a:gd name="csX540" fmla="*/ 405037 w 1619476"/>
                            <a:gd name="csY540" fmla="*/ 62484 h 693081"/>
                            <a:gd name="csX541" fmla="*/ 405380 w 1619476"/>
                            <a:gd name="csY541" fmla="*/ 62484 h 693081"/>
                            <a:gd name="csX542" fmla="*/ 425313 w 1619476"/>
                            <a:gd name="csY542" fmla="*/ 71853 h 693081"/>
                            <a:gd name="csX543" fmla="*/ 423904 w 1619476"/>
                            <a:gd name="csY543" fmla="*/ 105307 h 693081"/>
                            <a:gd name="csX544" fmla="*/ 418889 w 1619476"/>
                            <a:gd name="csY544" fmla="*/ 103808 h 693081"/>
                            <a:gd name="csX545" fmla="*/ 419930 w 1619476"/>
                            <a:gd name="csY545" fmla="*/ 75776 h 693081"/>
                            <a:gd name="csX546" fmla="*/ 405139 w 1619476"/>
                            <a:gd name="csY546" fmla="*/ 67943 h 693081"/>
                            <a:gd name="csX547" fmla="*/ 404784 w 1619476"/>
                            <a:gd name="csY547" fmla="*/ 67943 h 693081"/>
                            <a:gd name="csX548" fmla="*/ 389599 w 1619476"/>
                            <a:gd name="csY548" fmla="*/ 72640 h 693081"/>
                            <a:gd name="csX549" fmla="*/ 371977 w 1619476"/>
                            <a:gd name="csY549" fmla="*/ 78011 h 693081"/>
                            <a:gd name="csX550" fmla="*/ 374478 w 1619476"/>
                            <a:gd name="csY550" fmla="*/ 71193 h 693081"/>
                            <a:gd name="csX551" fmla="*/ 388761 w 1619476"/>
                            <a:gd name="csY551" fmla="*/ 66991 h 693081"/>
                            <a:gd name="csX552" fmla="*/ 377094 w 1619476"/>
                            <a:gd name="csY552" fmla="*/ 61494 h 693081"/>
                            <a:gd name="csX553" fmla="*/ 379874 w 1619476"/>
                            <a:gd name="csY553" fmla="*/ 60034 h 693081"/>
                            <a:gd name="csX554" fmla="*/ 380280 w 1619476"/>
                            <a:gd name="csY554" fmla="*/ 60021 h 693081"/>
                            <a:gd name="csX555" fmla="*/ 382934 w 1619476"/>
                            <a:gd name="csY555" fmla="*/ 60986 h 693081"/>
                            <a:gd name="csX556" fmla="*/ 384419 w 1619476"/>
                            <a:gd name="csY556" fmla="*/ 63817 h 693081"/>
                            <a:gd name="csX557" fmla="*/ 383454 w 1619476"/>
                            <a:gd name="csY557" fmla="*/ 66839 h 693081"/>
                            <a:gd name="csX558" fmla="*/ 377602 w 1619476"/>
                            <a:gd name="csY558" fmla="*/ 67346 h 693081"/>
                            <a:gd name="csX559" fmla="*/ 376142 w 1619476"/>
                            <a:gd name="csY559" fmla="*/ 64541 h 693081"/>
                            <a:gd name="csX560" fmla="*/ 377094 w 1619476"/>
                            <a:gd name="csY560" fmla="*/ 61494 h 693081"/>
                            <a:gd name="csX561" fmla="*/ 387276 w 1619476"/>
                            <a:gd name="csY561" fmla="*/ 56415 h 693081"/>
                            <a:gd name="csX562" fmla="*/ 390082 w 1619476"/>
                            <a:gd name="csY562" fmla="*/ 54955 h 693081"/>
                            <a:gd name="csX563" fmla="*/ 390463 w 1619476"/>
                            <a:gd name="csY563" fmla="*/ 54930 h 693081"/>
                            <a:gd name="csX564" fmla="*/ 393129 w 1619476"/>
                            <a:gd name="csY564" fmla="*/ 55895 h 693081"/>
                            <a:gd name="csX565" fmla="*/ 393637 w 1619476"/>
                            <a:gd name="csY565" fmla="*/ 61760 h 693081"/>
                            <a:gd name="csX566" fmla="*/ 390818 w 1619476"/>
                            <a:gd name="csY566" fmla="*/ 63220 h 693081"/>
                            <a:gd name="csX567" fmla="*/ 387797 w 1619476"/>
                            <a:gd name="csY567" fmla="*/ 62268 h 693081"/>
                            <a:gd name="csX568" fmla="*/ 387797 w 1619476"/>
                            <a:gd name="csY568" fmla="*/ 62255 h 693081"/>
                            <a:gd name="csX569" fmla="*/ 386311 w 1619476"/>
                            <a:gd name="csY569" fmla="*/ 59450 h 693081"/>
                            <a:gd name="csX570" fmla="*/ 387276 w 1619476"/>
                            <a:gd name="csY570" fmla="*/ 56415 h 693081"/>
                            <a:gd name="csX571" fmla="*/ 398410 w 1619476"/>
                            <a:gd name="csY571" fmla="*/ 53787 h 693081"/>
                            <a:gd name="csX572" fmla="*/ 401241 w 1619476"/>
                            <a:gd name="csY572" fmla="*/ 52315 h 693081"/>
                            <a:gd name="csX573" fmla="*/ 404250 w 1619476"/>
                            <a:gd name="csY573" fmla="*/ 53279 h 693081"/>
                            <a:gd name="csX574" fmla="*/ 405723 w 1619476"/>
                            <a:gd name="csY574" fmla="*/ 56085 h 693081"/>
                            <a:gd name="csX575" fmla="*/ 405736 w 1619476"/>
                            <a:gd name="csY575" fmla="*/ 56453 h 693081"/>
                            <a:gd name="csX576" fmla="*/ 404771 w 1619476"/>
                            <a:gd name="csY576" fmla="*/ 59119 h 693081"/>
                            <a:gd name="csX577" fmla="*/ 401940 w 1619476"/>
                            <a:gd name="csY577" fmla="*/ 60579 h 693081"/>
                            <a:gd name="csX578" fmla="*/ 398931 w 1619476"/>
                            <a:gd name="csY578" fmla="*/ 59640 h 693081"/>
                            <a:gd name="csX579" fmla="*/ 398931 w 1619476"/>
                            <a:gd name="csY579" fmla="*/ 59627 h 693081"/>
                            <a:gd name="csX580" fmla="*/ 397458 w 1619476"/>
                            <a:gd name="csY580" fmla="*/ 56441 h 693081"/>
                            <a:gd name="csX581" fmla="*/ 398410 w 1619476"/>
                            <a:gd name="csY581" fmla="*/ 53787 h 693081"/>
                            <a:gd name="csX582" fmla="*/ 409646 w 1619476"/>
                            <a:gd name="csY582" fmla="*/ 54435 h 693081"/>
                            <a:gd name="csX583" fmla="*/ 412452 w 1619476"/>
                            <a:gd name="csY583" fmla="*/ 52975 h 693081"/>
                            <a:gd name="csX584" fmla="*/ 412833 w 1619476"/>
                            <a:gd name="csY584" fmla="*/ 52949 h 693081"/>
                            <a:gd name="csX585" fmla="*/ 415486 w 1619476"/>
                            <a:gd name="csY585" fmla="*/ 53940 h 693081"/>
                            <a:gd name="csX586" fmla="*/ 416019 w 1619476"/>
                            <a:gd name="csY586" fmla="*/ 59767 h 693081"/>
                            <a:gd name="csX587" fmla="*/ 410154 w 1619476"/>
                            <a:gd name="csY587" fmla="*/ 60275 h 693081"/>
                            <a:gd name="csX588" fmla="*/ 408694 w 1619476"/>
                            <a:gd name="csY588" fmla="*/ 57482 h 693081"/>
                            <a:gd name="csX589" fmla="*/ 409646 w 1619476"/>
                            <a:gd name="csY589" fmla="*/ 54435 h 693081"/>
                            <a:gd name="csX590" fmla="*/ 418546 w 1619476"/>
                            <a:gd name="csY590" fmla="*/ 64299 h 693081"/>
                            <a:gd name="csX591" fmla="*/ 418736 w 1619476"/>
                            <a:gd name="csY591" fmla="*/ 64617 h 693081"/>
                            <a:gd name="csX592" fmla="*/ 418533 w 1619476"/>
                            <a:gd name="csY592" fmla="*/ 64515 h 693081"/>
                            <a:gd name="csX593" fmla="*/ 418546 w 1619476"/>
                            <a:gd name="csY593" fmla="*/ 64299 h 693081"/>
                            <a:gd name="csX594" fmla="*/ 420171 w 1619476"/>
                            <a:gd name="csY594" fmla="*/ 58675 h 693081"/>
                            <a:gd name="csX595" fmla="*/ 422989 w 1619476"/>
                            <a:gd name="csY595" fmla="*/ 57202 h 693081"/>
                            <a:gd name="csX596" fmla="*/ 426011 w 1619476"/>
                            <a:gd name="csY596" fmla="*/ 58167 h 693081"/>
                            <a:gd name="csX597" fmla="*/ 426544 w 1619476"/>
                            <a:gd name="csY597" fmla="*/ 64020 h 693081"/>
                            <a:gd name="csX598" fmla="*/ 420679 w 1619476"/>
                            <a:gd name="csY598" fmla="*/ 64515 h 693081"/>
                            <a:gd name="csX599" fmla="*/ 419206 w 1619476"/>
                            <a:gd name="csY599" fmla="*/ 61709 h 693081"/>
                            <a:gd name="csX600" fmla="*/ 420171 w 1619476"/>
                            <a:gd name="csY600" fmla="*/ 58675 h 693081"/>
                            <a:gd name="csX601" fmla="*/ 431254 w 1619476"/>
                            <a:gd name="csY601" fmla="*/ 65366 h 693081"/>
                            <a:gd name="csX602" fmla="*/ 433921 w 1619476"/>
                            <a:gd name="csY602" fmla="*/ 66331 h 693081"/>
                            <a:gd name="csX603" fmla="*/ 434428 w 1619476"/>
                            <a:gd name="csY603" fmla="*/ 72171 h 693081"/>
                            <a:gd name="csX604" fmla="*/ 431610 w 1619476"/>
                            <a:gd name="csY604" fmla="*/ 73631 h 693081"/>
                            <a:gd name="csX605" fmla="*/ 428576 w 1619476"/>
                            <a:gd name="csY605" fmla="*/ 72679 h 693081"/>
                            <a:gd name="csX606" fmla="*/ 428068 w 1619476"/>
                            <a:gd name="csY606" fmla="*/ 66839 h 693081"/>
                            <a:gd name="csX607" fmla="*/ 431255 w 1619476"/>
                            <a:gd name="csY607" fmla="*/ 65366 h 693081"/>
                            <a:gd name="csX608" fmla="*/ 434162 w 1619476"/>
                            <a:gd name="csY608" fmla="*/ 76259 h 693081"/>
                            <a:gd name="csX609" fmla="*/ 437171 w 1619476"/>
                            <a:gd name="csY609" fmla="*/ 77224 h 693081"/>
                            <a:gd name="csX610" fmla="*/ 437704 w 1619476"/>
                            <a:gd name="csY610" fmla="*/ 83064 h 693081"/>
                            <a:gd name="csX611" fmla="*/ 431838 w 1619476"/>
                            <a:gd name="csY611" fmla="*/ 83559 h 693081"/>
                            <a:gd name="csX612" fmla="*/ 430366 w 1619476"/>
                            <a:gd name="csY612" fmla="*/ 80753 h 693081"/>
                            <a:gd name="csX613" fmla="*/ 431331 w 1619476"/>
                            <a:gd name="csY613" fmla="*/ 77731 h 693081"/>
                            <a:gd name="csX614" fmla="*/ 434162 w 1619476"/>
                            <a:gd name="csY614" fmla="*/ 76259 h 693081"/>
                            <a:gd name="csX615" fmla="*/ 436917 w 1619476"/>
                            <a:gd name="csY615" fmla="*/ 88599 h 693081"/>
                            <a:gd name="csX616" fmla="*/ 438402 w 1619476"/>
                            <a:gd name="csY616" fmla="*/ 91417 h 693081"/>
                            <a:gd name="csX617" fmla="*/ 437425 w 1619476"/>
                            <a:gd name="csY617" fmla="*/ 94452 h 693081"/>
                            <a:gd name="csX618" fmla="*/ 434619 w 1619476"/>
                            <a:gd name="csY618" fmla="*/ 95912 h 693081"/>
                            <a:gd name="csX619" fmla="*/ 431585 w 1619476"/>
                            <a:gd name="csY619" fmla="*/ 94960 h 693081"/>
                            <a:gd name="csX620" fmla="*/ 430099 w 1619476"/>
                            <a:gd name="csY620" fmla="*/ 92128 h 693081"/>
                            <a:gd name="csX621" fmla="*/ 431077 w 1619476"/>
                            <a:gd name="csY621" fmla="*/ 89107 h 693081"/>
                            <a:gd name="csX622" fmla="*/ 436917 w 1619476"/>
                            <a:gd name="csY622" fmla="*/ 88599 h 693081"/>
                            <a:gd name="csX623" fmla="*/ 434721 w 1619476"/>
                            <a:gd name="csY623" fmla="*/ 105332 h 693081"/>
                            <a:gd name="csX624" fmla="*/ 431889 w 1619476"/>
                            <a:gd name="csY624" fmla="*/ 106792 h 693081"/>
                            <a:gd name="csX625" fmla="*/ 428855 w 1619476"/>
                            <a:gd name="csY625" fmla="*/ 105852 h 693081"/>
                            <a:gd name="csX626" fmla="*/ 428335 w 1619476"/>
                            <a:gd name="csY626" fmla="*/ 99987 h 693081"/>
                            <a:gd name="csX627" fmla="*/ 434187 w 1619476"/>
                            <a:gd name="csY627" fmla="*/ 99492 h 693081"/>
                            <a:gd name="csX628" fmla="*/ 434721 w 1619476"/>
                            <a:gd name="csY628" fmla="*/ 105332 h 693081"/>
                            <a:gd name="csX629" fmla="*/ 425757 w 1619476"/>
                            <a:gd name="csY629" fmla="*/ 103821 h 693081"/>
                            <a:gd name="csX630" fmla="*/ 425783 w 1619476"/>
                            <a:gd name="csY630" fmla="*/ 103745 h 693081"/>
                            <a:gd name="csX631" fmla="*/ 425897 w 1619476"/>
                            <a:gd name="csY631" fmla="*/ 103974 h 693081"/>
                            <a:gd name="csX632" fmla="*/ 425757 w 1619476"/>
                            <a:gd name="csY632" fmla="*/ 103821 h 693081"/>
                            <a:gd name="csX633" fmla="*/ 422367 w 1619476"/>
                            <a:gd name="csY633" fmla="*/ 111032 h 693081"/>
                            <a:gd name="csX634" fmla="*/ 420615 w 1619476"/>
                            <a:gd name="csY634" fmla="*/ 114803 h 693081"/>
                            <a:gd name="csX635" fmla="*/ 419079 w 1619476"/>
                            <a:gd name="csY635" fmla="*/ 114041 h 693081"/>
                            <a:gd name="csX636" fmla="*/ 419003 w 1619476"/>
                            <a:gd name="csY636" fmla="*/ 114041 h 693081"/>
                            <a:gd name="csX637" fmla="*/ 417353 w 1619476"/>
                            <a:gd name="csY637" fmla="*/ 114828 h 693081"/>
                            <a:gd name="csX638" fmla="*/ 413315 w 1619476"/>
                            <a:gd name="csY638" fmla="*/ 103466 h 693081"/>
                            <a:gd name="csX639" fmla="*/ 424323 w 1619476"/>
                            <a:gd name="csY639" fmla="*/ 106754 h 693081"/>
                            <a:gd name="csX640" fmla="*/ 422368 w 1619476"/>
                            <a:gd name="csY640" fmla="*/ 111032 h 693081"/>
                            <a:gd name="csX641" fmla="*/ 418178 w 1619476"/>
                            <a:gd name="csY641" fmla="*/ 121963 h 693081"/>
                            <a:gd name="csX642" fmla="*/ 416845 w 1619476"/>
                            <a:gd name="csY642" fmla="*/ 121316 h 693081"/>
                            <a:gd name="csX643" fmla="*/ 416159 w 1619476"/>
                            <a:gd name="csY643" fmla="*/ 118624 h 693081"/>
                            <a:gd name="csX644" fmla="*/ 419003 w 1619476"/>
                            <a:gd name="csY644" fmla="*/ 115324 h 693081"/>
                            <a:gd name="csX645" fmla="*/ 419054 w 1619476"/>
                            <a:gd name="csY645" fmla="*/ 115324 h 693081"/>
                            <a:gd name="csX646" fmla="*/ 420349 w 1619476"/>
                            <a:gd name="csY646" fmla="*/ 115971 h 693081"/>
                            <a:gd name="csX647" fmla="*/ 421034 w 1619476"/>
                            <a:gd name="csY647" fmla="*/ 118662 h 693081"/>
                            <a:gd name="csX648" fmla="*/ 418178 w 1619476"/>
                            <a:gd name="csY648" fmla="*/ 121963 h 693081"/>
                            <a:gd name="csX649" fmla="*/ 323872 w 1619476"/>
                            <a:gd name="csY649" fmla="*/ 118091 h 693081"/>
                            <a:gd name="csX650" fmla="*/ 325015 w 1619476"/>
                            <a:gd name="csY650" fmla="*/ 117482 h 693081"/>
                            <a:gd name="csX651" fmla="*/ 334867 w 1619476"/>
                            <a:gd name="csY651" fmla="*/ 116339 h 693081"/>
                            <a:gd name="csX652" fmla="*/ 335083 w 1619476"/>
                            <a:gd name="csY652" fmla="*/ 116327 h 693081"/>
                            <a:gd name="csX653" fmla="*/ 336162 w 1619476"/>
                            <a:gd name="csY653" fmla="*/ 116695 h 693081"/>
                            <a:gd name="csX654" fmla="*/ 336708 w 1619476"/>
                            <a:gd name="csY654" fmla="*/ 117672 h 693081"/>
                            <a:gd name="csX655" fmla="*/ 336403 w 1619476"/>
                            <a:gd name="csY655" fmla="*/ 118777 h 693081"/>
                            <a:gd name="csX656" fmla="*/ 335223 w 1619476"/>
                            <a:gd name="csY656" fmla="*/ 119424 h 693081"/>
                            <a:gd name="csX657" fmla="*/ 325383 w 1619476"/>
                            <a:gd name="csY657" fmla="*/ 120567 h 693081"/>
                            <a:gd name="csX658" fmla="*/ 325155 w 1619476"/>
                            <a:gd name="csY658" fmla="*/ 120580 h 693081"/>
                            <a:gd name="csX659" fmla="*/ 323517 w 1619476"/>
                            <a:gd name="csY659" fmla="*/ 119221 h 693081"/>
                            <a:gd name="csX660" fmla="*/ 323872 w 1619476"/>
                            <a:gd name="csY660" fmla="*/ 118091 h 693081"/>
                            <a:gd name="csX661" fmla="*/ 355930 w 1619476"/>
                            <a:gd name="csY661" fmla="*/ 108900 h 693081"/>
                            <a:gd name="csX662" fmla="*/ 355980 w 1619476"/>
                            <a:gd name="csY662" fmla="*/ 112505 h 693081"/>
                            <a:gd name="csX663" fmla="*/ 347957 w 1619476"/>
                            <a:gd name="csY663" fmla="*/ 117926 h 693081"/>
                            <a:gd name="csX664" fmla="*/ 347957 w 1619476"/>
                            <a:gd name="csY664" fmla="*/ 103478 h 693081"/>
                            <a:gd name="csX665" fmla="*/ 355930 w 1619476"/>
                            <a:gd name="csY665" fmla="*/ 108900 h 693081"/>
                            <a:gd name="csX666" fmla="*/ 363192 w 1619476"/>
                            <a:gd name="csY666" fmla="*/ 110385 h 693081"/>
                            <a:gd name="csX667" fmla="*/ 362430 w 1619476"/>
                            <a:gd name="csY667" fmla="*/ 112835 h 693081"/>
                            <a:gd name="csX668" fmla="*/ 357694 w 1619476"/>
                            <a:gd name="csY668" fmla="*/ 113254 h 693081"/>
                            <a:gd name="csX669" fmla="*/ 357275 w 1619476"/>
                            <a:gd name="csY669" fmla="*/ 108531 h 693081"/>
                            <a:gd name="csX670" fmla="*/ 362011 w 1619476"/>
                            <a:gd name="csY670" fmla="*/ 108112 h 693081"/>
                            <a:gd name="csX671" fmla="*/ 363192 w 1619476"/>
                            <a:gd name="csY671" fmla="*/ 110385 h 693081"/>
                            <a:gd name="csX672" fmla="*/ 371635 w 1619476"/>
                            <a:gd name="csY672" fmla="*/ 103478 h 693081"/>
                            <a:gd name="csX673" fmla="*/ 371635 w 1619476"/>
                            <a:gd name="csY673" fmla="*/ 117926 h 693081"/>
                            <a:gd name="csX674" fmla="*/ 363750 w 1619476"/>
                            <a:gd name="csY674" fmla="*/ 112543 h 693081"/>
                            <a:gd name="csX675" fmla="*/ 364474 w 1619476"/>
                            <a:gd name="csY675" fmla="*/ 110271 h 693081"/>
                            <a:gd name="csX676" fmla="*/ 363750 w 1619476"/>
                            <a:gd name="csY676" fmla="*/ 108874 h 693081"/>
                            <a:gd name="csX677" fmla="*/ 371635 w 1619476"/>
                            <a:gd name="csY677" fmla="*/ 103478 h 693081"/>
                            <a:gd name="csX678" fmla="*/ 395985 w 1619476"/>
                            <a:gd name="csY678" fmla="*/ 119221 h 693081"/>
                            <a:gd name="csX679" fmla="*/ 394348 w 1619476"/>
                            <a:gd name="csY679" fmla="*/ 120580 h 693081"/>
                            <a:gd name="csX680" fmla="*/ 394144 w 1619476"/>
                            <a:gd name="csY680" fmla="*/ 120567 h 693081"/>
                            <a:gd name="csX681" fmla="*/ 384292 w 1619476"/>
                            <a:gd name="csY681" fmla="*/ 119424 h 693081"/>
                            <a:gd name="csX682" fmla="*/ 383137 w 1619476"/>
                            <a:gd name="csY682" fmla="*/ 118815 h 693081"/>
                            <a:gd name="csX683" fmla="*/ 382794 w 1619476"/>
                            <a:gd name="csY683" fmla="*/ 117672 h 693081"/>
                            <a:gd name="csX684" fmla="*/ 383340 w 1619476"/>
                            <a:gd name="csY684" fmla="*/ 116695 h 693081"/>
                            <a:gd name="csX685" fmla="*/ 384432 w 1619476"/>
                            <a:gd name="csY685" fmla="*/ 116327 h 693081"/>
                            <a:gd name="csX686" fmla="*/ 384635 w 1619476"/>
                            <a:gd name="csY686" fmla="*/ 116339 h 693081"/>
                            <a:gd name="csX687" fmla="*/ 394500 w 1619476"/>
                            <a:gd name="csY687" fmla="*/ 117482 h 693081"/>
                            <a:gd name="csX688" fmla="*/ 395630 w 1619476"/>
                            <a:gd name="csY688" fmla="*/ 118091 h 693081"/>
                            <a:gd name="csX689" fmla="*/ 395985 w 1619476"/>
                            <a:gd name="csY689" fmla="*/ 119221 h 693081"/>
                            <a:gd name="csX690" fmla="*/ 400886 w 1619476"/>
                            <a:gd name="csY690" fmla="*/ 114740 h 693081"/>
                            <a:gd name="csX691" fmla="*/ 398918 w 1619476"/>
                            <a:gd name="csY691" fmla="*/ 112708 h 693081"/>
                            <a:gd name="csX692" fmla="*/ 397636 w 1619476"/>
                            <a:gd name="csY692" fmla="*/ 112492 h 693081"/>
                            <a:gd name="csX693" fmla="*/ 395401 w 1619476"/>
                            <a:gd name="csY693" fmla="*/ 113229 h 693081"/>
                            <a:gd name="csX694" fmla="*/ 394259 w 1619476"/>
                            <a:gd name="csY694" fmla="*/ 116174 h 693081"/>
                            <a:gd name="csX695" fmla="*/ 385130 w 1619476"/>
                            <a:gd name="csY695" fmla="*/ 115108 h 693081"/>
                            <a:gd name="csX696" fmla="*/ 384724 w 1619476"/>
                            <a:gd name="csY696" fmla="*/ 111972 h 693081"/>
                            <a:gd name="csX697" fmla="*/ 381410 w 1619476"/>
                            <a:gd name="csY697" fmla="*/ 110651 h 693081"/>
                            <a:gd name="csX698" fmla="*/ 379011 w 1619476"/>
                            <a:gd name="csY698" fmla="*/ 112150 h 693081"/>
                            <a:gd name="csX699" fmla="*/ 378287 w 1619476"/>
                            <a:gd name="csY699" fmla="*/ 117558 h 693081"/>
                            <a:gd name="csX700" fmla="*/ 376027 w 1619476"/>
                            <a:gd name="csY700" fmla="*/ 109966 h 693081"/>
                            <a:gd name="csX701" fmla="*/ 381944 w 1619476"/>
                            <a:gd name="csY701" fmla="*/ 105649 h 693081"/>
                            <a:gd name="csX702" fmla="*/ 382071 w 1619476"/>
                            <a:gd name="csY702" fmla="*/ 105662 h 693081"/>
                            <a:gd name="csX703" fmla="*/ 386375 w 1619476"/>
                            <a:gd name="csY703" fmla="*/ 109357 h 693081"/>
                            <a:gd name="csX704" fmla="*/ 386387 w 1619476"/>
                            <a:gd name="csY704" fmla="*/ 109357 h 693081"/>
                            <a:gd name="csX705" fmla="*/ 386476 w 1619476"/>
                            <a:gd name="csY705" fmla="*/ 109610 h 693081"/>
                            <a:gd name="csX706" fmla="*/ 386819 w 1619476"/>
                            <a:gd name="csY706" fmla="*/ 110042 h 693081"/>
                            <a:gd name="csX707" fmla="*/ 387746 w 1619476"/>
                            <a:gd name="csY707" fmla="*/ 109471 h 693081"/>
                            <a:gd name="csX708" fmla="*/ 387581 w 1619476"/>
                            <a:gd name="csY708" fmla="*/ 108963 h 693081"/>
                            <a:gd name="csX709" fmla="*/ 387492 w 1619476"/>
                            <a:gd name="csY709" fmla="*/ 108671 h 693081"/>
                            <a:gd name="csX710" fmla="*/ 392431 w 1619476"/>
                            <a:gd name="csY710" fmla="*/ 92598 h 693081"/>
                            <a:gd name="csX711" fmla="*/ 393459 w 1619476"/>
                            <a:gd name="csY711" fmla="*/ 109382 h 693081"/>
                            <a:gd name="csX712" fmla="*/ 393319 w 1619476"/>
                            <a:gd name="csY712" fmla="*/ 109623 h 693081"/>
                            <a:gd name="csX713" fmla="*/ 393015 w 1619476"/>
                            <a:gd name="csY713" fmla="*/ 110144 h 693081"/>
                            <a:gd name="csX714" fmla="*/ 393802 w 1619476"/>
                            <a:gd name="csY714" fmla="*/ 110842 h 693081"/>
                            <a:gd name="csX715" fmla="*/ 394233 w 1619476"/>
                            <a:gd name="csY715" fmla="*/ 110512 h 693081"/>
                            <a:gd name="csX716" fmla="*/ 394640 w 1619476"/>
                            <a:gd name="csY716" fmla="*/ 109928 h 693081"/>
                            <a:gd name="csX717" fmla="*/ 399426 w 1619476"/>
                            <a:gd name="csY717" fmla="*/ 107706 h 693081"/>
                            <a:gd name="csX718" fmla="*/ 404314 w 1619476"/>
                            <a:gd name="csY718" fmla="*/ 113318 h 693081"/>
                            <a:gd name="csX719" fmla="*/ 400315 w 1619476"/>
                            <a:gd name="csY719" fmla="*/ 120161 h 693081"/>
                            <a:gd name="csX720" fmla="*/ 400886 w 1619476"/>
                            <a:gd name="csY720" fmla="*/ 114739 h 693081"/>
                            <a:gd name="csX721" fmla="*/ 394068 w 1619476"/>
                            <a:gd name="csY721" fmla="*/ 82073 h 693081"/>
                            <a:gd name="csX722" fmla="*/ 393852 w 1619476"/>
                            <a:gd name="csY722" fmla="*/ 82315 h 693081"/>
                            <a:gd name="csX723" fmla="*/ 393802 w 1619476"/>
                            <a:gd name="csY723" fmla="*/ 82315 h 693081"/>
                            <a:gd name="csX724" fmla="*/ 391389 w 1619476"/>
                            <a:gd name="csY724" fmla="*/ 81883 h 693081"/>
                            <a:gd name="csX725" fmla="*/ 385689 w 1619476"/>
                            <a:gd name="csY725" fmla="*/ 80804 h 693081"/>
                            <a:gd name="csX726" fmla="*/ 370301 w 1619476"/>
                            <a:gd name="csY726" fmla="*/ 84486 h 693081"/>
                            <a:gd name="csX727" fmla="*/ 370733 w 1619476"/>
                            <a:gd name="csY727" fmla="*/ 82175 h 693081"/>
                            <a:gd name="csX728" fmla="*/ 371380 w 1619476"/>
                            <a:gd name="csY728" fmla="*/ 80004 h 693081"/>
                            <a:gd name="csX729" fmla="*/ 390551 w 1619476"/>
                            <a:gd name="csY729" fmla="*/ 74316 h 693081"/>
                            <a:gd name="csX730" fmla="*/ 404860 w 1619476"/>
                            <a:gd name="csY730" fmla="*/ 69860 h 693081"/>
                            <a:gd name="csX731" fmla="*/ 405164 w 1619476"/>
                            <a:gd name="csY731" fmla="*/ 69860 h 693081"/>
                            <a:gd name="csX732" fmla="*/ 418343 w 1619476"/>
                            <a:gd name="csY732" fmla="*/ 76855 h 693081"/>
                            <a:gd name="csX733" fmla="*/ 420018 w 1619476"/>
                            <a:gd name="csY733" fmla="*/ 80753 h 693081"/>
                            <a:gd name="csX734" fmla="*/ 414648 w 1619476"/>
                            <a:gd name="csY734" fmla="*/ 78366 h 693081"/>
                            <a:gd name="csX735" fmla="*/ 394068 w 1619476"/>
                            <a:gd name="csY735" fmla="*/ 82073 h 693081"/>
                            <a:gd name="csX736" fmla="*/ 415105 w 1619476"/>
                            <a:gd name="csY736" fmla="*/ 119297 h 693081"/>
                            <a:gd name="csX737" fmla="*/ 414483 w 1619476"/>
                            <a:gd name="csY737" fmla="*/ 119221 h 693081"/>
                            <a:gd name="csX738" fmla="*/ 405469 w 1619476"/>
                            <a:gd name="csY738" fmla="*/ 122205 h 693081"/>
                            <a:gd name="csX739" fmla="*/ 409646 w 1619476"/>
                            <a:gd name="csY739" fmla="*/ 108392 h 693081"/>
                            <a:gd name="csX740" fmla="*/ 415981 w 1619476"/>
                            <a:gd name="csY740" fmla="*/ 116047 h 693081"/>
                            <a:gd name="csX741" fmla="*/ 414877 w 1619476"/>
                            <a:gd name="csY741" fmla="*/ 118472 h 693081"/>
                            <a:gd name="csX742" fmla="*/ 414877 w 1619476"/>
                            <a:gd name="csY742" fmla="*/ 118485 h 693081"/>
                            <a:gd name="csX743" fmla="*/ 415105 w 1619476"/>
                            <a:gd name="csY743" fmla="*/ 119297 h 693081"/>
                            <a:gd name="csX744" fmla="*/ 369476 w 1619476"/>
                            <a:gd name="csY744" fmla="*/ 97727 h 693081"/>
                            <a:gd name="csX745" fmla="*/ 362405 w 1619476"/>
                            <a:gd name="csY745" fmla="*/ 106995 h 693081"/>
                            <a:gd name="csX746" fmla="*/ 357187 w 1619476"/>
                            <a:gd name="csY746" fmla="*/ 107262 h 693081"/>
                            <a:gd name="csX747" fmla="*/ 350026 w 1619476"/>
                            <a:gd name="csY747" fmla="*/ 97727 h 693081"/>
                            <a:gd name="csX748" fmla="*/ 369476 w 1619476"/>
                            <a:gd name="csY748" fmla="*/ 97727 h 693081"/>
                            <a:gd name="csX749" fmla="*/ 355917 w 1619476"/>
                            <a:gd name="csY749" fmla="*/ 73618 h 693081"/>
                            <a:gd name="csX750" fmla="*/ 356374 w 1619476"/>
                            <a:gd name="csY750" fmla="*/ 78227 h 693081"/>
                            <a:gd name="csX751" fmla="*/ 356310 w 1619476"/>
                            <a:gd name="csY751" fmla="*/ 78277 h 693081"/>
                            <a:gd name="csX752" fmla="*/ 356361 w 1619476"/>
                            <a:gd name="csY752" fmla="*/ 84041 h 693081"/>
                            <a:gd name="csX753" fmla="*/ 356310 w 1619476"/>
                            <a:gd name="csY753" fmla="*/ 84079 h 693081"/>
                            <a:gd name="csX754" fmla="*/ 355485 w 1619476"/>
                            <a:gd name="csY754" fmla="*/ 86517 h 693081"/>
                            <a:gd name="csX755" fmla="*/ 354914 w 1619476"/>
                            <a:gd name="csY755" fmla="*/ 81934 h 693081"/>
                            <a:gd name="csX756" fmla="*/ 351994 w 1619476"/>
                            <a:gd name="csY756" fmla="*/ 71142 h 693081"/>
                            <a:gd name="csX757" fmla="*/ 355917 w 1619476"/>
                            <a:gd name="csY757" fmla="*/ 73618 h 693081"/>
                            <a:gd name="csX758" fmla="*/ 356311 w 1619476"/>
                            <a:gd name="csY758" fmla="*/ 66673 h 693081"/>
                            <a:gd name="csX759" fmla="*/ 355955 w 1619476"/>
                            <a:gd name="csY759" fmla="*/ 71511 h 693081"/>
                            <a:gd name="csX760" fmla="*/ 350597 w 1619476"/>
                            <a:gd name="csY760" fmla="*/ 65734 h 693081"/>
                            <a:gd name="csX761" fmla="*/ 358126 w 1619476"/>
                            <a:gd name="csY761" fmla="*/ 65734 h 693081"/>
                            <a:gd name="csX762" fmla="*/ 356311 w 1619476"/>
                            <a:gd name="csY762" fmla="*/ 66673 h 693081"/>
                            <a:gd name="csX763" fmla="*/ 362011 w 1619476"/>
                            <a:gd name="csY763" fmla="*/ 67067 h 693081"/>
                            <a:gd name="csX764" fmla="*/ 362443 w 1619476"/>
                            <a:gd name="csY764" fmla="*/ 71764 h 693081"/>
                            <a:gd name="csX765" fmla="*/ 359459 w 1619476"/>
                            <a:gd name="csY765" fmla="*/ 70825 h 693081"/>
                            <a:gd name="csX766" fmla="*/ 357428 w 1619476"/>
                            <a:gd name="csY766" fmla="*/ 71879 h 693081"/>
                            <a:gd name="csX767" fmla="*/ 357275 w 1619476"/>
                            <a:gd name="csY767" fmla="*/ 67486 h 693081"/>
                            <a:gd name="csX768" fmla="*/ 362011 w 1619476"/>
                            <a:gd name="csY768" fmla="*/ 67067 h 693081"/>
                            <a:gd name="csX769" fmla="*/ 363204 w 1619476"/>
                            <a:gd name="csY769" fmla="*/ 95937 h 693081"/>
                            <a:gd name="csX770" fmla="*/ 363179 w 1619476"/>
                            <a:gd name="csY770" fmla="*/ 96445 h 693081"/>
                            <a:gd name="csX771" fmla="*/ 362100 w 1619476"/>
                            <a:gd name="csY771" fmla="*/ 96445 h 693081"/>
                            <a:gd name="csX772" fmla="*/ 363205 w 1619476"/>
                            <a:gd name="csY772" fmla="*/ 95937 h 693081"/>
                            <a:gd name="csX773" fmla="*/ 363192 w 1619476"/>
                            <a:gd name="csY773" fmla="*/ 86758 h 693081"/>
                            <a:gd name="csX774" fmla="*/ 362430 w 1619476"/>
                            <a:gd name="csY774" fmla="*/ 89183 h 693081"/>
                            <a:gd name="csX775" fmla="*/ 357440 w 1619476"/>
                            <a:gd name="csY775" fmla="*/ 89310 h 693081"/>
                            <a:gd name="csX776" fmla="*/ 357275 w 1619476"/>
                            <a:gd name="csY776" fmla="*/ 84892 h 693081"/>
                            <a:gd name="csX777" fmla="*/ 362011 w 1619476"/>
                            <a:gd name="csY777" fmla="*/ 84473 h 693081"/>
                            <a:gd name="csX778" fmla="*/ 363192 w 1619476"/>
                            <a:gd name="csY778" fmla="*/ 86758 h 693081"/>
                            <a:gd name="csX779" fmla="*/ 357275 w 1619476"/>
                            <a:gd name="csY779" fmla="*/ 73288 h 693081"/>
                            <a:gd name="csX780" fmla="*/ 359573 w 1619476"/>
                            <a:gd name="csY780" fmla="*/ 72095 h 693081"/>
                            <a:gd name="csX781" fmla="*/ 362011 w 1619476"/>
                            <a:gd name="csY781" fmla="*/ 72869 h 693081"/>
                            <a:gd name="csX782" fmla="*/ 363192 w 1619476"/>
                            <a:gd name="csY782" fmla="*/ 75142 h 693081"/>
                            <a:gd name="csX783" fmla="*/ 362405 w 1619476"/>
                            <a:gd name="csY783" fmla="*/ 77554 h 693081"/>
                            <a:gd name="csX784" fmla="*/ 357440 w 1619476"/>
                            <a:gd name="csY784" fmla="*/ 77681 h 693081"/>
                            <a:gd name="csX785" fmla="*/ 357275 w 1619476"/>
                            <a:gd name="csY785" fmla="*/ 73288 h 693081"/>
                            <a:gd name="csX786" fmla="*/ 357275 w 1619476"/>
                            <a:gd name="csY786" fmla="*/ 79090 h 693081"/>
                            <a:gd name="csX787" fmla="*/ 362011 w 1619476"/>
                            <a:gd name="csY787" fmla="*/ 78671 h 693081"/>
                            <a:gd name="csX788" fmla="*/ 363192 w 1619476"/>
                            <a:gd name="csY788" fmla="*/ 80956 h 693081"/>
                            <a:gd name="csX789" fmla="*/ 362405 w 1619476"/>
                            <a:gd name="csY789" fmla="*/ 83368 h 693081"/>
                            <a:gd name="csX790" fmla="*/ 357428 w 1619476"/>
                            <a:gd name="csY790" fmla="*/ 83483 h 693081"/>
                            <a:gd name="csX791" fmla="*/ 357275 w 1619476"/>
                            <a:gd name="csY791" fmla="*/ 79090 h 693081"/>
                            <a:gd name="csX792" fmla="*/ 357275 w 1619476"/>
                            <a:gd name="csY792" fmla="*/ 90719 h 693081"/>
                            <a:gd name="csX793" fmla="*/ 362011 w 1619476"/>
                            <a:gd name="csY793" fmla="*/ 90288 h 693081"/>
                            <a:gd name="csX794" fmla="*/ 362430 w 1619476"/>
                            <a:gd name="csY794" fmla="*/ 95010 h 693081"/>
                            <a:gd name="csX795" fmla="*/ 357694 w 1619476"/>
                            <a:gd name="csY795" fmla="*/ 95429 h 693081"/>
                            <a:gd name="csX796" fmla="*/ 357275 w 1619476"/>
                            <a:gd name="csY796" fmla="*/ 90719 h 693081"/>
                            <a:gd name="csX797" fmla="*/ 355930 w 1619476"/>
                            <a:gd name="csY797" fmla="*/ 91100 h 693081"/>
                            <a:gd name="csX798" fmla="*/ 355650 w 1619476"/>
                            <a:gd name="csY798" fmla="*/ 88193 h 693081"/>
                            <a:gd name="csX799" fmla="*/ 356374 w 1619476"/>
                            <a:gd name="csY799" fmla="*/ 89856 h 693081"/>
                            <a:gd name="csX800" fmla="*/ 356311 w 1619476"/>
                            <a:gd name="csY800" fmla="*/ 89881 h 693081"/>
                            <a:gd name="csX801" fmla="*/ 355930 w 1619476"/>
                            <a:gd name="csY801" fmla="*/ 91100 h 693081"/>
                            <a:gd name="csX802" fmla="*/ 356869 w 1619476"/>
                            <a:gd name="csY802" fmla="*/ 96407 h 693081"/>
                            <a:gd name="csX803" fmla="*/ 356983 w 1619476"/>
                            <a:gd name="csY803" fmla="*/ 96445 h 693081"/>
                            <a:gd name="csX804" fmla="*/ 356323 w 1619476"/>
                            <a:gd name="csY804" fmla="*/ 96445 h 693081"/>
                            <a:gd name="csX805" fmla="*/ 356247 w 1619476"/>
                            <a:gd name="csY805" fmla="*/ 95201 h 693081"/>
                            <a:gd name="csX806" fmla="*/ 356869 w 1619476"/>
                            <a:gd name="csY806" fmla="*/ 96407 h 693081"/>
                            <a:gd name="csX807" fmla="*/ 363750 w 1619476"/>
                            <a:gd name="csY807" fmla="*/ 71536 h 693081"/>
                            <a:gd name="csX808" fmla="*/ 362836 w 1619476"/>
                            <a:gd name="csY808" fmla="*/ 66089 h 693081"/>
                            <a:gd name="csX809" fmla="*/ 361681 w 1619476"/>
                            <a:gd name="csY809" fmla="*/ 65734 h 693081"/>
                            <a:gd name="csX810" fmla="*/ 369172 w 1619476"/>
                            <a:gd name="csY810" fmla="*/ 65734 h 693081"/>
                            <a:gd name="csX811" fmla="*/ 363750 w 1619476"/>
                            <a:gd name="csY811" fmla="*/ 71536 h 693081"/>
                            <a:gd name="csX812" fmla="*/ 363801 w 1619476"/>
                            <a:gd name="csY812" fmla="*/ 88777 h 693081"/>
                            <a:gd name="csX813" fmla="*/ 363598 w 1619476"/>
                            <a:gd name="csY813" fmla="*/ 90795 h 693081"/>
                            <a:gd name="csX814" fmla="*/ 363268 w 1619476"/>
                            <a:gd name="csY814" fmla="*/ 90161 h 693081"/>
                            <a:gd name="csX815" fmla="*/ 363408 w 1619476"/>
                            <a:gd name="csY815" fmla="*/ 90008 h 693081"/>
                            <a:gd name="csX816" fmla="*/ 363801 w 1619476"/>
                            <a:gd name="csY816" fmla="*/ 88777 h 693081"/>
                            <a:gd name="csX817" fmla="*/ 363268 w 1619476"/>
                            <a:gd name="csY817" fmla="*/ 84359 h 693081"/>
                            <a:gd name="csX818" fmla="*/ 363408 w 1619476"/>
                            <a:gd name="csY818" fmla="*/ 84219 h 693081"/>
                            <a:gd name="csX819" fmla="*/ 364474 w 1619476"/>
                            <a:gd name="csY819" fmla="*/ 80855 h 693081"/>
                            <a:gd name="csX820" fmla="*/ 363268 w 1619476"/>
                            <a:gd name="csY820" fmla="*/ 78557 h 693081"/>
                            <a:gd name="csX821" fmla="*/ 363408 w 1619476"/>
                            <a:gd name="csY821" fmla="*/ 78404 h 693081"/>
                            <a:gd name="csX822" fmla="*/ 364474 w 1619476"/>
                            <a:gd name="csY822" fmla="*/ 75027 h 693081"/>
                            <a:gd name="csX823" fmla="*/ 363750 w 1619476"/>
                            <a:gd name="csY823" fmla="*/ 73656 h 693081"/>
                            <a:gd name="csX824" fmla="*/ 367381 w 1619476"/>
                            <a:gd name="csY824" fmla="*/ 71536 h 693081"/>
                            <a:gd name="csX825" fmla="*/ 364601 w 1619476"/>
                            <a:gd name="csY825" fmla="*/ 81934 h 693081"/>
                            <a:gd name="csX826" fmla="*/ 364093 w 1619476"/>
                            <a:gd name="csY826" fmla="*/ 85920 h 693081"/>
                            <a:gd name="csX827" fmla="*/ 363268 w 1619476"/>
                            <a:gd name="csY827" fmla="*/ 84359 h 693081"/>
                            <a:gd name="csX828" fmla="*/ 304867 w 1619476"/>
                            <a:gd name="csY828" fmla="*/ 78366 h 693081"/>
                            <a:gd name="csX829" fmla="*/ 299496 w 1619476"/>
                            <a:gd name="csY829" fmla="*/ 80753 h 693081"/>
                            <a:gd name="csX830" fmla="*/ 301172 w 1619476"/>
                            <a:gd name="csY830" fmla="*/ 76855 h 693081"/>
                            <a:gd name="csX831" fmla="*/ 314338 w 1619476"/>
                            <a:gd name="csY831" fmla="*/ 69860 h 693081"/>
                            <a:gd name="csX832" fmla="*/ 314643 w 1619476"/>
                            <a:gd name="csY832" fmla="*/ 69860 h 693081"/>
                            <a:gd name="csX833" fmla="*/ 328951 w 1619476"/>
                            <a:gd name="csY833" fmla="*/ 74316 h 693081"/>
                            <a:gd name="csX834" fmla="*/ 348122 w 1619476"/>
                            <a:gd name="csY834" fmla="*/ 80004 h 693081"/>
                            <a:gd name="csX835" fmla="*/ 348769 w 1619476"/>
                            <a:gd name="csY835" fmla="*/ 82175 h 693081"/>
                            <a:gd name="csX836" fmla="*/ 349188 w 1619476"/>
                            <a:gd name="csY836" fmla="*/ 84460 h 693081"/>
                            <a:gd name="csX837" fmla="*/ 333813 w 1619476"/>
                            <a:gd name="csY837" fmla="*/ 80804 h 693081"/>
                            <a:gd name="csX838" fmla="*/ 328113 w 1619476"/>
                            <a:gd name="csY838" fmla="*/ 81896 h 693081"/>
                            <a:gd name="csX839" fmla="*/ 325739 w 1619476"/>
                            <a:gd name="csY839" fmla="*/ 82327 h 693081"/>
                            <a:gd name="csX840" fmla="*/ 325459 w 1619476"/>
                            <a:gd name="csY840" fmla="*/ 82086 h 693081"/>
                            <a:gd name="csX841" fmla="*/ 304867 w 1619476"/>
                            <a:gd name="csY841" fmla="*/ 78366 h 693081"/>
                            <a:gd name="csX842" fmla="*/ 303521 w 1619476"/>
                            <a:gd name="csY842" fmla="*/ 116047 h 693081"/>
                            <a:gd name="csX843" fmla="*/ 309869 w 1619476"/>
                            <a:gd name="csY843" fmla="*/ 108392 h 693081"/>
                            <a:gd name="csX844" fmla="*/ 314046 w 1619476"/>
                            <a:gd name="csY844" fmla="*/ 122217 h 693081"/>
                            <a:gd name="csX845" fmla="*/ 304384 w 1619476"/>
                            <a:gd name="csY845" fmla="*/ 119348 h 693081"/>
                            <a:gd name="csX846" fmla="*/ 304613 w 1619476"/>
                            <a:gd name="csY846" fmla="*/ 118472 h 693081"/>
                            <a:gd name="csX847" fmla="*/ 303521 w 1619476"/>
                            <a:gd name="csY847" fmla="*/ 116047 h 693081"/>
                            <a:gd name="csX848" fmla="*/ 319188 w 1619476"/>
                            <a:gd name="csY848" fmla="*/ 120161 h 693081"/>
                            <a:gd name="csX849" fmla="*/ 315189 w 1619476"/>
                            <a:gd name="csY849" fmla="*/ 113318 h 693081"/>
                            <a:gd name="csX850" fmla="*/ 320076 w 1619476"/>
                            <a:gd name="csY850" fmla="*/ 107706 h 693081"/>
                            <a:gd name="csX851" fmla="*/ 324888 w 1619476"/>
                            <a:gd name="csY851" fmla="*/ 109953 h 693081"/>
                            <a:gd name="csX852" fmla="*/ 325282 w 1619476"/>
                            <a:gd name="csY852" fmla="*/ 110512 h 693081"/>
                            <a:gd name="csX853" fmla="*/ 325701 w 1619476"/>
                            <a:gd name="csY853" fmla="*/ 110855 h 693081"/>
                            <a:gd name="csX854" fmla="*/ 326475 w 1619476"/>
                            <a:gd name="csY854" fmla="*/ 110068 h 693081"/>
                            <a:gd name="csX855" fmla="*/ 326196 w 1619476"/>
                            <a:gd name="csY855" fmla="*/ 109623 h 693081"/>
                            <a:gd name="csX856" fmla="*/ 326056 w 1619476"/>
                            <a:gd name="csY856" fmla="*/ 109395 h 693081"/>
                            <a:gd name="csX857" fmla="*/ 327072 w 1619476"/>
                            <a:gd name="csY857" fmla="*/ 92598 h 693081"/>
                            <a:gd name="csX858" fmla="*/ 332011 w 1619476"/>
                            <a:gd name="csY858" fmla="*/ 108709 h 693081"/>
                            <a:gd name="csX859" fmla="*/ 331922 w 1619476"/>
                            <a:gd name="csY859" fmla="*/ 108963 h 693081"/>
                            <a:gd name="csX860" fmla="*/ 331744 w 1619476"/>
                            <a:gd name="csY860" fmla="*/ 109534 h 693081"/>
                            <a:gd name="csX861" fmla="*/ 332683 w 1619476"/>
                            <a:gd name="csY861" fmla="*/ 110042 h 693081"/>
                            <a:gd name="csX862" fmla="*/ 333026 w 1619476"/>
                            <a:gd name="csY862" fmla="*/ 109623 h 693081"/>
                            <a:gd name="csX863" fmla="*/ 333280 w 1619476"/>
                            <a:gd name="csY863" fmla="*/ 108950 h 693081"/>
                            <a:gd name="csX864" fmla="*/ 337419 w 1619476"/>
                            <a:gd name="csY864" fmla="*/ 105662 h 693081"/>
                            <a:gd name="csX865" fmla="*/ 337546 w 1619476"/>
                            <a:gd name="csY865" fmla="*/ 105649 h 693081"/>
                            <a:gd name="csX866" fmla="*/ 343488 w 1619476"/>
                            <a:gd name="csY866" fmla="*/ 109966 h 693081"/>
                            <a:gd name="csX867" fmla="*/ 341228 w 1619476"/>
                            <a:gd name="csY867" fmla="*/ 117558 h 693081"/>
                            <a:gd name="csX868" fmla="*/ 340504 w 1619476"/>
                            <a:gd name="csY868" fmla="*/ 112162 h 693081"/>
                            <a:gd name="csX869" fmla="*/ 338092 w 1619476"/>
                            <a:gd name="csY869" fmla="*/ 110651 h 693081"/>
                            <a:gd name="csX870" fmla="*/ 337724 w 1619476"/>
                            <a:gd name="csY870" fmla="*/ 110613 h 693081"/>
                            <a:gd name="csX871" fmla="*/ 334804 w 1619476"/>
                            <a:gd name="csY871" fmla="*/ 111972 h 693081"/>
                            <a:gd name="csX872" fmla="*/ 334639 w 1619476"/>
                            <a:gd name="csY872" fmla="*/ 113851 h 693081"/>
                            <a:gd name="csX873" fmla="*/ 334588 w 1619476"/>
                            <a:gd name="csY873" fmla="*/ 114397 h 693081"/>
                            <a:gd name="csX874" fmla="*/ 334524 w 1619476"/>
                            <a:gd name="csY874" fmla="*/ 115095 h 693081"/>
                            <a:gd name="csX875" fmla="*/ 325117 w 1619476"/>
                            <a:gd name="csY875" fmla="*/ 116187 h 693081"/>
                            <a:gd name="csX876" fmla="*/ 324114 w 1619476"/>
                            <a:gd name="csY876" fmla="*/ 113229 h 693081"/>
                            <a:gd name="csX877" fmla="*/ 320597 w 1619476"/>
                            <a:gd name="csY877" fmla="*/ 112721 h 693081"/>
                            <a:gd name="csX878" fmla="*/ 319759 w 1619476"/>
                            <a:gd name="csY878" fmla="*/ 113571 h 693081"/>
                            <a:gd name="csX879" fmla="*/ 319543 w 1619476"/>
                            <a:gd name="csY879" fmla="*/ 113800 h 693081"/>
                            <a:gd name="csX880" fmla="*/ 318616 w 1619476"/>
                            <a:gd name="csY880" fmla="*/ 114752 h 693081"/>
                            <a:gd name="csX881" fmla="*/ 319188 w 1619476"/>
                            <a:gd name="csY881" fmla="*/ 120160 h 693081"/>
                            <a:gd name="csX882" fmla="*/ 415385 w 1619476"/>
                            <a:gd name="csY882" fmla="*/ 128743 h 693081"/>
                            <a:gd name="csX883" fmla="*/ 414229 w 1619476"/>
                            <a:gd name="csY883" fmla="*/ 124084 h 693081"/>
                            <a:gd name="csX884" fmla="*/ 413467 w 1619476"/>
                            <a:gd name="csY884" fmla="*/ 125709 h 693081"/>
                            <a:gd name="csX885" fmla="*/ 402105 w 1619476"/>
                            <a:gd name="csY885" fmla="*/ 128908 h 693081"/>
                            <a:gd name="csX886" fmla="*/ 391123 w 1619476"/>
                            <a:gd name="csY886" fmla="*/ 123728 h 693081"/>
                            <a:gd name="csX887" fmla="*/ 390843 w 1619476"/>
                            <a:gd name="csY887" fmla="*/ 122001 h 693081"/>
                            <a:gd name="csX888" fmla="*/ 388076 w 1619476"/>
                            <a:gd name="csY888" fmla="*/ 126483 h 693081"/>
                            <a:gd name="csX889" fmla="*/ 386336 w 1619476"/>
                            <a:gd name="csY889" fmla="*/ 120948 h 693081"/>
                            <a:gd name="csX890" fmla="*/ 385689 w 1619476"/>
                            <a:gd name="csY890" fmla="*/ 122725 h 693081"/>
                            <a:gd name="csX891" fmla="*/ 372904 w 1619476"/>
                            <a:gd name="csY891" fmla="*/ 125886 h 693081"/>
                            <a:gd name="csX892" fmla="*/ 362227 w 1619476"/>
                            <a:gd name="csY892" fmla="*/ 118942 h 693081"/>
                            <a:gd name="csX893" fmla="*/ 361757 w 1619476"/>
                            <a:gd name="csY893" fmla="*/ 116187 h 693081"/>
                            <a:gd name="csX894" fmla="*/ 359764 w 1619476"/>
                            <a:gd name="csY894" fmla="*/ 123055 h 693081"/>
                            <a:gd name="csX895" fmla="*/ 358545 w 1619476"/>
                            <a:gd name="csY895" fmla="*/ 118866 h 693081"/>
                            <a:gd name="csX896" fmla="*/ 357758 w 1619476"/>
                            <a:gd name="csY896" fmla="*/ 116187 h 693081"/>
                            <a:gd name="csX897" fmla="*/ 357758 w 1619476"/>
                            <a:gd name="csY897" fmla="*/ 116212 h 693081"/>
                            <a:gd name="csX898" fmla="*/ 357745 w 1619476"/>
                            <a:gd name="csY898" fmla="*/ 116174 h 693081"/>
                            <a:gd name="csX899" fmla="*/ 357288 w 1619476"/>
                            <a:gd name="csY899" fmla="*/ 118942 h 693081"/>
                            <a:gd name="csX900" fmla="*/ 356565 w 1619476"/>
                            <a:gd name="csY900" fmla="*/ 120402 h 693081"/>
                            <a:gd name="csX901" fmla="*/ 353251 w 1619476"/>
                            <a:gd name="csY901" fmla="*/ 123449 h 693081"/>
                            <a:gd name="csX902" fmla="*/ 346598 w 1619476"/>
                            <a:gd name="csY902" fmla="*/ 125886 h 693081"/>
                            <a:gd name="csX903" fmla="*/ 335413 w 1619476"/>
                            <a:gd name="csY903" fmla="*/ 124604 h 693081"/>
                            <a:gd name="csX904" fmla="*/ 333813 w 1619476"/>
                            <a:gd name="csY904" fmla="*/ 122712 h 693081"/>
                            <a:gd name="csX905" fmla="*/ 333191 w 1619476"/>
                            <a:gd name="csY905" fmla="*/ 120948 h 693081"/>
                            <a:gd name="csX906" fmla="*/ 334740 w 1619476"/>
                            <a:gd name="csY906" fmla="*/ 120770 h 693081"/>
                            <a:gd name="csX907" fmla="*/ 335883 w 1619476"/>
                            <a:gd name="csY907" fmla="*/ 121570 h 693081"/>
                            <a:gd name="csX908" fmla="*/ 337064 w 1619476"/>
                            <a:gd name="csY908" fmla="*/ 122408 h 693081"/>
                            <a:gd name="csX909" fmla="*/ 344097 w 1619476"/>
                            <a:gd name="csY909" fmla="*/ 124617 h 693081"/>
                            <a:gd name="csX910" fmla="*/ 345633 w 1619476"/>
                            <a:gd name="csY910" fmla="*/ 124541 h 693081"/>
                            <a:gd name="csX911" fmla="*/ 354711 w 1619476"/>
                            <a:gd name="csY911" fmla="*/ 119792 h 693081"/>
                            <a:gd name="csX912" fmla="*/ 356780 w 1619476"/>
                            <a:gd name="csY912" fmla="*/ 114041 h 693081"/>
                            <a:gd name="csX913" fmla="*/ 356869 w 1619476"/>
                            <a:gd name="csY913" fmla="*/ 114232 h 693081"/>
                            <a:gd name="csX914" fmla="*/ 359840 w 1619476"/>
                            <a:gd name="csY914" fmla="*/ 115298 h 693081"/>
                            <a:gd name="csX915" fmla="*/ 362722 w 1619476"/>
                            <a:gd name="csY915" fmla="*/ 113965 h 693081"/>
                            <a:gd name="csX916" fmla="*/ 364791 w 1619476"/>
                            <a:gd name="csY916" fmla="*/ 119805 h 693081"/>
                            <a:gd name="csX917" fmla="*/ 373882 w 1619476"/>
                            <a:gd name="csY917" fmla="*/ 124541 h 693081"/>
                            <a:gd name="csX918" fmla="*/ 375405 w 1619476"/>
                            <a:gd name="csY918" fmla="*/ 124617 h 693081"/>
                            <a:gd name="csX919" fmla="*/ 382782 w 1619476"/>
                            <a:gd name="csY919" fmla="*/ 122166 h 693081"/>
                            <a:gd name="csX920" fmla="*/ 383302 w 1619476"/>
                            <a:gd name="csY920" fmla="*/ 121798 h 693081"/>
                            <a:gd name="csX921" fmla="*/ 384762 w 1619476"/>
                            <a:gd name="csY921" fmla="*/ 120770 h 693081"/>
                            <a:gd name="csX922" fmla="*/ 392811 w 1619476"/>
                            <a:gd name="csY922" fmla="*/ 121710 h 693081"/>
                            <a:gd name="csX923" fmla="*/ 394259 w 1619476"/>
                            <a:gd name="csY923" fmla="*/ 123220 h 693081"/>
                            <a:gd name="csX924" fmla="*/ 395427 w 1619476"/>
                            <a:gd name="csY924" fmla="*/ 124452 h 693081"/>
                            <a:gd name="csX925" fmla="*/ 403552 w 1619476"/>
                            <a:gd name="csY925" fmla="*/ 127969 h 693081"/>
                            <a:gd name="csX926" fmla="*/ 404225 w 1619476"/>
                            <a:gd name="csY926" fmla="*/ 127981 h 693081"/>
                            <a:gd name="csX927" fmla="*/ 415638 w 1619476"/>
                            <a:gd name="csY927" fmla="*/ 121265 h 693081"/>
                            <a:gd name="csX928" fmla="*/ 415867 w 1619476"/>
                            <a:gd name="csY928" fmla="*/ 122154 h 693081"/>
                            <a:gd name="csX929" fmla="*/ 417264 w 1619476"/>
                            <a:gd name="csY929" fmla="*/ 122839 h 693081"/>
                            <a:gd name="csX930" fmla="*/ 415385 w 1619476"/>
                            <a:gd name="csY930" fmla="*/ 128743 h 693081"/>
                            <a:gd name="csX931" fmla="*/ 402562 w 1619476"/>
                            <a:gd name="csY931" fmla="*/ 172226 h 693081"/>
                            <a:gd name="csX932" fmla="*/ 398309 w 1619476"/>
                            <a:gd name="csY932" fmla="*/ 171452 h 693081"/>
                            <a:gd name="csX933" fmla="*/ 395554 w 1619476"/>
                            <a:gd name="csY933" fmla="*/ 171642 h 693081"/>
                            <a:gd name="csX934" fmla="*/ 394551 w 1619476"/>
                            <a:gd name="csY934" fmla="*/ 171705 h 693081"/>
                            <a:gd name="csX935" fmla="*/ 383823 w 1619476"/>
                            <a:gd name="csY935" fmla="*/ 161904 h 693081"/>
                            <a:gd name="csX936" fmla="*/ 381436 w 1619476"/>
                            <a:gd name="csY936" fmla="*/ 157854 h 693081"/>
                            <a:gd name="csX937" fmla="*/ 379074 w 1619476"/>
                            <a:gd name="csY937" fmla="*/ 155214 h 693081"/>
                            <a:gd name="csX938" fmla="*/ 387898 w 1619476"/>
                            <a:gd name="csY938" fmla="*/ 155798 h 693081"/>
                            <a:gd name="csX939" fmla="*/ 392215 w 1619476"/>
                            <a:gd name="csY939" fmla="*/ 155937 h 693081"/>
                            <a:gd name="csX940" fmla="*/ 398067 w 1619476"/>
                            <a:gd name="csY940" fmla="*/ 156902 h 693081"/>
                            <a:gd name="csX941" fmla="*/ 403946 w 1619476"/>
                            <a:gd name="csY941" fmla="*/ 165447 h 693081"/>
                            <a:gd name="csX942" fmla="*/ 408592 w 1619476"/>
                            <a:gd name="csY942" fmla="*/ 172505 h 693081"/>
                            <a:gd name="csX943" fmla="*/ 402562 w 1619476"/>
                            <a:gd name="csY943" fmla="*/ 172226 h 693081"/>
                            <a:gd name="csX944" fmla="*/ 355739 w 1619476"/>
                            <a:gd name="csY944" fmla="*/ 170461 h 693081"/>
                            <a:gd name="csX945" fmla="*/ 351232 w 1619476"/>
                            <a:gd name="csY945" fmla="*/ 170385 h 693081"/>
                            <a:gd name="csX946" fmla="*/ 343843 w 1619476"/>
                            <a:gd name="csY946" fmla="*/ 169953 h 693081"/>
                            <a:gd name="csX947" fmla="*/ 337051 w 1619476"/>
                            <a:gd name="csY947" fmla="*/ 161638 h 693081"/>
                            <a:gd name="csX948" fmla="*/ 334207 w 1619476"/>
                            <a:gd name="csY948" fmla="*/ 157067 h 693081"/>
                            <a:gd name="csX949" fmla="*/ 332404 w 1619476"/>
                            <a:gd name="csY949" fmla="*/ 155226 h 693081"/>
                            <a:gd name="csX950" fmla="*/ 334829 w 1619476"/>
                            <a:gd name="csY950" fmla="*/ 154185 h 693081"/>
                            <a:gd name="csX951" fmla="*/ 341609 w 1619476"/>
                            <a:gd name="csY951" fmla="*/ 154452 h 693081"/>
                            <a:gd name="csX952" fmla="*/ 345455 w 1619476"/>
                            <a:gd name="csY952" fmla="*/ 154388 h 693081"/>
                            <a:gd name="csX953" fmla="*/ 346039 w 1619476"/>
                            <a:gd name="csY953" fmla="*/ 154223 h 693081"/>
                            <a:gd name="csX954" fmla="*/ 356996 w 1619476"/>
                            <a:gd name="csY954" fmla="*/ 161638 h 693081"/>
                            <a:gd name="csX955" fmla="*/ 357098 w 1619476"/>
                            <a:gd name="csY955" fmla="*/ 161980 h 693081"/>
                            <a:gd name="csX956" fmla="*/ 362024 w 1619476"/>
                            <a:gd name="csY956" fmla="*/ 170461 h 693081"/>
                            <a:gd name="csX957" fmla="*/ 355739 w 1619476"/>
                            <a:gd name="csY957" fmla="*/ 170461 h 693081"/>
                            <a:gd name="csX958" fmla="*/ 355244 w 1619476"/>
                            <a:gd name="csY958" fmla="*/ 41257 h 693081"/>
                            <a:gd name="csX959" fmla="*/ 348883 w 1619476"/>
                            <a:gd name="csY959" fmla="*/ 44405 h 693081"/>
                            <a:gd name="csX960" fmla="*/ 348883 w 1619476"/>
                            <a:gd name="csY960" fmla="*/ 35620 h 693081"/>
                            <a:gd name="csX961" fmla="*/ 355498 w 1619476"/>
                            <a:gd name="csY961" fmla="*/ 38844 h 693081"/>
                            <a:gd name="csX962" fmla="*/ 355244 w 1619476"/>
                            <a:gd name="csY962" fmla="*/ 41257 h 693081"/>
                            <a:gd name="csX963" fmla="*/ 370873 w 1619476"/>
                            <a:gd name="csY963" fmla="*/ 35620 h 693081"/>
                            <a:gd name="csX964" fmla="*/ 370873 w 1619476"/>
                            <a:gd name="csY964" fmla="*/ 44405 h 693081"/>
                            <a:gd name="csX965" fmla="*/ 364360 w 1619476"/>
                            <a:gd name="csY965" fmla="*/ 41168 h 693081"/>
                            <a:gd name="csX966" fmla="*/ 364791 w 1619476"/>
                            <a:gd name="csY966" fmla="*/ 39784 h 693081"/>
                            <a:gd name="csX967" fmla="*/ 364309 w 1619476"/>
                            <a:gd name="csY967" fmla="*/ 38844 h 693081"/>
                            <a:gd name="csX968" fmla="*/ 370873 w 1619476"/>
                            <a:gd name="csY968" fmla="*/ 35620 h 693081"/>
                            <a:gd name="csX969" fmla="*/ 459528 w 1619476"/>
                            <a:gd name="csY969" fmla="*/ 64083 h 693081"/>
                            <a:gd name="csX970" fmla="*/ 463413 w 1619476"/>
                            <a:gd name="csY970" fmla="*/ 61037 h 693081"/>
                            <a:gd name="csX971" fmla="*/ 465229 w 1619476"/>
                            <a:gd name="csY971" fmla="*/ 62166 h 693081"/>
                            <a:gd name="csX972" fmla="*/ 466460 w 1619476"/>
                            <a:gd name="csY972" fmla="*/ 65962 h 693081"/>
                            <a:gd name="csX973" fmla="*/ 464772 w 1619476"/>
                            <a:gd name="csY973" fmla="*/ 67296 h 693081"/>
                            <a:gd name="csX974" fmla="*/ 457142 w 1619476"/>
                            <a:gd name="csY974" fmla="*/ 75002 h 693081"/>
                            <a:gd name="csX975" fmla="*/ 459528 w 1619476"/>
                            <a:gd name="csY975" fmla="*/ 64083 h 693081"/>
                            <a:gd name="csX976" fmla="*/ 469190 w 1619476"/>
                            <a:gd name="csY976" fmla="*/ 73580 h 693081"/>
                            <a:gd name="csX977" fmla="*/ 469418 w 1619476"/>
                            <a:gd name="csY977" fmla="*/ 74278 h 693081"/>
                            <a:gd name="csX978" fmla="*/ 469825 w 1619476"/>
                            <a:gd name="csY978" fmla="*/ 75345 h 693081"/>
                            <a:gd name="csX979" fmla="*/ 471044 w 1619476"/>
                            <a:gd name="csY979" fmla="*/ 76652 h 693081"/>
                            <a:gd name="csX980" fmla="*/ 472707 w 1619476"/>
                            <a:gd name="csY980" fmla="*/ 79344 h 693081"/>
                            <a:gd name="csX981" fmla="*/ 472707 w 1619476"/>
                            <a:gd name="csY981" fmla="*/ 79979 h 693081"/>
                            <a:gd name="csX982" fmla="*/ 473341 w 1619476"/>
                            <a:gd name="csY982" fmla="*/ 79991 h 693081"/>
                            <a:gd name="csX983" fmla="*/ 473963 w 1619476"/>
                            <a:gd name="csY983" fmla="*/ 79966 h 693081"/>
                            <a:gd name="csX984" fmla="*/ 473989 w 1619476"/>
                            <a:gd name="csY984" fmla="*/ 79344 h 693081"/>
                            <a:gd name="csX985" fmla="*/ 475220 w 1619476"/>
                            <a:gd name="csY985" fmla="*/ 74938 h 693081"/>
                            <a:gd name="csX986" fmla="*/ 476744 w 1619476"/>
                            <a:gd name="csY986" fmla="*/ 72336 h 693081"/>
                            <a:gd name="csX987" fmla="*/ 477607 w 1619476"/>
                            <a:gd name="csY987" fmla="*/ 74380 h 693081"/>
                            <a:gd name="csX988" fmla="*/ 478128 w 1619476"/>
                            <a:gd name="csY988" fmla="*/ 80588 h 693081"/>
                            <a:gd name="csX989" fmla="*/ 478623 w 1619476"/>
                            <a:gd name="csY989" fmla="*/ 81400 h 693081"/>
                            <a:gd name="csX990" fmla="*/ 478813 w 1619476"/>
                            <a:gd name="csY990" fmla="*/ 81426 h 693081"/>
                            <a:gd name="csX991" fmla="*/ 479588 w 1619476"/>
                            <a:gd name="csY991" fmla="*/ 80448 h 693081"/>
                            <a:gd name="csX992" fmla="*/ 482165 w 1619476"/>
                            <a:gd name="csY992" fmla="*/ 75725 h 693081"/>
                            <a:gd name="csX993" fmla="*/ 482152 w 1619476"/>
                            <a:gd name="csY993" fmla="*/ 75713 h 693081"/>
                            <a:gd name="csX994" fmla="*/ 483777 w 1619476"/>
                            <a:gd name="csY994" fmla="*/ 74291 h 693081"/>
                            <a:gd name="csX995" fmla="*/ 482546 w 1619476"/>
                            <a:gd name="csY995" fmla="*/ 78988 h 693081"/>
                            <a:gd name="csX996" fmla="*/ 482520 w 1619476"/>
                            <a:gd name="csY996" fmla="*/ 79585 h 693081"/>
                            <a:gd name="csX997" fmla="*/ 480261 w 1619476"/>
                            <a:gd name="csY997" fmla="*/ 85704 h 693081"/>
                            <a:gd name="csX998" fmla="*/ 475690 w 1619476"/>
                            <a:gd name="csY998" fmla="*/ 85438 h 693081"/>
                            <a:gd name="csX999" fmla="*/ 472288 w 1619476"/>
                            <a:gd name="csY999" fmla="*/ 85171 h 693081"/>
                            <a:gd name="csX1000" fmla="*/ 470904 w 1619476"/>
                            <a:gd name="csY1000" fmla="*/ 85196 h 693081"/>
                            <a:gd name="csX1001" fmla="*/ 471234 w 1619476"/>
                            <a:gd name="csY1001" fmla="*/ 82353 h 693081"/>
                            <a:gd name="csX1002" fmla="*/ 470688 w 1619476"/>
                            <a:gd name="csY1002" fmla="*/ 81527 h 693081"/>
                            <a:gd name="csX1003" fmla="*/ 469190 w 1619476"/>
                            <a:gd name="csY1003" fmla="*/ 73580 h 693081"/>
                            <a:gd name="csX1004" fmla="*/ 447861 w 1619476"/>
                            <a:gd name="csY1004" fmla="*/ 106195 h 693081"/>
                            <a:gd name="csX1005" fmla="*/ 447911 w 1619476"/>
                            <a:gd name="csY1005" fmla="*/ 106233 h 693081"/>
                            <a:gd name="csX1006" fmla="*/ 447861 w 1619476"/>
                            <a:gd name="csY1006" fmla="*/ 106195 h 693081"/>
                            <a:gd name="csX1007" fmla="*/ 451124 w 1619476"/>
                            <a:gd name="csY1007" fmla="*/ 96585 h 693081"/>
                            <a:gd name="csX1008" fmla="*/ 453155 w 1619476"/>
                            <a:gd name="csY1008" fmla="*/ 94299 h 693081"/>
                            <a:gd name="csX1009" fmla="*/ 454044 w 1619476"/>
                            <a:gd name="csY1009" fmla="*/ 94198 h 693081"/>
                            <a:gd name="csX1010" fmla="*/ 454044 w 1619476"/>
                            <a:gd name="csY1010" fmla="*/ 94223 h 693081"/>
                            <a:gd name="csX1011" fmla="*/ 457230 w 1619476"/>
                            <a:gd name="csY1011" fmla="*/ 96204 h 693081"/>
                            <a:gd name="csX1012" fmla="*/ 454514 w 1619476"/>
                            <a:gd name="csY1012" fmla="*/ 98692 h 693081"/>
                            <a:gd name="csX1013" fmla="*/ 450552 w 1619476"/>
                            <a:gd name="csY1013" fmla="*/ 102031 h 693081"/>
                            <a:gd name="csX1014" fmla="*/ 451124 w 1619476"/>
                            <a:gd name="csY1014" fmla="*/ 96585 h 693081"/>
                            <a:gd name="csX1015" fmla="*/ 468885 w 1619476"/>
                            <a:gd name="csY1015" fmla="*/ 111769 h 693081"/>
                            <a:gd name="csX1016" fmla="*/ 471412 w 1619476"/>
                            <a:gd name="csY1016" fmla="*/ 113902 h 693081"/>
                            <a:gd name="csX1017" fmla="*/ 473849 w 1619476"/>
                            <a:gd name="csY1017" fmla="*/ 115222 h 693081"/>
                            <a:gd name="csX1018" fmla="*/ 473735 w 1619476"/>
                            <a:gd name="csY1018" fmla="*/ 113724 h 693081"/>
                            <a:gd name="csX1019" fmla="*/ 471082 w 1619476"/>
                            <a:gd name="csY1019" fmla="*/ 107021 h 693081"/>
                            <a:gd name="csX1020" fmla="*/ 474967 w 1619476"/>
                            <a:gd name="csY1020" fmla="*/ 111312 h 693081"/>
                            <a:gd name="csX1021" fmla="*/ 475068 w 1619476"/>
                            <a:gd name="csY1021" fmla="*/ 111489 h 693081"/>
                            <a:gd name="csX1022" fmla="*/ 476211 w 1619476"/>
                            <a:gd name="csY1022" fmla="*/ 112416 h 693081"/>
                            <a:gd name="csX1023" fmla="*/ 476363 w 1619476"/>
                            <a:gd name="csY1023" fmla="*/ 112403 h 693081"/>
                            <a:gd name="csX1024" fmla="*/ 477417 w 1619476"/>
                            <a:gd name="csY1024" fmla="*/ 110575 h 693081"/>
                            <a:gd name="csX1025" fmla="*/ 479715 w 1619476"/>
                            <a:gd name="csY1025" fmla="*/ 103199 h 693081"/>
                            <a:gd name="csX1026" fmla="*/ 480667 w 1619476"/>
                            <a:gd name="csY1026" fmla="*/ 108849 h 693081"/>
                            <a:gd name="csX1027" fmla="*/ 480692 w 1619476"/>
                            <a:gd name="csY1027" fmla="*/ 109179 h 693081"/>
                            <a:gd name="csX1028" fmla="*/ 480781 w 1619476"/>
                            <a:gd name="csY1028" fmla="*/ 114079 h 693081"/>
                            <a:gd name="csX1029" fmla="*/ 481276 w 1619476"/>
                            <a:gd name="csY1029" fmla="*/ 115032 h 693081"/>
                            <a:gd name="csX1030" fmla="*/ 482571 w 1619476"/>
                            <a:gd name="csY1030" fmla="*/ 114156 h 693081"/>
                            <a:gd name="csX1031" fmla="*/ 485936 w 1619476"/>
                            <a:gd name="csY1031" fmla="*/ 110118 h 693081"/>
                            <a:gd name="csX1032" fmla="*/ 487345 w 1619476"/>
                            <a:gd name="csY1032" fmla="*/ 108861 h 693081"/>
                            <a:gd name="csX1033" fmla="*/ 487040 w 1619476"/>
                            <a:gd name="csY1033" fmla="*/ 109610 h 693081"/>
                            <a:gd name="csX1034" fmla="*/ 485275 w 1619476"/>
                            <a:gd name="csY1034" fmla="*/ 113597 h 693081"/>
                            <a:gd name="csX1035" fmla="*/ 484526 w 1619476"/>
                            <a:gd name="csY1035" fmla="*/ 117291 h 693081"/>
                            <a:gd name="csX1036" fmla="*/ 484755 w 1619476"/>
                            <a:gd name="csY1036" fmla="*/ 118701 h 693081"/>
                            <a:gd name="csX1037" fmla="*/ 482965 w 1619476"/>
                            <a:gd name="csY1037" fmla="*/ 125810 h 693081"/>
                            <a:gd name="csX1038" fmla="*/ 479893 w 1619476"/>
                            <a:gd name="csY1038" fmla="*/ 125671 h 693081"/>
                            <a:gd name="csX1039" fmla="*/ 476338 w 1619476"/>
                            <a:gd name="csY1039" fmla="*/ 125214 h 693081"/>
                            <a:gd name="csX1040" fmla="*/ 471208 w 1619476"/>
                            <a:gd name="csY1040" fmla="*/ 126382 h 693081"/>
                            <a:gd name="csX1041" fmla="*/ 469317 w 1619476"/>
                            <a:gd name="csY1041" fmla="*/ 126902 h 693081"/>
                            <a:gd name="csX1042" fmla="*/ 469533 w 1619476"/>
                            <a:gd name="csY1042" fmla="*/ 126775 h 693081"/>
                            <a:gd name="csX1043" fmla="*/ 471043 w 1619476"/>
                            <a:gd name="csY1043" fmla="*/ 122128 h 693081"/>
                            <a:gd name="csX1044" fmla="*/ 467273 w 1619476"/>
                            <a:gd name="csY1044" fmla="*/ 111134 h 693081"/>
                            <a:gd name="csX1045" fmla="*/ 466587 w 1619476"/>
                            <a:gd name="csY1045" fmla="*/ 110486 h 693081"/>
                            <a:gd name="csX1046" fmla="*/ 468885 w 1619476"/>
                            <a:gd name="csY1046" fmla="*/ 111769 h 693081"/>
                            <a:gd name="csX1047" fmla="*/ 231319 w 1619476"/>
                            <a:gd name="csY1047" fmla="*/ 110156 h 693081"/>
                            <a:gd name="csX1048" fmla="*/ 233160 w 1619476"/>
                            <a:gd name="csY1048" fmla="*/ 114270 h 693081"/>
                            <a:gd name="csX1049" fmla="*/ 233719 w 1619476"/>
                            <a:gd name="csY1049" fmla="*/ 117126 h 693081"/>
                            <a:gd name="csX1050" fmla="*/ 233503 w 1619476"/>
                            <a:gd name="csY1050" fmla="*/ 118472 h 693081"/>
                            <a:gd name="csX1051" fmla="*/ 236169 w 1619476"/>
                            <a:gd name="csY1051" fmla="*/ 127042 h 693081"/>
                            <a:gd name="csX1052" fmla="*/ 234862 w 1619476"/>
                            <a:gd name="csY1052" fmla="*/ 130889 h 693081"/>
                            <a:gd name="csX1053" fmla="*/ 234189 w 1619476"/>
                            <a:gd name="csY1053" fmla="*/ 131104 h 693081"/>
                            <a:gd name="csX1054" fmla="*/ 233909 w 1619476"/>
                            <a:gd name="csY1054" fmla="*/ 132349 h 693081"/>
                            <a:gd name="csX1055" fmla="*/ 235725 w 1619476"/>
                            <a:gd name="csY1055" fmla="*/ 131841 h 693081"/>
                            <a:gd name="csX1056" fmla="*/ 237426 w 1619476"/>
                            <a:gd name="csY1056" fmla="*/ 127232 h 693081"/>
                            <a:gd name="csX1057" fmla="*/ 238581 w 1619476"/>
                            <a:gd name="csY1057" fmla="*/ 127207 h 693081"/>
                            <a:gd name="csX1058" fmla="*/ 237197 w 1619476"/>
                            <a:gd name="csY1058" fmla="*/ 132184 h 693081"/>
                            <a:gd name="csX1059" fmla="*/ 236220 w 1619476"/>
                            <a:gd name="csY1059" fmla="*/ 132577 h 693081"/>
                            <a:gd name="csX1060" fmla="*/ 236029 w 1619476"/>
                            <a:gd name="csY1060" fmla="*/ 133834 h 693081"/>
                            <a:gd name="csX1061" fmla="*/ 238124 w 1619476"/>
                            <a:gd name="csY1061" fmla="*/ 133060 h 693081"/>
                            <a:gd name="csX1062" fmla="*/ 239851 w 1619476"/>
                            <a:gd name="csY1062" fmla="*/ 126927 h 693081"/>
                            <a:gd name="csX1063" fmla="*/ 239978 w 1619476"/>
                            <a:gd name="csY1063" fmla="*/ 126889 h 693081"/>
                            <a:gd name="csX1064" fmla="*/ 241400 w 1619476"/>
                            <a:gd name="csY1064" fmla="*/ 126547 h 693081"/>
                            <a:gd name="csX1065" fmla="*/ 240270 w 1619476"/>
                            <a:gd name="csY1065" fmla="*/ 133123 h 693081"/>
                            <a:gd name="csX1066" fmla="*/ 239597 w 1619476"/>
                            <a:gd name="csY1066" fmla="*/ 133491 h 693081"/>
                            <a:gd name="csX1067" fmla="*/ 239635 w 1619476"/>
                            <a:gd name="csY1067" fmla="*/ 134773 h 693081"/>
                            <a:gd name="csX1068" fmla="*/ 241324 w 1619476"/>
                            <a:gd name="csY1068" fmla="*/ 133834 h 693081"/>
                            <a:gd name="csX1069" fmla="*/ 242669 w 1619476"/>
                            <a:gd name="csY1069" fmla="*/ 126470 h 693081"/>
                            <a:gd name="csX1070" fmla="*/ 243380 w 1619476"/>
                            <a:gd name="csY1070" fmla="*/ 126496 h 693081"/>
                            <a:gd name="csX1071" fmla="*/ 243786 w 1619476"/>
                            <a:gd name="csY1071" fmla="*/ 132425 h 693081"/>
                            <a:gd name="csX1072" fmla="*/ 243215 w 1619476"/>
                            <a:gd name="csY1072" fmla="*/ 145120 h 693081"/>
                            <a:gd name="csX1073" fmla="*/ 242111 w 1619476"/>
                            <a:gd name="csY1073" fmla="*/ 145438 h 693081"/>
                            <a:gd name="csX1074" fmla="*/ 242390 w 1619476"/>
                            <a:gd name="csY1074" fmla="*/ 143153 h 693081"/>
                            <a:gd name="csX1075" fmla="*/ 241171 w 1619476"/>
                            <a:gd name="csY1075" fmla="*/ 142721 h 693081"/>
                            <a:gd name="csX1076" fmla="*/ 241400 w 1619476"/>
                            <a:gd name="csY1076" fmla="*/ 146504 h 693081"/>
                            <a:gd name="csX1077" fmla="*/ 242288 w 1619476"/>
                            <a:gd name="csY1077" fmla="*/ 146771 h 693081"/>
                            <a:gd name="csX1078" fmla="*/ 244040 w 1619476"/>
                            <a:gd name="csY1078" fmla="*/ 146098 h 693081"/>
                            <a:gd name="csX1079" fmla="*/ 244980 w 1619476"/>
                            <a:gd name="csY1079" fmla="*/ 132006 h 693081"/>
                            <a:gd name="csX1080" fmla="*/ 244650 w 1619476"/>
                            <a:gd name="csY1080" fmla="*/ 126597 h 693081"/>
                            <a:gd name="csX1081" fmla="*/ 244751 w 1619476"/>
                            <a:gd name="csY1081" fmla="*/ 126610 h 693081"/>
                            <a:gd name="csX1082" fmla="*/ 245742 w 1619476"/>
                            <a:gd name="csY1082" fmla="*/ 133047 h 693081"/>
                            <a:gd name="csX1083" fmla="*/ 247481 w 1619476"/>
                            <a:gd name="csY1083" fmla="*/ 134316 h 693081"/>
                            <a:gd name="csX1084" fmla="*/ 247735 w 1619476"/>
                            <a:gd name="csY1084" fmla="*/ 133060 h 693081"/>
                            <a:gd name="csX1085" fmla="*/ 245996 w 1619476"/>
                            <a:gd name="csY1085" fmla="*/ 126851 h 693081"/>
                            <a:gd name="csX1086" fmla="*/ 247443 w 1619476"/>
                            <a:gd name="csY1086" fmla="*/ 127385 h 693081"/>
                            <a:gd name="csX1087" fmla="*/ 248116 w 1619476"/>
                            <a:gd name="csY1087" fmla="*/ 132628 h 693081"/>
                            <a:gd name="csX1088" fmla="*/ 250249 w 1619476"/>
                            <a:gd name="csY1088" fmla="*/ 134113 h 693081"/>
                            <a:gd name="csX1089" fmla="*/ 250515 w 1619476"/>
                            <a:gd name="csY1089" fmla="*/ 132856 h 693081"/>
                            <a:gd name="csX1090" fmla="*/ 249195 w 1619476"/>
                            <a:gd name="csY1090" fmla="*/ 131955 h 693081"/>
                            <a:gd name="csX1091" fmla="*/ 248649 w 1619476"/>
                            <a:gd name="csY1091" fmla="*/ 127930 h 693081"/>
                            <a:gd name="csX1092" fmla="*/ 250503 w 1619476"/>
                            <a:gd name="csY1092" fmla="*/ 128172 h 693081"/>
                            <a:gd name="csX1093" fmla="*/ 257714 w 1619476"/>
                            <a:gd name="csY1093" fmla="*/ 114828 h 693081"/>
                            <a:gd name="csX1094" fmla="*/ 260367 w 1619476"/>
                            <a:gd name="csY1094" fmla="*/ 100114 h 693081"/>
                            <a:gd name="csX1095" fmla="*/ 261358 w 1619476"/>
                            <a:gd name="csY1095" fmla="*/ 97816 h 693081"/>
                            <a:gd name="csX1096" fmla="*/ 261434 w 1619476"/>
                            <a:gd name="csY1096" fmla="*/ 97676 h 693081"/>
                            <a:gd name="csX1097" fmla="*/ 269572 w 1619476"/>
                            <a:gd name="csY1097" fmla="*/ 108531 h 693081"/>
                            <a:gd name="csX1098" fmla="*/ 269915 w 1619476"/>
                            <a:gd name="csY1098" fmla="*/ 110055 h 693081"/>
                            <a:gd name="csX1099" fmla="*/ 275057 w 1619476"/>
                            <a:gd name="csY1099" fmla="*/ 114486 h 693081"/>
                            <a:gd name="csX1100" fmla="*/ 301236 w 1619476"/>
                            <a:gd name="csY1100" fmla="*/ 151798 h 693081"/>
                            <a:gd name="csX1101" fmla="*/ 302188 w 1619476"/>
                            <a:gd name="csY1101" fmla="*/ 152814 h 693081"/>
                            <a:gd name="csX1102" fmla="*/ 302023 w 1619476"/>
                            <a:gd name="csY1102" fmla="*/ 152814 h 693081"/>
                            <a:gd name="csX1103" fmla="*/ 290622 w 1619476"/>
                            <a:gd name="csY1103" fmla="*/ 160140 h 693081"/>
                            <a:gd name="csX1104" fmla="*/ 292742 w 1619476"/>
                            <a:gd name="csY1104" fmla="*/ 171782 h 693081"/>
                            <a:gd name="csX1105" fmla="*/ 299674 w 1619476"/>
                            <a:gd name="csY1105" fmla="*/ 175006 h 693081"/>
                            <a:gd name="csX1106" fmla="*/ 303902 w 1619476"/>
                            <a:gd name="csY1106" fmla="*/ 174257 h 693081"/>
                            <a:gd name="csX1107" fmla="*/ 307558 w 1619476"/>
                            <a:gd name="csY1107" fmla="*/ 173788 h 693081"/>
                            <a:gd name="csX1108" fmla="*/ 317727 w 1619476"/>
                            <a:gd name="csY1108" fmla="*/ 172797 h 693081"/>
                            <a:gd name="csX1109" fmla="*/ 319111 w 1619476"/>
                            <a:gd name="csY1109" fmla="*/ 173508 h 693081"/>
                            <a:gd name="csX1110" fmla="*/ 327503 w 1619476"/>
                            <a:gd name="csY1110" fmla="*/ 172988 h 693081"/>
                            <a:gd name="csX1111" fmla="*/ 333064 w 1619476"/>
                            <a:gd name="csY1111" fmla="*/ 173330 h 693081"/>
                            <a:gd name="csX1112" fmla="*/ 343678 w 1619476"/>
                            <a:gd name="csY1112" fmla="*/ 172035 h 693081"/>
                            <a:gd name="csX1113" fmla="*/ 351918 w 1619476"/>
                            <a:gd name="csY1113" fmla="*/ 172175 h 693081"/>
                            <a:gd name="csX1114" fmla="*/ 355180 w 1619476"/>
                            <a:gd name="csY1114" fmla="*/ 172289 h 693081"/>
                            <a:gd name="csX1115" fmla="*/ 364093 w 1619476"/>
                            <a:gd name="csY1115" fmla="*/ 171858 h 693081"/>
                            <a:gd name="csX1116" fmla="*/ 368130 w 1619476"/>
                            <a:gd name="csY1116" fmla="*/ 173000 h 693081"/>
                            <a:gd name="csX1117" fmla="*/ 372739 w 1619476"/>
                            <a:gd name="csY1117" fmla="*/ 172772 h 693081"/>
                            <a:gd name="csX1118" fmla="*/ 378668 w 1619476"/>
                            <a:gd name="csY1118" fmla="*/ 173242 h 693081"/>
                            <a:gd name="csX1119" fmla="*/ 389891 w 1619476"/>
                            <a:gd name="csY1119" fmla="*/ 172404 h 693081"/>
                            <a:gd name="csX1120" fmla="*/ 395922 w 1619476"/>
                            <a:gd name="csY1120" fmla="*/ 173546 h 693081"/>
                            <a:gd name="csX1121" fmla="*/ 401787 w 1619476"/>
                            <a:gd name="csY1121" fmla="*/ 173991 h 693081"/>
                            <a:gd name="csX1122" fmla="*/ 410497 w 1619476"/>
                            <a:gd name="csY1122" fmla="*/ 173800 h 693081"/>
                            <a:gd name="csX1123" fmla="*/ 412922 w 1619476"/>
                            <a:gd name="csY1123" fmla="*/ 174410 h 693081"/>
                            <a:gd name="csX1124" fmla="*/ 415372 w 1619476"/>
                            <a:gd name="csY1124" fmla="*/ 174206 h 693081"/>
                            <a:gd name="csX1125" fmla="*/ 422443 w 1619476"/>
                            <a:gd name="csY1125" fmla="*/ 174435 h 693081"/>
                            <a:gd name="csX1126" fmla="*/ 429515 w 1619476"/>
                            <a:gd name="csY1126" fmla="*/ 170931 h 693081"/>
                            <a:gd name="csX1127" fmla="*/ 425402 w 1619476"/>
                            <a:gd name="csY1127" fmla="*/ 155074 h 693081"/>
                            <a:gd name="csX1128" fmla="*/ 416781 w 1619476"/>
                            <a:gd name="csY1128" fmla="*/ 153093 h 693081"/>
                            <a:gd name="csX1129" fmla="*/ 418279 w 1619476"/>
                            <a:gd name="csY1129" fmla="*/ 151798 h 693081"/>
                            <a:gd name="csX1130" fmla="*/ 444446 w 1619476"/>
                            <a:gd name="csY1130" fmla="*/ 114486 h 693081"/>
                            <a:gd name="csX1131" fmla="*/ 449587 w 1619476"/>
                            <a:gd name="csY1131" fmla="*/ 110055 h 693081"/>
                            <a:gd name="csX1132" fmla="*/ 449917 w 1619476"/>
                            <a:gd name="csY1132" fmla="*/ 108646 h 693081"/>
                            <a:gd name="csX1133" fmla="*/ 458068 w 1619476"/>
                            <a:gd name="csY1133" fmla="*/ 97676 h 693081"/>
                            <a:gd name="csX1134" fmla="*/ 458119 w 1619476"/>
                            <a:gd name="csY1134" fmla="*/ 97740 h 693081"/>
                            <a:gd name="csX1135" fmla="*/ 459198 w 1619476"/>
                            <a:gd name="csY1135" fmla="*/ 100228 h 693081"/>
                            <a:gd name="csX1136" fmla="*/ 461801 w 1619476"/>
                            <a:gd name="csY1136" fmla="*/ 114828 h 693081"/>
                            <a:gd name="csX1137" fmla="*/ 468999 w 1619476"/>
                            <a:gd name="csY1137" fmla="*/ 128172 h 693081"/>
                            <a:gd name="csX1138" fmla="*/ 469291 w 1619476"/>
                            <a:gd name="csY1138" fmla="*/ 128184 h 693081"/>
                            <a:gd name="csX1139" fmla="*/ 470853 w 1619476"/>
                            <a:gd name="csY1139" fmla="*/ 127943 h 693081"/>
                            <a:gd name="csX1140" fmla="*/ 470307 w 1619476"/>
                            <a:gd name="csY1140" fmla="*/ 131955 h 693081"/>
                            <a:gd name="csX1141" fmla="*/ 468999 w 1619476"/>
                            <a:gd name="csY1141" fmla="*/ 132856 h 693081"/>
                            <a:gd name="csX1142" fmla="*/ 469266 w 1619476"/>
                            <a:gd name="csY1142" fmla="*/ 134113 h 693081"/>
                            <a:gd name="csX1143" fmla="*/ 471386 w 1619476"/>
                            <a:gd name="csY1143" fmla="*/ 132641 h 693081"/>
                            <a:gd name="csX1144" fmla="*/ 472059 w 1619476"/>
                            <a:gd name="csY1144" fmla="*/ 127397 h 693081"/>
                            <a:gd name="csX1145" fmla="*/ 473506 w 1619476"/>
                            <a:gd name="csY1145" fmla="*/ 126851 h 693081"/>
                            <a:gd name="csX1146" fmla="*/ 471767 w 1619476"/>
                            <a:gd name="csY1146" fmla="*/ 133059 h 693081"/>
                            <a:gd name="csX1147" fmla="*/ 472021 w 1619476"/>
                            <a:gd name="csY1147" fmla="*/ 134316 h 693081"/>
                            <a:gd name="csX1148" fmla="*/ 473773 w 1619476"/>
                            <a:gd name="csY1148" fmla="*/ 133047 h 693081"/>
                            <a:gd name="csX1149" fmla="*/ 474763 w 1619476"/>
                            <a:gd name="csY1149" fmla="*/ 126610 h 693081"/>
                            <a:gd name="csX1150" fmla="*/ 474865 w 1619476"/>
                            <a:gd name="csY1150" fmla="*/ 126597 h 693081"/>
                            <a:gd name="csX1151" fmla="*/ 474509 w 1619476"/>
                            <a:gd name="csY1151" fmla="*/ 132031 h 693081"/>
                            <a:gd name="csX1152" fmla="*/ 475474 w 1619476"/>
                            <a:gd name="csY1152" fmla="*/ 146085 h 693081"/>
                            <a:gd name="csX1153" fmla="*/ 477201 w 1619476"/>
                            <a:gd name="csY1153" fmla="*/ 146771 h 693081"/>
                            <a:gd name="csX1154" fmla="*/ 478102 w 1619476"/>
                            <a:gd name="csY1154" fmla="*/ 146504 h 693081"/>
                            <a:gd name="csX1155" fmla="*/ 478331 w 1619476"/>
                            <a:gd name="csY1155" fmla="*/ 142721 h 693081"/>
                            <a:gd name="csX1156" fmla="*/ 477125 w 1619476"/>
                            <a:gd name="csY1156" fmla="*/ 143153 h 693081"/>
                            <a:gd name="csX1157" fmla="*/ 477391 w 1619476"/>
                            <a:gd name="csY1157" fmla="*/ 145438 h 693081"/>
                            <a:gd name="csX1158" fmla="*/ 476299 w 1619476"/>
                            <a:gd name="csY1158" fmla="*/ 145120 h 693081"/>
                            <a:gd name="csX1159" fmla="*/ 475728 w 1619476"/>
                            <a:gd name="csY1159" fmla="*/ 132437 h 693081"/>
                            <a:gd name="csX1160" fmla="*/ 476122 w 1619476"/>
                            <a:gd name="csY1160" fmla="*/ 126496 h 693081"/>
                            <a:gd name="csX1161" fmla="*/ 476845 w 1619476"/>
                            <a:gd name="csY1161" fmla="*/ 126470 h 693081"/>
                            <a:gd name="csX1162" fmla="*/ 478191 w 1619476"/>
                            <a:gd name="csY1162" fmla="*/ 133872 h 693081"/>
                            <a:gd name="csX1163" fmla="*/ 479880 w 1619476"/>
                            <a:gd name="csY1163" fmla="*/ 134773 h 693081"/>
                            <a:gd name="csX1164" fmla="*/ 479905 w 1619476"/>
                            <a:gd name="csY1164" fmla="*/ 133491 h 693081"/>
                            <a:gd name="csX1165" fmla="*/ 479245 w 1619476"/>
                            <a:gd name="csY1165" fmla="*/ 133123 h 693081"/>
                            <a:gd name="csX1166" fmla="*/ 478090 w 1619476"/>
                            <a:gd name="csY1166" fmla="*/ 126547 h 693081"/>
                            <a:gd name="csX1167" fmla="*/ 479512 w 1619476"/>
                            <a:gd name="csY1167" fmla="*/ 126889 h 693081"/>
                            <a:gd name="csX1168" fmla="*/ 479651 w 1619476"/>
                            <a:gd name="csY1168" fmla="*/ 126927 h 693081"/>
                            <a:gd name="csX1169" fmla="*/ 481390 w 1619476"/>
                            <a:gd name="csY1169" fmla="*/ 133059 h 693081"/>
                            <a:gd name="csX1170" fmla="*/ 483473 w 1619476"/>
                            <a:gd name="csY1170" fmla="*/ 133834 h 693081"/>
                            <a:gd name="csX1171" fmla="*/ 483282 w 1619476"/>
                            <a:gd name="csY1171" fmla="*/ 132577 h 693081"/>
                            <a:gd name="csX1172" fmla="*/ 482317 w 1619476"/>
                            <a:gd name="csY1172" fmla="*/ 132183 h 693081"/>
                            <a:gd name="csX1173" fmla="*/ 480921 w 1619476"/>
                            <a:gd name="csY1173" fmla="*/ 127207 h 693081"/>
                            <a:gd name="csX1174" fmla="*/ 482076 w 1619476"/>
                            <a:gd name="csY1174" fmla="*/ 127232 h 693081"/>
                            <a:gd name="csX1175" fmla="*/ 483790 w 1619476"/>
                            <a:gd name="csY1175" fmla="*/ 131828 h 693081"/>
                            <a:gd name="csX1176" fmla="*/ 485618 w 1619476"/>
                            <a:gd name="csY1176" fmla="*/ 132348 h 693081"/>
                            <a:gd name="csX1177" fmla="*/ 485326 w 1619476"/>
                            <a:gd name="csY1177" fmla="*/ 131104 h 693081"/>
                            <a:gd name="csX1178" fmla="*/ 484653 w 1619476"/>
                            <a:gd name="csY1178" fmla="*/ 130888 h 693081"/>
                            <a:gd name="csX1179" fmla="*/ 483346 w 1619476"/>
                            <a:gd name="csY1179" fmla="*/ 127042 h 693081"/>
                            <a:gd name="csX1180" fmla="*/ 486012 w 1619476"/>
                            <a:gd name="csY1180" fmla="*/ 118497 h 693081"/>
                            <a:gd name="csX1181" fmla="*/ 485796 w 1619476"/>
                            <a:gd name="csY1181" fmla="*/ 117114 h 693081"/>
                            <a:gd name="csX1182" fmla="*/ 486355 w 1619476"/>
                            <a:gd name="csY1182" fmla="*/ 114270 h 693081"/>
                            <a:gd name="csX1183" fmla="*/ 488221 w 1619476"/>
                            <a:gd name="csY1183" fmla="*/ 110093 h 693081"/>
                            <a:gd name="csX1184" fmla="*/ 488906 w 1619476"/>
                            <a:gd name="csY1184" fmla="*/ 108455 h 693081"/>
                            <a:gd name="csX1185" fmla="*/ 488843 w 1619476"/>
                            <a:gd name="csY1185" fmla="*/ 106957 h 693081"/>
                            <a:gd name="csX1186" fmla="*/ 485021 w 1619476"/>
                            <a:gd name="csY1186" fmla="*/ 109255 h 693081"/>
                            <a:gd name="csX1187" fmla="*/ 482089 w 1619476"/>
                            <a:gd name="csY1187" fmla="*/ 112670 h 693081"/>
                            <a:gd name="csX1188" fmla="*/ 481962 w 1619476"/>
                            <a:gd name="csY1188" fmla="*/ 109115 h 693081"/>
                            <a:gd name="csX1189" fmla="*/ 481949 w 1619476"/>
                            <a:gd name="csY1189" fmla="*/ 108760 h 693081"/>
                            <a:gd name="csX1190" fmla="*/ 480578 w 1619476"/>
                            <a:gd name="csY1190" fmla="*/ 101549 h 693081"/>
                            <a:gd name="csX1191" fmla="*/ 479892 w 1619476"/>
                            <a:gd name="csY1191" fmla="*/ 101142 h 693081"/>
                            <a:gd name="csX1192" fmla="*/ 479765 w 1619476"/>
                            <a:gd name="csY1192" fmla="*/ 101155 h 693081"/>
                            <a:gd name="csX1193" fmla="*/ 476134 w 1619476"/>
                            <a:gd name="csY1193" fmla="*/ 110372 h 693081"/>
                            <a:gd name="csX1194" fmla="*/ 476083 w 1619476"/>
                            <a:gd name="csY1194" fmla="*/ 110690 h 693081"/>
                            <a:gd name="csX1195" fmla="*/ 476007 w 1619476"/>
                            <a:gd name="csY1195" fmla="*/ 110588 h 693081"/>
                            <a:gd name="csX1196" fmla="*/ 471069 w 1619476"/>
                            <a:gd name="csY1196" fmla="*/ 105484 h 693081"/>
                            <a:gd name="csX1197" fmla="*/ 470650 w 1619476"/>
                            <a:gd name="csY1197" fmla="*/ 105230 h 693081"/>
                            <a:gd name="csX1198" fmla="*/ 464124 w 1619476"/>
                            <a:gd name="csY1198" fmla="*/ 93131 h 693081"/>
                            <a:gd name="csX1199" fmla="*/ 457738 w 1619476"/>
                            <a:gd name="csY1199" fmla="*/ 92916 h 693081"/>
                            <a:gd name="csX1200" fmla="*/ 455796 w 1619476"/>
                            <a:gd name="csY1200" fmla="*/ 92941 h 693081"/>
                            <a:gd name="csX1201" fmla="*/ 452558 w 1619476"/>
                            <a:gd name="csY1201" fmla="*/ 93157 h 693081"/>
                            <a:gd name="csX1202" fmla="*/ 450222 w 1619476"/>
                            <a:gd name="csY1202" fmla="*/ 95594 h 693081"/>
                            <a:gd name="csX1203" fmla="*/ 450171 w 1619476"/>
                            <a:gd name="csY1203" fmla="*/ 95569 h 693081"/>
                            <a:gd name="csX1204" fmla="*/ 449968 w 1619476"/>
                            <a:gd name="csY1204" fmla="*/ 96051 h 693081"/>
                            <a:gd name="csX1205" fmla="*/ 447505 w 1619476"/>
                            <a:gd name="csY1205" fmla="*/ 103085 h 693081"/>
                            <a:gd name="csX1206" fmla="*/ 446680 w 1619476"/>
                            <a:gd name="csY1206" fmla="*/ 105687 h 693081"/>
                            <a:gd name="csX1207" fmla="*/ 445436 w 1619476"/>
                            <a:gd name="csY1207" fmla="*/ 104976 h 693081"/>
                            <a:gd name="csX1208" fmla="*/ 453193 w 1619476"/>
                            <a:gd name="csY1208" fmla="*/ 88205 h 693081"/>
                            <a:gd name="csX1209" fmla="*/ 457217 w 1619476"/>
                            <a:gd name="csY1209" fmla="*/ 81908 h 693081"/>
                            <a:gd name="csX1210" fmla="*/ 462562 w 1619476"/>
                            <a:gd name="csY1210" fmla="*/ 75611 h 693081"/>
                            <a:gd name="csX1211" fmla="*/ 465609 w 1619476"/>
                            <a:gd name="csY1211" fmla="*/ 68819 h 693081"/>
                            <a:gd name="csX1212" fmla="*/ 465876 w 1619476"/>
                            <a:gd name="csY1212" fmla="*/ 67918 h 693081"/>
                            <a:gd name="csX1213" fmla="*/ 465940 w 1619476"/>
                            <a:gd name="csY1213" fmla="*/ 67841 h 693081"/>
                            <a:gd name="csX1214" fmla="*/ 466346 w 1619476"/>
                            <a:gd name="csY1214" fmla="*/ 67448 h 693081"/>
                            <a:gd name="csX1215" fmla="*/ 466447 w 1619476"/>
                            <a:gd name="csY1215" fmla="*/ 83495 h 693081"/>
                            <a:gd name="csX1216" fmla="*/ 470802 w 1619476"/>
                            <a:gd name="csY1216" fmla="*/ 86492 h 693081"/>
                            <a:gd name="csX1217" fmla="*/ 470713 w 1619476"/>
                            <a:gd name="csY1217" fmla="*/ 86974 h 693081"/>
                            <a:gd name="csX1218" fmla="*/ 469647 w 1619476"/>
                            <a:gd name="csY1218" fmla="*/ 91963 h 693081"/>
                            <a:gd name="csX1219" fmla="*/ 471805 w 1619476"/>
                            <a:gd name="csY1219" fmla="*/ 92941 h 693081"/>
                            <a:gd name="csX1220" fmla="*/ 471576 w 1619476"/>
                            <a:gd name="csY1220" fmla="*/ 91671 h 693081"/>
                            <a:gd name="csX1221" fmla="*/ 470713 w 1619476"/>
                            <a:gd name="csY1221" fmla="*/ 91265 h 693081"/>
                            <a:gd name="csX1222" fmla="*/ 471818 w 1619476"/>
                            <a:gd name="csY1222" fmla="*/ 87583 h 693081"/>
                            <a:gd name="csX1223" fmla="*/ 472097 w 1619476"/>
                            <a:gd name="csY1223" fmla="*/ 86441 h 693081"/>
                            <a:gd name="csX1224" fmla="*/ 472859 w 1619476"/>
                            <a:gd name="csY1224" fmla="*/ 86441 h 693081"/>
                            <a:gd name="csX1225" fmla="*/ 472656 w 1619476"/>
                            <a:gd name="csY1225" fmla="*/ 87291 h 693081"/>
                            <a:gd name="csX1226" fmla="*/ 472046 w 1619476"/>
                            <a:gd name="csY1226" fmla="*/ 91379 h 693081"/>
                            <a:gd name="csX1227" fmla="*/ 473811 w 1619476"/>
                            <a:gd name="csY1227" fmla="*/ 93093 h 693081"/>
                            <a:gd name="csX1228" fmla="*/ 473849 w 1619476"/>
                            <a:gd name="csY1228" fmla="*/ 91811 h 693081"/>
                            <a:gd name="csX1229" fmla="*/ 473468 w 1619476"/>
                            <a:gd name="csY1229" fmla="*/ 91836 h 693081"/>
                            <a:gd name="csX1230" fmla="*/ 473316 w 1619476"/>
                            <a:gd name="csY1230" fmla="*/ 91189 h 693081"/>
                            <a:gd name="csX1231" fmla="*/ 473773 w 1619476"/>
                            <a:gd name="csY1231" fmla="*/ 87901 h 693081"/>
                            <a:gd name="csX1232" fmla="*/ 474128 w 1619476"/>
                            <a:gd name="csY1232" fmla="*/ 86530 h 693081"/>
                            <a:gd name="csX1233" fmla="*/ 475423 w 1619476"/>
                            <a:gd name="csY1233" fmla="*/ 86682 h 693081"/>
                            <a:gd name="csX1234" fmla="*/ 474751 w 1619476"/>
                            <a:gd name="csY1234" fmla="*/ 88688 h 693081"/>
                            <a:gd name="csX1235" fmla="*/ 474585 w 1619476"/>
                            <a:gd name="csY1235" fmla="*/ 93106 h 693081"/>
                            <a:gd name="csX1236" fmla="*/ 474281 w 1619476"/>
                            <a:gd name="csY1236" fmla="*/ 97118 h 693081"/>
                            <a:gd name="csX1237" fmla="*/ 474230 w 1619476"/>
                            <a:gd name="csY1237" fmla="*/ 103935 h 693081"/>
                            <a:gd name="csX1238" fmla="*/ 475195 w 1619476"/>
                            <a:gd name="csY1238" fmla="*/ 104380 h 693081"/>
                            <a:gd name="csX1239" fmla="*/ 475868 w 1619476"/>
                            <a:gd name="csY1239" fmla="*/ 104215 h 693081"/>
                            <a:gd name="csX1240" fmla="*/ 477125 w 1619476"/>
                            <a:gd name="csY1240" fmla="*/ 101561 h 693081"/>
                            <a:gd name="csX1241" fmla="*/ 475855 w 1619476"/>
                            <a:gd name="csY1241" fmla="*/ 101511 h 693081"/>
                            <a:gd name="csX1242" fmla="*/ 475220 w 1619476"/>
                            <a:gd name="csY1242" fmla="*/ 103098 h 693081"/>
                            <a:gd name="csX1243" fmla="*/ 474928 w 1619476"/>
                            <a:gd name="csY1243" fmla="*/ 102450 h 693081"/>
                            <a:gd name="csX1244" fmla="*/ 475347 w 1619476"/>
                            <a:gd name="csY1244" fmla="*/ 97816 h 693081"/>
                            <a:gd name="csX1245" fmla="*/ 475690 w 1619476"/>
                            <a:gd name="csY1245" fmla="*/ 92471 h 693081"/>
                            <a:gd name="csX1246" fmla="*/ 475855 w 1619476"/>
                            <a:gd name="csY1246" fmla="*/ 89335 h 693081"/>
                            <a:gd name="csX1247" fmla="*/ 476693 w 1619476"/>
                            <a:gd name="csY1247" fmla="*/ 86860 h 693081"/>
                            <a:gd name="csX1248" fmla="*/ 476998 w 1619476"/>
                            <a:gd name="csY1248" fmla="*/ 86898 h 693081"/>
                            <a:gd name="csX1249" fmla="*/ 476947 w 1619476"/>
                            <a:gd name="csY1249" fmla="*/ 91595 h 693081"/>
                            <a:gd name="csX1250" fmla="*/ 478521 w 1619476"/>
                            <a:gd name="csY1250" fmla="*/ 93500 h 693081"/>
                            <a:gd name="csX1251" fmla="*/ 478686 w 1619476"/>
                            <a:gd name="csY1251" fmla="*/ 92217 h 693081"/>
                            <a:gd name="csX1252" fmla="*/ 478191 w 1619476"/>
                            <a:gd name="csY1252" fmla="*/ 91265 h 693081"/>
                            <a:gd name="csX1253" fmla="*/ 478305 w 1619476"/>
                            <a:gd name="csY1253" fmla="*/ 86974 h 693081"/>
                            <a:gd name="csX1254" fmla="*/ 478902 w 1619476"/>
                            <a:gd name="csY1254" fmla="*/ 86999 h 693081"/>
                            <a:gd name="csX1255" fmla="*/ 479334 w 1619476"/>
                            <a:gd name="csY1255" fmla="*/ 91786 h 693081"/>
                            <a:gd name="csX1256" fmla="*/ 481098 w 1619476"/>
                            <a:gd name="csY1256" fmla="*/ 93500 h 693081"/>
                            <a:gd name="csX1257" fmla="*/ 481124 w 1619476"/>
                            <a:gd name="csY1257" fmla="*/ 92243 h 693081"/>
                            <a:gd name="csX1258" fmla="*/ 481467 w 1619476"/>
                            <a:gd name="csY1258" fmla="*/ 92623 h 693081"/>
                            <a:gd name="csX1259" fmla="*/ 483841 w 1619476"/>
                            <a:gd name="csY1259" fmla="*/ 92738 h 693081"/>
                            <a:gd name="csX1260" fmla="*/ 483155 w 1619476"/>
                            <a:gd name="csY1260" fmla="*/ 91659 h 693081"/>
                            <a:gd name="csX1261" fmla="*/ 482216 w 1619476"/>
                            <a:gd name="csY1261" fmla="*/ 91582 h 693081"/>
                            <a:gd name="csX1262" fmla="*/ 481924 w 1619476"/>
                            <a:gd name="csY1262" fmla="*/ 87761 h 693081"/>
                            <a:gd name="csX1263" fmla="*/ 481720 w 1619476"/>
                            <a:gd name="csY1263" fmla="*/ 86517 h 693081"/>
                            <a:gd name="csX1264" fmla="*/ 483790 w 1619476"/>
                            <a:gd name="csY1264" fmla="*/ 79648 h 693081"/>
                            <a:gd name="csX1265" fmla="*/ 483828 w 1619476"/>
                            <a:gd name="csY1265" fmla="*/ 79064 h 693081"/>
                            <a:gd name="csX1266" fmla="*/ 485313 w 1619476"/>
                            <a:gd name="csY1266" fmla="*/ 74164 h 693081"/>
                            <a:gd name="csX1267" fmla="*/ 485491 w 1619476"/>
                            <a:gd name="csY1267" fmla="*/ 72285 h 693081"/>
                            <a:gd name="csX1268" fmla="*/ 485098 w 1619476"/>
                            <a:gd name="csY1268" fmla="*/ 72171 h 693081"/>
                            <a:gd name="csX1269" fmla="*/ 480794 w 1619476"/>
                            <a:gd name="csY1269" fmla="*/ 75268 h 693081"/>
                            <a:gd name="csX1270" fmla="*/ 480616 w 1619476"/>
                            <a:gd name="csY1270" fmla="*/ 75459 h 693081"/>
                            <a:gd name="csX1271" fmla="*/ 480387 w 1619476"/>
                            <a:gd name="csY1271" fmla="*/ 72958 h 693081"/>
                            <a:gd name="csX1272" fmla="*/ 480362 w 1619476"/>
                            <a:gd name="csY1272" fmla="*/ 72628 h 693081"/>
                            <a:gd name="csX1273" fmla="*/ 474293 w 1619476"/>
                            <a:gd name="csY1273" fmla="*/ 60529 h 693081"/>
                            <a:gd name="csX1274" fmla="*/ 469151 w 1619476"/>
                            <a:gd name="csY1274" fmla="*/ 59754 h 693081"/>
                            <a:gd name="csX1275" fmla="*/ 464670 w 1619476"/>
                            <a:gd name="csY1275" fmla="*/ 59703 h 693081"/>
                            <a:gd name="csX1276" fmla="*/ 458715 w 1619476"/>
                            <a:gd name="csY1276" fmla="*/ 63068 h 693081"/>
                            <a:gd name="csX1277" fmla="*/ 458588 w 1619476"/>
                            <a:gd name="csY1277" fmla="*/ 63004 h 693081"/>
                            <a:gd name="csX1278" fmla="*/ 458373 w 1619476"/>
                            <a:gd name="csY1278" fmla="*/ 63576 h 693081"/>
                            <a:gd name="csX1279" fmla="*/ 452456 w 1619476"/>
                            <a:gd name="csY1279" fmla="*/ 79775 h 693081"/>
                            <a:gd name="csX1280" fmla="*/ 451555 w 1619476"/>
                            <a:gd name="csY1280" fmla="*/ 80004 h 693081"/>
                            <a:gd name="csX1281" fmla="*/ 452977 w 1619476"/>
                            <a:gd name="csY1281" fmla="*/ 63576 h 693081"/>
                            <a:gd name="csX1282" fmla="*/ 457712 w 1619476"/>
                            <a:gd name="csY1282" fmla="*/ 58916 h 693081"/>
                            <a:gd name="csX1283" fmla="*/ 457687 w 1619476"/>
                            <a:gd name="csY1283" fmla="*/ 58599 h 693081"/>
                            <a:gd name="csX1284" fmla="*/ 460569 w 1619476"/>
                            <a:gd name="csY1284" fmla="*/ 51642 h 693081"/>
                            <a:gd name="csX1285" fmla="*/ 465330 w 1619476"/>
                            <a:gd name="csY1285" fmla="*/ 43123 h 693081"/>
                            <a:gd name="csX1286" fmla="*/ 475144 w 1619476"/>
                            <a:gd name="csY1286" fmla="*/ 31494 h 693081"/>
                            <a:gd name="csX1287" fmla="*/ 478877 w 1619476"/>
                            <a:gd name="csY1287" fmla="*/ 31049 h 693081"/>
                            <a:gd name="csX1288" fmla="*/ 467552 w 1619476"/>
                            <a:gd name="csY1288" fmla="*/ 30567 h 693081"/>
                            <a:gd name="csX1289" fmla="*/ 458170 w 1619476"/>
                            <a:gd name="csY1289" fmla="*/ 47554 h 693081"/>
                            <a:gd name="csX1290" fmla="*/ 455516 w 1619476"/>
                            <a:gd name="csY1290" fmla="*/ 54904 h 693081"/>
                            <a:gd name="csX1291" fmla="*/ 455618 w 1619476"/>
                            <a:gd name="csY1291" fmla="*/ 55070 h 693081"/>
                            <a:gd name="csX1292" fmla="*/ 455148 w 1619476"/>
                            <a:gd name="csY1292" fmla="*/ 54866 h 693081"/>
                            <a:gd name="csX1293" fmla="*/ 451504 w 1619476"/>
                            <a:gd name="csY1293" fmla="*/ 56517 h 693081"/>
                            <a:gd name="csX1294" fmla="*/ 450400 w 1619476"/>
                            <a:gd name="csY1294" fmla="*/ 56631 h 693081"/>
                            <a:gd name="csX1295" fmla="*/ 449752 w 1619476"/>
                            <a:gd name="csY1295" fmla="*/ 50004 h 693081"/>
                            <a:gd name="csX1296" fmla="*/ 450730 w 1619476"/>
                            <a:gd name="csY1296" fmla="*/ 46462 h 693081"/>
                            <a:gd name="csX1297" fmla="*/ 452710 w 1619476"/>
                            <a:gd name="csY1297" fmla="*/ 42526 h 693081"/>
                            <a:gd name="csX1298" fmla="*/ 452253 w 1619476"/>
                            <a:gd name="csY1298" fmla="*/ 40876 h 693081"/>
                            <a:gd name="csX1299" fmla="*/ 454450 w 1619476"/>
                            <a:gd name="csY1299" fmla="*/ 30884 h 693081"/>
                            <a:gd name="csX1300" fmla="*/ 462804 w 1619476"/>
                            <a:gd name="csY1300" fmla="*/ 17884 h 693081"/>
                            <a:gd name="csX1301" fmla="*/ 467793 w 1619476"/>
                            <a:gd name="csY1301" fmla="*/ 17769 h 693081"/>
                            <a:gd name="csX1302" fmla="*/ 463908 w 1619476"/>
                            <a:gd name="csY1302" fmla="*/ 14557 h 693081"/>
                            <a:gd name="csX1303" fmla="*/ 451606 w 1619476"/>
                            <a:gd name="csY1303" fmla="*/ 30668 h 693081"/>
                            <a:gd name="csX1304" fmla="*/ 449701 w 1619476"/>
                            <a:gd name="csY1304" fmla="*/ 40127 h 693081"/>
                            <a:gd name="csX1305" fmla="*/ 447899 w 1619476"/>
                            <a:gd name="csY1305" fmla="*/ 44773 h 693081"/>
                            <a:gd name="csX1306" fmla="*/ 447188 w 1619476"/>
                            <a:gd name="csY1306" fmla="*/ 45599 h 693081"/>
                            <a:gd name="csX1307" fmla="*/ 446147 w 1619476"/>
                            <a:gd name="csY1307" fmla="*/ 45599 h 693081"/>
                            <a:gd name="csX1308" fmla="*/ 444064 w 1619476"/>
                            <a:gd name="csY1308" fmla="*/ 38819 h 693081"/>
                            <a:gd name="csX1309" fmla="*/ 445372 w 1619476"/>
                            <a:gd name="csY1309" fmla="*/ 34236 h 693081"/>
                            <a:gd name="csX1310" fmla="*/ 445232 w 1619476"/>
                            <a:gd name="csY1310" fmla="*/ 33474 h 693081"/>
                            <a:gd name="csX1311" fmla="*/ 445448 w 1619476"/>
                            <a:gd name="csY1311" fmla="*/ 20448 h 693081"/>
                            <a:gd name="csX1312" fmla="*/ 446642 w 1619476"/>
                            <a:gd name="csY1312" fmla="*/ 15383 h 693081"/>
                            <a:gd name="csX1313" fmla="*/ 449155 w 1619476"/>
                            <a:gd name="csY1313" fmla="*/ 11929 h 693081"/>
                            <a:gd name="csX1314" fmla="*/ 451822 w 1619476"/>
                            <a:gd name="csY1314" fmla="*/ 9416 h 693081"/>
                            <a:gd name="csX1315" fmla="*/ 449308 w 1619476"/>
                            <a:gd name="csY1315" fmla="*/ 9149 h 693081"/>
                            <a:gd name="csX1316" fmla="*/ 441398 w 1619476"/>
                            <a:gd name="csY1316" fmla="*/ 15319 h 693081"/>
                            <a:gd name="csX1317" fmla="*/ 441309 w 1619476"/>
                            <a:gd name="csY1317" fmla="*/ 21591 h 693081"/>
                            <a:gd name="csX1318" fmla="*/ 441411 w 1619476"/>
                            <a:gd name="csY1318" fmla="*/ 23533 h 693081"/>
                            <a:gd name="csX1319" fmla="*/ 442300 w 1619476"/>
                            <a:gd name="csY1319" fmla="*/ 32243 h 693081"/>
                            <a:gd name="csX1320" fmla="*/ 442058 w 1619476"/>
                            <a:gd name="csY1320" fmla="*/ 32306 h 693081"/>
                            <a:gd name="csX1321" fmla="*/ 440840 w 1619476"/>
                            <a:gd name="csY1321" fmla="*/ 35264 h 693081"/>
                            <a:gd name="csX1322" fmla="*/ 440243 w 1619476"/>
                            <a:gd name="csY1322" fmla="*/ 35366 h 693081"/>
                            <a:gd name="csX1323" fmla="*/ 435875 w 1619476"/>
                            <a:gd name="csY1323" fmla="*/ 30452 h 693081"/>
                            <a:gd name="csX1324" fmla="*/ 435748 w 1619476"/>
                            <a:gd name="csY1324" fmla="*/ 27164 h 693081"/>
                            <a:gd name="csX1325" fmla="*/ 435469 w 1619476"/>
                            <a:gd name="csY1325" fmla="*/ 25565 h 693081"/>
                            <a:gd name="csX1326" fmla="*/ 434225 w 1619476"/>
                            <a:gd name="csY1326" fmla="*/ 24752 h 693081"/>
                            <a:gd name="csX1327" fmla="*/ 434733 w 1619476"/>
                            <a:gd name="csY1327" fmla="*/ 10723 h 693081"/>
                            <a:gd name="csX1328" fmla="*/ 439418 w 1619476"/>
                            <a:gd name="csY1328" fmla="*/ 5378 h 693081"/>
                            <a:gd name="csX1329" fmla="*/ 440370 w 1619476"/>
                            <a:gd name="csY1329" fmla="*/ 3791 h 693081"/>
                            <a:gd name="csX1330" fmla="*/ 438554 w 1619476"/>
                            <a:gd name="csY1330" fmla="*/ 3360 h 693081"/>
                            <a:gd name="csX1331" fmla="*/ 430289 w 1619476"/>
                            <a:gd name="csY1331" fmla="*/ 8768 h 693081"/>
                            <a:gd name="csX1332" fmla="*/ 430619 w 1619476"/>
                            <a:gd name="csY1332" fmla="*/ 15040 h 693081"/>
                            <a:gd name="csX1333" fmla="*/ 431559 w 1619476"/>
                            <a:gd name="csY1333" fmla="*/ 22467 h 693081"/>
                            <a:gd name="csX1334" fmla="*/ 432346 w 1619476"/>
                            <a:gd name="csY1334" fmla="*/ 25158 h 693081"/>
                            <a:gd name="csX1335" fmla="*/ 431914 w 1619476"/>
                            <a:gd name="csY1335" fmla="*/ 25526 h 693081"/>
                            <a:gd name="csX1336" fmla="*/ 431889 w 1619476"/>
                            <a:gd name="csY1336" fmla="*/ 28916 h 693081"/>
                            <a:gd name="csX1337" fmla="*/ 427077 w 1619476"/>
                            <a:gd name="csY1337" fmla="*/ 25641 h 693081"/>
                            <a:gd name="csX1338" fmla="*/ 426430 w 1619476"/>
                            <a:gd name="csY1338" fmla="*/ 21388 h 693081"/>
                            <a:gd name="csX1339" fmla="*/ 425325 w 1619476"/>
                            <a:gd name="csY1339" fmla="*/ 20423 h 693081"/>
                            <a:gd name="csX1340" fmla="*/ 425554 w 1619476"/>
                            <a:gd name="csY1340" fmla="*/ 20435 h 693081"/>
                            <a:gd name="csX1341" fmla="*/ 423548 w 1619476"/>
                            <a:gd name="csY1341" fmla="*/ 14875 h 693081"/>
                            <a:gd name="csX1342" fmla="*/ 424475 w 1619476"/>
                            <a:gd name="csY1342" fmla="*/ 8273 h 693081"/>
                            <a:gd name="csX1343" fmla="*/ 424183 w 1619476"/>
                            <a:gd name="csY1343" fmla="*/ 1557 h 693081"/>
                            <a:gd name="csX1344" fmla="*/ 422608 w 1619476"/>
                            <a:gd name="csY1344" fmla="*/ 478 h 693081"/>
                            <a:gd name="csX1345" fmla="*/ 420463 w 1619476"/>
                            <a:gd name="csY1345" fmla="*/ 7232 h 693081"/>
                            <a:gd name="csX1346" fmla="*/ 420260 w 1619476"/>
                            <a:gd name="csY1346" fmla="*/ 13351 h 693081"/>
                            <a:gd name="csX1347" fmla="*/ 422888 w 1619476"/>
                            <a:gd name="csY1347" fmla="*/ 20182 h 693081"/>
                            <a:gd name="csX1348" fmla="*/ 422646 w 1619476"/>
                            <a:gd name="csY1348" fmla="*/ 20182 h 693081"/>
                            <a:gd name="csX1349" fmla="*/ 422811 w 1619476"/>
                            <a:gd name="csY1349" fmla="*/ 23660 h 693081"/>
                            <a:gd name="csX1350" fmla="*/ 419320 w 1619476"/>
                            <a:gd name="csY1350" fmla="*/ 22645 h 693081"/>
                            <a:gd name="csX1351" fmla="*/ 417543 w 1619476"/>
                            <a:gd name="csY1351" fmla="*/ 19433 h 693081"/>
                            <a:gd name="csX1352" fmla="*/ 416349 w 1619476"/>
                            <a:gd name="csY1352" fmla="*/ 18849 h 693081"/>
                            <a:gd name="csX1353" fmla="*/ 414178 w 1619476"/>
                            <a:gd name="csY1353" fmla="*/ 12031 h 693081"/>
                            <a:gd name="csX1354" fmla="*/ 414572 w 1619476"/>
                            <a:gd name="csY1354" fmla="*/ 8920 h 693081"/>
                            <a:gd name="csX1355" fmla="*/ 413531 w 1619476"/>
                            <a:gd name="csY1355" fmla="*/ 4452 h 693081"/>
                            <a:gd name="csX1356" fmla="*/ 412490 w 1619476"/>
                            <a:gd name="csY1356" fmla="*/ 2585 h 693081"/>
                            <a:gd name="csX1357" fmla="*/ 410903 w 1619476"/>
                            <a:gd name="csY1357" fmla="*/ 6470 h 693081"/>
                            <a:gd name="csX1358" fmla="*/ 411398 w 1619476"/>
                            <a:gd name="csY1358" fmla="*/ 13580 h 693081"/>
                            <a:gd name="csX1359" fmla="*/ 414115 w 1619476"/>
                            <a:gd name="csY1359" fmla="*/ 19141 h 693081"/>
                            <a:gd name="csX1360" fmla="*/ 414737 w 1619476"/>
                            <a:gd name="csY1360" fmla="*/ 21984 h 693081"/>
                            <a:gd name="csX1361" fmla="*/ 410738 w 1619476"/>
                            <a:gd name="csY1361" fmla="*/ 20562 h 693081"/>
                            <a:gd name="csX1362" fmla="*/ 408859 w 1619476"/>
                            <a:gd name="csY1362" fmla="*/ 17985 h 693081"/>
                            <a:gd name="csX1363" fmla="*/ 408135 w 1619476"/>
                            <a:gd name="csY1363" fmla="*/ 17008 h 693081"/>
                            <a:gd name="csX1364" fmla="*/ 405393 w 1619476"/>
                            <a:gd name="csY1364" fmla="*/ 13186 h 693081"/>
                            <a:gd name="csX1365" fmla="*/ 404516 w 1619476"/>
                            <a:gd name="csY1365" fmla="*/ 6737 h 693081"/>
                            <a:gd name="csX1366" fmla="*/ 402930 w 1619476"/>
                            <a:gd name="csY1366" fmla="*/ 5531 h 693081"/>
                            <a:gd name="csX1367" fmla="*/ 401190 w 1619476"/>
                            <a:gd name="csY1367" fmla="*/ 10393 h 693081"/>
                            <a:gd name="csX1368" fmla="*/ 405532 w 1619476"/>
                            <a:gd name="csY1368" fmla="*/ 17782 h 693081"/>
                            <a:gd name="csX1369" fmla="*/ 406421 w 1619476"/>
                            <a:gd name="csY1369" fmla="*/ 19433 h 693081"/>
                            <a:gd name="csX1370" fmla="*/ 402434 w 1619476"/>
                            <a:gd name="csY1370" fmla="*/ 19572 h 693081"/>
                            <a:gd name="csX1371" fmla="*/ 399375 w 1619476"/>
                            <a:gd name="csY1371" fmla="*/ 18176 h 693081"/>
                            <a:gd name="csX1372" fmla="*/ 398994 w 1619476"/>
                            <a:gd name="csY1372" fmla="*/ 20512 h 693081"/>
                            <a:gd name="csX1373" fmla="*/ 393039 w 1619476"/>
                            <a:gd name="csY1373" fmla="*/ 22835 h 693081"/>
                            <a:gd name="csX1374" fmla="*/ 410306 w 1619476"/>
                            <a:gd name="csY1374" fmla="*/ 22962 h 693081"/>
                            <a:gd name="csX1375" fmla="*/ 414267 w 1619476"/>
                            <a:gd name="csY1375" fmla="*/ 142708 h 693081"/>
                            <a:gd name="csX1376" fmla="*/ 414419 w 1619476"/>
                            <a:gd name="csY1376" fmla="*/ 141236 h 693081"/>
                            <a:gd name="csX1377" fmla="*/ 416882 w 1619476"/>
                            <a:gd name="csY1377" fmla="*/ 137579 h 693081"/>
                            <a:gd name="csX1378" fmla="*/ 415765 w 1619476"/>
                            <a:gd name="csY1378" fmla="*/ 133897 h 693081"/>
                            <a:gd name="csX1379" fmla="*/ 418799 w 1619476"/>
                            <a:gd name="csY1379" fmla="*/ 124058 h 693081"/>
                            <a:gd name="csX1380" fmla="*/ 422926 w 1619476"/>
                            <a:gd name="csY1380" fmla="*/ 119602 h 693081"/>
                            <a:gd name="csX1381" fmla="*/ 422456 w 1619476"/>
                            <a:gd name="csY1381" fmla="*/ 115387 h 693081"/>
                            <a:gd name="csX1382" fmla="*/ 424106 w 1619476"/>
                            <a:gd name="csY1382" fmla="*/ 111845 h 693081"/>
                            <a:gd name="csX1383" fmla="*/ 426658 w 1619476"/>
                            <a:gd name="csY1383" fmla="*/ 106259 h 693081"/>
                            <a:gd name="csX1384" fmla="*/ 426582 w 1619476"/>
                            <a:gd name="csY1384" fmla="*/ 106221 h 693081"/>
                            <a:gd name="csX1385" fmla="*/ 426849 w 1619476"/>
                            <a:gd name="csY1385" fmla="*/ 106208 h 693081"/>
                            <a:gd name="csX1386" fmla="*/ 426963 w 1619476"/>
                            <a:gd name="csY1386" fmla="*/ 106043 h 693081"/>
                            <a:gd name="csX1387" fmla="*/ 427623 w 1619476"/>
                            <a:gd name="csY1387" fmla="*/ 107313 h 693081"/>
                            <a:gd name="csX1388" fmla="*/ 427623 w 1619476"/>
                            <a:gd name="csY1388" fmla="*/ 107325 h 693081"/>
                            <a:gd name="csX1389" fmla="*/ 431521 w 1619476"/>
                            <a:gd name="csY1389" fmla="*/ 108734 h 693081"/>
                            <a:gd name="csX1390" fmla="*/ 432067 w 1619476"/>
                            <a:gd name="csY1390" fmla="*/ 108709 h 693081"/>
                            <a:gd name="csX1391" fmla="*/ 436180 w 1619476"/>
                            <a:gd name="csY1391" fmla="*/ 106551 h 693081"/>
                            <a:gd name="csX1392" fmla="*/ 435444 w 1619476"/>
                            <a:gd name="csY1392" fmla="*/ 98007 h 693081"/>
                            <a:gd name="csX1393" fmla="*/ 434809 w 1619476"/>
                            <a:gd name="csY1393" fmla="*/ 97816 h 693081"/>
                            <a:gd name="csX1394" fmla="*/ 438884 w 1619476"/>
                            <a:gd name="csY1394" fmla="*/ 95671 h 693081"/>
                            <a:gd name="csX1395" fmla="*/ 440306 w 1619476"/>
                            <a:gd name="csY1395" fmla="*/ 91252 h 693081"/>
                            <a:gd name="csX1396" fmla="*/ 438148 w 1619476"/>
                            <a:gd name="csY1396" fmla="*/ 87114 h 693081"/>
                            <a:gd name="csX1397" fmla="*/ 435406 w 1619476"/>
                            <a:gd name="csY1397" fmla="*/ 86263 h 693081"/>
                            <a:gd name="csX1398" fmla="*/ 439164 w 1619476"/>
                            <a:gd name="csY1398" fmla="*/ 84295 h 693081"/>
                            <a:gd name="csX1399" fmla="*/ 438402 w 1619476"/>
                            <a:gd name="csY1399" fmla="*/ 75751 h 693081"/>
                            <a:gd name="csX1400" fmla="*/ 434073 w 1619476"/>
                            <a:gd name="csY1400" fmla="*/ 74354 h 693081"/>
                            <a:gd name="csX1401" fmla="*/ 435901 w 1619476"/>
                            <a:gd name="csY1401" fmla="*/ 73415 h 693081"/>
                            <a:gd name="csX1402" fmla="*/ 435165 w 1619476"/>
                            <a:gd name="csY1402" fmla="*/ 64858 h 693081"/>
                            <a:gd name="csX1403" fmla="*/ 428283 w 1619476"/>
                            <a:gd name="csY1403" fmla="*/ 64731 h 693081"/>
                            <a:gd name="csX1404" fmla="*/ 427242 w 1619476"/>
                            <a:gd name="csY1404" fmla="*/ 56695 h 693081"/>
                            <a:gd name="csX1405" fmla="*/ 422824 w 1619476"/>
                            <a:gd name="csY1405" fmla="*/ 55311 h 693081"/>
                            <a:gd name="csX1406" fmla="*/ 418787 w 1619476"/>
                            <a:gd name="csY1406" fmla="*/ 57380 h 693081"/>
                            <a:gd name="csX1407" fmla="*/ 416730 w 1619476"/>
                            <a:gd name="csY1407" fmla="*/ 52467 h 693081"/>
                            <a:gd name="csX1408" fmla="*/ 412299 w 1619476"/>
                            <a:gd name="csY1408" fmla="*/ 51045 h 693081"/>
                            <a:gd name="csX1409" fmla="*/ 408186 w 1619476"/>
                            <a:gd name="csY1409" fmla="*/ 53203 h 693081"/>
                            <a:gd name="csX1410" fmla="*/ 407322 w 1619476"/>
                            <a:gd name="csY1410" fmla="*/ 54765 h 693081"/>
                            <a:gd name="csX1411" fmla="*/ 405494 w 1619476"/>
                            <a:gd name="csY1411" fmla="*/ 51794 h 693081"/>
                            <a:gd name="csX1412" fmla="*/ 401063 w 1619476"/>
                            <a:gd name="csY1412" fmla="*/ 50410 h 693081"/>
                            <a:gd name="csX1413" fmla="*/ 396950 w 1619476"/>
                            <a:gd name="csY1413" fmla="*/ 52543 h 693081"/>
                            <a:gd name="csX1414" fmla="*/ 395655 w 1619476"/>
                            <a:gd name="csY1414" fmla="*/ 56060 h 693081"/>
                            <a:gd name="csX1415" fmla="*/ 394373 w 1619476"/>
                            <a:gd name="csY1415" fmla="*/ 54422 h 693081"/>
                            <a:gd name="csX1416" fmla="*/ 389904 w 1619476"/>
                            <a:gd name="csY1416" fmla="*/ 53038 h 693081"/>
                            <a:gd name="csX1417" fmla="*/ 385816 w 1619476"/>
                            <a:gd name="csY1417" fmla="*/ 55184 h 693081"/>
                            <a:gd name="csX1418" fmla="*/ 384394 w 1619476"/>
                            <a:gd name="csY1418" fmla="*/ 59615 h 693081"/>
                            <a:gd name="csX1419" fmla="*/ 384483 w 1619476"/>
                            <a:gd name="csY1419" fmla="*/ 59894 h 693081"/>
                            <a:gd name="csX1420" fmla="*/ 384178 w 1619476"/>
                            <a:gd name="csY1420" fmla="*/ 59513 h 693081"/>
                            <a:gd name="csX1421" fmla="*/ 379709 w 1619476"/>
                            <a:gd name="csY1421" fmla="*/ 58129 h 693081"/>
                            <a:gd name="csX1422" fmla="*/ 375634 w 1619476"/>
                            <a:gd name="csY1422" fmla="*/ 60275 h 693081"/>
                            <a:gd name="csX1423" fmla="*/ 374225 w 1619476"/>
                            <a:gd name="csY1423" fmla="*/ 64718 h 693081"/>
                            <a:gd name="csX1424" fmla="*/ 374745 w 1619476"/>
                            <a:gd name="csY1424" fmla="*/ 66534 h 693081"/>
                            <a:gd name="csX1425" fmla="*/ 370911 w 1619476"/>
                            <a:gd name="csY1425" fmla="*/ 66534 h 693081"/>
                            <a:gd name="csX1426" fmla="*/ 371571 w 1619476"/>
                            <a:gd name="csY1426" fmla="*/ 62687 h 693081"/>
                            <a:gd name="csX1427" fmla="*/ 369070 w 1619476"/>
                            <a:gd name="csY1427" fmla="*/ 55793 h 693081"/>
                            <a:gd name="csX1428" fmla="*/ 369248 w 1619476"/>
                            <a:gd name="csY1428" fmla="*/ 55679 h 693081"/>
                            <a:gd name="csX1429" fmla="*/ 363243 w 1619476"/>
                            <a:gd name="csY1429" fmla="*/ 43593 h 693081"/>
                            <a:gd name="csX1430" fmla="*/ 363649 w 1619476"/>
                            <a:gd name="csY1430" fmla="*/ 43402 h 693081"/>
                            <a:gd name="csX1431" fmla="*/ 363776 w 1619476"/>
                            <a:gd name="csY1431" fmla="*/ 43009 h 693081"/>
                            <a:gd name="csX1432" fmla="*/ 371304 w 1619476"/>
                            <a:gd name="csY1432" fmla="*/ 46957 h 693081"/>
                            <a:gd name="csX1433" fmla="*/ 372790 w 1619476"/>
                            <a:gd name="csY1433" fmla="*/ 47935 h 693081"/>
                            <a:gd name="csX1434" fmla="*/ 372790 w 1619476"/>
                            <a:gd name="csY1434" fmla="*/ 32103 h 693081"/>
                            <a:gd name="csX1435" fmla="*/ 371317 w 1619476"/>
                            <a:gd name="csY1435" fmla="*/ 33081 h 693081"/>
                            <a:gd name="csX1436" fmla="*/ 363433 w 1619476"/>
                            <a:gd name="csY1436" fmla="*/ 37156 h 693081"/>
                            <a:gd name="csX1437" fmla="*/ 363039 w 1619476"/>
                            <a:gd name="csY1437" fmla="*/ 36420 h 693081"/>
                            <a:gd name="csX1438" fmla="*/ 362798 w 1619476"/>
                            <a:gd name="csY1438" fmla="*/ 36343 h 693081"/>
                            <a:gd name="csX1439" fmla="*/ 366823 w 1619476"/>
                            <a:gd name="csY1439" fmla="*/ 28586 h 693081"/>
                            <a:gd name="csX1440" fmla="*/ 367800 w 1619476"/>
                            <a:gd name="csY1440" fmla="*/ 27088 h 693081"/>
                            <a:gd name="csX1441" fmla="*/ 351969 w 1619476"/>
                            <a:gd name="csY1441" fmla="*/ 27088 h 693081"/>
                            <a:gd name="csX1442" fmla="*/ 352946 w 1619476"/>
                            <a:gd name="csY1442" fmla="*/ 28586 h 693081"/>
                            <a:gd name="csX1443" fmla="*/ 357047 w 1619476"/>
                            <a:gd name="csY1443" fmla="*/ 36521 h 693081"/>
                            <a:gd name="csX1444" fmla="*/ 356069 w 1619476"/>
                            <a:gd name="csY1444" fmla="*/ 37016 h 693081"/>
                            <a:gd name="csX1445" fmla="*/ 348439 w 1619476"/>
                            <a:gd name="csY1445" fmla="*/ 33081 h 693081"/>
                            <a:gd name="csX1446" fmla="*/ 346954 w 1619476"/>
                            <a:gd name="csY1446" fmla="*/ 32103 h 693081"/>
                            <a:gd name="csX1447" fmla="*/ 346954 w 1619476"/>
                            <a:gd name="csY1447" fmla="*/ 47935 h 693081"/>
                            <a:gd name="csX1448" fmla="*/ 348452 w 1619476"/>
                            <a:gd name="csY1448" fmla="*/ 46957 h 693081"/>
                            <a:gd name="csX1449" fmla="*/ 356133 w 1619476"/>
                            <a:gd name="csY1449" fmla="*/ 42958 h 693081"/>
                            <a:gd name="csX1450" fmla="*/ 356514 w 1619476"/>
                            <a:gd name="csY1450" fmla="*/ 43694 h 693081"/>
                            <a:gd name="csX1451" fmla="*/ 350508 w 1619476"/>
                            <a:gd name="csY1451" fmla="*/ 55679 h 693081"/>
                            <a:gd name="csX1452" fmla="*/ 350686 w 1619476"/>
                            <a:gd name="csY1452" fmla="*/ 55793 h 693081"/>
                            <a:gd name="csX1453" fmla="*/ 348185 w 1619476"/>
                            <a:gd name="csY1453" fmla="*/ 62687 h 693081"/>
                            <a:gd name="csX1454" fmla="*/ 348858 w 1619476"/>
                            <a:gd name="csY1454" fmla="*/ 66534 h 693081"/>
                            <a:gd name="csX1455" fmla="*/ 344770 w 1619476"/>
                            <a:gd name="csY1455" fmla="*/ 66534 h 693081"/>
                            <a:gd name="csX1456" fmla="*/ 343894 w 1619476"/>
                            <a:gd name="csY1456" fmla="*/ 60262 h 693081"/>
                            <a:gd name="csX1457" fmla="*/ 335337 w 1619476"/>
                            <a:gd name="csY1457" fmla="*/ 59513 h 693081"/>
                            <a:gd name="csX1458" fmla="*/ 335019 w 1619476"/>
                            <a:gd name="csY1458" fmla="*/ 59919 h 693081"/>
                            <a:gd name="csX1459" fmla="*/ 333712 w 1619476"/>
                            <a:gd name="csY1459" fmla="*/ 55184 h 693081"/>
                            <a:gd name="csX1460" fmla="*/ 325142 w 1619476"/>
                            <a:gd name="csY1460" fmla="*/ 54422 h 693081"/>
                            <a:gd name="csX1461" fmla="*/ 323872 w 1619476"/>
                            <a:gd name="csY1461" fmla="*/ 56022 h 693081"/>
                            <a:gd name="csX1462" fmla="*/ 322578 w 1619476"/>
                            <a:gd name="csY1462" fmla="*/ 52581 h 693081"/>
                            <a:gd name="csX1463" fmla="*/ 314020 w 1619476"/>
                            <a:gd name="csY1463" fmla="*/ 51832 h 693081"/>
                            <a:gd name="csX1464" fmla="*/ 312218 w 1619476"/>
                            <a:gd name="csY1464" fmla="*/ 54803 h 693081"/>
                            <a:gd name="csX1465" fmla="*/ 311342 w 1619476"/>
                            <a:gd name="csY1465" fmla="*/ 53203 h 693081"/>
                            <a:gd name="csX1466" fmla="*/ 307216 w 1619476"/>
                            <a:gd name="csY1466" fmla="*/ 51058 h 693081"/>
                            <a:gd name="csX1467" fmla="*/ 302785 w 1619476"/>
                            <a:gd name="csY1467" fmla="*/ 52467 h 693081"/>
                            <a:gd name="csX1468" fmla="*/ 300728 w 1619476"/>
                            <a:gd name="csY1468" fmla="*/ 57380 h 693081"/>
                            <a:gd name="csX1469" fmla="*/ 292260 w 1619476"/>
                            <a:gd name="csY1469" fmla="*/ 56695 h 693081"/>
                            <a:gd name="csX1470" fmla="*/ 290102 w 1619476"/>
                            <a:gd name="csY1470" fmla="*/ 60834 h 693081"/>
                            <a:gd name="csX1471" fmla="*/ 290851 w 1619476"/>
                            <a:gd name="csY1471" fmla="*/ 64058 h 693081"/>
                            <a:gd name="csX1472" fmla="*/ 284363 w 1619476"/>
                            <a:gd name="csY1472" fmla="*/ 64858 h 693081"/>
                            <a:gd name="csX1473" fmla="*/ 283614 w 1619476"/>
                            <a:gd name="csY1473" fmla="*/ 73415 h 693081"/>
                            <a:gd name="csX1474" fmla="*/ 284985 w 1619476"/>
                            <a:gd name="csY1474" fmla="*/ 74520 h 693081"/>
                            <a:gd name="csX1475" fmla="*/ 281100 w 1619476"/>
                            <a:gd name="csY1475" fmla="*/ 75738 h 693081"/>
                            <a:gd name="csX1476" fmla="*/ 278954 w 1619476"/>
                            <a:gd name="csY1476" fmla="*/ 79864 h 693081"/>
                            <a:gd name="csX1477" fmla="*/ 280351 w 1619476"/>
                            <a:gd name="csY1477" fmla="*/ 84295 h 693081"/>
                            <a:gd name="csX1478" fmla="*/ 284109 w 1619476"/>
                            <a:gd name="csY1478" fmla="*/ 86263 h 693081"/>
                            <a:gd name="csX1479" fmla="*/ 281354 w 1619476"/>
                            <a:gd name="csY1479" fmla="*/ 87126 h 693081"/>
                            <a:gd name="csX1480" fmla="*/ 280605 w 1619476"/>
                            <a:gd name="csY1480" fmla="*/ 95683 h 693081"/>
                            <a:gd name="csX1481" fmla="*/ 284528 w 1619476"/>
                            <a:gd name="csY1481" fmla="*/ 97765 h 693081"/>
                            <a:gd name="csX1482" fmla="*/ 284084 w 1619476"/>
                            <a:gd name="csY1482" fmla="*/ 98007 h 693081"/>
                            <a:gd name="csX1483" fmla="*/ 281938 w 1619476"/>
                            <a:gd name="csY1483" fmla="*/ 102133 h 693081"/>
                            <a:gd name="csX1484" fmla="*/ 283334 w 1619476"/>
                            <a:gd name="csY1484" fmla="*/ 106576 h 693081"/>
                            <a:gd name="csX1485" fmla="*/ 287994 w 1619476"/>
                            <a:gd name="csY1485" fmla="*/ 108722 h 693081"/>
                            <a:gd name="csX1486" fmla="*/ 291892 w 1619476"/>
                            <a:gd name="csY1486" fmla="*/ 107300 h 693081"/>
                            <a:gd name="csX1487" fmla="*/ 292755 w 1619476"/>
                            <a:gd name="csY1487" fmla="*/ 106208 h 693081"/>
                            <a:gd name="csX1488" fmla="*/ 292945 w 1619476"/>
                            <a:gd name="csY1488" fmla="*/ 106233 h 693081"/>
                            <a:gd name="csX1489" fmla="*/ 292869 w 1619476"/>
                            <a:gd name="csY1489" fmla="*/ 106272 h 693081"/>
                            <a:gd name="csX1490" fmla="*/ 295281 w 1619476"/>
                            <a:gd name="csY1490" fmla="*/ 111540 h 693081"/>
                            <a:gd name="csX1491" fmla="*/ 297173 w 1619476"/>
                            <a:gd name="csY1491" fmla="*/ 115628 h 693081"/>
                            <a:gd name="csX1492" fmla="*/ 296602 w 1619476"/>
                            <a:gd name="csY1492" fmla="*/ 119602 h 693081"/>
                            <a:gd name="csX1493" fmla="*/ 300575 w 1619476"/>
                            <a:gd name="csY1493" fmla="*/ 123804 h 693081"/>
                            <a:gd name="csX1494" fmla="*/ 303762 w 1619476"/>
                            <a:gd name="csY1494" fmla="*/ 133847 h 693081"/>
                            <a:gd name="csX1495" fmla="*/ 302620 w 1619476"/>
                            <a:gd name="csY1495" fmla="*/ 137592 h 693081"/>
                            <a:gd name="csX1496" fmla="*/ 305552 w 1619476"/>
                            <a:gd name="csY1496" fmla="*/ 141909 h 693081"/>
                            <a:gd name="csX1497" fmla="*/ 305705 w 1619476"/>
                            <a:gd name="csY1497" fmla="*/ 143254 h 693081"/>
                            <a:gd name="csX1498" fmla="*/ 309209 w 1619476"/>
                            <a:gd name="csY1498" fmla="*/ 22962 h 693081"/>
                            <a:gd name="csX1499" fmla="*/ 326475 w 1619476"/>
                            <a:gd name="csY1499" fmla="*/ 22835 h 693081"/>
                            <a:gd name="csX1500" fmla="*/ 320508 w 1619476"/>
                            <a:gd name="csY1500" fmla="*/ 20499 h 693081"/>
                            <a:gd name="csX1501" fmla="*/ 320153 w 1619476"/>
                            <a:gd name="csY1501" fmla="*/ 18189 h 693081"/>
                            <a:gd name="csX1502" fmla="*/ 317067 w 1619476"/>
                            <a:gd name="csY1502" fmla="*/ 19572 h 693081"/>
                            <a:gd name="csX1503" fmla="*/ 313094 w 1619476"/>
                            <a:gd name="csY1503" fmla="*/ 19433 h 693081"/>
                            <a:gd name="csX1504" fmla="*/ 313982 w 1619476"/>
                            <a:gd name="csY1504" fmla="*/ 17795 h 693081"/>
                            <a:gd name="csX1505" fmla="*/ 318324 w 1619476"/>
                            <a:gd name="csY1505" fmla="*/ 10393 h 693081"/>
                            <a:gd name="csX1506" fmla="*/ 316585 w 1619476"/>
                            <a:gd name="csY1506" fmla="*/ 5531 h 693081"/>
                            <a:gd name="csX1507" fmla="*/ 314998 w 1619476"/>
                            <a:gd name="csY1507" fmla="*/ 6737 h 693081"/>
                            <a:gd name="csX1508" fmla="*/ 314122 w 1619476"/>
                            <a:gd name="csY1508" fmla="*/ 13186 h 693081"/>
                            <a:gd name="csX1509" fmla="*/ 311380 w 1619476"/>
                            <a:gd name="csY1509" fmla="*/ 17008 h 693081"/>
                            <a:gd name="csX1510" fmla="*/ 311392 w 1619476"/>
                            <a:gd name="csY1510" fmla="*/ 17021 h 693081"/>
                            <a:gd name="csX1511" fmla="*/ 310643 w 1619476"/>
                            <a:gd name="csY1511" fmla="*/ 17985 h 693081"/>
                            <a:gd name="csX1512" fmla="*/ 308764 w 1619476"/>
                            <a:gd name="csY1512" fmla="*/ 20575 h 693081"/>
                            <a:gd name="csX1513" fmla="*/ 304791 w 1619476"/>
                            <a:gd name="csY1513" fmla="*/ 21985 h 693081"/>
                            <a:gd name="csX1514" fmla="*/ 305400 w 1619476"/>
                            <a:gd name="csY1514" fmla="*/ 19153 h 693081"/>
                            <a:gd name="csX1515" fmla="*/ 307025 w 1619476"/>
                            <a:gd name="csY1515" fmla="*/ 15408 h 693081"/>
                            <a:gd name="csX1516" fmla="*/ 308117 w 1619476"/>
                            <a:gd name="csY1516" fmla="*/ 13567 h 693081"/>
                            <a:gd name="csX1517" fmla="*/ 308980 w 1619476"/>
                            <a:gd name="csY1517" fmla="*/ 10114 h 693081"/>
                            <a:gd name="csX1518" fmla="*/ 308955 w 1619476"/>
                            <a:gd name="csY1518" fmla="*/ 9847 h 693081"/>
                            <a:gd name="csX1519" fmla="*/ 308612 w 1619476"/>
                            <a:gd name="csY1519" fmla="*/ 6470 h 693081"/>
                            <a:gd name="csX1520" fmla="*/ 307165 w 1619476"/>
                            <a:gd name="csY1520" fmla="*/ 2941 h 693081"/>
                            <a:gd name="csX1521" fmla="*/ 307025 w 1619476"/>
                            <a:gd name="csY1521" fmla="*/ 2585 h 693081"/>
                            <a:gd name="csX1522" fmla="*/ 306644 w 1619476"/>
                            <a:gd name="csY1522" fmla="*/ 2814 h 693081"/>
                            <a:gd name="csX1523" fmla="*/ 305438 w 1619476"/>
                            <a:gd name="csY1523" fmla="*/ 5709 h 693081"/>
                            <a:gd name="csX1524" fmla="*/ 304943 w 1619476"/>
                            <a:gd name="csY1524" fmla="*/ 8933 h 693081"/>
                            <a:gd name="csX1525" fmla="*/ 305324 w 1619476"/>
                            <a:gd name="csY1525" fmla="*/ 12044 h 693081"/>
                            <a:gd name="csX1526" fmla="*/ 305298 w 1619476"/>
                            <a:gd name="csY1526" fmla="*/ 12221 h 693081"/>
                            <a:gd name="csX1527" fmla="*/ 303457 w 1619476"/>
                            <a:gd name="csY1527" fmla="*/ 18188 h 693081"/>
                            <a:gd name="csX1528" fmla="*/ 303191 w 1619476"/>
                            <a:gd name="csY1528" fmla="*/ 18709 h 693081"/>
                            <a:gd name="csX1529" fmla="*/ 303216 w 1619476"/>
                            <a:gd name="csY1529" fmla="*/ 18709 h 693081"/>
                            <a:gd name="csX1530" fmla="*/ 303140 w 1619476"/>
                            <a:gd name="csY1530" fmla="*/ 18849 h 693081"/>
                            <a:gd name="csX1531" fmla="*/ 301972 w 1619476"/>
                            <a:gd name="csY1531" fmla="*/ 19433 h 693081"/>
                            <a:gd name="csX1532" fmla="*/ 300195 w 1619476"/>
                            <a:gd name="csY1532" fmla="*/ 22645 h 693081"/>
                            <a:gd name="csX1533" fmla="*/ 296691 w 1619476"/>
                            <a:gd name="csY1533" fmla="*/ 23673 h 693081"/>
                            <a:gd name="csX1534" fmla="*/ 296856 w 1619476"/>
                            <a:gd name="csY1534" fmla="*/ 20182 h 693081"/>
                            <a:gd name="csX1535" fmla="*/ 296589 w 1619476"/>
                            <a:gd name="csY1535" fmla="*/ 20182 h 693081"/>
                            <a:gd name="csX1536" fmla="*/ 299268 w 1619476"/>
                            <a:gd name="csY1536" fmla="*/ 13351 h 693081"/>
                            <a:gd name="csX1537" fmla="*/ 299039 w 1619476"/>
                            <a:gd name="csY1537" fmla="*/ 7232 h 693081"/>
                            <a:gd name="csX1538" fmla="*/ 296894 w 1619476"/>
                            <a:gd name="csY1538" fmla="*/ 491 h 693081"/>
                            <a:gd name="csX1539" fmla="*/ 295332 w 1619476"/>
                            <a:gd name="csY1539" fmla="*/ 1544 h 693081"/>
                            <a:gd name="csX1540" fmla="*/ 295040 w 1619476"/>
                            <a:gd name="csY1540" fmla="*/ 8273 h 693081"/>
                            <a:gd name="csX1541" fmla="*/ 295967 w 1619476"/>
                            <a:gd name="csY1541" fmla="*/ 14875 h 693081"/>
                            <a:gd name="csX1542" fmla="*/ 293885 w 1619476"/>
                            <a:gd name="csY1542" fmla="*/ 20524 h 693081"/>
                            <a:gd name="csX1543" fmla="*/ 294088 w 1619476"/>
                            <a:gd name="csY1543" fmla="*/ 20512 h 693081"/>
                            <a:gd name="csX1544" fmla="*/ 293098 w 1619476"/>
                            <a:gd name="csY1544" fmla="*/ 21388 h 693081"/>
                            <a:gd name="csX1545" fmla="*/ 292425 w 1619476"/>
                            <a:gd name="csY1545" fmla="*/ 25654 h 693081"/>
                            <a:gd name="csX1546" fmla="*/ 287626 w 1619476"/>
                            <a:gd name="csY1546" fmla="*/ 28929 h 693081"/>
                            <a:gd name="csX1547" fmla="*/ 287549 w 1619476"/>
                            <a:gd name="csY1547" fmla="*/ 25298 h 693081"/>
                            <a:gd name="csX1548" fmla="*/ 287232 w 1619476"/>
                            <a:gd name="csY1548" fmla="*/ 25031 h 693081"/>
                            <a:gd name="csX1549" fmla="*/ 287956 w 1619476"/>
                            <a:gd name="csY1549" fmla="*/ 22480 h 693081"/>
                            <a:gd name="csX1550" fmla="*/ 288883 w 1619476"/>
                            <a:gd name="csY1550" fmla="*/ 15040 h 693081"/>
                            <a:gd name="csX1551" fmla="*/ 289200 w 1619476"/>
                            <a:gd name="csY1551" fmla="*/ 8756 h 693081"/>
                            <a:gd name="csX1552" fmla="*/ 280960 w 1619476"/>
                            <a:gd name="csY1552" fmla="*/ 3347 h 693081"/>
                            <a:gd name="csX1553" fmla="*/ 279145 w 1619476"/>
                            <a:gd name="csY1553" fmla="*/ 3791 h 693081"/>
                            <a:gd name="csX1554" fmla="*/ 280097 w 1619476"/>
                            <a:gd name="csY1554" fmla="*/ 5378 h 693081"/>
                            <a:gd name="csX1555" fmla="*/ 284794 w 1619476"/>
                            <a:gd name="csY1555" fmla="*/ 10736 h 693081"/>
                            <a:gd name="csX1556" fmla="*/ 285290 w 1619476"/>
                            <a:gd name="csY1556" fmla="*/ 24955 h 693081"/>
                            <a:gd name="csX1557" fmla="*/ 284388 w 1619476"/>
                            <a:gd name="csY1557" fmla="*/ 25425 h 693081"/>
                            <a:gd name="csX1558" fmla="*/ 283817 w 1619476"/>
                            <a:gd name="csY1558" fmla="*/ 26657 h 693081"/>
                            <a:gd name="csX1559" fmla="*/ 283639 w 1619476"/>
                            <a:gd name="csY1559" fmla="*/ 30453 h 693081"/>
                            <a:gd name="csX1560" fmla="*/ 279259 w 1619476"/>
                            <a:gd name="csY1560" fmla="*/ 35366 h 693081"/>
                            <a:gd name="csX1561" fmla="*/ 278662 w 1619476"/>
                            <a:gd name="csY1561" fmla="*/ 35264 h 693081"/>
                            <a:gd name="csX1562" fmla="*/ 277672 w 1619476"/>
                            <a:gd name="csY1562" fmla="*/ 32382 h 693081"/>
                            <a:gd name="csX1563" fmla="*/ 277190 w 1619476"/>
                            <a:gd name="csY1563" fmla="*/ 32116 h 693081"/>
                            <a:gd name="csX1564" fmla="*/ 278104 w 1619476"/>
                            <a:gd name="csY1564" fmla="*/ 23521 h 693081"/>
                            <a:gd name="csX1565" fmla="*/ 278205 w 1619476"/>
                            <a:gd name="csY1565" fmla="*/ 21591 h 693081"/>
                            <a:gd name="csX1566" fmla="*/ 278129 w 1619476"/>
                            <a:gd name="csY1566" fmla="*/ 15319 h 693081"/>
                            <a:gd name="csX1567" fmla="*/ 270194 w 1619476"/>
                            <a:gd name="csY1567" fmla="*/ 9136 h 693081"/>
                            <a:gd name="csX1568" fmla="*/ 267680 w 1619476"/>
                            <a:gd name="csY1568" fmla="*/ 9416 h 693081"/>
                            <a:gd name="csX1569" fmla="*/ 270359 w 1619476"/>
                            <a:gd name="csY1569" fmla="*/ 11930 h 693081"/>
                            <a:gd name="csX1570" fmla="*/ 272873 w 1619476"/>
                            <a:gd name="csY1570" fmla="*/ 15395 h 693081"/>
                            <a:gd name="csX1571" fmla="*/ 274067 w 1619476"/>
                            <a:gd name="csY1571" fmla="*/ 20436 h 693081"/>
                            <a:gd name="csX1572" fmla="*/ 274308 w 1619476"/>
                            <a:gd name="csY1572" fmla="*/ 33538 h 693081"/>
                            <a:gd name="csX1573" fmla="*/ 275438 w 1619476"/>
                            <a:gd name="csY1573" fmla="*/ 38819 h 693081"/>
                            <a:gd name="csX1574" fmla="*/ 273368 w 1619476"/>
                            <a:gd name="csY1574" fmla="*/ 45599 h 693081"/>
                            <a:gd name="csX1575" fmla="*/ 272327 w 1619476"/>
                            <a:gd name="csY1575" fmla="*/ 45599 h 693081"/>
                            <a:gd name="csX1576" fmla="*/ 271616 w 1619476"/>
                            <a:gd name="csY1576" fmla="*/ 44773 h 693081"/>
                            <a:gd name="csX1577" fmla="*/ 269813 w 1619476"/>
                            <a:gd name="csY1577" fmla="*/ 40127 h 693081"/>
                            <a:gd name="csX1578" fmla="*/ 267896 w 1619476"/>
                            <a:gd name="csY1578" fmla="*/ 30668 h 693081"/>
                            <a:gd name="csX1579" fmla="*/ 255607 w 1619476"/>
                            <a:gd name="csY1579" fmla="*/ 14558 h 693081"/>
                            <a:gd name="csX1580" fmla="*/ 251722 w 1619476"/>
                            <a:gd name="csY1580" fmla="*/ 17770 h 693081"/>
                            <a:gd name="csX1581" fmla="*/ 252433 w 1619476"/>
                            <a:gd name="csY1581" fmla="*/ 17719 h 693081"/>
                            <a:gd name="csX1582" fmla="*/ 253398 w 1619476"/>
                            <a:gd name="csY1582" fmla="*/ 17224 h 693081"/>
                            <a:gd name="csX1583" fmla="*/ 256711 w 1619476"/>
                            <a:gd name="csY1583" fmla="*/ 17884 h 693081"/>
                            <a:gd name="csX1584" fmla="*/ 258781 w 1619476"/>
                            <a:gd name="csY1584" fmla="*/ 20055 h 693081"/>
                            <a:gd name="csX1585" fmla="*/ 260368 w 1619476"/>
                            <a:gd name="csY1585" fmla="*/ 22099 h 693081"/>
                            <a:gd name="csX1586" fmla="*/ 261104 w 1619476"/>
                            <a:gd name="csY1586" fmla="*/ 23203 h 693081"/>
                            <a:gd name="csX1587" fmla="*/ 262018 w 1619476"/>
                            <a:gd name="csY1587" fmla="*/ 24663 h 693081"/>
                            <a:gd name="csX1588" fmla="*/ 265916 w 1619476"/>
                            <a:gd name="csY1588" fmla="*/ 34490 h 693081"/>
                            <a:gd name="csX1589" fmla="*/ 267236 w 1619476"/>
                            <a:gd name="csY1589" fmla="*/ 40736 h 693081"/>
                            <a:gd name="csX1590" fmla="*/ 267274 w 1619476"/>
                            <a:gd name="csY1590" fmla="*/ 40723 h 693081"/>
                            <a:gd name="csX1591" fmla="*/ 267287 w 1619476"/>
                            <a:gd name="csY1591" fmla="*/ 40850 h 693081"/>
                            <a:gd name="csX1592" fmla="*/ 266805 w 1619476"/>
                            <a:gd name="csY1592" fmla="*/ 42526 h 693081"/>
                            <a:gd name="csX1593" fmla="*/ 268772 w 1619476"/>
                            <a:gd name="csY1593" fmla="*/ 46462 h 693081"/>
                            <a:gd name="csX1594" fmla="*/ 269750 w 1619476"/>
                            <a:gd name="csY1594" fmla="*/ 50017 h 693081"/>
                            <a:gd name="csX1595" fmla="*/ 269103 w 1619476"/>
                            <a:gd name="csY1595" fmla="*/ 56631 h 693081"/>
                            <a:gd name="csX1596" fmla="*/ 268011 w 1619476"/>
                            <a:gd name="csY1596" fmla="*/ 56517 h 693081"/>
                            <a:gd name="csX1597" fmla="*/ 264138 w 1619476"/>
                            <a:gd name="csY1597" fmla="*/ 54879 h 693081"/>
                            <a:gd name="csX1598" fmla="*/ 263961 w 1619476"/>
                            <a:gd name="csY1598" fmla="*/ 54955 h 693081"/>
                            <a:gd name="csX1599" fmla="*/ 263986 w 1619476"/>
                            <a:gd name="csY1599" fmla="*/ 54905 h 693081"/>
                            <a:gd name="csX1600" fmla="*/ 261421 w 1619476"/>
                            <a:gd name="csY1600" fmla="*/ 48214 h 693081"/>
                            <a:gd name="csX1601" fmla="*/ 261345 w 1619476"/>
                            <a:gd name="csY1601" fmla="*/ 47541 h 693081"/>
                            <a:gd name="csX1602" fmla="*/ 251950 w 1619476"/>
                            <a:gd name="csY1602" fmla="*/ 30567 h 693081"/>
                            <a:gd name="csX1603" fmla="*/ 247291 w 1619476"/>
                            <a:gd name="csY1603" fmla="*/ 28993 h 693081"/>
                            <a:gd name="csX1604" fmla="*/ 245209 w 1619476"/>
                            <a:gd name="csY1604" fmla="*/ 29145 h 693081"/>
                            <a:gd name="csX1605" fmla="*/ 243876 w 1619476"/>
                            <a:gd name="csY1605" fmla="*/ 29234 h 693081"/>
                            <a:gd name="csX1606" fmla="*/ 243495 w 1619476"/>
                            <a:gd name="csY1606" fmla="*/ 29412 h 693081"/>
                            <a:gd name="csX1607" fmla="*/ 241197 w 1619476"/>
                            <a:gd name="csY1607" fmla="*/ 30643 h 693081"/>
                            <a:gd name="csX1608" fmla="*/ 240651 w 1619476"/>
                            <a:gd name="csY1608" fmla="*/ 31049 h 693081"/>
                            <a:gd name="csX1609" fmla="*/ 240638 w 1619476"/>
                            <a:gd name="csY1609" fmla="*/ 31049 h 693081"/>
                            <a:gd name="csX1610" fmla="*/ 240638 w 1619476"/>
                            <a:gd name="csY1610" fmla="*/ 31075 h 693081"/>
                            <a:gd name="csX1611" fmla="*/ 240511 w 1619476"/>
                            <a:gd name="csY1611" fmla="*/ 31468 h 693081"/>
                            <a:gd name="csX1612" fmla="*/ 244358 w 1619476"/>
                            <a:gd name="csY1612" fmla="*/ 31494 h 693081"/>
                            <a:gd name="csX1613" fmla="*/ 254185 w 1619476"/>
                            <a:gd name="csY1613" fmla="*/ 43136 h 693081"/>
                            <a:gd name="csX1614" fmla="*/ 258946 w 1619476"/>
                            <a:gd name="csY1614" fmla="*/ 51642 h 693081"/>
                            <a:gd name="csX1615" fmla="*/ 259339 w 1619476"/>
                            <a:gd name="csY1615" fmla="*/ 52670 h 693081"/>
                            <a:gd name="csX1616" fmla="*/ 261840 w 1619476"/>
                            <a:gd name="csY1616" fmla="*/ 58637 h 693081"/>
                            <a:gd name="csX1617" fmla="*/ 261866 w 1619476"/>
                            <a:gd name="csY1617" fmla="*/ 58574 h 693081"/>
                            <a:gd name="csX1618" fmla="*/ 261840 w 1619476"/>
                            <a:gd name="csY1618" fmla="*/ 58866 h 693081"/>
                            <a:gd name="csX1619" fmla="*/ 266525 w 1619476"/>
                            <a:gd name="csY1619" fmla="*/ 63563 h 693081"/>
                            <a:gd name="csX1620" fmla="*/ 267960 w 1619476"/>
                            <a:gd name="csY1620" fmla="*/ 80017 h 693081"/>
                            <a:gd name="csX1621" fmla="*/ 267338 w 1619476"/>
                            <a:gd name="csY1621" fmla="*/ 80029 h 693081"/>
                            <a:gd name="csX1622" fmla="*/ 267274 w 1619476"/>
                            <a:gd name="csY1622" fmla="*/ 79776 h 693081"/>
                            <a:gd name="csX1623" fmla="*/ 261003 w 1619476"/>
                            <a:gd name="csY1623" fmla="*/ 63220 h 693081"/>
                            <a:gd name="csX1624" fmla="*/ 260926 w 1619476"/>
                            <a:gd name="csY1624" fmla="*/ 63004 h 693081"/>
                            <a:gd name="csX1625" fmla="*/ 260876 w 1619476"/>
                            <a:gd name="csY1625" fmla="*/ 63043 h 693081"/>
                            <a:gd name="csX1626" fmla="*/ 254832 w 1619476"/>
                            <a:gd name="csY1626" fmla="*/ 59704 h 693081"/>
                            <a:gd name="csX1627" fmla="*/ 250440 w 1619476"/>
                            <a:gd name="csY1627" fmla="*/ 59792 h 693081"/>
                            <a:gd name="csX1628" fmla="*/ 245222 w 1619476"/>
                            <a:gd name="csY1628" fmla="*/ 60529 h 693081"/>
                            <a:gd name="csX1629" fmla="*/ 239127 w 1619476"/>
                            <a:gd name="csY1629" fmla="*/ 72628 h 693081"/>
                            <a:gd name="csX1630" fmla="*/ 239127 w 1619476"/>
                            <a:gd name="csY1630" fmla="*/ 72920 h 693081"/>
                            <a:gd name="csX1631" fmla="*/ 238899 w 1619476"/>
                            <a:gd name="csY1631" fmla="*/ 75459 h 693081"/>
                            <a:gd name="csX1632" fmla="*/ 238708 w 1619476"/>
                            <a:gd name="csY1632" fmla="*/ 75269 h 693081"/>
                            <a:gd name="csX1633" fmla="*/ 234011 w 1619476"/>
                            <a:gd name="csY1633" fmla="*/ 72285 h 693081"/>
                            <a:gd name="csX1634" fmla="*/ 234189 w 1619476"/>
                            <a:gd name="csY1634" fmla="*/ 74151 h 693081"/>
                            <a:gd name="csX1635" fmla="*/ 235674 w 1619476"/>
                            <a:gd name="csY1635" fmla="*/ 79077 h 693081"/>
                            <a:gd name="csX1636" fmla="*/ 235712 w 1619476"/>
                            <a:gd name="csY1636" fmla="*/ 79687 h 693081"/>
                            <a:gd name="csX1637" fmla="*/ 237782 w 1619476"/>
                            <a:gd name="csY1637" fmla="*/ 86517 h 693081"/>
                            <a:gd name="csX1638" fmla="*/ 237591 w 1619476"/>
                            <a:gd name="csY1638" fmla="*/ 87736 h 693081"/>
                            <a:gd name="csX1639" fmla="*/ 237299 w 1619476"/>
                            <a:gd name="csY1639" fmla="*/ 91570 h 693081"/>
                            <a:gd name="csX1640" fmla="*/ 236296 w 1619476"/>
                            <a:gd name="csY1640" fmla="*/ 91633 h 693081"/>
                            <a:gd name="csX1641" fmla="*/ 235712 w 1619476"/>
                            <a:gd name="csY1641" fmla="*/ 92763 h 693081"/>
                            <a:gd name="csX1642" fmla="*/ 238023 w 1619476"/>
                            <a:gd name="csY1642" fmla="*/ 92624 h 693081"/>
                            <a:gd name="csX1643" fmla="*/ 238391 w 1619476"/>
                            <a:gd name="csY1643" fmla="*/ 92217 h 693081"/>
                            <a:gd name="csX1644" fmla="*/ 238404 w 1619476"/>
                            <a:gd name="csY1644" fmla="*/ 93500 h 693081"/>
                            <a:gd name="csX1645" fmla="*/ 240181 w 1619476"/>
                            <a:gd name="csY1645" fmla="*/ 91786 h 693081"/>
                            <a:gd name="csX1646" fmla="*/ 240626 w 1619476"/>
                            <a:gd name="csY1646" fmla="*/ 86999 h 693081"/>
                            <a:gd name="csX1647" fmla="*/ 241222 w 1619476"/>
                            <a:gd name="csY1647" fmla="*/ 86974 h 693081"/>
                            <a:gd name="csX1648" fmla="*/ 241324 w 1619476"/>
                            <a:gd name="csY1648" fmla="*/ 91265 h 693081"/>
                            <a:gd name="csX1649" fmla="*/ 240816 w 1619476"/>
                            <a:gd name="csY1649" fmla="*/ 92217 h 693081"/>
                            <a:gd name="csX1650" fmla="*/ 240981 w 1619476"/>
                            <a:gd name="csY1650" fmla="*/ 93500 h 693081"/>
                            <a:gd name="csX1651" fmla="*/ 242568 w 1619476"/>
                            <a:gd name="csY1651" fmla="*/ 91608 h 693081"/>
                            <a:gd name="csX1652" fmla="*/ 242517 w 1619476"/>
                            <a:gd name="csY1652" fmla="*/ 86898 h 693081"/>
                            <a:gd name="csX1653" fmla="*/ 242809 w 1619476"/>
                            <a:gd name="csY1653" fmla="*/ 86860 h 693081"/>
                            <a:gd name="csX1654" fmla="*/ 243647 w 1619476"/>
                            <a:gd name="csY1654" fmla="*/ 89335 h 693081"/>
                            <a:gd name="csX1655" fmla="*/ 243838 w 1619476"/>
                            <a:gd name="csY1655" fmla="*/ 92471 h 693081"/>
                            <a:gd name="csX1656" fmla="*/ 244155 w 1619476"/>
                            <a:gd name="csY1656" fmla="*/ 97816 h 693081"/>
                            <a:gd name="csX1657" fmla="*/ 244574 w 1619476"/>
                            <a:gd name="csY1657" fmla="*/ 102437 h 693081"/>
                            <a:gd name="csX1658" fmla="*/ 244219 w 1619476"/>
                            <a:gd name="csY1658" fmla="*/ 103060 h 693081"/>
                            <a:gd name="csX1659" fmla="*/ 243660 w 1619476"/>
                            <a:gd name="csY1659" fmla="*/ 101523 h 693081"/>
                            <a:gd name="csX1660" fmla="*/ 242390 w 1619476"/>
                            <a:gd name="csY1660" fmla="*/ 101549 h 693081"/>
                            <a:gd name="csX1661" fmla="*/ 243647 w 1619476"/>
                            <a:gd name="csY1661" fmla="*/ 104215 h 693081"/>
                            <a:gd name="csX1662" fmla="*/ 244320 w 1619476"/>
                            <a:gd name="csY1662" fmla="*/ 104380 h 693081"/>
                            <a:gd name="csX1663" fmla="*/ 245285 w 1619476"/>
                            <a:gd name="csY1663" fmla="*/ 103936 h 693081"/>
                            <a:gd name="csX1664" fmla="*/ 245222 w 1619476"/>
                            <a:gd name="csY1664" fmla="*/ 97105 h 693081"/>
                            <a:gd name="csX1665" fmla="*/ 244930 w 1619476"/>
                            <a:gd name="csY1665" fmla="*/ 93106 h 693081"/>
                            <a:gd name="csX1666" fmla="*/ 244752 w 1619476"/>
                            <a:gd name="csY1666" fmla="*/ 88675 h 693081"/>
                            <a:gd name="csX1667" fmla="*/ 244079 w 1619476"/>
                            <a:gd name="csY1667" fmla="*/ 86682 h 693081"/>
                            <a:gd name="csX1668" fmla="*/ 245374 w 1619476"/>
                            <a:gd name="csY1668" fmla="*/ 86530 h 693081"/>
                            <a:gd name="csX1669" fmla="*/ 245729 w 1619476"/>
                            <a:gd name="csY1669" fmla="*/ 87888 h 693081"/>
                            <a:gd name="csX1670" fmla="*/ 246186 w 1619476"/>
                            <a:gd name="csY1670" fmla="*/ 91189 h 693081"/>
                            <a:gd name="csX1671" fmla="*/ 246123 w 1619476"/>
                            <a:gd name="csY1671" fmla="*/ 91773 h 693081"/>
                            <a:gd name="csX1672" fmla="*/ 245666 w 1619476"/>
                            <a:gd name="csY1672" fmla="*/ 91811 h 693081"/>
                            <a:gd name="csX1673" fmla="*/ 245717 w 1619476"/>
                            <a:gd name="csY1673" fmla="*/ 93093 h 693081"/>
                            <a:gd name="csX1674" fmla="*/ 247443 w 1619476"/>
                            <a:gd name="csY1674" fmla="*/ 91379 h 693081"/>
                            <a:gd name="csX1675" fmla="*/ 246859 w 1619476"/>
                            <a:gd name="csY1675" fmla="*/ 87279 h 693081"/>
                            <a:gd name="csX1676" fmla="*/ 246669 w 1619476"/>
                            <a:gd name="csY1676" fmla="*/ 86441 h 693081"/>
                            <a:gd name="csX1677" fmla="*/ 247418 w 1619476"/>
                            <a:gd name="csY1677" fmla="*/ 86441 h 693081"/>
                            <a:gd name="csX1678" fmla="*/ 247685 w 1619476"/>
                            <a:gd name="csY1678" fmla="*/ 87583 h 693081"/>
                            <a:gd name="csX1679" fmla="*/ 248814 w 1619476"/>
                            <a:gd name="csY1679" fmla="*/ 91240 h 693081"/>
                            <a:gd name="csX1680" fmla="*/ 247888 w 1619476"/>
                            <a:gd name="csY1680" fmla="*/ 91659 h 693081"/>
                            <a:gd name="csX1681" fmla="*/ 247761 w 1619476"/>
                            <a:gd name="csY1681" fmla="*/ 92941 h 693081"/>
                            <a:gd name="csX1682" fmla="*/ 249868 w 1619476"/>
                            <a:gd name="csY1682" fmla="*/ 91964 h 693081"/>
                            <a:gd name="csX1683" fmla="*/ 248814 w 1619476"/>
                            <a:gd name="csY1683" fmla="*/ 86974 h 693081"/>
                            <a:gd name="csX1684" fmla="*/ 248700 w 1619476"/>
                            <a:gd name="csY1684" fmla="*/ 86492 h 693081"/>
                            <a:gd name="csX1685" fmla="*/ 249005 w 1619476"/>
                            <a:gd name="csY1685" fmla="*/ 86504 h 693081"/>
                            <a:gd name="csX1686" fmla="*/ 253068 w 1619476"/>
                            <a:gd name="csY1686" fmla="*/ 83495 h 693081"/>
                            <a:gd name="csX1687" fmla="*/ 253144 w 1619476"/>
                            <a:gd name="csY1687" fmla="*/ 67448 h 693081"/>
                            <a:gd name="csX1688" fmla="*/ 253575 w 1619476"/>
                            <a:gd name="csY1688" fmla="*/ 67842 h 693081"/>
                            <a:gd name="csX1689" fmla="*/ 253575 w 1619476"/>
                            <a:gd name="csY1689" fmla="*/ 67854 h 693081"/>
                            <a:gd name="csX1690" fmla="*/ 253652 w 1619476"/>
                            <a:gd name="csY1690" fmla="*/ 67956 h 693081"/>
                            <a:gd name="csX1691" fmla="*/ 253880 w 1619476"/>
                            <a:gd name="csY1691" fmla="*/ 68794 h 693081"/>
                            <a:gd name="csX1692" fmla="*/ 256940 w 1619476"/>
                            <a:gd name="csY1692" fmla="*/ 75611 h 693081"/>
                            <a:gd name="csX1693" fmla="*/ 262285 w 1619476"/>
                            <a:gd name="csY1693" fmla="*/ 81972 h 693081"/>
                            <a:gd name="csX1694" fmla="*/ 266309 w 1619476"/>
                            <a:gd name="csY1694" fmla="*/ 88205 h 693081"/>
                            <a:gd name="csX1695" fmla="*/ 274079 w 1619476"/>
                            <a:gd name="csY1695" fmla="*/ 104976 h 693081"/>
                            <a:gd name="csX1696" fmla="*/ 272822 w 1619476"/>
                            <a:gd name="csY1696" fmla="*/ 105687 h 693081"/>
                            <a:gd name="csX1697" fmla="*/ 272403 w 1619476"/>
                            <a:gd name="csY1697" fmla="*/ 104139 h 693081"/>
                            <a:gd name="csX1698" fmla="*/ 269331 w 1619476"/>
                            <a:gd name="csY1698" fmla="*/ 95582 h 693081"/>
                            <a:gd name="csX1699" fmla="*/ 269318 w 1619476"/>
                            <a:gd name="csY1699" fmla="*/ 95569 h 693081"/>
                            <a:gd name="csX1700" fmla="*/ 266932 w 1619476"/>
                            <a:gd name="csY1700" fmla="*/ 93131 h 693081"/>
                            <a:gd name="csX1701" fmla="*/ 263745 w 1619476"/>
                            <a:gd name="csY1701" fmla="*/ 92941 h 693081"/>
                            <a:gd name="csX1702" fmla="*/ 261790 w 1619476"/>
                            <a:gd name="csY1702" fmla="*/ 92928 h 693081"/>
                            <a:gd name="csX1703" fmla="*/ 255378 w 1619476"/>
                            <a:gd name="csY1703" fmla="*/ 93131 h 693081"/>
                            <a:gd name="csX1704" fmla="*/ 248891 w 1619476"/>
                            <a:gd name="csY1704" fmla="*/ 105180 h 693081"/>
                            <a:gd name="csX1705" fmla="*/ 248459 w 1619476"/>
                            <a:gd name="csY1705" fmla="*/ 105484 h 693081"/>
                            <a:gd name="csX1706" fmla="*/ 243482 w 1619476"/>
                            <a:gd name="csY1706" fmla="*/ 110588 h 693081"/>
                            <a:gd name="csX1707" fmla="*/ 243431 w 1619476"/>
                            <a:gd name="csY1707" fmla="*/ 110677 h 693081"/>
                            <a:gd name="csX1708" fmla="*/ 243355 w 1619476"/>
                            <a:gd name="csY1708" fmla="*/ 110359 h 693081"/>
                            <a:gd name="csX1709" fmla="*/ 239737 w 1619476"/>
                            <a:gd name="csY1709" fmla="*/ 101155 h 693081"/>
                            <a:gd name="csX1710" fmla="*/ 238937 w 1619476"/>
                            <a:gd name="csY1710" fmla="*/ 101549 h 693081"/>
                            <a:gd name="csX1711" fmla="*/ 237566 w 1619476"/>
                            <a:gd name="csY1711" fmla="*/ 108760 h 693081"/>
                            <a:gd name="csX1712" fmla="*/ 237540 w 1619476"/>
                            <a:gd name="csY1712" fmla="*/ 109331 h 693081"/>
                            <a:gd name="csX1713" fmla="*/ 237413 w 1619476"/>
                            <a:gd name="csY1713" fmla="*/ 112657 h 693081"/>
                            <a:gd name="csX1714" fmla="*/ 234493 w 1619476"/>
                            <a:gd name="csY1714" fmla="*/ 109255 h 693081"/>
                            <a:gd name="csX1715" fmla="*/ 230659 w 1619476"/>
                            <a:gd name="csY1715" fmla="*/ 106957 h 693081"/>
                            <a:gd name="csX1716" fmla="*/ 230596 w 1619476"/>
                            <a:gd name="csY1716" fmla="*/ 108455 h 693081"/>
                            <a:gd name="csX1717" fmla="*/ 231319 w 1619476"/>
                            <a:gd name="csY1717" fmla="*/ 110156 h 693081"/>
                            <a:gd name="csX1718" fmla="*/ 313513 w 1619476"/>
                            <a:gd name="csY1718" fmla="*/ 237647 h 693081"/>
                            <a:gd name="csX1719" fmla="*/ 312370 w 1619476"/>
                            <a:gd name="csY1719" fmla="*/ 232696 h 693081"/>
                            <a:gd name="csX1720" fmla="*/ 313513 w 1619476"/>
                            <a:gd name="csY1720" fmla="*/ 237647 h 693081"/>
                            <a:gd name="csX1721" fmla="*/ 298595 w 1619476"/>
                            <a:gd name="csY1721" fmla="*/ 252387 h 693081"/>
                            <a:gd name="csX1722" fmla="*/ 296691 w 1619476"/>
                            <a:gd name="csY1722" fmla="*/ 249924 h 693081"/>
                            <a:gd name="csX1723" fmla="*/ 296056 w 1619476"/>
                            <a:gd name="csY1723" fmla="*/ 249289 h 693081"/>
                            <a:gd name="csX1724" fmla="*/ 298671 w 1619476"/>
                            <a:gd name="csY1724" fmla="*/ 247537 h 693081"/>
                            <a:gd name="csX1725" fmla="*/ 301528 w 1619476"/>
                            <a:gd name="csY1725" fmla="*/ 250559 h 693081"/>
                            <a:gd name="csX1726" fmla="*/ 298595 w 1619476"/>
                            <a:gd name="csY1726" fmla="*/ 252387 h 693081"/>
                            <a:gd name="csX1727" fmla="*/ 338816 w 1619476"/>
                            <a:gd name="csY1727" fmla="*/ 359234 h 693081"/>
                            <a:gd name="csX1728" fmla="*/ 339527 w 1619476"/>
                            <a:gd name="csY1728" fmla="*/ 360669 h 693081"/>
                            <a:gd name="csX1729" fmla="*/ 342688 w 1619476"/>
                            <a:gd name="csY1729" fmla="*/ 358841 h 693081"/>
                            <a:gd name="csX1730" fmla="*/ 345227 w 1619476"/>
                            <a:gd name="csY1730" fmla="*/ 357254 h 693081"/>
                            <a:gd name="csX1731" fmla="*/ 342853 w 1619476"/>
                            <a:gd name="csY1731" fmla="*/ 360352 h 693081"/>
                            <a:gd name="csX1732" fmla="*/ 340631 w 1619476"/>
                            <a:gd name="csY1732" fmla="*/ 361621 h 693081"/>
                            <a:gd name="csX1733" fmla="*/ 338422 w 1619476"/>
                            <a:gd name="csY1733" fmla="*/ 362891 h 693081"/>
                            <a:gd name="csX1734" fmla="*/ 338816 w 1619476"/>
                            <a:gd name="csY1734" fmla="*/ 359234 h 693081"/>
                            <a:gd name="csX1735" fmla="*/ 341825 w 1619476"/>
                            <a:gd name="csY1735" fmla="*/ 355108 h 693081"/>
                            <a:gd name="csX1736" fmla="*/ 343653 w 1619476"/>
                            <a:gd name="csY1736" fmla="*/ 350830 h 693081"/>
                            <a:gd name="csX1737" fmla="*/ 343323 w 1619476"/>
                            <a:gd name="csY1737" fmla="*/ 354791 h 693081"/>
                            <a:gd name="csX1738" fmla="*/ 345227 w 1619476"/>
                            <a:gd name="csY1738" fmla="*/ 354156 h 693081"/>
                            <a:gd name="csX1739" fmla="*/ 350077 w 1619476"/>
                            <a:gd name="csY1739" fmla="*/ 351769 h 693081"/>
                            <a:gd name="csX1740" fmla="*/ 348807 w 1619476"/>
                            <a:gd name="csY1740" fmla="*/ 353280 h 693081"/>
                            <a:gd name="csX1741" fmla="*/ 343018 w 1619476"/>
                            <a:gd name="csY1741" fmla="*/ 356606 h 693081"/>
                            <a:gd name="csX1742" fmla="*/ 341659 w 1619476"/>
                            <a:gd name="csY1742" fmla="*/ 357101 h 693081"/>
                            <a:gd name="csX1743" fmla="*/ 341824 w 1619476"/>
                            <a:gd name="csY1743" fmla="*/ 355108 h 693081"/>
                            <a:gd name="csX1744" fmla="*/ 346268 w 1619476"/>
                            <a:gd name="csY1744" fmla="*/ 349230 h 693081"/>
                            <a:gd name="csX1745" fmla="*/ 349366 w 1619476"/>
                            <a:gd name="csY1745" fmla="*/ 344469 h 693081"/>
                            <a:gd name="csX1746" fmla="*/ 348655 w 1619476"/>
                            <a:gd name="csY1746" fmla="*/ 346373 h 693081"/>
                            <a:gd name="csX1747" fmla="*/ 348414 w 1619476"/>
                            <a:gd name="csY1747" fmla="*/ 349154 h 693081"/>
                            <a:gd name="csX1748" fmla="*/ 352375 w 1619476"/>
                            <a:gd name="csY1748" fmla="*/ 347338 h 693081"/>
                            <a:gd name="csX1749" fmla="*/ 356818 w 1619476"/>
                            <a:gd name="csY1749" fmla="*/ 345104 h 693081"/>
                            <a:gd name="csX1750" fmla="*/ 349290 w 1619476"/>
                            <a:gd name="csY1750" fmla="*/ 349865 h 693081"/>
                            <a:gd name="csX1751" fmla="*/ 346027 w 1619476"/>
                            <a:gd name="csY1751" fmla="*/ 350741 h 693081"/>
                            <a:gd name="csX1752" fmla="*/ 346268 w 1619476"/>
                            <a:gd name="csY1752" fmla="*/ 349230 h 693081"/>
                            <a:gd name="csX1753" fmla="*/ 352299 w 1619476"/>
                            <a:gd name="csY1753" fmla="*/ 342336 h 693081"/>
                            <a:gd name="csX1754" fmla="*/ 353010 w 1619476"/>
                            <a:gd name="csY1754" fmla="*/ 340597 h 693081"/>
                            <a:gd name="csX1755" fmla="*/ 355231 w 1619476"/>
                            <a:gd name="csY1755" fmla="*/ 338845 h 693081"/>
                            <a:gd name="csX1756" fmla="*/ 354990 w 1619476"/>
                            <a:gd name="csY1756" fmla="*/ 342336 h 693081"/>
                            <a:gd name="csX1757" fmla="*/ 359523 w 1619476"/>
                            <a:gd name="csY1757" fmla="*/ 340203 h 693081"/>
                            <a:gd name="csX1758" fmla="*/ 360716 w 1619476"/>
                            <a:gd name="csY1758" fmla="*/ 340038 h 693081"/>
                            <a:gd name="csX1759" fmla="*/ 353962 w 1619476"/>
                            <a:gd name="csY1759" fmla="*/ 343606 h 693081"/>
                            <a:gd name="csX1760" fmla="*/ 351905 w 1619476"/>
                            <a:gd name="csY1760" fmla="*/ 344241 h 693081"/>
                            <a:gd name="csX1761" fmla="*/ 352299 w 1619476"/>
                            <a:gd name="csY1761" fmla="*/ 342336 h 693081"/>
                            <a:gd name="csX1762" fmla="*/ 359523 w 1619476"/>
                            <a:gd name="csY1762" fmla="*/ 336712 h 693081"/>
                            <a:gd name="csX1763" fmla="*/ 363090 w 1619476"/>
                            <a:gd name="csY1763" fmla="*/ 333538 h 693081"/>
                            <a:gd name="csX1764" fmla="*/ 362062 w 1619476"/>
                            <a:gd name="csY1764" fmla="*/ 335747 h 693081"/>
                            <a:gd name="csX1765" fmla="*/ 366416 w 1619476"/>
                            <a:gd name="csY1765" fmla="*/ 335671 h 693081"/>
                            <a:gd name="csX1766" fmla="*/ 368003 w 1619476"/>
                            <a:gd name="csY1766" fmla="*/ 335366 h 693081"/>
                            <a:gd name="csX1767" fmla="*/ 367051 w 1619476"/>
                            <a:gd name="csY1767" fmla="*/ 336230 h 693081"/>
                            <a:gd name="csX1768" fmla="*/ 362062 w 1619476"/>
                            <a:gd name="csY1768" fmla="*/ 337575 h 693081"/>
                            <a:gd name="csX1769" fmla="*/ 358964 w 1619476"/>
                            <a:gd name="csY1769" fmla="*/ 337982 h 693081"/>
                            <a:gd name="csX1770" fmla="*/ 359523 w 1619476"/>
                            <a:gd name="csY1770" fmla="*/ 336712 h 693081"/>
                            <a:gd name="csX1771" fmla="*/ 369819 w 1619476"/>
                            <a:gd name="csY1771" fmla="*/ 332103 h 693081"/>
                            <a:gd name="csX1772" fmla="*/ 372841 w 1619476"/>
                            <a:gd name="csY1772" fmla="*/ 329882 h 693081"/>
                            <a:gd name="csX1773" fmla="*/ 373006 w 1619476"/>
                            <a:gd name="csY1773" fmla="*/ 331938 h 693081"/>
                            <a:gd name="csX1774" fmla="*/ 377043 w 1619476"/>
                            <a:gd name="csY1774" fmla="*/ 332814 h 693081"/>
                            <a:gd name="csX1775" fmla="*/ 375545 w 1619476"/>
                            <a:gd name="csY1775" fmla="*/ 333145 h 693081"/>
                            <a:gd name="csX1776" fmla="*/ 371101 w 1619476"/>
                            <a:gd name="csY1776" fmla="*/ 333221 h 693081"/>
                            <a:gd name="csX1777" fmla="*/ 369819 w 1619476"/>
                            <a:gd name="csY1777" fmla="*/ 332103 h 693081"/>
                            <a:gd name="csX1778" fmla="*/ 378236 w 1619476"/>
                            <a:gd name="csY1778" fmla="*/ 329412 h 693081"/>
                            <a:gd name="csX1779" fmla="*/ 394817 w 1619476"/>
                            <a:gd name="csY1779" fmla="*/ 328066 h 693081"/>
                            <a:gd name="csX1780" fmla="*/ 388876 w 1619476"/>
                            <a:gd name="csY1780" fmla="*/ 329171 h 693081"/>
                            <a:gd name="csX1781" fmla="*/ 388076 w 1619476"/>
                            <a:gd name="csY1781" fmla="*/ 328612 h 693081"/>
                            <a:gd name="csX1782" fmla="*/ 382997 w 1619476"/>
                            <a:gd name="csY1782" fmla="*/ 329564 h 693081"/>
                            <a:gd name="csX1783" fmla="*/ 379912 w 1619476"/>
                            <a:gd name="csY1783" fmla="*/ 329564 h 693081"/>
                            <a:gd name="csX1784" fmla="*/ 377843 w 1619476"/>
                            <a:gd name="csY1784" fmla="*/ 329640 h 693081"/>
                            <a:gd name="csX1785" fmla="*/ 378237 w 1619476"/>
                            <a:gd name="csY1785" fmla="*/ 329412 h 693081"/>
                            <a:gd name="csX1786" fmla="*/ 386171 w 1619476"/>
                            <a:gd name="csY1786" fmla="*/ 323775 h 693081"/>
                            <a:gd name="csX1787" fmla="*/ 386806 w 1619476"/>
                            <a:gd name="csY1787" fmla="*/ 321236 h 693081"/>
                            <a:gd name="csX1788" fmla="*/ 386730 w 1619476"/>
                            <a:gd name="csY1788" fmla="*/ 320436 h 693081"/>
                            <a:gd name="csX1789" fmla="*/ 387847 w 1619476"/>
                            <a:gd name="csY1789" fmla="*/ 322658 h 693081"/>
                            <a:gd name="csX1790" fmla="*/ 387212 w 1619476"/>
                            <a:gd name="csY1790" fmla="*/ 325121 h 693081"/>
                            <a:gd name="csX1791" fmla="*/ 385384 w 1619476"/>
                            <a:gd name="csY1791" fmla="*/ 325273 h 693081"/>
                            <a:gd name="csX1792" fmla="*/ 386171 w 1619476"/>
                            <a:gd name="csY1792" fmla="*/ 323775 h 693081"/>
                            <a:gd name="csX1793" fmla="*/ 396798 w 1619476"/>
                            <a:gd name="csY1793" fmla="*/ 331710 h 693081"/>
                            <a:gd name="csX1794" fmla="*/ 391008 w 1619476"/>
                            <a:gd name="csY1794" fmla="*/ 333462 h 693081"/>
                            <a:gd name="csX1795" fmla="*/ 383239 w 1619476"/>
                            <a:gd name="csY1795" fmla="*/ 334643 h 693081"/>
                            <a:gd name="csX1796" fmla="*/ 396798 w 1619476"/>
                            <a:gd name="csY1796" fmla="*/ 331710 h 693081"/>
                            <a:gd name="csX1797" fmla="*/ 398144 w 1619476"/>
                            <a:gd name="csY1797" fmla="*/ 326390 h 693081"/>
                            <a:gd name="csX1798" fmla="*/ 400772 w 1619476"/>
                            <a:gd name="csY1798" fmla="*/ 320842 h 693081"/>
                            <a:gd name="csX1799" fmla="*/ 400683 w 1619476"/>
                            <a:gd name="csY1799" fmla="*/ 319408 h 693081"/>
                            <a:gd name="csX1800" fmla="*/ 401241 w 1619476"/>
                            <a:gd name="csY1800" fmla="*/ 323610 h 693081"/>
                            <a:gd name="csX1801" fmla="*/ 398702 w 1619476"/>
                            <a:gd name="csY1801" fmla="*/ 327825 h 693081"/>
                            <a:gd name="csX1802" fmla="*/ 396874 w 1619476"/>
                            <a:gd name="csY1802" fmla="*/ 327584 h 693081"/>
                            <a:gd name="csX1803" fmla="*/ 398144 w 1619476"/>
                            <a:gd name="csY1803" fmla="*/ 326390 h 693081"/>
                            <a:gd name="csX1804" fmla="*/ 405050 w 1619476"/>
                            <a:gd name="csY1804" fmla="*/ 336077 h 693081"/>
                            <a:gd name="csX1805" fmla="*/ 405291 w 1619476"/>
                            <a:gd name="csY1805" fmla="*/ 337664 h 693081"/>
                            <a:gd name="csX1806" fmla="*/ 400137 w 1619476"/>
                            <a:gd name="csY1806" fmla="*/ 336395 h 693081"/>
                            <a:gd name="csX1807" fmla="*/ 398385 w 1619476"/>
                            <a:gd name="csY1807" fmla="*/ 335442 h 693081"/>
                            <a:gd name="csX1808" fmla="*/ 401165 w 1619476"/>
                            <a:gd name="csY1808" fmla="*/ 334731 h 693081"/>
                            <a:gd name="csX1809" fmla="*/ 405050 w 1619476"/>
                            <a:gd name="csY1809" fmla="*/ 336077 h 693081"/>
                            <a:gd name="csX1810" fmla="*/ 407437 w 1619476"/>
                            <a:gd name="csY1810" fmla="*/ 328853 h 693081"/>
                            <a:gd name="csX1811" fmla="*/ 409735 w 1619476"/>
                            <a:gd name="csY1811" fmla="*/ 326632 h 693081"/>
                            <a:gd name="csX1812" fmla="*/ 410129 w 1619476"/>
                            <a:gd name="csY1812" fmla="*/ 325756 h 693081"/>
                            <a:gd name="csX1813" fmla="*/ 408618 w 1619476"/>
                            <a:gd name="csY1813" fmla="*/ 329958 h 693081"/>
                            <a:gd name="csX1814" fmla="*/ 406409 w 1619476"/>
                            <a:gd name="csY1814" fmla="*/ 332345 h 693081"/>
                            <a:gd name="csX1815" fmla="*/ 404809 w 1619476"/>
                            <a:gd name="csY1815" fmla="*/ 330834 h 693081"/>
                            <a:gd name="csX1816" fmla="*/ 407437 w 1619476"/>
                            <a:gd name="csY1816" fmla="*/ 328853 h 693081"/>
                            <a:gd name="csX1817" fmla="*/ 411474 w 1619476"/>
                            <a:gd name="csY1817" fmla="*/ 337423 h 693081"/>
                            <a:gd name="csX1818" fmla="*/ 414877 w 1619476"/>
                            <a:gd name="csY1818" fmla="*/ 333538 h 693081"/>
                            <a:gd name="csX1819" fmla="*/ 414877 w 1619476"/>
                            <a:gd name="csY1819" fmla="*/ 333614 h 693081"/>
                            <a:gd name="csX1820" fmla="*/ 413226 w 1619476"/>
                            <a:gd name="csY1820" fmla="*/ 336864 h 693081"/>
                            <a:gd name="csX1821" fmla="*/ 411170 w 1619476"/>
                            <a:gd name="csY1821" fmla="*/ 339645 h 693081"/>
                            <a:gd name="csX1822" fmla="*/ 410281 w 1619476"/>
                            <a:gd name="csY1822" fmla="*/ 338528 h 693081"/>
                            <a:gd name="csX1823" fmla="*/ 411474 w 1619476"/>
                            <a:gd name="csY1823" fmla="*/ 337423 h 693081"/>
                            <a:gd name="csX1824" fmla="*/ 417416 w 1619476"/>
                            <a:gd name="csY1824" fmla="*/ 343200 h 693081"/>
                            <a:gd name="csX1825" fmla="*/ 414877 w 1619476"/>
                            <a:gd name="csY1825" fmla="*/ 346221 h 693081"/>
                            <a:gd name="csX1826" fmla="*/ 413620 w 1619476"/>
                            <a:gd name="csY1826" fmla="*/ 348367 h 693081"/>
                            <a:gd name="csX1827" fmla="*/ 411246 w 1619476"/>
                            <a:gd name="csY1827" fmla="*/ 348443 h 693081"/>
                            <a:gd name="csX1828" fmla="*/ 412515 w 1619476"/>
                            <a:gd name="csY1828" fmla="*/ 346780 h 693081"/>
                            <a:gd name="csX1829" fmla="*/ 413861 w 1619476"/>
                            <a:gd name="csY1829" fmla="*/ 345193 h 693081"/>
                            <a:gd name="csX1830" fmla="*/ 417416 w 1619476"/>
                            <a:gd name="csY1830" fmla="*/ 343200 h 693081"/>
                            <a:gd name="csX1831" fmla="*/ 418051 w 1619476"/>
                            <a:gd name="csY1831" fmla="*/ 338845 h 693081"/>
                            <a:gd name="csX1832" fmla="*/ 420514 w 1619476"/>
                            <a:gd name="csY1832" fmla="*/ 334731 h 693081"/>
                            <a:gd name="csX1833" fmla="*/ 417975 w 1619476"/>
                            <a:gd name="csY1833" fmla="*/ 341143 h 693081"/>
                            <a:gd name="csX1834" fmla="*/ 416476 w 1619476"/>
                            <a:gd name="csY1834" fmla="*/ 340991 h 693081"/>
                            <a:gd name="csX1835" fmla="*/ 418051 w 1619476"/>
                            <a:gd name="csY1835" fmla="*/ 338845 h 693081"/>
                            <a:gd name="csX1836" fmla="*/ 422266 w 1619476"/>
                            <a:gd name="csY1836" fmla="*/ 343365 h 693081"/>
                            <a:gd name="csX1837" fmla="*/ 423929 w 1619476"/>
                            <a:gd name="csY1837" fmla="*/ 343682 h 693081"/>
                            <a:gd name="csX1838" fmla="*/ 424005 w 1619476"/>
                            <a:gd name="csY1838" fmla="*/ 346539 h 693081"/>
                            <a:gd name="csX1839" fmla="*/ 422494 w 1619476"/>
                            <a:gd name="csY1839" fmla="*/ 345586 h 693081"/>
                            <a:gd name="csX1840" fmla="*/ 418457 w 1619476"/>
                            <a:gd name="csY1840" fmla="*/ 347656 h 693081"/>
                            <a:gd name="csX1841" fmla="*/ 417340 w 1619476"/>
                            <a:gd name="csY1841" fmla="*/ 348519 h 693081"/>
                            <a:gd name="csX1842" fmla="*/ 418457 w 1619476"/>
                            <a:gd name="csY1842" fmla="*/ 346297 h 693081"/>
                            <a:gd name="csX1843" fmla="*/ 422266 w 1619476"/>
                            <a:gd name="csY1843" fmla="*/ 343365 h 693081"/>
                            <a:gd name="csX1844" fmla="*/ 427662 w 1619476"/>
                            <a:gd name="csY1844" fmla="*/ 350906 h 693081"/>
                            <a:gd name="csX1845" fmla="*/ 427738 w 1619476"/>
                            <a:gd name="csY1845" fmla="*/ 351769 h 693081"/>
                            <a:gd name="csX1846" fmla="*/ 424881 w 1619476"/>
                            <a:gd name="csY1846" fmla="*/ 356060 h 693081"/>
                            <a:gd name="csX1847" fmla="*/ 423612 w 1619476"/>
                            <a:gd name="csY1847" fmla="*/ 357660 h 693081"/>
                            <a:gd name="csX1848" fmla="*/ 425592 w 1619476"/>
                            <a:gd name="csY1848" fmla="*/ 357889 h 693081"/>
                            <a:gd name="csX1849" fmla="*/ 431000 w 1619476"/>
                            <a:gd name="csY1849" fmla="*/ 356137 h 693081"/>
                            <a:gd name="csX1850" fmla="*/ 428842 w 1619476"/>
                            <a:gd name="csY1850" fmla="*/ 357736 h 693081"/>
                            <a:gd name="csX1851" fmla="*/ 423053 w 1619476"/>
                            <a:gd name="csY1851" fmla="*/ 360034 h 693081"/>
                            <a:gd name="csX1852" fmla="*/ 419803 w 1619476"/>
                            <a:gd name="csY1852" fmla="*/ 360821 h 693081"/>
                            <a:gd name="csX1853" fmla="*/ 421072 w 1619476"/>
                            <a:gd name="csY1853" fmla="*/ 359158 h 693081"/>
                            <a:gd name="csX1854" fmla="*/ 425199 w 1619476"/>
                            <a:gd name="csY1854" fmla="*/ 353762 h 693081"/>
                            <a:gd name="csX1855" fmla="*/ 426151 w 1619476"/>
                            <a:gd name="csY1855" fmla="*/ 352404 h 693081"/>
                            <a:gd name="csX1856" fmla="*/ 423447 w 1619476"/>
                            <a:gd name="csY1856" fmla="*/ 352493 h 693081"/>
                            <a:gd name="csX1857" fmla="*/ 416311 w 1619476"/>
                            <a:gd name="csY1857" fmla="*/ 355032 h 693081"/>
                            <a:gd name="csX1858" fmla="*/ 416311 w 1619476"/>
                            <a:gd name="csY1858" fmla="*/ 354004 h 693081"/>
                            <a:gd name="csX1859" fmla="*/ 420996 w 1619476"/>
                            <a:gd name="csY1859" fmla="*/ 351769 h 693081"/>
                            <a:gd name="csX1860" fmla="*/ 422901 w 1619476"/>
                            <a:gd name="csY1860" fmla="*/ 351376 h 693081"/>
                            <a:gd name="csX1861" fmla="*/ 427662 w 1619476"/>
                            <a:gd name="csY1861" fmla="*/ 350906 h 693081"/>
                            <a:gd name="csX1862" fmla="*/ 429871 w 1619476"/>
                            <a:gd name="csY1862" fmla="*/ 346691 h 693081"/>
                            <a:gd name="csX1863" fmla="*/ 432334 w 1619476"/>
                            <a:gd name="csY1863" fmla="*/ 343060 h 693081"/>
                            <a:gd name="csX1864" fmla="*/ 432410 w 1619476"/>
                            <a:gd name="csY1864" fmla="*/ 342908 h 693081"/>
                            <a:gd name="csX1865" fmla="*/ 431940 w 1619476"/>
                            <a:gd name="csY1865" fmla="*/ 345434 h 693081"/>
                            <a:gd name="csX1866" fmla="*/ 429731 w 1619476"/>
                            <a:gd name="csY1866" fmla="*/ 348684 h 693081"/>
                            <a:gd name="csX1867" fmla="*/ 428449 w 1619476"/>
                            <a:gd name="csY1867" fmla="*/ 348836 h 693081"/>
                            <a:gd name="csX1868" fmla="*/ 429871 w 1619476"/>
                            <a:gd name="csY1868" fmla="*/ 346691 h 693081"/>
                            <a:gd name="csX1869" fmla="*/ 407907 w 1619476"/>
                            <a:gd name="csY1869" fmla="*/ 352099 h 693081"/>
                            <a:gd name="csX1870" fmla="*/ 409417 w 1619476"/>
                            <a:gd name="csY1870" fmla="*/ 351541 h 693081"/>
                            <a:gd name="csX1871" fmla="*/ 413150 w 1619476"/>
                            <a:gd name="csY1871" fmla="*/ 352252 h 693081"/>
                            <a:gd name="csX1872" fmla="*/ 412820 w 1619476"/>
                            <a:gd name="csY1872" fmla="*/ 355895 h 693081"/>
                            <a:gd name="csX1873" fmla="*/ 412198 w 1619476"/>
                            <a:gd name="csY1873" fmla="*/ 354080 h 693081"/>
                            <a:gd name="csX1874" fmla="*/ 409583 w 1619476"/>
                            <a:gd name="csY1874" fmla="*/ 352658 h 693081"/>
                            <a:gd name="csX1875" fmla="*/ 407907 w 1619476"/>
                            <a:gd name="csY1875" fmla="*/ 352099 h 693081"/>
                            <a:gd name="csX1876" fmla="*/ 405685 w 1619476"/>
                            <a:gd name="csY1876" fmla="*/ 352023 h 693081"/>
                            <a:gd name="csX1877" fmla="*/ 403704 w 1619476"/>
                            <a:gd name="csY1877" fmla="*/ 355819 h 693081"/>
                            <a:gd name="csX1878" fmla="*/ 403387 w 1619476"/>
                            <a:gd name="csY1878" fmla="*/ 356060 h 693081"/>
                            <a:gd name="csX1879" fmla="*/ 403616 w 1619476"/>
                            <a:gd name="csY1879" fmla="*/ 352963 h 693081"/>
                            <a:gd name="csX1880" fmla="*/ 401241 w 1619476"/>
                            <a:gd name="csY1880" fmla="*/ 351934 h 693081"/>
                            <a:gd name="csX1881" fmla="*/ 400454 w 1619476"/>
                            <a:gd name="csY1881" fmla="*/ 352175 h 693081"/>
                            <a:gd name="csX1882" fmla="*/ 399743 w 1619476"/>
                            <a:gd name="csY1882" fmla="*/ 350906 h 693081"/>
                            <a:gd name="csX1883" fmla="*/ 405685 w 1619476"/>
                            <a:gd name="csY1883" fmla="*/ 352023 h 693081"/>
                            <a:gd name="csX1884" fmla="*/ 402752 w 1619476"/>
                            <a:gd name="csY1884" fmla="*/ 339734 h 693081"/>
                            <a:gd name="csX1885" fmla="*/ 402346 w 1619476"/>
                            <a:gd name="csY1885" fmla="*/ 339086 h 693081"/>
                            <a:gd name="csX1886" fmla="*/ 404885 w 1619476"/>
                            <a:gd name="csY1886" fmla="*/ 339569 h 693081"/>
                            <a:gd name="csX1887" fmla="*/ 404098 w 1619476"/>
                            <a:gd name="csY1887" fmla="*/ 347262 h 693081"/>
                            <a:gd name="csX1888" fmla="*/ 404250 w 1619476"/>
                            <a:gd name="csY1888" fmla="*/ 345358 h 693081"/>
                            <a:gd name="csX1889" fmla="*/ 402752 w 1619476"/>
                            <a:gd name="csY1889" fmla="*/ 339734 h 693081"/>
                            <a:gd name="csX1890" fmla="*/ 428373 w 1619476"/>
                            <a:gd name="csY1890" fmla="*/ 365341 h 693081"/>
                            <a:gd name="csX1891" fmla="*/ 422342 w 1619476"/>
                            <a:gd name="csY1891" fmla="*/ 365988 h 693081"/>
                            <a:gd name="csX1892" fmla="*/ 422659 w 1619476"/>
                            <a:gd name="csY1892" fmla="*/ 366864 h 693081"/>
                            <a:gd name="csX1893" fmla="*/ 425998 w 1619476"/>
                            <a:gd name="csY1893" fmla="*/ 366928 h 693081"/>
                            <a:gd name="csX1894" fmla="*/ 427027 w 1619476"/>
                            <a:gd name="csY1894" fmla="*/ 366776 h 693081"/>
                            <a:gd name="csX1895" fmla="*/ 425668 w 1619476"/>
                            <a:gd name="csY1895" fmla="*/ 368032 h 693081"/>
                            <a:gd name="csX1896" fmla="*/ 418533 w 1619476"/>
                            <a:gd name="csY1896" fmla="*/ 368350 h 693081"/>
                            <a:gd name="csX1897" fmla="*/ 420120 w 1619476"/>
                            <a:gd name="csY1897" fmla="*/ 369467 h 693081"/>
                            <a:gd name="csX1898" fmla="*/ 422659 w 1619476"/>
                            <a:gd name="csY1898" fmla="*/ 370102 h 693081"/>
                            <a:gd name="csX1899" fmla="*/ 418533 w 1619476"/>
                            <a:gd name="csY1899" fmla="*/ 370965 h 693081"/>
                            <a:gd name="csX1900" fmla="*/ 411170 w 1619476"/>
                            <a:gd name="csY1900" fmla="*/ 371600 h 693081"/>
                            <a:gd name="csX1901" fmla="*/ 408224 w 1619476"/>
                            <a:gd name="csY1901" fmla="*/ 373504 h 693081"/>
                            <a:gd name="csX1902" fmla="*/ 400137 w 1619476"/>
                            <a:gd name="csY1902" fmla="*/ 373822 h 693081"/>
                            <a:gd name="csX1903" fmla="*/ 394741 w 1619476"/>
                            <a:gd name="csY1903" fmla="*/ 372717 h 693081"/>
                            <a:gd name="csX1904" fmla="*/ 402994 w 1619476"/>
                            <a:gd name="csY1904" fmla="*/ 368756 h 693081"/>
                            <a:gd name="csX1905" fmla="*/ 409176 w 1619476"/>
                            <a:gd name="csY1905" fmla="*/ 366928 h 693081"/>
                            <a:gd name="csX1906" fmla="*/ 410687 w 1619476"/>
                            <a:gd name="csY1906" fmla="*/ 367487 h 693081"/>
                            <a:gd name="csX1907" fmla="*/ 411474 w 1619476"/>
                            <a:gd name="csY1907" fmla="*/ 366776 h 693081"/>
                            <a:gd name="csX1908" fmla="*/ 420044 w 1619476"/>
                            <a:gd name="csY1908" fmla="*/ 363995 h 693081"/>
                            <a:gd name="csX1909" fmla="*/ 430594 w 1619476"/>
                            <a:gd name="csY1909" fmla="*/ 363437 h 693081"/>
                            <a:gd name="csX1910" fmla="*/ 430912 w 1619476"/>
                            <a:gd name="csY1910" fmla="*/ 363437 h 693081"/>
                            <a:gd name="csX1911" fmla="*/ 428373 w 1619476"/>
                            <a:gd name="csY1911" fmla="*/ 365341 h 693081"/>
                            <a:gd name="csX1912" fmla="*/ 391313 w 1619476"/>
                            <a:gd name="csY1912" fmla="*/ 352023 h 693081"/>
                            <a:gd name="csX1913" fmla="*/ 391313 w 1619476"/>
                            <a:gd name="csY1913" fmla="*/ 352023 h 693081"/>
                            <a:gd name="csX1914" fmla="*/ 393078 w 1619476"/>
                            <a:gd name="csY1914" fmla="*/ 351134 h 693081"/>
                            <a:gd name="csX1915" fmla="*/ 394576 w 1619476"/>
                            <a:gd name="csY1915" fmla="*/ 351058 h 693081"/>
                            <a:gd name="csX1916" fmla="*/ 398943 w 1619476"/>
                            <a:gd name="csY1916" fmla="*/ 352658 h 693081"/>
                            <a:gd name="csX1917" fmla="*/ 398144 w 1619476"/>
                            <a:gd name="csY1917" fmla="*/ 354473 h 693081"/>
                            <a:gd name="csX1918" fmla="*/ 397204 w 1619476"/>
                            <a:gd name="csY1918" fmla="*/ 355108 h 693081"/>
                            <a:gd name="csX1919" fmla="*/ 397115 w 1619476"/>
                            <a:gd name="csY1919" fmla="*/ 354004 h 693081"/>
                            <a:gd name="csX1920" fmla="*/ 392202 w 1619476"/>
                            <a:gd name="csY1920" fmla="*/ 352658 h 693081"/>
                            <a:gd name="csX1921" fmla="*/ 391313 w 1619476"/>
                            <a:gd name="csY1921" fmla="*/ 352023 h 693081"/>
                            <a:gd name="csX1922" fmla="*/ 390209 w 1619476"/>
                            <a:gd name="csY1922" fmla="*/ 357660 h 693081"/>
                            <a:gd name="csX1923" fmla="*/ 389980 w 1619476"/>
                            <a:gd name="csY1923" fmla="*/ 355591 h 693081"/>
                            <a:gd name="csX1924" fmla="*/ 387124 w 1619476"/>
                            <a:gd name="csY1924" fmla="*/ 354397 h 693081"/>
                            <a:gd name="csX1925" fmla="*/ 385943 w 1619476"/>
                            <a:gd name="csY1925" fmla="*/ 354004 h 693081"/>
                            <a:gd name="csX1926" fmla="*/ 384749 w 1619476"/>
                            <a:gd name="csY1926" fmla="*/ 353204 h 693081"/>
                            <a:gd name="csX1927" fmla="*/ 386578 w 1619476"/>
                            <a:gd name="csY1927" fmla="*/ 352404 h 693081"/>
                            <a:gd name="csX1928" fmla="*/ 390209 w 1619476"/>
                            <a:gd name="csY1928" fmla="*/ 357660 h 693081"/>
                            <a:gd name="csX1929" fmla="*/ 384508 w 1619476"/>
                            <a:gd name="csY1929" fmla="*/ 358206 h 693081"/>
                            <a:gd name="csX1930" fmla="*/ 384115 w 1619476"/>
                            <a:gd name="csY1930" fmla="*/ 357101 h 693081"/>
                            <a:gd name="csX1931" fmla="*/ 381487 w 1619476"/>
                            <a:gd name="csY1931" fmla="*/ 355591 h 693081"/>
                            <a:gd name="csX1932" fmla="*/ 379506 w 1619476"/>
                            <a:gd name="csY1932" fmla="*/ 355971 h 693081"/>
                            <a:gd name="csX1933" fmla="*/ 378401 w 1619476"/>
                            <a:gd name="csY1933" fmla="*/ 354791 h 693081"/>
                            <a:gd name="csX1934" fmla="*/ 379912 w 1619476"/>
                            <a:gd name="csY1934" fmla="*/ 354232 h 693081"/>
                            <a:gd name="csX1935" fmla="*/ 381486 w 1619476"/>
                            <a:gd name="csY1935" fmla="*/ 353762 h 693081"/>
                            <a:gd name="csX1936" fmla="*/ 385054 w 1619476"/>
                            <a:gd name="csY1936" fmla="*/ 356771 h 693081"/>
                            <a:gd name="csX1937" fmla="*/ 384508 w 1619476"/>
                            <a:gd name="csY1937" fmla="*/ 358206 h 693081"/>
                            <a:gd name="csX1938" fmla="*/ 377525 w 1619476"/>
                            <a:gd name="csY1938" fmla="*/ 359476 h 693081"/>
                            <a:gd name="csX1939" fmla="*/ 376967 w 1619476"/>
                            <a:gd name="csY1939" fmla="*/ 358993 h 693081"/>
                            <a:gd name="csX1940" fmla="*/ 372688 w 1619476"/>
                            <a:gd name="csY1940" fmla="*/ 357812 h 693081"/>
                            <a:gd name="csX1941" fmla="*/ 370225 w 1619476"/>
                            <a:gd name="csY1941" fmla="*/ 359234 h 693081"/>
                            <a:gd name="csX1942" fmla="*/ 368714 w 1619476"/>
                            <a:gd name="csY1942" fmla="*/ 358917 h 693081"/>
                            <a:gd name="csX1943" fmla="*/ 369286 w 1619476"/>
                            <a:gd name="csY1943" fmla="*/ 358358 h 693081"/>
                            <a:gd name="csX1944" fmla="*/ 375139 w 1619476"/>
                            <a:gd name="csY1944" fmla="*/ 355667 h 693081"/>
                            <a:gd name="csX1945" fmla="*/ 377525 w 1619476"/>
                            <a:gd name="csY1945" fmla="*/ 359476 h 693081"/>
                            <a:gd name="csX1946" fmla="*/ 369819 w 1619476"/>
                            <a:gd name="csY1946" fmla="*/ 363995 h 693081"/>
                            <a:gd name="csX1947" fmla="*/ 367762 w 1619476"/>
                            <a:gd name="csY1947" fmla="*/ 362497 h 693081"/>
                            <a:gd name="csX1948" fmla="*/ 361821 w 1619476"/>
                            <a:gd name="csY1948" fmla="*/ 364630 h 693081"/>
                            <a:gd name="csX1949" fmla="*/ 360386 w 1619476"/>
                            <a:gd name="csY1949" fmla="*/ 364402 h 693081"/>
                            <a:gd name="csX1950" fmla="*/ 361579 w 1619476"/>
                            <a:gd name="csY1950" fmla="*/ 362726 h 693081"/>
                            <a:gd name="csX1951" fmla="*/ 367762 w 1619476"/>
                            <a:gd name="csY1951" fmla="*/ 360593 h 693081"/>
                            <a:gd name="csX1952" fmla="*/ 370543 w 1619476"/>
                            <a:gd name="csY1952" fmla="*/ 362332 h 693081"/>
                            <a:gd name="csX1953" fmla="*/ 369819 w 1619476"/>
                            <a:gd name="csY1953" fmla="*/ 363995 h 693081"/>
                            <a:gd name="csX1954" fmla="*/ 360234 w 1619476"/>
                            <a:gd name="csY1954" fmla="*/ 367563 h 693081"/>
                            <a:gd name="csX1955" fmla="*/ 354520 w 1619476"/>
                            <a:gd name="csY1955" fmla="*/ 368908 h 693081"/>
                            <a:gd name="csX1956" fmla="*/ 355714 w 1619476"/>
                            <a:gd name="csY1956" fmla="*/ 367258 h 693081"/>
                            <a:gd name="csX1957" fmla="*/ 358494 w 1619476"/>
                            <a:gd name="csY1957" fmla="*/ 366065 h 693081"/>
                            <a:gd name="csX1958" fmla="*/ 362455 w 1619476"/>
                            <a:gd name="csY1958" fmla="*/ 367334 h 693081"/>
                            <a:gd name="csX1959" fmla="*/ 362773 w 1619476"/>
                            <a:gd name="csY1959" fmla="*/ 368350 h 693081"/>
                            <a:gd name="csX1960" fmla="*/ 360234 w 1619476"/>
                            <a:gd name="csY1960" fmla="*/ 367563 h 693081"/>
                            <a:gd name="csX1961" fmla="*/ 353810 w 1619476"/>
                            <a:gd name="csY1961" fmla="*/ 358917 h 693081"/>
                            <a:gd name="csX1962" fmla="*/ 357212 w 1619476"/>
                            <a:gd name="csY1962" fmla="*/ 357889 h 693081"/>
                            <a:gd name="csX1963" fmla="*/ 361097 w 1619476"/>
                            <a:gd name="csY1963" fmla="*/ 359399 h 693081"/>
                            <a:gd name="csX1964" fmla="*/ 360792 w 1619476"/>
                            <a:gd name="csY1964" fmla="*/ 360745 h 693081"/>
                            <a:gd name="csX1965" fmla="*/ 356577 w 1619476"/>
                            <a:gd name="csY1965" fmla="*/ 359476 h 693081"/>
                            <a:gd name="csX1966" fmla="*/ 354356 w 1619476"/>
                            <a:gd name="csY1966" fmla="*/ 359476 h 693081"/>
                            <a:gd name="csX1967" fmla="*/ 353810 w 1619476"/>
                            <a:gd name="csY1967" fmla="*/ 358917 h 693081"/>
                            <a:gd name="csX1968" fmla="*/ 368245 w 1619476"/>
                            <a:gd name="csY1968" fmla="*/ 356467 h 693081"/>
                            <a:gd name="csX1969" fmla="*/ 367915 w 1619476"/>
                            <a:gd name="csY1969" fmla="*/ 356137 h 693081"/>
                            <a:gd name="csX1970" fmla="*/ 366175 w 1619476"/>
                            <a:gd name="csY1970" fmla="*/ 353521 h 693081"/>
                            <a:gd name="csX1971" fmla="*/ 362620 w 1619476"/>
                            <a:gd name="csY1971" fmla="*/ 353839 h 693081"/>
                            <a:gd name="csX1972" fmla="*/ 360868 w 1619476"/>
                            <a:gd name="csY1972" fmla="*/ 352810 h 693081"/>
                            <a:gd name="csX1973" fmla="*/ 363484 w 1619476"/>
                            <a:gd name="csY1973" fmla="*/ 351769 h 693081"/>
                            <a:gd name="csX1974" fmla="*/ 368245 w 1619476"/>
                            <a:gd name="csY1974" fmla="*/ 356467 h 693081"/>
                            <a:gd name="csX1975" fmla="*/ 371177 w 1619476"/>
                            <a:gd name="csY1975" fmla="*/ 349078 h 693081"/>
                            <a:gd name="csX1976" fmla="*/ 367127 w 1619476"/>
                            <a:gd name="csY1976" fmla="*/ 350512 h 693081"/>
                            <a:gd name="csX1977" fmla="*/ 366099 w 1619476"/>
                            <a:gd name="csY1977" fmla="*/ 349954 h 693081"/>
                            <a:gd name="csX1978" fmla="*/ 370860 w 1619476"/>
                            <a:gd name="csY1978" fmla="*/ 347491 h 693081"/>
                            <a:gd name="csX1979" fmla="*/ 375075 w 1619476"/>
                            <a:gd name="csY1979" fmla="*/ 352099 h 693081"/>
                            <a:gd name="csX1980" fmla="*/ 374428 w 1619476"/>
                            <a:gd name="csY1980" fmla="*/ 353356 h 693081"/>
                            <a:gd name="csX1981" fmla="*/ 374504 w 1619476"/>
                            <a:gd name="csY1981" fmla="*/ 352493 h 693081"/>
                            <a:gd name="csX1982" fmla="*/ 371177 w 1619476"/>
                            <a:gd name="csY1982" fmla="*/ 349078 h 693081"/>
                            <a:gd name="csX1983" fmla="*/ 378401 w 1619476"/>
                            <a:gd name="csY1983" fmla="*/ 346462 h 693081"/>
                            <a:gd name="csX1984" fmla="*/ 375075 w 1619476"/>
                            <a:gd name="csY1984" fmla="*/ 347021 h 693081"/>
                            <a:gd name="csX1985" fmla="*/ 374186 w 1619476"/>
                            <a:gd name="csY1985" fmla="*/ 346691 h 693081"/>
                            <a:gd name="csX1986" fmla="*/ 376891 w 1619476"/>
                            <a:gd name="csY1986" fmla="*/ 344875 h 693081"/>
                            <a:gd name="csX1987" fmla="*/ 378236 w 1619476"/>
                            <a:gd name="csY1987" fmla="*/ 344799 h 693081"/>
                            <a:gd name="csX1988" fmla="*/ 382756 w 1619476"/>
                            <a:gd name="csY1988" fmla="*/ 349954 h 693081"/>
                            <a:gd name="csX1989" fmla="*/ 381969 w 1619476"/>
                            <a:gd name="csY1989" fmla="*/ 351223 h 693081"/>
                            <a:gd name="csX1990" fmla="*/ 382286 w 1619476"/>
                            <a:gd name="csY1990" fmla="*/ 349636 h 693081"/>
                            <a:gd name="csX1991" fmla="*/ 378401 w 1619476"/>
                            <a:gd name="csY1991" fmla="*/ 346462 h 693081"/>
                            <a:gd name="csX1992" fmla="*/ 390932 w 1619476"/>
                            <a:gd name="csY1992" fmla="*/ 346221 h 693081"/>
                            <a:gd name="csX1993" fmla="*/ 390145 w 1619476"/>
                            <a:gd name="csY1993" fmla="*/ 347567 h 693081"/>
                            <a:gd name="csX1994" fmla="*/ 387441 w 1619476"/>
                            <a:gd name="csY1994" fmla="*/ 345269 h 693081"/>
                            <a:gd name="csX1995" fmla="*/ 384826 w 1619476"/>
                            <a:gd name="csY1995" fmla="*/ 345751 h 693081"/>
                            <a:gd name="csX1996" fmla="*/ 384026 w 1619476"/>
                            <a:gd name="csY1996" fmla="*/ 344634 h 693081"/>
                            <a:gd name="csX1997" fmla="*/ 387847 w 1619476"/>
                            <a:gd name="csY1997" fmla="*/ 343682 h 693081"/>
                            <a:gd name="csX1998" fmla="*/ 390932 w 1619476"/>
                            <a:gd name="csY1998" fmla="*/ 346221 h 693081"/>
                            <a:gd name="csX1999" fmla="*/ 392354 w 1619476"/>
                            <a:gd name="csY1999" fmla="*/ 340508 h 693081"/>
                            <a:gd name="csX2000" fmla="*/ 391313 w 1619476"/>
                            <a:gd name="csY2000" fmla="*/ 339810 h 693081"/>
                            <a:gd name="csX2001" fmla="*/ 388241 w 1619476"/>
                            <a:gd name="csY2001" fmla="*/ 337905 h 693081"/>
                            <a:gd name="csX2002" fmla="*/ 384267 w 1619476"/>
                            <a:gd name="csY2002" fmla="*/ 336788 h 693081"/>
                            <a:gd name="csX2003" fmla="*/ 385054 w 1619476"/>
                            <a:gd name="csY2003" fmla="*/ 336077 h 693081"/>
                            <a:gd name="csX2004" fmla="*/ 391478 w 1619476"/>
                            <a:gd name="csY2004" fmla="*/ 338604 h 693081"/>
                            <a:gd name="csX2005" fmla="*/ 392354 w 1619476"/>
                            <a:gd name="csY2005" fmla="*/ 340508 h 693081"/>
                            <a:gd name="csX2006" fmla="*/ 397750 w 1619476"/>
                            <a:gd name="csY2006" fmla="*/ 338134 h 693081"/>
                            <a:gd name="csX2007" fmla="*/ 392278 w 1619476"/>
                            <a:gd name="csY2007" fmla="*/ 335519 h 693081"/>
                            <a:gd name="csX2008" fmla="*/ 393154 w 1619476"/>
                            <a:gd name="csY2008" fmla="*/ 335277 h 693081"/>
                            <a:gd name="csX2009" fmla="*/ 396315 w 1619476"/>
                            <a:gd name="csY2009" fmla="*/ 335519 h 693081"/>
                            <a:gd name="csX2010" fmla="*/ 398943 w 1619476"/>
                            <a:gd name="csY2010" fmla="*/ 338058 h 693081"/>
                            <a:gd name="csX2011" fmla="*/ 398867 w 1619476"/>
                            <a:gd name="csY2011" fmla="*/ 339645 h 693081"/>
                            <a:gd name="csX2012" fmla="*/ 397750 w 1619476"/>
                            <a:gd name="csY2012" fmla="*/ 338134 h 693081"/>
                            <a:gd name="csX2013" fmla="*/ 394411 w 1619476"/>
                            <a:gd name="csY2013" fmla="*/ 342971 h 693081"/>
                            <a:gd name="csX2014" fmla="*/ 393383 w 1619476"/>
                            <a:gd name="csY2014" fmla="*/ 342971 h 693081"/>
                            <a:gd name="csX2015" fmla="*/ 393700 w 1619476"/>
                            <a:gd name="csY2015" fmla="*/ 341549 h 693081"/>
                            <a:gd name="csX2016" fmla="*/ 394741 w 1619476"/>
                            <a:gd name="csY2016" fmla="*/ 341460 h 693081"/>
                            <a:gd name="csX2017" fmla="*/ 397674 w 1619476"/>
                            <a:gd name="csY2017" fmla="*/ 346856 h 693081"/>
                            <a:gd name="csX2018" fmla="*/ 397356 w 1619476"/>
                            <a:gd name="csY2018" fmla="*/ 347656 h 693081"/>
                            <a:gd name="csX2019" fmla="*/ 396798 w 1619476"/>
                            <a:gd name="csY2019" fmla="*/ 347973 h 693081"/>
                            <a:gd name="csX2020" fmla="*/ 396874 w 1619476"/>
                            <a:gd name="csY2020" fmla="*/ 347262 h 693081"/>
                            <a:gd name="csX2021" fmla="*/ 394411 w 1619476"/>
                            <a:gd name="csY2021" fmla="*/ 342971 h 693081"/>
                            <a:gd name="csX2022" fmla="*/ 353416 w 1619476"/>
                            <a:gd name="csY2022" fmla="*/ 363119 h 693081"/>
                            <a:gd name="csX2023" fmla="*/ 352857 w 1619476"/>
                            <a:gd name="csY2023" fmla="*/ 362091 h 693081"/>
                            <a:gd name="csX2024" fmla="*/ 345951 w 1619476"/>
                            <a:gd name="csY2024" fmla="*/ 363602 h 693081"/>
                            <a:gd name="csX2025" fmla="*/ 344592 w 1619476"/>
                            <a:gd name="csY2025" fmla="*/ 363602 h 693081"/>
                            <a:gd name="csX2026" fmla="*/ 351829 w 1619476"/>
                            <a:gd name="csY2026" fmla="*/ 353204 h 693081"/>
                            <a:gd name="csX2027" fmla="*/ 354597 w 1619476"/>
                            <a:gd name="csY2027" fmla="*/ 352328 h 693081"/>
                            <a:gd name="csX2028" fmla="*/ 356184 w 1619476"/>
                            <a:gd name="csY2028" fmla="*/ 349801 h 693081"/>
                            <a:gd name="csX2029" fmla="*/ 360081 w 1619476"/>
                            <a:gd name="csY2029" fmla="*/ 346615 h 693081"/>
                            <a:gd name="csX2030" fmla="*/ 361338 w 1619476"/>
                            <a:gd name="csY2030" fmla="*/ 345663 h 693081"/>
                            <a:gd name="csX2031" fmla="*/ 366810 w 1619476"/>
                            <a:gd name="csY2031" fmla="*/ 341067 h 693081"/>
                            <a:gd name="csX2032" fmla="*/ 370454 w 1619476"/>
                            <a:gd name="csY2032" fmla="*/ 340762 h 693081"/>
                            <a:gd name="csX2033" fmla="*/ 372282 w 1619476"/>
                            <a:gd name="csY2033" fmla="*/ 338693 h 693081"/>
                            <a:gd name="csX2034" fmla="*/ 377919 w 1619476"/>
                            <a:gd name="csY2034" fmla="*/ 336712 h 693081"/>
                            <a:gd name="csX2035" fmla="*/ 383873 w 1619476"/>
                            <a:gd name="csY2035" fmla="*/ 338210 h 693081"/>
                            <a:gd name="csX2036" fmla="*/ 385384 w 1619476"/>
                            <a:gd name="csY2036" fmla="*/ 340508 h 693081"/>
                            <a:gd name="csX2037" fmla="*/ 382845 w 1619476"/>
                            <a:gd name="csY2037" fmla="*/ 339162 h 693081"/>
                            <a:gd name="csX2038" fmla="*/ 375380 w 1619476"/>
                            <a:gd name="csY2038" fmla="*/ 339480 h 693081"/>
                            <a:gd name="csX2039" fmla="*/ 373006 w 1619476"/>
                            <a:gd name="csY2039" fmla="*/ 340838 h 693081"/>
                            <a:gd name="csX2040" fmla="*/ 375380 w 1619476"/>
                            <a:gd name="csY2040" fmla="*/ 343530 h 693081"/>
                            <a:gd name="csX2041" fmla="*/ 372282 w 1619476"/>
                            <a:gd name="csY2041" fmla="*/ 342730 h 693081"/>
                            <a:gd name="csX2042" fmla="*/ 365858 w 1619476"/>
                            <a:gd name="csY2042" fmla="*/ 344076 h 693081"/>
                            <a:gd name="csX2043" fmla="*/ 363788 w 1619476"/>
                            <a:gd name="csY2043" fmla="*/ 345751 h 693081"/>
                            <a:gd name="csX2044" fmla="*/ 366569 w 1619476"/>
                            <a:gd name="csY2044" fmla="*/ 347173 h 693081"/>
                            <a:gd name="csX2045" fmla="*/ 367521 w 1619476"/>
                            <a:gd name="csY2045" fmla="*/ 347567 h 693081"/>
                            <a:gd name="csX2046" fmla="*/ 364995 w 1619476"/>
                            <a:gd name="csY2046" fmla="*/ 347567 h 693081"/>
                            <a:gd name="csX2047" fmla="*/ 358329 w 1619476"/>
                            <a:gd name="csY2047" fmla="*/ 350588 h 693081"/>
                            <a:gd name="csX2048" fmla="*/ 357288 w 1619476"/>
                            <a:gd name="csY2048" fmla="*/ 352099 h 693081"/>
                            <a:gd name="csX2049" fmla="*/ 358164 w 1619476"/>
                            <a:gd name="csY2049" fmla="*/ 352099 h 693081"/>
                            <a:gd name="csX2050" fmla="*/ 359992 w 1619476"/>
                            <a:gd name="csY2050" fmla="*/ 353356 h 693081"/>
                            <a:gd name="csX2051" fmla="*/ 360310 w 1619476"/>
                            <a:gd name="csY2051" fmla="*/ 354562 h 693081"/>
                            <a:gd name="csX2052" fmla="*/ 358964 w 1619476"/>
                            <a:gd name="csY2052" fmla="*/ 354156 h 693081"/>
                            <a:gd name="csX2053" fmla="*/ 350788 w 1619476"/>
                            <a:gd name="csY2053" fmla="*/ 356771 h 693081"/>
                            <a:gd name="csX2054" fmla="*/ 348960 w 1619476"/>
                            <a:gd name="csY2054" fmla="*/ 359704 h 693081"/>
                            <a:gd name="csX2055" fmla="*/ 351118 w 1619476"/>
                            <a:gd name="csY2055" fmla="*/ 359628 h 693081"/>
                            <a:gd name="csX2056" fmla="*/ 353644 w 1619476"/>
                            <a:gd name="csY2056" fmla="*/ 361304 h 693081"/>
                            <a:gd name="csX2057" fmla="*/ 353416 w 1619476"/>
                            <a:gd name="csY2057" fmla="*/ 363119 h 693081"/>
                            <a:gd name="csX2058" fmla="*/ 350470 w 1619476"/>
                            <a:gd name="csY2058" fmla="*/ 369061 h 693081"/>
                            <a:gd name="csX2059" fmla="*/ 349366 w 1619476"/>
                            <a:gd name="csY2059" fmla="*/ 369619 h 693081"/>
                            <a:gd name="csX2060" fmla="*/ 348807 w 1619476"/>
                            <a:gd name="csY2060" fmla="*/ 367804 h 693081"/>
                            <a:gd name="csX2061" fmla="*/ 342929 w 1619476"/>
                            <a:gd name="csY2061" fmla="*/ 367093 h 693081"/>
                            <a:gd name="csX2062" fmla="*/ 349988 w 1619476"/>
                            <a:gd name="csY2062" fmla="*/ 366458 h 693081"/>
                            <a:gd name="csX2063" fmla="*/ 350470 w 1619476"/>
                            <a:gd name="csY2063" fmla="*/ 369061 h 693081"/>
                            <a:gd name="csX2064" fmla="*/ 438694 w 1619476"/>
                            <a:gd name="csY2064" fmla="*/ 360745 h 693081"/>
                            <a:gd name="csX2065" fmla="*/ 444560 w 1619476"/>
                            <a:gd name="csY2065" fmla="*/ 352252 h 693081"/>
                            <a:gd name="csX2066" fmla="*/ 443836 w 1619476"/>
                            <a:gd name="csY2066" fmla="*/ 354397 h 693081"/>
                            <a:gd name="csX2067" fmla="*/ 442097 w 1619476"/>
                            <a:gd name="csY2067" fmla="*/ 357812 h 693081"/>
                            <a:gd name="csX2068" fmla="*/ 438453 w 1619476"/>
                            <a:gd name="csY2068" fmla="*/ 360986 h 693081"/>
                            <a:gd name="csX2069" fmla="*/ 438694 w 1619476"/>
                            <a:gd name="csY2069" fmla="*/ 360745 h 693081"/>
                            <a:gd name="csX2070" fmla="*/ 449156 w 1619476"/>
                            <a:gd name="csY2070" fmla="*/ 358434 h 693081"/>
                            <a:gd name="csX2071" fmla="*/ 450908 w 1619476"/>
                            <a:gd name="csY2071" fmla="*/ 354956 h 693081"/>
                            <a:gd name="csX2072" fmla="*/ 451060 w 1619476"/>
                            <a:gd name="csY2072" fmla="*/ 353762 h 693081"/>
                            <a:gd name="csX2073" fmla="*/ 453371 w 1619476"/>
                            <a:gd name="csY2073" fmla="*/ 352404 h 693081"/>
                            <a:gd name="csX2074" fmla="*/ 452812 w 1619476"/>
                            <a:gd name="csY2074" fmla="*/ 354397 h 693081"/>
                            <a:gd name="csX2075" fmla="*/ 448673 w 1619476"/>
                            <a:gd name="csY2075" fmla="*/ 359399 h 693081"/>
                            <a:gd name="csX2076" fmla="*/ 449156 w 1619476"/>
                            <a:gd name="csY2076" fmla="*/ 358434 h 693081"/>
                            <a:gd name="csX2077" fmla="*/ 313652 w 1619476"/>
                            <a:gd name="csY2077" fmla="*/ 382582 h 693081"/>
                            <a:gd name="csX2078" fmla="*/ 321575 w 1619476"/>
                            <a:gd name="csY2078" fmla="*/ 383915 h 693081"/>
                            <a:gd name="csX2079" fmla="*/ 359624 w 1619476"/>
                            <a:gd name="csY2079" fmla="*/ 375701 h 693081"/>
                            <a:gd name="csX2080" fmla="*/ 359713 w 1619476"/>
                            <a:gd name="csY2080" fmla="*/ 375701 h 693081"/>
                            <a:gd name="csX2081" fmla="*/ 397813 w 1619476"/>
                            <a:gd name="csY2081" fmla="*/ 383915 h 693081"/>
                            <a:gd name="csX2082" fmla="*/ 405774 w 1619476"/>
                            <a:gd name="csY2082" fmla="*/ 382582 h 693081"/>
                            <a:gd name="csX2083" fmla="*/ 426201 w 1619476"/>
                            <a:gd name="csY2083" fmla="*/ 377935 h 693081"/>
                            <a:gd name="csX2084" fmla="*/ 423853 w 1619476"/>
                            <a:gd name="csY2084" fmla="*/ 376932 h 693081"/>
                            <a:gd name="csX2085" fmla="*/ 419879 w 1619476"/>
                            <a:gd name="csY2085" fmla="*/ 377795 h 693081"/>
                            <a:gd name="csX2086" fmla="*/ 414648 w 1619476"/>
                            <a:gd name="csY2086" fmla="*/ 378113 h 693081"/>
                            <a:gd name="csX2087" fmla="*/ 417416 w 1619476"/>
                            <a:gd name="csY2087" fmla="*/ 376450 h 693081"/>
                            <a:gd name="csX2088" fmla="*/ 420044 w 1619476"/>
                            <a:gd name="csY2088" fmla="*/ 374622 h 693081"/>
                            <a:gd name="csX2089" fmla="*/ 430201 w 1619476"/>
                            <a:gd name="csY2089" fmla="*/ 375891 h 693081"/>
                            <a:gd name="csX2090" fmla="*/ 431293 w 1619476"/>
                            <a:gd name="csY2090" fmla="*/ 377580 h 693081"/>
                            <a:gd name="csX2091" fmla="*/ 433311 w 1619476"/>
                            <a:gd name="csY2091" fmla="*/ 377554 h 693081"/>
                            <a:gd name="csX2092" fmla="*/ 442782 w 1619476"/>
                            <a:gd name="csY2092" fmla="*/ 378316 h 693081"/>
                            <a:gd name="csX2093" fmla="*/ 443201 w 1619476"/>
                            <a:gd name="csY2093" fmla="*/ 378113 h 693081"/>
                            <a:gd name="csX2094" fmla="*/ 447099 w 1619476"/>
                            <a:gd name="csY2094" fmla="*/ 374622 h 693081"/>
                            <a:gd name="csX2095" fmla="*/ 451060 w 1619476"/>
                            <a:gd name="csY2095" fmla="*/ 369619 h 693081"/>
                            <a:gd name="csX2096" fmla="*/ 453840 w 1619476"/>
                            <a:gd name="csY2096" fmla="*/ 363437 h 693081"/>
                            <a:gd name="csX2097" fmla="*/ 456062 w 1619476"/>
                            <a:gd name="csY2097" fmla="*/ 359399 h 693081"/>
                            <a:gd name="csX2098" fmla="*/ 457649 w 1619476"/>
                            <a:gd name="csY2098" fmla="*/ 354638 h 693081"/>
                            <a:gd name="csX2099" fmla="*/ 457091 w 1619476"/>
                            <a:gd name="csY2099" fmla="*/ 345980 h 693081"/>
                            <a:gd name="csX2100" fmla="*/ 456532 w 1619476"/>
                            <a:gd name="csY2100" fmla="*/ 344710 h 693081"/>
                            <a:gd name="csX2101" fmla="*/ 454704 w 1619476"/>
                            <a:gd name="csY2101" fmla="*/ 347097 h 693081"/>
                            <a:gd name="csX2102" fmla="*/ 447734 w 1619476"/>
                            <a:gd name="csY2102" fmla="*/ 353521 h 693081"/>
                            <a:gd name="csX2103" fmla="*/ 447010 w 1619476"/>
                            <a:gd name="csY2103" fmla="*/ 354004 h 693081"/>
                            <a:gd name="csX2104" fmla="*/ 447492 w 1619476"/>
                            <a:gd name="csY2104" fmla="*/ 351858 h 693081"/>
                            <a:gd name="csX2105" fmla="*/ 447810 w 1619476"/>
                            <a:gd name="csY2105" fmla="*/ 349560 h 693081"/>
                            <a:gd name="csX2106" fmla="*/ 447568 w 1619476"/>
                            <a:gd name="csY2106" fmla="*/ 346221 h 693081"/>
                            <a:gd name="csX2107" fmla="*/ 446058 w 1619476"/>
                            <a:gd name="csY2107" fmla="*/ 348125 h 693081"/>
                            <a:gd name="csX2108" fmla="*/ 444318 w 1619476"/>
                            <a:gd name="csY2108" fmla="*/ 349319 h 693081"/>
                            <a:gd name="csX2109" fmla="*/ 442490 w 1619476"/>
                            <a:gd name="csY2109" fmla="*/ 350271 h 693081"/>
                            <a:gd name="csX2110" fmla="*/ 442960 w 1619476"/>
                            <a:gd name="csY2110" fmla="*/ 348367 h 693081"/>
                            <a:gd name="csX2111" fmla="*/ 442401 w 1619476"/>
                            <a:gd name="csY2111" fmla="*/ 343530 h 693081"/>
                            <a:gd name="csX2112" fmla="*/ 440840 w 1619476"/>
                            <a:gd name="csY2112" fmla="*/ 340597 h 693081"/>
                            <a:gd name="csX2113" fmla="*/ 439799 w 1619476"/>
                            <a:gd name="csY2113" fmla="*/ 340114 h 693081"/>
                            <a:gd name="csX2114" fmla="*/ 439570 w 1619476"/>
                            <a:gd name="csY2114" fmla="*/ 341549 h 693081"/>
                            <a:gd name="csX2115" fmla="*/ 436549 w 1619476"/>
                            <a:gd name="csY2115" fmla="*/ 345751 h 693081"/>
                            <a:gd name="csX2116" fmla="*/ 436549 w 1619476"/>
                            <a:gd name="csY2116" fmla="*/ 343682 h 693081"/>
                            <a:gd name="csX2117" fmla="*/ 432499 w 1619476"/>
                            <a:gd name="csY2117" fmla="*/ 334566 h 693081"/>
                            <a:gd name="csX2118" fmla="*/ 431711 w 1619476"/>
                            <a:gd name="csY2118" fmla="*/ 335519 h 693081"/>
                            <a:gd name="csX2119" fmla="*/ 429248 w 1619476"/>
                            <a:gd name="csY2119" fmla="*/ 341625 h 693081"/>
                            <a:gd name="csX2120" fmla="*/ 428614 w 1619476"/>
                            <a:gd name="csY2120" fmla="*/ 342260 h 693081"/>
                            <a:gd name="csX2121" fmla="*/ 428614 w 1619476"/>
                            <a:gd name="csY2121" fmla="*/ 339810 h 693081"/>
                            <a:gd name="csX2122" fmla="*/ 428131 w 1619476"/>
                            <a:gd name="csY2122" fmla="*/ 337271 h 693081"/>
                            <a:gd name="csX2123" fmla="*/ 426633 w 1619476"/>
                            <a:gd name="csY2123" fmla="*/ 335442 h 693081"/>
                            <a:gd name="csX2124" fmla="*/ 426240 w 1619476"/>
                            <a:gd name="csY2124" fmla="*/ 336712 h 693081"/>
                            <a:gd name="csX2125" fmla="*/ 425198 w 1619476"/>
                            <a:gd name="csY2125" fmla="*/ 338058 h 693081"/>
                            <a:gd name="csX2126" fmla="*/ 425198 w 1619476"/>
                            <a:gd name="csY2126" fmla="*/ 336560 h 693081"/>
                            <a:gd name="csX2127" fmla="*/ 421313 w 1619476"/>
                            <a:gd name="csY2127" fmla="*/ 328536 h 693081"/>
                            <a:gd name="csX2128" fmla="*/ 418698 w 1619476"/>
                            <a:gd name="csY2128" fmla="*/ 326555 h 693081"/>
                            <a:gd name="csX2129" fmla="*/ 418457 w 1619476"/>
                            <a:gd name="csY2129" fmla="*/ 328942 h 693081"/>
                            <a:gd name="csX2130" fmla="*/ 418140 w 1619476"/>
                            <a:gd name="csY2130" fmla="*/ 330605 h 693081"/>
                            <a:gd name="csX2131" fmla="*/ 417505 w 1619476"/>
                            <a:gd name="csY2131" fmla="*/ 331710 h 693081"/>
                            <a:gd name="csX2132" fmla="*/ 415435 w 1619476"/>
                            <a:gd name="csY2132" fmla="*/ 330199 h 693081"/>
                            <a:gd name="csX2133" fmla="*/ 413379 w 1619476"/>
                            <a:gd name="csY2133" fmla="*/ 330834 h 693081"/>
                            <a:gd name="csX2134" fmla="*/ 414102 w 1619476"/>
                            <a:gd name="csY2134" fmla="*/ 328371 h 693081"/>
                            <a:gd name="csX2135" fmla="*/ 411639 w 1619476"/>
                            <a:gd name="csY2135" fmla="*/ 320271 h 693081"/>
                            <a:gd name="csX2136" fmla="*/ 409659 w 1619476"/>
                            <a:gd name="csY2136" fmla="*/ 318532 h 693081"/>
                            <a:gd name="csX2137" fmla="*/ 408859 w 1619476"/>
                            <a:gd name="csY2137" fmla="*/ 320436 h 693081"/>
                            <a:gd name="csX2138" fmla="*/ 407196 w 1619476"/>
                            <a:gd name="csY2138" fmla="*/ 324245 h 693081"/>
                            <a:gd name="csX2139" fmla="*/ 406002 w 1619476"/>
                            <a:gd name="csY2139" fmla="*/ 325679 h 693081"/>
                            <a:gd name="csX2140" fmla="*/ 405850 w 1619476"/>
                            <a:gd name="csY2140" fmla="*/ 323229 h 693081"/>
                            <a:gd name="csX2141" fmla="*/ 397674 w 1619476"/>
                            <a:gd name="csY2141" fmla="*/ 315129 h 693081"/>
                            <a:gd name="csX2142" fmla="*/ 396011 w 1619476"/>
                            <a:gd name="csY2142" fmla="*/ 315129 h 693081"/>
                            <a:gd name="csX2143" fmla="*/ 396874 w 1619476"/>
                            <a:gd name="csY2143" fmla="*/ 316868 h 693081"/>
                            <a:gd name="csX2144" fmla="*/ 394500 w 1619476"/>
                            <a:gd name="csY2144" fmla="*/ 323140 h 693081"/>
                            <a:gd name="csX2145" fmla="*/ 392507 w 1619476"/>
                            <a:gd name="csY2145" fmla="*/ 323699 h 693081"/>
                            <a:gd name="csX2146" fmla="*/ 392037 w 1619476"/>
                            <a:gd name="csY2146" fmla="*/ 322340 h 693081"/>
                            <a:gd name="csX2147" fmla="*/ 383556 w 1619476"/>
                            <a:gd name="csY2147" fmla="*/ 317821 h 693081"/>
                            <a:gd name="csX2148" fmla="*/ 382375 w 1619476"/>
                            <a:gd name="csY2148" fmla="*/ 318138 h 693081"/>
                            <a:gd name="csX2149" fmla="*/ 383632 w 1619476"/>
                            <a:gd name="csY2149" fmla="*/ 318938 h 693081"/>
                            <a:gd name="csX2150" fmla="*/ 381652 w 1619476"/>
                            <a:gd name="csY2150" fmla="*/ 324486 h 693081"/>
                            <a:gd name="csX2151" fmla="*/ 373552 w 1619476"/>
                            <a:gd name="csY2151" fmla="*/ 327825 h 693081"/>
                            <a:gd name="csX2152" fmla="*/ 351346 w 1619476"/>
                            <a:gd name="csY2152" fmla="*/ 339962 h 693081"/>
                            <a:gd name="csX2153" fmla="*/ 336518 w 1619476"/>
                            <a:gd name="csY2153" fmla="*/ 359552 h 693081"/>
                            <a:gd name="csX2154" fmla="*/ 322552 w 1619476"/>
                            <a:gd name="csY2154" fmla="*/ 368832 h 693081"/>
                            <a:gd name="csX2155" fmla="*/ 313982 w 1619476"/>
                            <a:gd name="csY2155" fmla="*/ 357888 h 693081"/>
                            <a:gd name="csX2156" fmla="*/ 316598 w 1619476"/>
                            <a:gd name="csY2156" fmla="*/ 343199 h 693081"/>
                            <a:gd name="csX2157" fmla="*/ 326767 w 1619476"/>
                            <a:gd name="csY2157" fmla="*/ 309860 h 693081"/>
                            <a:gd name="csX2158" fmla="*/ 334461 w 1619476"/>
                            <a:gd name="csY2158" fmla="*/ 276407 h 693081"/>
                            <a:gd name="csX2159" fmla="*/ 330322 w 1619476"/>
                            <a:gd name="csY2159" fmla="*/ 231286 h 693081"/>
                            <a:gd name="csX2160" fmla="*/ 321828 w 1619476"/>
                            <a:gd name="csY2160" fmla="*/ 226602 h 693081"/>
                            <a:gd name="csX2161" fmla="*/ 306682 w 1619476"/>
                            <a:gd name="csY2161" fmla="*/ 236187 h 693081"/>
                            <a:gd name="csX2162" fmla="*/ 305654 w 1619476"/>
                            <a:gd name="csY2162" fmla="*/ 238409 h 693081"/>
                            <a:gd name="csX2163" fmla="*/ 307406 w 1619476"/>
                            <a:gd name="csY2163" fmla="*/ 239678 h 693081"/>
                            <a:gd name="csX2164" fmla="*/ 307876 w 1619476"/>
                            <a:gd name="csY2164" fmla="*/ 244846 h 693081"/>
                            <a:gd name="csX2165" fmla="*/ 308993 w 1619476"/>
                            <a:gd name="csY2165" fmla="*/ 247385 h 693081"/>
                            <a:gd name="csX2166" fmla="*/ 307952 w 1619476"/>
                            <a:gd name="csY2166" fmla="*/ 245950 h 693081"/>
                            <a:gd name="csX2167" fmla="*/ 307241 w 1619476"/>
                            <a:gd name="csY2167" fmla="*/ 240948 h 693081"/>
                            <a:gd name="csX2168" fmla="*/ 305489 w 1619476"/>
                            <a:gd name="csY2168" fmla="*/ 239221 h 693081"/>
                            <a:gd name="csX2169" fmla="*/ 304702 w 1619476"/>
                            <a:gd name="csY2169" fmla="*/ 240719 h 693081"/>
                            <a:gd name="csX2170" fmla="*/ 299382 w 1619476"/>
                            <a:gd name="csY2170" fmla="*/ 245874 h 693081"/>
                            <a:gd name="csX2171" fmla="*/ 292399 w 1619476"/>
                            <a:gd name="csY2171" fmla="*/ 253326 h 693081"/>
                            <a:gd name="csX2172" fmla="*/ 292717 w 1619476"/>
                            <a:gd name="csY2172" fmla="*/ 255789 h 693081"/>
                            <a:gd name="csX2173" fmla="*/ 294469 w 1619476"/>
                            <a:gd name="csY2173" fmla="*/ 254926 h 693081"/>
                            <a:gd name="csX2174" fmla="*/ 296691 w 1619476"/>
                            <a:gd name="csY2174" fmla="*/ 254050 h 693081"/>
                            <a:gd name="csX2175" fmla="*/ 306124 w 1619476"/>
                            <a:gd name="csY2175" fmla="*/ 249848 h 693081"/>
                            <a:gd name="csX2176" fmla="*/ 311989 w 1619476"/>
                            <a:gd name="csY2176" fmla="*/ 247537 h 693081"/>
                            <a:gd name="csX2177" fmla="*/ 317816 w 1619476"/>
                            <a:gd name="csY2177" fmla="*/ 246674 h 693081"/>
                            <a:gd name="csX2178" fmla="*/ 321828 w 1619476"/>
                            <a:gd name="csY2178" fmla="*/ 244846 h 693081"/>
                            <a:gd name="csX2179" fmla="*/ 325091 w 1619476"/>
                            <a:gd name="csY2179" fmla="*/ 248019 h 693081"/>
                            <a:gd name="csX2180" fmla="*/ 325650 w 1619476"/>
                            <a:gd name="csY2180" fmla="*/ 252615 h 693081"/>
                            <a:gd name="csX2181" fmla="*/ 325002 w 1619476"/>
                            <a:gd name="csY2181" fmla="*/ 259915 h 693081"/>
                            <a:gd name="csX2182" fmla="*/ 323974 w 1619476"/>
                            <a:gd name="csY2182" fmla="*/ 266885 h 693081"/>
                            <a:gd name="csX2183" fmla="*/ 300664 w 1619476"/>
                            <a:gd name="csY2183" fmla="*/ 335201 h 693081"/>
                            <a:gd name="csX2184" fmla="*/ 289466 w 1619476"/>
                            <a:gd name="csY2184" fmla="*/ 363843 h 693081"/>
                            <a:gd name="csX2185" fmla="*/ 290063 w 1619476"/>
                            <a:gd name="csY2185" fmla="*/ 377681 h 693081"/>
                            <a:gd name="csX2186" fmla="*/ 313652 w 1619476"/>
                            <a:gd name="csY2186" fmla="*/ 382582 h 693081"/>
                            <a:gd name="csX2187" fmla="*/ 313817 w 1619476"/>
                            <a:gd name="csY2187" fmla="*/ 235209 h 693081"/>
                            <a:gd name="csX2188" fmla="*/ 312802 w 1619476"/>
                            <a:gd name="csY2188" fmla="*/ 236225 h 693081"/>
                            <a:gd name="csX2189" fmla="*/ 311799 w 1619476"/>
                            <a:gd name="csY2189" fmla="*/ 235209 h 693081"/>
                            <a:gd name="csX2190" fmla="*/ 312802 w 1619476"/>
                            <a:gd name="csY2190" fmla="*/ 234194 h 693081"/>
                            <a:gd name="csX2191" fmla="*/ 313817 w 1619476"/>
                            <a:gd name="csY2191" fmla="*/ 235209 h 693081"/>
                            <a:gd name="csX2192" fmla="*/ 59645 w 1619476"/>
                            <a:gd name="csY2192" fmla="*/ 496983 h 693081"/>
                            <a:gd name="csX2193" fmla="*/ 66552 w 1619476"/>
                            <a:gd name="csY2193" fmla="*/ 495929 h 693081"/>
                            <a:gd name="csX2194" fmla="*/ 64355 w 1619476"/>
                            <a:gd name="csY2194" fmla="*/ 497478 h 693081"/>
                            <a:gd name="csX2195" fmla="*/ 42112 w 1619476"/>
                            <a:gd name="csY2195" fmla="*/ 498824 h 693081"/>
                            <a:gd name="csX2196" fmla="*/ 59645 w 1619476"/>
                            <a:gd name="csY2196" fmla="*/ 496983 h 693081"/>
                            <a:gd name="csX2197" fmla="*/ 88338 w 1619476"/>
                            <a:gd name="csY2197" fmla="*/ 491549 h 693081"/>
                            <a:gd name="csX2198" fmla="*/ 111902 w 1619476"/>
                            <a:gd name="csY2198" fmla="*/ 475591 h 693081"/>
                            <a:gd name="csX2199" fmla="*/ 112321 w 1619476"/>
                            <a:gd name="csY2199" fmla="*/ 475388 h 693081"/>
                            <a:gd name="csX2200" fmla="*/ 109413 w 1619476"/>
                            <a:gd name="csY2200" fmla="*/ 481761 h 693081"/>
                            <a:gd name="csX2201" fmla="*/ 90560 w 1619476"/>
                            <a:gd name="csY2201" fmla="*/ 494101 h 693081"/>
                            <a:gd name="csX2202" fmla="*/ 84796 w 1619476"/>
                            <a:gd name="csY2202" fmla="*/ 495510 h 693081"/>
                            <a:gd name="csX2203" fmla="*/ 69574 w 1619476"/>
                            <a:gd name="csY2203" fmla="*/ 496970 h 693081"/>
                            <a:gd name="csX2204" fmla="*/ 88338 w 1619476"/>
                            <a:gd name="csY2204" fmla="*/ 491549 h 693081"/>
                            <a:gd name="csX2205" fmla="*/ 118262 w 1619476"/>
                            <a:gd name="csY2205" fmla="*/ 472887 h 693081"/>
                            <a:gd name="csX2206" fmla="*/ 120548 w 1619476"/>
                            <a:gd name="csY2206" fmla="*/ 466006 h 693081"/>
                            <a:gd name="csX2207" fmla="*/ 122439 w 1619476"/>
                            <a:gd name="csY2207" fmla="*/ 456814 h 693081"/>
                            <a:gd name="csX2208" fmla="*/ 125867 w 1619476"/>
                            <a:gd name="csY2208" fmla="*/ 439522 h 693081"/>
                            <a:gd name="csX2209" fmla="*/ 128889 w 1619476"/>
                            <a:gd name="csY2209" fmla="*/ 404380 h 693081"/>
                            <a:gd name="csX2210" fmla="*/ 129206 w 1619476"/>
                            <a:gd name="csY2210" fmla="*/ 400724 h 693081"/>
                            <a:gd name="csX2211" fmla="*/ 130565 w 1619476"/>
                            <a:gd name="csY2211" fmla="*/ 397296 h 693081"/>
                            <a:gd name="csX2212" fmla="*/ 132025 w 1619476"/>
                            <a:gd name="csY2212" fmla="*/ 395620 h 693081"/>
                            <a:gd name="csX2213" fmla="*/ 130146 w 1619476"/>
                            <a:gd name="csY2213" fmla="*/ 417305 h 693081"/>
                            <a:gd name="csX2214" fmla="*/ 129371 w 1619476"/>
                            <a:gd name="csY2214" fmla="*/ 426585 h 693081"/>
                            <a:gd name="csX2215" fmla="*/ 129105 w 1619476"/>
                            <a:gd name="csY2215" fmla="*/ 432006 h 693081"/>
                            <a:gd name="csX2216" fmla="*/ 127848 w 1619476"/>
                            <a:gd name="csY2216" fmla="*/ 445667 h 693081"/>
                            <a:gd name="csX2217" fmla="*/ 128102 w 1619476"/>
                            <a:gd name="csY2217" fmla="*/ 446607 h 693081"/>
                            <a:gd name="csX2218" fmla="*/ 128889 w 1619476"/>
                            <a:gd name="csY2218" fmla="*/ 444639 h 693081"/>
                            <a:gd name="csX2219" fmla="*/ 129841 w 1619476"/>
                            <a:gd name="csY2219" fmla="*/ 437745 h 693081"/>
                            <a:gd name="csX2220" fmla="*/ 130819 w 1619476"/>
                            <a:gd name="csY2220" fmla="*/ 426852 h 693081"/>
                            <a:gd name="csX2221" fmla="*/ 131238 w 1619476"/>
                            <a:gd name="csY2221" fmla="*/ 422320 h 693081"/>
                            <a:gd name="csX2222" fmla="*/ 131517 w 1619476"/>
                            <a:gd name="csY2222" fmla="*/ 420136 h 693081"/>
                            <a:gd name="csX2223" fmla="*/ 132342 w 1619476"/>
                            <a:gd name="csY2223" fmla="*/ 413445 h 693081"/>
                            <a:gd name="csX2224" fmla="*/ 136405 w 1619476"/>
                            <a:gd name="csY2224" fmla="*/ 395620 h 693081"/>
                            <a:gd name="csX2225" fmla="*/ 138487 w 1619476"/>
                            <a:gd name="csY2225" fmla="*/ 390618 h 693081"/>
                            <a:gd name="csX2226" fmla="*/ 138703 w 1619476"/>
                            <a:gd name="csY2226" fmla="*/ 390415 h 693081"/>
                            <a:gd name="csX2227" fmla="*/ 135668 w 1619476"/>
                            <a:gd name="csY2227" fmla="*/ 406894 h 693081"/>
                            <a:gd name="csX2228" fmla="*/ 125042 w 1619476"/>
                            <a:gd name="csY2228" fmla="*/ 474029 h 693081"/>
                            <a:gd name="csX2229" fmla="*/ 113666 w 1619476"/>
                            <a:gd name="csY2229" fmla="*/ 491118 h 693081"/>
                            <a:gd name="csX2230" fmla="*/ 105440 w 1619476"/>
                            <a:gd name="csY2230" fmla="*/ 497174 h 693081"/>
                            <a:gd name="csX2231" fmla="*/ 70513 w 1619476"/>
                            <a:gd name="csY2231" fmla="*/ 502493 h 693081"/>
                            <a:gd name="csX2232" fmla="*/ 97720 w 1619476"/>
                            <a:gd name="csY2232" fmla="*/ 495409 h 693081"/>
                            <a:gd name="csX2233" fmla="*/ 104652 w 1619476"/>
                            <a:gd name="csY2233" fmla="*/ 491397 h 693081"/>
                            <a:gd name="csX2234" fmla="*/ 105935 w 1619476"/>
                            <a:gd name="csY2234" fmla="*/ 490293 h 693081"/>
                            <a:gd name="csX2235" fmla="*/ 107420 w 1619476"/>
                            <a:gd name="csY2235" fmla="*/ 488922 h 693081"/>
                            <a:gd name="csX2236" fmla="*/ 118262 w 1619476"/>
                            <a:gd name="csY2236" fmla="*/ 472887 h 693081"/>
                            <a:gd name="csX2237" fmla="*/ 129739 w 1619476"/>
                            <a:gd name="csY2237" fmla="*/ 381972 h 693081"/>
                            <a:gd name="csX2238" fmla="*/ 130260 w 1619476"/>
                            <a:gd name="csY2238" fmla="*/ 376335 h 693081"/>
                            <a:gd name="csX2239" fmla="*/ 130260 w 1619476"/>
                            <a:gd name="csY2239" fmla="*/ 376120 h 693081"/>
                            <a:gd name="csX2240" fmla="*/ 130463 w 1619476"/>
                            <a:gd name="csY2240" fmla="*/ 376120 h 693081"/>
                            <a:gd name="csX2241" fmla="*/ 131199 w 1619476"/>
                            <a:gd name="csY2241" fmla="*/ 382798 h 693081"/>
                            <a:gd name="csX2242" fmla="*/ 131720 w 1619476"/>
                            <a:gd name="csY2242" fmla="*/ 390199 h 693081"/>
                            <a:gd name="csX2243" fmla="*/ 130146 w 1619476"/>
                            <a:gd name="csY2243" fmla="*/ 393640 h 693081"/>
                            <a:gd name="csX2244" fmla="*/ 129739 w 1619476"/>
                            <a:gd name="csY2244" fmla="*/ 390923 h 693081"/>
                            <a:gd name="csX2245" fmla="*/ 129739 w 1619476"/>
                            <a:gd name="csY2245" fmla="*/ 381972 h 693081"/>
                            <a:gd name="csX2246" fmla="*/ 129739 w 1619476"/>
                            <a:gd name="csY2246" fmla="*/ 369759 h 693081"/>
                            <a:gd name="csX2247" fmla="*/ 133383 w 1619476"/>
                            <a:gd name="csY2247" fmla="*/ 370178 h 693081"/>
                            <a:gd name="csX2248" fmla="*/ 133586 w 1619476"/>
                            <a:gd name="csY2248" fmla="*/ 370914 h 693081"/>
                            <a:gd name="csX2249" fmla="*/ 134627 w 1619476"/>
                            <a:gd name="csY2249" fmla="*/ 371232 h 693081"/>
                            <a:gd name="csX2250" fmla="*/ 136087 w 1619476"/>
                            <a:gd name="csY2250" fmla="*/ 372997 h 693081"/>
                            <a:gd name="csX2251" fmla="*/ 140988 w 1619476"/>
                            <a:gd name="csY2251" fmla="*/ 375180 h 693081"/>
                            <a:gd name="csX2252" fmla="*/ 141508 w 1619476"/>
                            <a:gd name="csY2252" fmla="*/ 376755 h 693081"/>
                            <a:gd name="csX2253" fmla="*/ 137243 w 1619476"/>
                            <a:gd name="csY2253" fmla="*/ 377694 h 693081"/>
                            <a:gd name="csX2254" fmla="*/ 134005 w 1619476"/>
                            <a:gd name="csY2254" fmla="*/ 374977 h 693081"/>
                            <a:gd name="csX2255" fmla="*/ 129511 w 1619476"/>
                            <a:gd name="csY2255" fmla="*/ 370483 h 693081"/>
                            <a:gd name="csX2256" fmla="*/ 129739 w 1619476"/>
                            <a:gd name="csY2256" fmla="*/ 369759 h 693081"/>
                            <a:gd name="csX2257" fmla="*/ 145584 w 1619476"/>
                            <a:gd name="csY2257" fmla="*/ 380398 h 693081"/>
                            <a:gd name="csX2258" fmla="*/ 147869 w 1619476"/>
                            <a:gd name="csY2258" fmla="*/ 383217 h 693081"/>
                            <a:gd name="csX2259" fmla="*/ 150167 w 1619476"/>
                            <a:gd name="csY2259" fmla="*/ 384359 h 693081"/>
                            <a:gd name="csX2260" fmla="*/ 153405 w 1619476"/>
                            <a:gd name="csY2260" fmla="*/ 384461 h 693081"/>
                            <a:gd name="csX2261" fmla="*/ 153405 w 1619476"/>
                            <a:gd name="csY2261" fmla="*/ 388638 h 693081"/>
                            <a:gd name="csX2262" fmla="*/ 147983 w 1619476"/>
                            <a:gd name="csY2262" fmla="*/ 391240 h 693081"/>
                            <a:gd name="csX2263" fmla="*/ 146104 w 1619476"/>
                            <a:gd name="csY2263" fmla="*/ 388536 h 693081"/>
                            <a:gd name="csX2264" fmla="*/ 139744 w 1619476"/>
                            <a:gd name="csY2264" fmla="*/ 381236 h 693081"/>
                            <a:gd name="csX2265" fmla="*/ 139744 w 1619476"/>
                            <a:gd name="csY2265" fmla="*/ 381211 h 693081"/>
                            <a:gd name="csX2266" fmla="*/ 140137 w 1619476"/>
                            <a:gd name="csY2266" fmla="*/ 381135 h 693081"/>
                            <a:gd name="csX2267" fmla="*/ 145584 w 1619476"/>
                            <a:gd name="csY2267" fmla="*/ 380398 h 693081"/>
                            <a:gd name="csX2268" fmla="*/ 142448 w 1619476"/>
                            <a:gd name="csY2268" fmla="*/ 291452 h 693081"/>
                            <a:gd name="csX2269" fmla="*/ 158724 w 1619476"/>
                            <a:gd name="csY2269" fmla="*/ 290830 h 693081"/>
                            <a:gd name="csX2270" fmla="*/ 164666 w 1619476"/>
                            <a:gd name="csY2270" fmla="*/ 291985 h 693081"/>
                            <a:gd name="csX2271" fmla="*/ 174670 w 1619476"/>
                            <a:gd name="csY2271" fmla="*/ 299907 h 693081"/>
                            <a:gd name="csX2272" fmla="*/ 176854 w 1619476"/>
                            <a:gd name="csY2272" fmla="*/ 302510 h 693081"/>
                            <a:gd name="csX2273" fmla="*/ 178111 w 1619476"/>
                            <a:gd name="csY2273" fmla="*/ 298549 h 693081"/>
                            <a:gd name="csX2274" fmla="*/ 169871 w 1619476"/>
                            <a:gd name="csY2274" fmla="*/ 284990 h 693081"/>
                            <a:gd name="csX2275" fmla="*/ 172690 w 1619476"/>
                            <a:gd name="csY2275" fmla="*/ 283644 h 693081"/>
                            <a:gd name="csX2276" fmla="*/ 181551 w 1619476"/>
                            <a:gd name="csY2276" fmla="*/ 281663 h 693081"/>
                            <a:gd name="csX2277" fmla="*/ 180726 w 1619476"/>
                            <a:gd name="csY2277" fmla="*/ 278642 h 693081"/>
                            <a:gd name="csX2278" fmla="*/ 182085 w 1619476"/>
                            <a:gd name="csY2278" fmla="*/ 275925 h 693081"/>
                            <a:gd name="csX2279" fmla="*/ 184154 w 1619476"/>
                            <a:gd name="csY2279" fmla="*/ 275506 h 693081"/>
                            <a:gd name="csX2280" fmla="*/ 190629 w 1619476"/>
                            <a:gd name="csY2280" fmla="*/ 251524 h 693081"/>
                            <a:gd name="csX2281" fmla="*/ 192076 w 1619476"/>
                            <a:gd name="csY2281" fmla="*/ 244757 h 693081"/>
                            <a:gd name="csX2282" fmla="*/ 195631 w 1619476"/>
                            <a:gd name="csY2282" fmla="*/ 244541 h 693081"/>
                            <a:gd name="csX2283" fmla="*/ 199059 w 1619476"/>
                            <a:gd name="csY2283" fmla="*/ 244541 h 693081"/>
                            <a:gd name="csX2284" fmla="*/ 198437 w 1619476"/>
                            <a:gd name="csY2284" fmla="*/ 249746 h 693081"/>
                            <a:gd name="csX2285" fmla="*/ 196672 w 1619476"/>
                            <a:gd name="csY2285" fmla="*/ 265184 h 693081"/>
                            <a:gd name="csX2286" fmla="*/ 194692 w 1619476"/>
                            <a:gd name="csY2286" fmla="*/ 300542 h 693081"/>
                            <a:gd name="csX2287" fmla="*/ 191150 w 1619476"/>
                            <a:gd name="csY2287" fmla="*/ 329412 h 693081"/>
                            <a:gd name="csX2288" fmla="*/ 191213 w 1619476"/>
                            <a:gd name="csY2288" fmla="*/ 329425 h 693081"/>
                            <a:gd name="csX2289" fmla="*/ 191099 w 1619476"/>
                            <a:gd name="csY2289" fmla="*/ 330098 h 693081"/>
                            <a:gd name="csX2290" fmla="*/ 191200 w 1619476"/>
                            <a:gd name="csY2290" fmla="*/ 330275 h 693081"/>
                            <a:gd name="csX2291" fmla="*/ 191226 w 1619476"/>
                            <a:gd name="csY2291" fmla="*/ 330275 h 693081"/>
                            <a:gd name="csX2292" fmla="*/ 191378 w 1619476"/>
                            <a:gd name="csY2292" fmla="*/ 330148 h 693081"/>
                            <a:gd name="csX2293" fmla="*/ 191492 w 1619476"/>
                            <a:gd name="csY2293" fmla="*/ 329488 h 693081"/>
                            <a:gd name="csX2294" fmla="*/ 195530 w 1619476"/>
                            <a:gd name="csY2294" fmla="*/ 308566 h 693081"/>
                            <a:gd name="csX2295" fmla="*/ 196152 w 1619476"/>
                            <a:gd name="csY2295" fmla="*/ 305430 h 693081"/>
                            <a:gd name="csX2296" fmla="*/ 197078 w 1619476"/>
                            <a:gd name="csY2296" fmla="*/ 307207 h 693081"/>
                            <a:gd name="csX2297" fmla="*/ 201154 w 1619476"/>
                            <a:gd name="csY2297" fmla="*/ 322010 h 693081"/>
                            <a:gd name="csX2298" fmla="*/ 202512 w 1619476"/>
                            <a:gd name="csY2298" fmla="*/ 344850 h 693081"/>
                            <a:gd name="csX2299" fmla="*/ 200532 w 1619476"/>
                            <a:gd name="csY2299" fmla="*/ 360796 h 693081"/>
                            <a:gd name="csX2300" fmla="*/ 197193 w 1619476"/>
                            <a:gd name="csY2300" fmla="*/ 369543 h 693081"/>
                            <a:gd name="csX2301" fmla="*/ 192292 w 1619476"/>
                            <a:gd name="csY2301" fmla="*/ 382899 h 693081"/>
                            <a:gd name="csX2302" fmla="*/ 190210 w 1619476"/>
                            <a:gd name="csY2302" fmla="*/ 397702 h 693081"/>
                            <a:gd name="csX2303" fmla="*/ 190286 w 1619476"/>
                            <a:gd name="csY2303" fmla="*/ 397677 h 693081"/>
                            <a:gd name="csX2304" fmla="*/ 190223 w 1619476"/>
                            <a:gd name="csY2304" fmla="*/ 397893 h 693081"/>
                            <a:gd name="csX2305" fmla="*/ 190286 w 1619476"/>
                            <a:gd name="csY2305" fmla="*/ 398045 h 693081"/>
                            <a:gd name="csX2306" fmla="*/ 190210 w 1619476"/>
                            <a:gd name="csY2306" fmla="*/ 398020 h 693081"/>
                            <a:gd name="csX2307" fmla="*/ 184573 w 1619476"/>
                            <a:gd name="csY2307" fmla="*/ 444943 h 693081"/>
                            <a:gd name="csX2308" fmla="*/ 184053 w 1619476"/>
                            <a:gd name="csY2308" fmla="*/ 456192 h 693081"/>
                            <a:gd name="csX2309" fmla="*/ 189169 w 1619476"/>
                            <a:gd name="csY2309" fmla="*/ 464126 h 693081"/>
                            <a:gd name="csX2310" fmla="*/ 241400 w 1619476"/>
                            <a:gd name="csY2310" fmla="*/ 474550 h 693081"/>
                            <a:gd name="csX2311" fmla="*/ 231294 w 1619476"/>
                            <a:gd name="csY2311" fmla="*/ 475388 h 693081"/>
                            <a:gd name="csX2312" fmla="*/ 231294 w 1619476"/>
                            <a:gd name="csY2312" fmla="*/ 475426 h 693081"/>
                            <a:gd name="csX2313" fmla="*/ 231053 w 1619476"/>
                            <a:gd name="csY2313" fmla="*/ 475400 h 693081"/>
                            <a:gd name="csX2314" fmla="*/ 230888 w 1619476"/>
                            <a:gd name="csY2314" fmla="*/ 475413 h 693081"/>
                            <a:gd name="csX2315" fmla="*/ 230748 w 1619476"/>
                            <a:gd name="csY2315" fmla="*/ 475629 h 693081"/>
                            <a:gd name="csX2316" fmla="*/ 230951 w 1619476"/>
                            <a:gd name="csY2316" fmla="*/ 475756 h 693081"/>
                            <a:gd name="csX2317" fmla="*/ 231053 w 1619476"/>
                            <a:gd name="csY2317" fmla="*/ 475756 h 693081"/>
                            <a:gd name="csX2318" fmla="*/ 231205 w 1619476"/>
                            <a:gd name="csY2318" fmla="*/ 475781 h 693081"/>
                            <a:gd name="csX2319" fmla="*/ 231180 w 1619476"/>
                            <a:gd name="csY2319" fmla="*/ 475806 h 693081"/>
                            <a:gd name="csX2320" fmla="*/ 243482 w 1619476"/>
                            <a:gd name="csY2320" fmla="*/ 476949 h 693081"/>
                            <a:gd name="csX2321" fmla="*/ 232741 w 1619476"/>
                            <a:gd name="csY2321" fmla="*/ 478092 h 693081"/>
                            <a:gd name="csX2322" fmla="*/ 232386 w 1619476"/>
                            <a:gd name="csY2322" fmla="*/ 478092 h 693081"/>
                            <a:gd name="csX2323" fmla="*/ 232272 w 1619476"/>
                            <a:gd name="csY2323" fmla="*/ 478193 h 693081"/>
                            <a:gd name="csX2324" fmla="*/ 232386 w 1619476"/>
                            <a:gd name="csY2324" fmla="*/ 478308 h 693081"/>
                            <a:gd name="csX2325" fmla="*/ 232741 w 1619476"/>
                            <a:gd name="csY2325" fmla="*/ 478308 h 693081"/>
                            <a:gd name="csX2326" fmla="*/ 235877 w 1619476"/>
                            <a:gd name="csY2326" fmla="*/ 480605 h 693081"/>
                            <a:gd name="csX2327" fmla="*/ 233579 w 1619476"/>
                            <a:gd name="csY2327" fmla="*/ 481329 h 693081"/>
                            <a:gd name="csX2328" fmla="*/ 219093 w 1619476"/>
                            <a:gd name="csY2328" fmla="*/ 480504 h 693081"/>
                            <a:gd name="csX2329" fmla="*/ 191353 w 1619476"/>
                            <a:gd name="csY2329" fmla="*/ 479450 h 693081"/>
                            <a:gd name="csX2330" fmla="*/ 177273 w 1619476"/>
                            <a:gd name="csY2330" fmla="*/ 479666 h 693081"/>
                            <a:gd name="csX2331" fmla="*/ 175089 w 1619476"/>
                            <a:gd name="csY2331" fmla="*/ 479666 h 693081"/>
                            <a:gd name="csX2332" fmla="*/ 172791 w 1619476"/>
                            <a:gd name="csY2332" fmla="*/ 479869 h 693081"/>
                            <a:gd name="csX2333" fmla="*/ 171433 w 1619476"/>
                            <a:gd name="csY2333" fmla="*/ 474867 h 693081"/>
                            <a:gd name="csX2334" fmla="*/ 173109 w 1619476"/>
                            <a:gd name="csY2334" fmla="*/ 473927 h 693081"/>
                            <a:gd name="csX2335" fmla="*/ 173528 w 1619476"/>
                            <a:gd name="csY2335" fmla="*/ 475908 h 693081"/>
                            <a:gd name="csX2336" fmla="*/ 176130 w 1619476"/>
                            <a:gd name="csY2336" fmla="*/ 477470 h 693081"/>
                            <a:gd name="csX2337" fmla="*/ 183011 w 1619476"/>
                            <a:gd name="csY2337" fmla="*/ 475908 h 693081"/>
                            <a:gd name="csX2338" fmla="*/ 207502 w 1619476"/>
                            <a:gd name="csY2338" fmla="*/ 477355 h 693081"/>
                            <a:gd name="csX2339" fmla="*/ 207502 w 1619476"/>
                            <a:gd name="csY2339" fmla="*/ 477317 h 693081"/>
                            <a:gd name="csX2340" fmla="*/ 207705 w 1619476"/>
                            <a:gd name="csY2340" fmla="*/ 477355 h 693081"/>
                            <a:gd name="csX2341" fmla="*/ 207781 w 1619476"/>
                            <a:gd name="csY2341" fmla="*/ 477355 h 693081"/>
                            <a:gd name="csX2342" fmla="*/ 207997 w 1619476"/>
                            <a:gd name="csY2342" fmla="*/ 477127 h 693081"/>
                            <a:gd name="csX2343" fmla="*/ 207768 w 1619476"/>
                            <a:gd name="csY2343" fmla="*/ 476924 h 693081"/>
                            <a:gd name="csX2344" fmla="*/ 207718 w 1619476"/>
                            <a:gd name="csY2344" fmla="*/ 476924 h 693081"/>
                            <a:gd name="csX2345" fmla="*/ 207591 w 1619476"/>
                            <a:gd name="csY2345" fmla="*/ 476898 h 693081"/>
                            <a:gd name="csX2346" fmla="*/ 207565 w 1619476"/>
                            <a:gd name="csY2346" fmla="*/ 476924 h 693081"/>
                            <a:gd name="csX2347" fmla="*/ 184154 w 1619476"/>
                            <a:gd name="csY2347" fmla="*/ 473927 h 693081"/>
                            <a:gd name="csX2348" fmla="*/ 177793 w 1619476"/>
                            <a:gd name="csY2348" fmla="*/ 473090 h 693081"/>
                            <a:gd name="csX2349" fmla="*/ 178631 w 1619476"/>
                            <a:gd name="csY2349" fmla="*/ 469014 h 693081"/>
                            <a:gd name="csX2350" fmla="*/ 178682 w 1619476"/>
                            <a:gd name="csY2350" fmla="*/ 468189 h 693081"/>
                            <a:gd name="csX2351" fmla="*/ 178530 w 1619476"/>
                            <a:gd name="csY2351" fmla="*/ 467148 h 693081"/>
                            <a:gd name="csX2352" fmla="*/ 178111 w 1619476"/>
                            <a:gd name="csY2352" fmla="*/ 457766 h 693081"/>
                            <a:gd name="csX2353" fmla="*/ 180206 w 1619476"/>
                            <a:gd name="csY2353" fmla="*/ 414080 h 693081"/>
                            <a:gd name="csX2354" fmla="*/ 181653 w 1619476"/>
                            <a:gd name="csY2354" fmla="*/ 397499 h 693081"/>
                            <a:gd name="csX2355" fmla="*/ 184052 w 1619476"/>
                            <a:gd name="csY2355" fmla="*/ 388942 h 693081"/>
                            <a:gd name="csX2356" fmla="*/ 185411 w 1619476"/>
                            <a:gd name="csY2356" fmla="*/ 384689 h 693081"/>
                            <a:gd name="csX2357" fmla="*/ 190210 w 1619476"/>
                            <a:gd name="csY2357" fmla="*/ 356314 h 693081"/>
                            <a:gd name="csX2358" fmla="*/ 187709 w 1619476"/>
                            <a:gd name="csY2358" fmla="*/ 328167 h 693081"/>
                            <a:gd name="csX2359" fmla="*/ 186757 w 1619476"/>
                            <a:gd name="csY2359" fmla="*/ 326492 h 693081"/>
                            <a:gd name="csX2360" fmla="*/ 178936 w 1619476"/>
                            <a:gd name="csY2360" fmla="*/ 311790 h 693081"/>
                            <a:gd name="csX2361" fmla="*/ 175813 w 1619476"/>
                            <a:gd name="csY2361" fmla="*/ 306470 h 693081"/>
                            <a:gd name="csX2362" fmla="*/ 171331 w 1619476"/>
                            <a:gd name="csY2362" fmla="*/ 300846 h 693081"/>
                            <a:gd name="csX2363" fmla="*/ 166646 w 1619476"/>
                            <a:gd name="csY2363" fmla="*/ 295324 h 693081"/>
                            <a:gd name="csX2364" fmla="*/ 158292 w 1619476"/>
                            <a:gd name="csY2364" fmla="*/ 293229 h 693081"/>
                            <a:gd name="csX2365" fmla="*/ 148809 w 1619476"/>
                            <a:gd name="csY2365" fmla="*/ 291045 h 693081"/>
                            <a:gd name="csX2366" fmla="*/ 145368 w 1619476"/>
                            <a:gd name="csY2366" fmla="*/ 291248 h 693081"/>
                            <a:gd name="csX2367" fmla="*/ 142448 w 1619476"/>
                            <a:gd name="csY2367" fmla="*/ 291451 h 693081"/>
                            <a:gd name="csX2368" fmla="*/ 145901 w 1619476"/>
                            <a:gd name="csY2368" fmla="*/ 120364 h 693081"/>
                            <a:gd name="csX2369" fmla="*/ 143908 w 1619476"/>
                            <a:gd name="csY2369" fmla="*/ 115146 h 693081"/>
                            <a:gd name="csX2370" fmla="*/ 145990 w 1619476"/>
                            <a:gd name="csY2370" fmla="*/ 113381 h 693081"/>
                            <a:gd name="csX2371" fmla="*/ 146206 w 1619476"/>
                            <a:gd name="csY2371" fmla="*/ 112124 h 693081"/>
                            <a:gd name="csX2372" fmla="*/ 148187 w 1619476"/>
                            <a:gd name="csY2372" fmla="*/ 110664 h 693081"/>
                            <a:gd name="csX2373" fmla="*/ 148910 w 1619476"/>
                            <a:gd name="csY2373" fmla="*/ 113686 h 693081"/>
                            <a:gd name="csX2374" fmla="*/ 145901 w 1619476"/>
                            <a:gd name="csY2374" fmla="*/ 120364 h 693081"/>
                            <a:gd name="csX2375" fmla="*/ 144327 w 1619476"/>
                            <a:gd name="csY2375" fmla="*/ 123804 h 693081"/>
                            <a:gd name="csX2376" fmla="*/ 144543 w 1619476"/>
                            <a:gd name="csY2376" fmla="*/ 122763 h 693081"/>
                            <a:gd name="csX2377" fmla="*/ 143908 w 1619476"/>
                            <a:gd name="csY2377" fmla="*/ 120465 h 693081"/>
                            <a:gd name="csX2378" fmla="*/ 145482 w 1619476"/>
                            <a:gd name="csY2378" fmla="*/ 122763 h 693081"/>
                            <a:gd name="csX2379" fmla="*/ 144327 w 1619476"/>
                            <a:gd name="csY2379" fmla="*/ 123804 h 693081"/>
                            <a:gd name="csX2380" fmla="*/ 138804 w 1619476"/>
                            <a:gd name="csY2380" fmla="*/ 98260 h 693081"/>
                            <a:gd name="csX2381" fmla="*/ 141204 w 1619476"/>
                            <a:gd name="csY2381" fmla="*/ 80334 h 693081"/>
                            <a:gd name="csX2382" fmla="*/ 142029 w 1619476"/>
                            <a:gd name="csY2382" fmla="*/ 80537 h 693081"/>
                            <a:gd name="csX2383" fmla="*/ 143286 w 1619476"/>
                            <a:gd name="csY2383" fmla="*/ 82099 h 693081"/>
                            <a:gd name="csX2384" fmla="*/ 149228 w 1619476"/>
                            <a:gd name="csY2384" fmla="*/ 88777 h 693081"/>
                            <a:gd name="csX2385" fmla="*/ 151843 w 1619476"/>
                            <a:gd name="csY2385" fmla="*/ 99403 h 693081"/>
                            <a:gd name="csX2386" fmla="*/ 152363 w 1619476"/>
                            <a:gd name="csY2386" fmla="*/ 102844 h 693081"/>
                            <a:gd name="csX2387" fmla="*/ 151322 w 1619476"/>
                            <a:gd name="csY2387" fmla="*/ 102958 h 693081"/>
                            <a:gd name="csX2388" fmla="*/ 150370 w 1619476"/>
                            <a:gd name="csY2388" fmla="*/ 108379 h 693081"/>
                            <a:gd name="csX2389" fmla="*/ 149228 w 1619476"/>
                            <a:gd name="csY2389" fmla="*/ 102640 h 693081"/>
                            <a:gd name="csX2390" fmla="*/ 148085 w 1619476"/>
                            <a:gd name="csY2390" fmla="*/ 88980 h 693081"/>
                            <a:gd name="csX2391" fmla="*/ 145051 w 1619476"/>
                            <a:gd name="csY2391" fmla="*/ 85120 h 693081"/>
                            <a:gd name="csX2392" fmla="*/ 142651 w 1619476"/>
                            <a:gd name="csY2392" fmla="*/ 83457 h 693081"/>
                            <a:gd name="csX2393" fmla="*/ 143387 w 1619476"/>
                            <a:gd name="csY2393" fmla="*/ 86060 h 693081"/>
                            <a:gd name="csX2394" fmla="*/ 144758 w 1619476"/>
                            <a:gd name="csY2394" fmla="*/ 90021 h 693081"/>
                            <a:gd name="csX2395" fmla="*/ 145584 w 1619476"/>
                            <a:gd name="csY2395" fmla="*/ 92420 h 693081"/>
                            <a:gd name="csX2396" fmla="*/ 144644 w 1619476"/>
                            <a:gd name="csY2396" fmla="*/ 99301 h 693081"/>
                            <a:gd name="csX2397" fmla="*/ 143819 w 1619476"/>
                            <a:gd name="csY2397" fmla="*/ 98159 h 693081"/>
                            <a:gd name="csX2398" fmla="*/ 140810 w 1619476"/>
                            <a:gd name="csY2398" fmla="*/ 93195 h 693081"/>
                            <a:gd name="csX2399" fmla="*/ 140721 w 1619476"/>
                            <a:gd name="csY2399" fmla="*/ 92560 h 693081"/>
                            <a:gd name="csX2400" fmla="*/ 140556 w 1619476"/>
                            <a:gd name="csY2400" fmla="*/ 92433 h 693081"/>
                            <a:gd name="csX2401" fmla="*/ 140429 w 1619476"/>
                            <a:gd name="csY2401" fmla="*/ 92585 h 693081"/>
                            <a:gd name="csX2402" fmla="*/ 140543 w 1619476"/>
                            <a:gd name="csY2402" fmla="*/ 93360 h 693081"/>
                            <a:gd name="csX2403" fmla="*/ 140467 w 1619476"/>
                            <a:gd name="csY2403" fmla="*/ 93360 h 693081"/>
                            <a:gd name="csX2404" fmla="*/ 144543 w 1619476"/>
                            <a:gd name="csY2404" fmla="*/ 107020 h 693081"/>
                            <a:gd name="csX2405" fmla="*/ 146523 w 1619476"/>
                            <a:gd name="csY2405" fmla="*/ 108684 h 693081"/>
                            <a:gd name="csX2406" fmla="*/ 144758 w 1619476"/>
                            <a:gd name="csY2406" fmla="*/ 110144 h 693081"/>
                            <a:gd name="csX2407" fmla="*/ 143908 w 1619476"/>
                            <a:gd name="csY2407" fmla="*/ 108785 h 693081"/>
                            <a:gd name="csX2408" fmla="*/ 138804 w 1619476"/>
                            <a:gd name="csY2408" fmla="*/ 98260 h 693081"/>
                            <a:gd name="csX2409" fmla="*/ 161949 w 1619476"/>
                            <a:gd name="csY2409" fmla="*/ 130063 h 693081"/>
                            <a:gd name="csX2410" fmla="*/ 155068 w 1619476"/>
                            <a:gd name="csY2410" fmla="*/ 128603 h 693081"/>
                            <a:gd name="csX2411" fmla="*/ 151526 w 1619476"/>
                            <a:gd name="csY2411" fmla="*/ 126102 h 693081"/>
                            <a:gd name="csX2412" fmla="*/ 150370 w 1619476"/>
                            <a:gd name="csY2412" fmla="*/ 122446 h 693081"/>
                            <a:gd name="csX2413" fmla="*/ 150142 w 1619476"/>
                            <a:gd name="csY2413" fmla="*/ 121887 h 693081"/>
                            <a:gd name="csX2414" fmla="*/ 150485 w 1619476"/>
                            <a:gd name="csY2414" fmla="*/ 122357 h 693081"/>
                            <a:gd name="csX2415" fmla="*/ 152770 w 1619476"/>
                            <a:gd name="csY2415" fmla="*/ 124122 h 693081"/>
                            <a:gd name="csX2416" fmla="*/ 161949 w 1619476"/>
                            <a:gd name="csY2416" fmla="*/ 130063 h 693081"/>
                            <a:gd name="csX2417" fmla="*/ 157150 w 1619476"/>
                            <a:gd name="csY2417" fmla="*/ 112543 h 693081"/>
                            <a:gd name="csX2418" fmla="*/ 159562 w 1619476"/>
                            <a:gd name="csY2418" fmla="*/ 111299 h 693081"/>
                            <a:gd name="csX2419" fmla="*/ 162685 w 1619476"/>
                            <a:gd name="csY2419" fmla="*/ 111299 h 693081"/>
                            <a:gd name="csX2420" fmla="*/ 164983 w 1619476"/>
                            <a:gd name="csY2420" fmla="*/ 112746 h 693081"/>
                            <a:gd name="csX2421" fmla="*/ 163193 w 1619476"/>
                            <a:gd name="csY2421" fmla="*/ 112848 h 693081"/>
                            <a:gd name="csX2422" fmla="*/ 157772 w 1619476"/>
                            <a:gd name="csY2422" fmla="*/ 114105 h 693081"/>
                            <a:gd name="csX2423" fmla="*/ 156007 w 1619476"/>
                            <a:gd name="csY2423" fmla="*/ 114625 h 693081"/>
                            <a:gd name="csX2424" fmla="*/ 155271 w 1619476"/>
                            <a:gd name="csY2424" fmla="*/ 114105 h 693081"/>
                            <a:gd name="csX2425" fmla="*/ 157150 w 1619476"/>
                            <a:gd name="csY2425" fmla="*/ 112543 h 693081"/>
                            <a:gd name="csX2426" fmla="*/ 158089 w 1619476"/>
                            <a:gd name="csY2426" fmla="*/ 103999 h 693081"/>
                            <a:gd name="csX2427" fmla="*/ 164031 w 1619476"/>
                            <a:gd name="csY2427" fmla="*/ 103364 h 693081"/>
                            <a:gd name="csX2428" fmla="*/ 170811 w 1619476"/>
                            <a:gd name="csY2428" fmla="*/ 106500 h 693081"/>
                            <a:gd name="csX2429" fmla="*/ 172169 w 1619476"/>
                            <a:gd name="csY2429" fmla="*/ 108379 h 693081"/>
                            <a:gd name="csX2430" fmla="*/ 170595 w 1619476"/>
                            <a:gd name="csY2430" fmla="*/ 107643 h 693081"/>
                            <a:gd name="csX2431" fmla="*/ 157467 w 1619476"/>
                            <a:gd name="csY2431" fmla="*/ 104723 h 693081"/>
                            <a:gd name="csX2432" fmla="*/ 155690 w 1619476"/>
                            <a:gd name="csY2432" fmla="*/ 104621 h 693081"/>
                            <a:gd name="csX2433" fmla="*/ 158089 w 1619476"/>
                            <a:gd name="csY2433" fmla="*/ 103999 h 693081"/>
                            <a:gd name="csX2434" fmla="*/ 165186 w 1619476"/>
                            <a:gd name="csY2434" fmla="*/ 97943 h 693081"/>
                            <a:gd name="csX2435" fmla="*/ 165707 w 1619476"/>
                            <a:gd name="csY2435" fmla="*/ 93982 h 693081"/>
                            <a:gd name="csX2436" fmla="*/ 167472 w 1619476"/>
                            <a:gd name="csY2436" fmla="*/ 89399 h 693081"/>
                            <a:gd name="csX2437" fmla="*/ 168932 w 1619476"/>
                            <a:gd name="csY2437" fmla="*/ 84498 h 693081"/>
                            <a:gd name="csX2438" fmla="*/ 171331 w 1619476"/>
                            <a:gd name="csY2438" fmla="*/ 78658 h 693081"/>
                            <a:gd name="csX2439" fmla="*/ 171331 w 1619476"/>
                            <a:gd name="csY2439" fmla="*/ 78442 h 693081"/>
                            <a:gd name="csX2440" fmla="*/ 172690 w 1619476"/>
                            <a:gd name="csY2440" fmla="*/ 80220 h 693081"/>
                            <a:gd name="csX2441" fmla="*/ 173109 w 1619476"/>
                            <a:gd name="csY2441" fmla="*/ 83241 h 693081"/>
                            <a:gd name="csX2442" fmla="*/ 171027 w 1619476"/>
                            <a:gd name="csY2442" fmla="*/ 91583 h 693081"/>
                            <a:gd name="csX2443" fmla="*/ 168627 w 1619476"/>
                            <a:gd name="csY2443" fmla="*/ 97626 h 693081"/>
                            <a:gd name="csX2444" fmla="*/ 164755 w 1619476"/>
                            <a:gd name="csY2444" fmla="*/ 100660 h 693081"/>
                            <a:gd name="csX2445" fmla="*/ 165186 w 1619476"/>
                            <a:gd name="csY2445" fmla="*/ 97943 h 693081"/>
                            <a:gd name="csX2446" fmla="*/ 157937 w 1619476"/>
                            <a:gd name="csY2446" fmla="*/ 117444 h 693081"/>
                            <a:gd name="csX2447" fmla="*/ 159435 w 1619476"/>
                            <a:gd name="csY2447" fmla="*/ 119805 h 693081"/>
                            <a:gd name="csX2448" fmla="*/ 162266 w 1619476"/>
                            <a:gd name="csY2448" fmla="*/ 116606 h 693081"/>
                            <a:gd name="csX2449" fmla="*/ 162685 w 1619476"/>
                            <a:gd name="csY2449" fmla="*/ 116301 h 693081"/>
                            <a:gd name="csX2450" fmla="*/ 163409 w 1619476"/>
                            <a:gd name="csY2450" fmla="*/ 120148 h 693081"/>
                            <a:gd name="csX2451" fmla="*/ 158204 w 1619476"/>
                            <a:gd name="csY2451" fmla="*/ 120148 h 693081"/>
                            <a:gd name="csX2452" fmla="*/ 157353 w 1619476"/>
                            <a:gd name="csY2452" fmla="*/ 117545 h 693081"/>
                            <a:gd name="csX2453" fmla="*/ 157937 w 1619476"/>
                            <a:gd name="csY2453" fmla="*/ 117444 h 693081"/>
                            <a:gd name="csX2454" fmla="*/ 160882 w 1619476"/>
                            <a:gd name="csY2454" fmla="*/ 117977 h 693081"/>
                            <a:gd name="csX2455" fmla="*/ 159854 w 1619476"/>
                            <a:gd name="csY2455" fmla="*/ 118650 h 693081"/>
                            <a:gd name="csX2456" fmla="*/ 158838 w 1619476"/>
                            <a:gd name="csY2456" fmla="*/ 117977 h 693081"/>
                            <a:gd name="csX2457" fmla="*/ 159854 w 1619476"/>
                            <a:gd name="csY2457" fmla="*/ 117304 h 693081"/>
                            <a:gd name="csX2458" fmla="*/ 160882 w 1619476"/>
                            <a:gd name="csY2458" fmla="*/ 117977 h 693081"/>
                            <a:gd name="csX2459" fmla="*/ 157353 w 1619476"/>
                            <a:gd name="csY2459" fmla="*/ 116301 h 693081"/>
                            <a:gd name="csX2460" fmla="*/ 158724 w 1619476"/>
                            <a:gd name="csY2460" fmla="*/ 115057 h 693081"/>
                            <a:gd name="csX2461" fmla="*/ 161632 w 1619476"/>
                            <a:gd name="csY2461" fmla="*/ 114308 h 693081"/>
                            <a:gd name="csX2462" fmla="*/ 164234 w 1619476"/>
                            <a:gd name="csY2462" fmla="*/ 114943 h 693081"/>
                            <a:gd name="csX2463" fmla="*/ 162266 w 1619476"/>
                            <a:gd name="csY2463" fmla="*/ 115260 h 693081"/>
                            <a:gd name="csX2464" fmla="*/ 157353 w 1619476"/>
                            <a:gd name="csY2464" fmla="*/ 116301 h 693081"/>
                            <a:gd name="csX2465" fmla="*/ 175292 w 1619476"/>
                            <a:gd name="csY2465" fmla="*/ 118701 h 693081"/>
                            <a:gd name="csX2466" fmla="*/ 179990 w 1619476"/>
                            <a:gd name="csY2466" fmla="*/ 123284 h 693081"/>
                            <a:gd name="csX2467" fmla="*/ 184573 w 1619476"/>
                            <a:gd name="csY2467" fmla="*/ 127143 h 693081"/>
                            <a:gd name="csX2468" fmla="*/ 185513 w 1619476"/>
                            <a:gd name="csY2468" fmla="*/ 127867 h 693081"/>
                            <a:gd name="csX2469" fmla="*/ 186452 w 1619476"/>
                            <a:gd name="csY2469" fmla="*/ 128819 h 693081"/>
                            <a:gd name="csX2470" fmla="*/ 189994 w 1619476"/>
                            <a:gd name="csY2470" fmla="*/ 130266 h 693081"/>
                            <a:gd name="csX2471" fmla="*/ 190210 w 1619476"/>
                            <a:gd name="csY2471" fmla="*/ 132767 h 693081"/>
                            <a:gd name="csX2472" fmla="*/ 187392 w 1619476"/>
                            <a:gd name="csY2472" fmla="*/ 131422 h 693081"/>
                            <a:gd name="csX2473" fmla="*/ 186757 w 1619476"/>
                            <a:gd name="csY2473" fmla="*/ 131523 h 693081"/>
                            <a:gd name="csX2474" fmla="*/ 184472 w 1619476"/>
                            <a:gd name="csY2474" fmla="*/ 129759 h 693081"/>
                            <a:gd name="csX2475" fmla="*/ 182085 w 1619476"/>
                            <a:gd name="csY2475" fmla="*/ 130165 h 693081"/>
                            <a:gd name="csX2476" fmla="*/ 183012 w 1619476"/>
                            <a:gd name="csY2476" fmla="*/ 133910 h 693081"/>
                            <a:gd name="csX2477" fmla="*/ 187506 w 1619476"/>
                            <a:gd name="csY2477" fmla="*/ 136944 h 693081"/>
                            <a:gd name="csX2478" fmla="*/ 188534 w 1619476"/>
                            <a:gd name="csY2478" fmla="*/ 139649 h 693081"/>
                            <a:gd name="csX2479" fmla="*/ 184472 w 1619476"/>
                            <a:gd name="csY2479" fmla="*/ 143089 h 693081"/>
                            <a:gd name="csX2480" fmla="*/ 178936 w 1619476"/>
                            <a:gd name="csY2480" fmla="*/ 143292 h 693081"/>
                            <a:gd name="csX2481" fmla="*/ 174150 w 1619476"/>
                            <a:gd name="csY2481" fmla="*/ 141845 h 693081"/>
                            <a:gd name="csX2482" fmla="*/ 173007 w 1619476"/>
                            <a:gd name="csY2482" fmla="*/ 143825 h 693081"/>
                            <a:gd name="csX2483" fmla="*/ 167789 w 1619476"/>
                            <a:gd name="csY2483" fmla="*/ 143394 h 693081"/>
                            <a:gd name="csX2484" fmla="*/ 159245 w 1619476"/>
                            <a:gd name="csY2484" fmla="*/ 142683 h 693081"/>
                            <a:gd name="csX2485" fmla="*/ 152160 w 1619476"/>
                            <a:gd name="csY2485" fmla="*/ 138087 h 693081"/>
                            <a:gd name="csX2486" fmla="*/ 149647 w 1619476"/>
                            <a:gd name="csY2486" fmla="*/ 132971 h 693081"/>
                            <a:gd name="csX2487" fmla="*/ 148606 w 1619476"/>
                            <a:gd name="csY2487" fmla="*/ 127232 h 693081"/>
                            <a:gd name="csX2488" fmla="*/ 150485 w 1619476"/>
                            <a:gd name="csY2488" fmla="*/ 130165 h 693081"/>
                            <a:gd name="csX2489" fmla="*/ 152364 w 1619476"/>
                            <a:gd name="csY2489" fmla="*/ 133402 h 693081"/>
                            <a:gd name="csX2490" fmla="*/ 159448 w 1619476"/>
                            <a:gd name="csY2490" fmla="*/ 139763 h 693081"/>
                            <a:gd name="csX2491" fmla="*/ 172690 w 1619476"/>
                            <a:gd name="csY2491" fmla="*/ 141324 h 693081"/>
                            <a:gd name="csX2492" fmla="*/ 173426 w 1619476"/>
                            <a:gd name="csY2492" fmla="*/ 140271 h 693081"/>
                            <a:gd name="csX2493" fmla="*/ 169249 w 1619476"/>
                            <a:gd name="csY2493" fmla="*/ 136944 h 693081"/>
                            <a:gd name="csX2494" fmla="*/ 172169 w 1619476"/>
                            <a:gd name="csY2494" fmla="*/ 136944 h 693081"/>
                            <a:gd name="csX2495" fmla="*/ 179253 w 1619476"/>
                            <a:gd name="csY2495" fmla="*/ 141528 h 693081"/>
                            <a:gd name="csX2496" fmla="*/ 183011 w 1619476"/>
                            <a:gd name="csY2496" fmla="*/ 141324 h 693081"/>
                            <a:gd name="csX2497" fmla="*/ 181234 w 1619476"/>
                            <a:gd name="csY2497" fmla="*/ 140588 h 693081"/>
                            <a:gd name="csX2498" fmla="*/ 179165 w 1619476"/>
                            <a:gd name="csY2498" fmla="*/ 139026 h 693081"/>
                            <a:gd name="csX2499" fmla="*/ 178212 w 1619476"/>
                            <a:gd name="csY2499" fmla="*/ 136525 h 693081"/>
                            <a:gd name="csX2500" fmla="*/ 180510 w 1619476"/>
                            <a:gd name="csY2500" fmla="*/ 135891 h 693081"/>
                            <a:gd name="csX2501" fmla="*/ 183012 w 1619476"/>
                            <a:gd name="csY2501" fmla="*/ 136119 h 693081"/>
                            <a:gd name="csX2502" fmla="*/ 181653 w 1619476"/>
                            <a:gd name="csY2502" fmla="*/ 135484 h 693081"/>
                            <a:gd name="csX2503" fmla="*/ 178631 w 1619476"/>
                            <a:gd name="csY2503" fmla="*/ 132666 h 693081"/>
                            <a:gd name="csX2504" fmla="*/ 177997 w 1619476"/>
                            <a:gd name="csY2504" fmla="*/ 129644 h 693081"/>
                            <a:gd name="csX2505" fmla="*/ 180092 w 1619476"/>
                            <a:gd name="csY2505" fmla="*/ 128819 h 693081"/>
                            <a:gd name="csX2506" fmla="*/ 180206 w 1619476"/>
                            <a:gd name="csY2506" fmla="*/ 126001 h 693081"/>
                            <a:gd name="csX2507" fmla="*/ 171230 w 1619476"/>
                            <a:gd name="csY2507" fmla="*/ 117748 h 693081"/>
                            <a:gd name="csX2508" fmla="*/ 170392 w 1619476"/>
                            <a:gd name="csY2508" fmla="*/ 115577 h 693081"/>
                            <a:gd name="csX2509" fmla="*/ 170493 w 1619476"/>
                            <a:gd name="csY2509" fmla="*/ 115463 h 693081"/>
                            <a:gd name="csX2510" fmla="*/ 175292 w 1619476"/>
                            <a:gd name="csY2510" fmla="*/ 118701 h 693081"/>
                            <a:gd name="csX2511" fmla="*/ 178835 w 1619476"/>
                            <a:gd name="csY2511" fmla="*/ 117939 h 693081"/>
                            <a:gd name="csX2512" fmla="*/ 178733 w 1619476"/>
                            <a:gd name="csY2512" fmla="*/ 118167 h 693081"/>
                            <a:gd name="csX2513" fmla="*/ 181348 w 1619476"/>
                            <a:gd name="csY2513" fmla="*/ 120465 h 693081"/>
                            <a:gd name="csX2514" fmla="*/ 185513 w 1619476"/>
                            <a:gd name="csY2514" fmla="*/ 125467 h 693081"/>
                            <a:gd name="csX2515" fmla="*/ 186033 w 1619476"/>
                            <a:gd name="csY2515" fmla="*/ 126724 h 693081"/>
                            <a:gd name="csX2516" fmla="*/ 182707 w 1619476"/>
                            <a:gd name="csY2516" fmla="*/ 123703 h 693081"/>
                            <a:gd name="csX2517" fmla="*/ 178530 w 1619476"/>
                            <a:gd name="csY2517" fmla="*/ 118383 h 693081"/>
                            <a:gd name="csX2518" fmla="*/ 178098 w 1619476"/>
                            <a:gd name="csY2518" fmla="*/ 117888 h 693081"/>
                            <a:gd name="csX2519" fmla="*/ 178834 w 1619476"/>
                            <a:gd name="csY2519" fmla="*/ 117939 h 693081"/>
                            <a:gd name="csX2520" fmla="*/ 192914 w 1619476"/>
                            <a:gd name="csY2520" fmla="*/ 134951 h 693081"/>
                            <a:gd name="csX2521" fmla="*/ 193333 w 1619476"/>
                            <a:gd name="csY2521" fmla="*/ 135573 h 693081"/>
                            <a:gd name="csX2522" fmla="*/ 189575 w 1619476"/>
                            <a:gd name="csY2522" fmla="*/ 142784 h 693081"/>
                            <a:gd name="csX2523" fmla="*/ 189575 w 1619476"/>
                            <a:gd name="csY2523" fmla="*/ 141845 h 693081"/>
                            <a:gd name="csX2524" fmla="*/ 192698 w 1619476"/>
                            <a:gd name="csY2524" fmla="*/ 136424 h 693081"/>
                            <a:gd name="csX2525" fmla="*/ 192914 w 1619476"/>
                            <a:gd name="csY2525" fmla="*/ 134951 h 693081"/>
                            <a:gd name="csX2526" fmla="*/ 182910 w 1619476"/>
                            <a:gd name="csY2526" fmla="*/ 168747 h 693081"/>
                            <a:gd name="csX2527" fmla="*/ 191657 w 1619476"/>
                            <a:gd name="csY2527" fmla="*/ 178117 h 693081"/>
                            <a:gd name="csX2528" fmla="*/ 202715 w 1619476"/>
                            <a:gd name="csY2528" fmla="*/ 201274 h 693081"/>
                            <a:gd name="csX2529" fmla="*/ 204798 w 1619476"/>
                            <a:gd name="csY2529" fmla="*/ 212738 h 693081"/>
                            <a:gd name="csX2530" fmla="*/ 202093 w 1619476"/>
                            <a:gd name="csY2530" fmla="*/ 225358 h 693081"/>
                            <a:gd name="csX2531" fmla="*/ 201357 w 1619476"/>
                            <a:gd name="csY2531" fmla="*/ 228176 h 693081"/>
                            <a:gd name="csX2532" fmla="*/ 199275 w 1619476"/>
                            <a:gd name="csY2532" fmla="*/ 225980 h 693081"/>
                            <a:gd name="csX2533" fmla="*/ 199275 w 1619476"/>
                            <a:gd name="csY2533" fmla="*/ 221917 h 693081"/>
                            <a:gd name="csX2534" fmla="*/ 198234 w 1619476"/>
                            <a:gd name="csY2534" fmla="*/ 207533 h 693081"/>
                            <a:gd name="csX2535" fmla="*/ 191657 w 1619476"/>
                            <a:gd name="csY2535" fmla="*/ 191777 h 693081"/>
                            <a:gd name="csX2536" fmla="*/ 189474 w 1619476"/>
                            <a:gd name="csY2536" fmla="*/ 188972 h 693081"/>
                            <a:gd name="csX2537" fmla="*/ 190312 w 1619476"/>
                            <a:gd name="csY2537" fmla="*/ 191155 h 693081"/>
                            <a:gd name="csX2538" fmla="*/ 196990 w 1619476"/>
                            <a:gd name="csY2538" fmla="*/ 218680 h 693081"/>
                            <a:gd name="csX2539" fmla="*/ 196571 w 1619476"/>
                            <a:gd name="csY2539" fmla="*/ 222133 h 693081"/>
                            <a:gd name="csX2540" fmla="*/ 193447 w 1619476"/>
                            <a:gd name="csY2540" fmla="*/ 220559 h 693081"/>
                            <a:gd name="csX2541" fmla="*/ 188534 w 1619476"/>
                            <a:gd name="csY2541" fmla="*/ 214617 h 693081"/>
                            <a:gd name="csX2542" fmla="*/ 188509 w 1619476"/>
                            <a:gd name="csY2542" fmla="*/ 214642 h 693081"/>
                            <a:gd name="csX2543" fmla="*/ 188471 w 1619476"/>
                            <a:gd name="csY2543" fmla="*/ 214452 h 693081"/>
                            <a:gd name="csX2544" fmla="*/ 188369 w 1619476"/>
                            <a:gd name="csY2544" fmla="*/ 214388 h 693081"/>
                            <a:gd name="csX2545" fmla="*/ 188306 w 1619476"/>
                            <a:gd name="csY2545" fmla="*/ 214464 h 693081"/>
                            <a:gd name="csX2546" fmla="*/ 188331 w 1619476"/>
                            <a:gd name="csY2546" fmla="*/ 214630 h 693081"/>
                            <a:gd name="csX2547" fmla="*/ 188331 w 1619476"/>
                            <a:gd name="csY2547" fmla="*/ 214617 h 693081"/>
                            <a:gd name="csX2548" fmla="*/ 186871 w 1619476"/>
                            <a:gd name="csY2548" fmla="*/ 223999 h 693081"/>
                            <a:gd name="csX2549" fmla="*/ 184256 w 1619476"/>
                            <a:gd name="csY2549" fmla="*/ 223059 h 693081"/>
                            <a:gd name="csX2550" fmla="*/ 181450 w 1619476"/>
                            <a:gd name="csY2550" fmla="*/ 222234 h 693081"/>
                            <a:gd name="csX2551" fmla="*/ 178631 w 1619476"/>
                            <a:gd name="csY2551" fmla="*/ 219619 h 693081"/>
                            <a:gd name="csX2552" fmla="*/ 177489 w 1619476"/>
                            <a:gd name="csY2552" fmla="*/ 218578 h 693081"/>
                            <a:gd name="csX2553" fmla="*/ 177171 w 1619476"/>
                            <a:gd name="csY2553" fmla="*/ 217321 h 693081"/>
                            <a:gd name="csX2554" fmla="*/ 174467 w 1619476"/>
                            <a:gd name="csY2554" fmla="*/ 213677 h 693081"/>
                            <a:gd name="csX2555" fmla="*/ 174467 w 1619476"/>
                            <a:gd name="csY2555" fmla="*/ 211697 h 693081"/>
                            <a:gd name="csX2556" fmla="*/ 172791 w 1619476"/>
                            <a:gd name="csY2556" fmla="*/ 208371 h 693081"/>
                            <a:gd name="csX2557" fmla="*/ 171534 w 1619476"/>
                            <a:gd name="csY2557" fmla="*/ 212217 h 693081"/>
                            <a:gd name="csX2558" fmla="*/ 170595 w 1619476"/>
                            <a:gd name="csY2558" fmla="*/ 219200 h 693081"/>
                            <a:gd name="csX2559" fmla="*/ 171027 w 1619476"/>
                            <a:gd name="csY2559" fmla="*/ 222958 h 693081"/>
                            <a:gd name="csX2560" fmla="*/ 174772 w 1619476"/>
                            <a:gd name="csY2560" fmla="*/ 223796 h 693081"/>
                            <a:gd name="csX2561" fmla="*/ 182288 w 1619476"/>
                            <a:gd name="csY2561" fmla="*/ 226081 h 693081"/>
                            <a:gd name="csX2562" fmla="*/ 199275 w 1619476"/>
                            <a:gd name="csY2562" fmla="*/ 230474 h 693081"/>
                            <a:gd name="csX2563" fmla="*/ 208251 w 1619476"/>
                            <a:gd name="csY2563" fmla="*/ 231820 h 693081"/>
                            <a:gd name="csX2564" fmla="*/ 219601 w 1619476"/>
                            <a:gd name="csY2564" fmla="*/ 231616 h 693081"/>
                            <a:gd name="csX2565" fmla="*/ 224299 w 1619476"/>
                            <a:gd name="csY2565" fmla="*/ 228684 h 693081"/>
                            <a:gd name="csX2566" fmla="*/ 229313 w 1619476"/>
                            <a:gd name="csY2566" fmla="*/ 225980 h 693081"/>
                            <a:gd name="csX2567" fmla="*/ 226698 w 1619476"/>
                            <a:gd name="csY2567" fmla="*/ 230575 h 693081"/>
                            <a:gd name="csX2568" fmla="*/ 226749 w 1619476"/>
                            <a:gd name="csY2568" fmla="*/ 230613 h 693081"/>
                            <a:gd name="csX2569" fmla="*/ 226216 w 1619476"/>
                            <a:gd name="csY2569" fmla="*/ 230817 h 693081"/>
                            <a:gd name="csX2570" fmla="*/ 226114 w 1619476"/>
                            <a:gd name="csY2570" fmla="*/ 230956 h 693081"/>
                            <a:gd name="csX2571" fmla="*/ 226228 w 1619476"/>
                            <a:gd name="csY2571" fmla="*/ 231045 h 693081"/>
                            <a:gd name="csX2572" fmla="*/ 226241 w 1619476"/>
                            <a:gd name="csY2572" fmla="*/ 231045 h 693081"/>
                            <a:gd name="csX2573" fmla="*/ 226812 w 1619476"/>
                            <a:gd name="csY2573" fmla="*/ 230829 h 693081"/>
                            <a:gd name="csX2574" fmla="*/ 226800 w 1619476"/>
                            <a:gd name="csY2574" fmla="*/ 230880 h 693081"/>
                            <a:gd name="csX2575" fmla="*/ 231916 w 1619476"/>
                            <a:gd name="csY2575" fmla="*/ 229115 h 693081"/>
                            <a:gd name="csX2576" fmla="*/ 235141 w 1619476"/>
                            <a:gd name="csY2576" fmla="*/ 228176 h 693081"/>
                            <a:gd name="csX2577" fmla="*/ 233262 w 1619476"/>
                            <a:gd name="csY2577" fmla="*/ 231198 h 693081"/>
                            <a:gd name="csX2578" fmla="*/ 230583 w 1619476"/>
                            <a:gd name="csY2578" fmla="*/ 233178 h 693081"/>
                            <a:gd name="csX2579" fmla="*/ 230545 w 1619476"/>
                            <a:gd name="csY2579" fmla="*/ 233191 h 693081"/>
                            <a:gd name="csX2580" fmla="*/ 230113 w 1619476"/>
                            <a:gd name="csY2580" fmla="*/ 233470 h 693081"/>
                            <a:gd name="csX2581" fmla="*/ 230126 w 1619476"/>
                            <a:gd name="csY2581" fmla="*/ 233622 h 693081"/>
                            <a:gd name="csX2582" fmla="*/ 230202 w 1619476"/>
                            <a:gd name="csY2582" fmla="*/ 233635 h 693081"/>
                            <a:gd name="csX2583" fmla="*/ 230278 w 1619476"/>
                            <a:gd name="csY2583" fmla="*/ 233597 h 693081"/>
                            <a:gd name="csX2584" fmla="*/ 230697 w 1619476"/>
                            <a:gd name="csY2584" fmla="*/ 233305 h 693081"/>
                            <a:gd name="csX2585" fmla="*/ 230773 w 1619476"/>
                            <a:gd name="csY2585" fmla="*/ 233381 h 693081"/>
                            <a:gd name="csX2586" fmla="*/ 240778 w 1619476"/>
                            <a:gd name="csY2586" fmla="*/ 232239 h 693081"/>
                            <a:gd name="csX2587" fmla="*/ 242657 w 1619476"/>
                            <a:gd name="csY2587" fmla="*/ 234321 h 693081"/>
                            <a:gd name="csX2588" fmla="*/ 238061 w 1619476"/>
                            <a:gd name="csY2588" fmla="*/ 235362 h 693081"/>
                            <a:gd name="csX2589" fmla="*/ 230583 w 1619476"/>
                            <a:gd name="csY2589" fmla="*/ 238028 h 693081"/>
                            <a:gd name="csX2590" fmla="*/ 230367 w 1619476"/>
                            <a:gd name="csY2590" fmla="*/ 238066 h 693081"/>
                            <a:gd name="csX2591" fmla="*/ 230227 w 1619476"/>
                            <a:gd name="csY2591" fmla="*/ 238256 h 693081"/>
                            <a:gd name="csX2592" fmla="*/ 230405 w 1619476"/>
                            <a:gd name="csY2592" fmla="*/ 238396 h 693081"/>
                            <a:gd name="csX2593" fmla="*/ 230431 w 1619476"/>
                            <a:gd name="csY2593" fmla="*/ 238396 h 693081"/>
                            <a:gd name="csX2594" fmla="*/ 230659 w 1619476"/>
                            <a:gd name="csY2594" fmla="*/ 238333 h 693081"/>
                            <a:gd name="csX2595" fmla="*/ 230659 w 1619476"/>
                            <a:gd name="csY2595" fmla="*/ 238396 h 693081"/>
                            <a:gd name="csX2596" fmla="*/ 240575 w 1619476"/>
                            <a:gd name="csY2596" fmla="*/ 243081 h 693081"/>
                            <a:gd name="csX2597" fmla="*/ 241082 w 1619476"/>
                            <a:gd name="csY2597" fmla="*/ 244960 h 693081"/>
                            <a:gd name="csX2598" fmla="*/ 233059 w 1619476"/>
                            <a:gd name="csY2598" fmla="*/ 241824 h 693081"/>
                            <a:gd name="csX2599" fmla="*/ 228158 w 1619476"/>
                            <a:gd name="csY2599" fmla="*/ 241202 h 693081"/>
                            <a:gd name="csX2600" fmla="*/ 228679 w 1619476"/>
                            <a:gd name="csY2600" fmla="*/ 241722 h 693081"/>
                            <a:gd name="csX2601" fmla="*/ 233478 w 1619476"/>
                            <a:gd name="csY2601" fmla="*/ 244541 h 693081"/>
                            <a:gd name="csX2602" fmla="*/ 235458 w 1619476"/>
                            <a:gd name="csY2602" fmla="*/ 246940 h 693081"/>
                            <a:gd name="csX2603" fmla="*/ 233795 w 1619476"/>
                            <a:gd name="csY2603" fmla="*/ 248184 h 693081"/>
                            <a:gd name="csX2604" fmla="*/ 228475 w 1619476"/>
                            <a:gd name="csY2604" fmla="*/ 244439 h 693081"/>
                            <a:gd name="csX2605" fmla="*/ 216478 w 1619476"/>
                            <a:gd name="csY2605" fmla="*/ 242040 h 693081"/>
                            <a:gd name="csX2606" fmla="*/ 196774 w 1619476"/>
                            <a:gd name="csY2606" fmla="*/ 242243 h 693081"/>
                            <a:gd name="csX2607" fmla="*/ 181145 w 1619476"/>
                            <a:gd name="csY2607" fmla="*/ 240999 h 693081"/>
                            <a:gd name="csX2608" fmla="*/ 164348 w 1619476"/>
                            <a:gd name="csY2608" fmla="*/ 239640 h 693081"/>
                            <a:gd name="csX2609" fmla="*/ 157670 w 1619476"/>
                            <a:gd name="csY2609" fmla="*/ 239335 h 693081"/>
                            <a:gd name="csX2610" fmla="*/ 152985 w 1619476"/>
                            <a:gd name="csY2610" fmla="*/ 225154 h 693081"/>
                            <a:gd name="csX2611" fmla="*/ 150992 w 1619476"/>
                            <a:gd name="csY2611" fmla="*/ 206479 h 693081"/>
                            <a:gd name="csX2612" fmla="*/ 153303 w 1619476"/>
                            <a:gd name="csY2612" fmla="*/ 212839 h 693081"/>
                            <a:gd name="csX2613" fmla="*/ 156528 w 1619476"/>
                            <a:gd name="csY2613" fmla="*/ 217753 h 693081"/>
                            <a:gd name="csX2614" fmla="*/ 156845 w 1619476"/>
                            <a:gd name="csY2614" fmla="*/ 225040 h 693081"/>
                            <a:gd name="csX2615" fmla="*/ 162571 w 1619476"/>
                            <a:gd name="csY2615" fmla="*/ 236415 h 693081"/>
                            <a:gd name="csX2616" fmla="*/ 163815 w 1619476"/>
                            <a:gd name="csY2616" fmla="*/ 236301 h 693081"/>
                            <a:gd name="csX2617" fmla="*/ 165491 w 1619476"/>
                            <a:gd name="csY2617" fmla="*/ 237038 h 693081"/>
                            <a:gd name="csX2618" fmla="*/ 171661 w 1619476"/>
                            <a:gd name="csY2618" fmla="*/ 237038 h 693081"/>
                            <a:gd name="csX2619" fmla="*/ 178631 w 1619476"/>
                            <a:gd name="csY2619" fmla="*/ 237977 h 693081"/>
                            <a:gd name="csX2620" fmla="*/ 184471 w 1619476"/>
                            <a:gd name="csY2620" fmla="*/ 238916 h 693081"/>
                            <a:gd name="csX2621" fmla="*/ 209495 w 1619476"/>
                            <a:gd name="csY2621" fmla="*/ 241418 h 693081"/>
                            <a:gd name="csX2622" fmla="*/ 209482 w 1619476"/>
                            <a:gd name="csY2622" fmla="*/ 241367 h 693081"/>
                            <a:gd name="csX2623" fmla="*/ 210206 w 1619476"/>
                            <a:gd name="csY2623" fmla="*/ 241583 h 693081"/>
                            <a:gd name="csX2624" fmla="*/ 210269 w 1619476"/>
                            <a:gd name="csY2624" fmla="*/ 241583 h 693081"/>
                            <a:gd name="csX2625" fmla="*/ 210434 w 1619476"/>
                            <a:gd name="csY2625" fmla="*/ 241481 h 693081"/>
                            <a:gd name="csX2626" fmla="*/ 210346 w 1619476"/>
                            <a:gd name="csY2626" fmla="*/ 241253 h 693081"/>
                            <a:gd name="csX2627" fmla="*/ 209558 w 1619476"/>
                            <a:gd name="csY2627" fmla="*/ 241037 h 693081"/>
                            <a:gd name="csX2628" fmla="*/ 209609 w 1619476"/>
                            <a:gd name="csY2628" fmla="*/ 240999 h 693081"/>
                            <a:gd name="csX2629" fmla="*/ 200316 w 1619476"/>
                            <a:gd name="csY2629" fmla="*/ 238396 h 693081"/>
                            <a:gd name="csX2630" fmla="*/ 192394 w 1619476"/>
                            <a:gd name="csY2630" fmla="*/ 236936 h 693081"/>
                            <a:gd name="csX2631" fmla="*/ 187392 w 1619476"/>
                            <a:gd name="csY2631" fmla="*/ 235362 h 693081"/>
                            <a:gd name="csX2632" fmla="*/ 185830 w 1619476"/>
                            <a:gd name="csY2632" fmla="*/ 234841 h 693081"/>
                            <a:gd name="csX2633" fmla="*/ 172474 w 1619476"/>
                            <a:gd name="csY2633" fmla="*/ 232658 h 693081"/>
                            <a:gd name="csX2634" fmla="*/ 165605 w 1619476"/>
                            <a:gd name="csY2634" fmla="*/ 228684 h 693081"/>
                            <a:gd name="csX2635" fmla="*/ 164755 w 1619476"/>
                            <a:gd name="csY2635" fmla="*/ 228481 h 693081"/>
                            <a:gd name="csX2636" fmla="*/ 161225 w 1619476"/>
                            <a:gd name="csY2636" fmla="*/ 223694 h 693081"/>
                            <a:gd name="csX2637" fmla="*/ 161949 w 1619476"/>
                            <a:gd name="csY2637" fmla="*/ 217016 h 693081"/>
                            <a:gd name="csX2638" fmla="*/ 165605 w 1619476"/>
                            <a:gd name="csY2638" fmla="*/ 215455 h 693081"/>
                            <a:gd name="csX2639" fmla="*/ 170912 w 1619476"/>
                            <a:gd name="csY2639" fmla="*/ 207215 h 693081"/>
                            <a:gd name="csX2640" fmla="*/ 170912 w 1619476"/>
                            <a:gd name="csY2640" fmla="*/ 203559 h 693081"/>
                            <a:gd name="csX2641" fmla="*/ 174251 w 1619476"/>
                            <a:gd name="csY2641" fmla="*/ 204917 h 693081"/>
                            <a:gd name="csX2642" fmla="*/ 176029 w 1619476"/>
                            <a:gd name="csY2642" fmla="*/ 209310 h 693081"/>
                            <a:gd name="csX2643" fmla="*/ 176029 w 1619476"/>
                            <a:gd name="csY2643" fmla="*/ 209285 h 693081"/>
                            <a:gd name="csX2644" fmla="*/ 176143 w 1619476"/>
                            <a:gd name="csY2644" fmla="*/ 209513 h 693081"/>
                            <a:gd name="csX2645" fmla="*/ 176321 w 1619476"/>
                            <a:gd name="csY2645" fmla="*/ 209602 h 693081"/>
                            <a:gd name="csX2646" fmla="*/ 176448 w 1619476"/>
                            <a:gd name="csY2646" fmla="*/ 209564 h 693081"/>
                            <a:gd name="csX2647" fmla="*/ 176499 w 1619476"/>
                            <a:gd name="csY2647" fmla="*/ 209259 h 693081"/>
                            <a:gd name="csX2648" fmla="*/ 176435 w 1619476"/>
                            <a:gd name="csY2648" fmla="*/ 209120 h 693081"/>
                            <a:gd name="csX2649" fmla="*/ 175508 w 1619476"/>
                            <a:gd name="csY2649" fmla="*/ 204092 h 693081"/>
                            <a:gd name="csX2650" fmla="*/ 175089 w 1619476"/>
                            <a:gd name="csY2650" fmla="*/ 199395 h 693081"/>
                            <a:gd name="csX2651" fmla="*/ 173832 w 1619476"/>
                            <a:gd name="csY2651" fmla="*/ 197414 h 693081"/>
                            <a:gd name="csX2652" fmla="*/ 172169 w 1619476"/>
                            <a:gd name="csY2652" fmla="*/ 195954 h 693081"/>
                            <a:gd name="csX2653" fmla="*/ 172271 w 1619476"/>
                            <a:gd name="csY2653" fmla="*/ 191574 h 693081"/>
                            <a:gd name="csX2654" fmla="*/ 171230 w 1619476"/>
                            <a:gd name="csY2654" fmla="*/ 188756 h 693081"/>
                            <a:gd name="csX2655" fmla="*/ 169351 w 1619476"/>
                            <a:gd name="csY2655" fmla="*/ 186991 h 693081"/>
                            <a:gd name="csX2656" fmla="*/ 169046 w 1619476"/>
                            <a:gd name="csY2656" fmla="*/ 184896 h 693081"/>
                            <a:gd name="csX2657" fmla="*/ 167891 w 1619476"/>
                            <a:gd name="csY2657" fmla="*/ 180211 h 693081"/>
                            <a:gd name="csX2658" fmla="*/ 169148 w 1619476"/>
                            <a:gd name="csY2658" fmla="*/ 180427 h 693081"/>
                            <a:gd name="csX2659" fmla="*/ 173211 w 1619476"/>
                            <a:gd name="csY2659" fmla="*/ 187296 h 693081"/>
                            <a:gd name="csX2660" fmla="*/ 175293 w 1619476"/>
                            <a:gd name="csY2660" fmla="*/ 192095 h 693081"/>
                            <a:gd name="csX2661" fmla="*/ 176448 w 1619476"/>
                            <a:gd name="csY2661" fmla="*/ 192399 h 693081"/>
                            <a:gd name="csX2662" fmla="*/ 176029 w 1619476"/>
                            <a:gd name="csY2662" fmla="*/ 188451 h 693081"/>
                            <a:gd name="csX2663" fmla="*/ 176854 w 1619476"/>
                            <a:gd name="csY2663" fmla="*/ 180427 h 693081"/>
                            <a:gd name="csX2664" fmla="*/ 175508 w 1619476"/>
                            <a:gd name="csY2664" fmla="*/ 173749 h 693081"/>
                            <a:gd name="csX2665" fmla="*/ 176753 w 1619476"/>
                            <a:gd name="csY2665" fmla="*/ 169572 h 693081"/>
                            <a:gd name="csX2666" fmla="*/ 174670 w 1619476"/>
                            <a:gd name="csY2666" fmla="*/ 162894 h 693081"/>
                            <a:gd name="csX2667" fmla="*/ 174670 w 1619476"/>
                            <a:gd name="csY2667" fmla="*/ 160507 h 693081"/>
                            <a:gd name="csX2668" fmla="*/ 174670 w 1619476"/>
                            <a:gd name="csY2668" fmla="*/ 149551 h 693081"/>
                            <a:gd name="csX2669" fmla="*/ 175292 w 1619476"/>
                            <a:gd name="csY2669" fmla="*/ 151430 h 693081"/>
                            <a:gd name="csX2670" fmla="*/ 182910 w 1619476"/>
                            <a:gd name="csY2670" fmla="*/ 168747 h 693081"/>
                            <a:gd name="csX2671" fmla="*/ 205737 w 1619476"/>
                            <a:gd name="csY2671" fmla="*/ 223999 h 693081"/>
                            <a:gd name="csX2672" fmla="*/ 207413 w 1619476"/>
                            <a:gd name="csY2672" fmla="*/ 211900 h 693081"/>
                            <a:gd name="csX2673" fmla="*/ 207197 w 1619476"/>
                            <a:gd name="csY2673" fmla="*/ 210973 h 693081"/>
                            <a:gd name="csX2674" fmla="*/ 207616 w 1619476"/>
                            <a:gd name="csY2674" fmla="*/ 211900 h 693081"/>
                            <a:gd name="csX2675" fmla="*/ 210231 w 1619476"/>
                            <a:gd name="csY2675" fmla="*/ 216090 h 693081"/>
                            <a:gd name="csX2676" fmla="*/ 212618 w 1619476"/>
                            <a:gd name="csY2676" fmla="*/ 220457 h 693081"/>
                            <a:gd name="csX2677" fmla="*/ 209089 w 1619476"/>
                            <a:gd name="csY2677" fmla="*/ 223377 h 693081"/>
                            <a:gd name="csX2678" fmla="*/ 205953 w 1619476"/>
                            <a:gd name="csY2678" fmla="*/ 225878 h 693081"/>
                            <a:gd name="csX2679" fmla="*/ 205737 w 1619476"/>
                            <a:gd name="csY2679" fmla="*/ 223999 h 693081"/>
                            <a:gd name="csX2680" fmla="*/ 218357 w 1619476"/>
                            <a:gd name="csY2680" fmla="*/ 229535 h 693081"/>
                            <a:gd name="csX2681" fmla="*/ 216478 w 1619476"/>
                            <a:gd name="csY2681" fmla="*/ 230157 h 693081"/>
                            <a:gd name="csX2682" fmla="*/ 204391 w 1619476"/>
                            <a:gd name="csY2682" fmla="*/ 229535 h 693081"/>
                            <a:gd name="csX2683" fmla="*/ 206055 w 1619476"/>
                            <a:gd name="csY2683" fmla="*/ 228176 h 693081"/>
                            <a:gd name="csX2684" fmla="*/ 213659 w 1619476"/>
                            <a:gd name="csY2684" fmla="*/ 223377 h 693081"/>
                            <a:gd name="csX2685" fmla="*/ 213875 w 1619476"/>
                            <a:gd name="csY2685" fmla="*/ 223174 h 693081"/>
                            <a:gd name="csX2686" fmla="*/ 218357 w 1619476"/>
                            <a:gd name="csY2686" fmla="*/ 229535 h 693081"/>
                            <a:gd name="csX2687" fmla="*/ 215234 w 1619476"/>
                            <a:gd name="csY2687" fmla="*/ 176555 h 693081"/>
                            <a:gd name="csX2688" fmla="*/ 226597 w 1619476"/>
                            <a:gd name="csY2688" fmla="*/ 167909 h 693081"/>
                            <a:gd name="csX2689" fmla="*/ 238658 w 1619476"/>
                            <a:gd name="csY2689" fmla="*/ 161320 h 693081"/>
                            <a:gd name="csX2690" fmla="*/ 240499 w 1619476"/>
                            <a:gd name="csY2690" fmla="*/ 160317 h 693081"/>
                            <a:gd name="csX2691" fmla="*/ 236080 w 1619476"/>
                            <a:gd name="csY2691" fmla="*/ 164050 h 693081"/>
                            <a:gd name="csX2692" fmla="*/ 227435 w 1619476"/>
                            <a:gd name="csY2692" fmla="*/ 169991 h 693081"/>
                            <a:gd name="csX2693" fmla="*/ 222115 w 1619476"/>
                            <a:gd name="csY2693" fmla="*/ 174067 h 693081"/>
                            <a:gd name="csX2694" fmla="*/ 218154 w 1619476"/>
                            <a:gd name="csY2694" fmla="*/ 178637 h 693081"/>
                            <a:gd name="csX2695" fmla="*/ 214599 w 1619476"/>
                            <a:gd name="csY2695" fmla="*/ 191574 h 693081"/>
                            <a:gd name="csX2696" fmla="*/ 223994 w 1619476"/>
                            <a:gd name="csY2696" fmla="*/ 221511 h 693081"/>
                            <a:gd name="csX2697" fmla="*/ 225759 w 1619476"/>
                            <a:gd name="csY2697" fmla="*/ 225357 h 693081"/>
                            <a:gd name="csX2698" fmla="*/ 223994 w 1619476"/>
                            <a:gd name="csY2698" fmla="*/ 224837 h 693081"/>
                            <a:gd name="csX2699" fmla="*/ 216580 w 1619476"/>
                            <a:gd name="csY2699" fmla="*/ 211900 h 693081"/>
                            <a:gd name="csX2700" fmla="*/ 210968 w 1619476"/>
                            <a:gd name="csY2700" fmla="*/ 194291 h 693081"/>
                            <a:gd name="csX2701" fmla="*/ 215234 w 1619476"/>
                            <a:gd name="csY2701" fmla="*/ 176555 h 693081"/>
                            <a:gd name="csX2702" fmla="*/ 245056 w 1619476"/>
                            <a:gd name="csY2702" fmla="*/ 158464 h 693081"/>
                            <a:gd name="csX2703" fmla="*/ 252014 w 1619476"/>
                            <a:gd name="csY2703" fmla="*/ 155493 h 693081"/>
                            <a:gd name="csX2704" fmla="*/ 243533 w 1619476"/>
                            <a:gd name="csY2704" fmla="*/ 160267 h 693081"/>
                            <a:gd name="csX2705" fmla="*/ 240029 w 1619476"/>
                            <a:gd name="csY2705" fmla="*/ 162349 h 693081"/>
                            <a:gd name="csX2706" fmla="*/ 241603 w 1619476"/>
                            <a:gd name="csY2706" fmla="*/ 160812 h 693081"/>
                            <a:gd name="csX2707" fmla="*/ 245056 w 1619476"/>
                            <a:gd name="csY2707" fmla="*/ 158464 h 693081"/>
                            <a:gd name="csX2708" fmla="*/ 235369 w 1619476"/>
                            <a:gd name="csY2708" fmla="*/ 211430 h 693081"/>
                            <a:gd name="csX2709" fmla="*/ 235369 w 1619476"/>
                            <a:gd name="csY2709" fmla="*/ 226399 h 693081"/>
                            <a:gd name="csX2710" fmla="*/ 235357 w 1619476"/>
                            <a:gd name="csY2710" fmla="*/ 226297 h 693081"/>
                            <a:gd name="csX2711" fmla="*/ 232538 w 1619476"/>
                            <a:gd name="csY2711" fmla="*/ 224837 h 693081"/>
                            <a:gd name="csX2712" fmla="*/ 231091 w 1619476"/>
                            <a:gd name="csY2712" fmla="*/ 224837 h 693081"/>
                            <a:gd name="csX2713" fmla="*/ 228996 w 1619476"/>
                            <a:gd name="csY2713" fmla="*/ 221511 h 693081"/>
                            <a:gd name="csX2714" fmla="*/ 227219 w 1619476"/>
                            <a:gd name="csY2714" fmla="*/ 217854 h 693081"/>
                            <a:gd name="csX2715" fmla="*/ 226279 w 1619476"/>
                            <a:gd name="csY2715" fmla="*/ 216293 h 693081"/>
                            <a:gd name="csX2716" fmla="*/ 228679 w 1619476"/>
                            <a:gd name="csY2716" fmla="*/ 214719 h 693081"/>
                            <a:gd name="csX2717" fmla="*/ 231294 w 1619476"/>
                            <a:gd name="csY2717" fmla="*/ 213360 h 693081"/>
                            <a:gd name="csX2718" fmla="*/ 235369 w 1619476"/>
                            <a:gd name="csY2718" fmla="*/ 211430 h 693081"/>
                            <a:gd name="csX2719" fmla="*/ 223791 w 1619476"/>
                            <a:gd name="csY2719" fmla="*/ 205336 h 693081"/>
                            <a:gd name="csX2720" fmla="*/ 231383 w 1619476"/>
                            <a:gd name="csY2720" fmla="*/ 202213 h 693081"/>
                            <a:gd name="csX2721" fmla="*/ 233795 w 1619476"/>
                            <a:gd name="csY2721" fmla="*/ 199598 h 693081"/>
                            <a:gd name="csX2722" fmla="*/ 234722 w 1619476"/>
                            <a:gd name="csY2722" fmla="*/ 201172 h 693081"/>
                            <a:gd name="csX2723" fmla="*/ 235369 w 1619476"/>
                            <a:gd name="csY2723" fmla="*/ 201540 h 693081"/>
                            <a:gd name="csX2724" fmla="*/ 235369 w 1619476"/>
                            <a:gd name="csY2724" fmla="*/ 209297 h 693081"/>
                            <a:gd name="csX2725" fmla="*/ 233478 w 1619476"/>
                            <a:gd name="csY2725" fmla="*/ 210034 h 693081"/>
                            <a:gd name="csX2726" fmla="*/ 227841 w 1619476"/>
                            <a:gd name="csY2726" fmla="*/ 212738 h 693081"/>
                            <a:gd name="csX2727" fmla="*/ 225022 w 1619476"/>
                            <a:gd name="csY2727" fmla="*/ 214211 h 693081"/>
                            <a:gd name="csX2728" fmla="*/ 224197 w 1619476"/>
                            <a:gd name="csY2728" fmla="*/ 212217 h 693081"/>
                            <a:gd name="csX2729" fmla="*/ 223473 w 1619476"/>
                            <a:gd name="csY2729" fmla="*/ 210135 h 693081"/>
                            <a:gd name="csX2730" fmla="*/ 222001 w 1619476"/>
                            <a:gd name="csY2730" fmla="*/ 205958 h 693081"/>
                            <a:gd name="csX2731" fmla="*/ 223791 w 1619476"/>
                            <a:gd name="csY2731" fmla="*/ 205336 h 693081"/>
                            <a:gd name="csX2732" fmla="*/ 240499 w 1619476"/>
                            <a:gd name="csY2732" fmla="*/ 200855 h 693081"/>
                            <a:gd name="csX2733" fmla="*/ 246402 w 1619476"/>
                            <a:gd name="csY2733" fmla="*/ 200855 h 693081"/>
                            <a:gd name="csX2734" fmla="*/ 246199 w 1619476"/>
                            <a:gd name="csY2734" fmla="*/ 202112 h 693081"/>
                            <a:gd name="csX2735" fmla="*/ 248446 w 1619476"/>
                            <a:gd name="csY2735" fmla="*/ 200855 h 693081"/>
                            <a:gd name="csX2736" fmla="*/ 251912 w 1619476"/>
                            <a:gd name="csY2736" fmla="*/ 200855 h 693081"/>
                            <a:gd name="csX2737" fmla="*/ 251633 w 1619476"/>
                            <a:gd name="csY2737" fmla="*/ 202315 h 693081"/>
                            <a:gd name="csX2738" fmla="*/ 254121 w 1619476"/>
                            <a:gd name="csY2738" fmla="*/ 201071 h 693081"/>
                            <a:gd name="csX2739" fmla="*/ 254286 w 1619476"/>
                            <a:gd name="csY2739" fmla="*/ 200855 h 693081"/>
                            <a:gd name="csX2740" fmla="*/ 256013 w 1619476"/>
                            <a:gd name="csY2740" fmla="*/ 200855 h 693081"/>
                            <a:gd name="csX2741" fmla="*/ 255899 w 1619476"/>
                            <a:gd name="csY2741" fmla="*/ 201159 h 693081"/>
                            <a:gd name="csX2742" fmla="*/ 254845 w 1619476"/>
                            <a:gd name="csY2742" fmla="*/ 203153 h 693081"/>
                            <a:gd name="csX2743" fmla="*/ 259758 w 1619476"/>
                            <a:gd name="csY2743" fmla="*/ 201274 h 693081"/>
                            <a:gd name="csX2744" fmla="*/ 260507 w 1619476"/>
                            <a:gd name="csY2744" fmla="*/ 200855 h 693081"/>
                            <a:gd name="csX2745" fmla="*/ 458982 w 1619476"/>
                            <a:gd name="csY2745" fmla="*/ 200855 h 693081"/>
                            <a:gd name="csX2746" fmla="*/ 459719 w 1619476"/>
                            <a:gd name="csY2746" fmla="*/ 201274 h 693081"/>
                            <a:gd name="csX2747" fmla="*/ 464619 w 1619476"/>
                            <a:gd name="csY2747" fmla="*/ 203153 h 693081"/>
                            <a:gd name="csX2748" fmla="*/ 463578 w 1619476"/>
                            <a:gd name="csY2748" fmla="*/ 201159 h 693081"/>
                            <a:gd name="csX2749" fmla="*/ 463451 w 1619476"/>
                            <a:gd name="csY2749" fmla="*/ 200855 h 693081"/>
                            <a:gd name="csX2750" fmla="*/ 465191 w 1619476"/>
                            <a:gd name="csY2750" fmla="*/ 200855 h 693081"/>
                            <a:gd name="csX2751" fmla="*/ 465343 w 1619476"/>
                            <a:gd name="csY2751" fmla="*/ 201058 h 693081"/>
                            <a:gd name="csX2752" fmla="*/ 467857 w 1619476"/>
                            <a:gd name="csY2752" fmla="*/ 202315 h 693081"/>
                            <a:gd name="csX2753" fmla="*/ 467565 w 1619476"/>
                            <a:gd name="csY2753" fmla="*/ 200855 h 693081"/>
                            <a:gd name="csX2754" fmla="*/ 471031 w 1619476"/>
                            <a:gd name="csY2754" fmla="*/ 200855 h 693081"/>
                            <a:gd name="csX2755" fmla="*/ 473265 w 1619476"/>
                            <a:gd name="csY2755" fmla="*/ 202112 h 693081"/>
                            <a:gd name="csX2756" fmla="*/ 473075 w 1619476"/>
                            <a:gd name="csY2756" fmla="*/ 200855 h 693081"/>
                            <a:gd name="csX2757" fmla="*/ 478686 w 1619476"/>
                            <a:gd name="csY2757" fmla="*/ 200855 h 693081"/>
                            <a:gd name="csX2758" fmla="*/ 478686 w 1619476"/>
                            <a:gd name="csY2758" fmla="*/ 228735 h 693081"/>
                            <a:gd name="csX2759" fmla="*/ 477747 w 1619476"/>
                            <a:gd name="csY2759" fmla="*/ 230982 h 693081"/>
                            <a:gd name="csX2760" fmla="*/ 474750 w 1619476"/>
                            <a:gd name="csY2760" fmla="*/ 232455 h 693081"/>
                            <a:gd name="csX2761" fmla="*/ 473379 w 1619476"/>
                            <a:gd name="csY2761" fmla="*/ 235578 h 693081"/>
                            <a:gd name="csX2762" fmla="*/ 473900 w 1619476"/>
                            <a:gd name="csY2762" fmla="*/ 237241 h 693081"/>
                            <a:gd name="csX2763" fmla="*/ 473684 w 1619476"/>
                            <a:gd name="csY2763" fmla="*/ 241722 h 693081"/>
                            <a:gd name="csX2764" fmla="*/ 474839 w 1619476"/>
                            <a:gd name="csY2764" fmla="*/ 243297 h 693081"/>
                            <a:gd name="csX2765" fmla="*/ 475576 w 1619476"/>
                            <a:gd name="csY2765" fmla="*/ 241519 h 693081"/>
                            <a:gd name="csX2766" fmla="*/ 478686 w 1619476"/>
                            <a:gd name="csY2766" fmla="*/ 238371 h 693081"/>
                            <a:gd name="csX2767" fmla="*/ 478686 w 1619476"/>
                            <a:gd name="csY2767" fmla="*/ 241164 h 693081"/>
                            <a:gd name="csX2768" fmla="*/ 475042 w 1619476"/>
                            <a:gd name="csY2768" fmla="*/ 244744 h 693081"/>
                            <a:gd name="csX2769" fmla="*/ 475258 w 1619476"/>
                            <a:gd name="csY2769" fmla="*/ 246001 h 693081"/>
                            <a:gd name="csX2770" fmla="*/ 474750 w 1619476"/>
                            <a:gd name="csY2770" fmla="*/ 252362 h 693081"/>
                            <a:gd name="csX2771" fmla="*/ 478686 w 1619476"/>
                            <a:gd name="csY2771" fmla="*/ 255142 h 693081"/>
                            <a:gd name="csX2772" fmla="*/ 478686 w 1619476"/>
                            <a:gd name="csY2772" fmla="*/ 285371 h 693081"/>
                            <a:gd name="csX2773" fmla="*/ 460468 w 1619476"/>
                            <a:gd name="csY2773" fmla="*/ 388079 h 693081"/>
                            <a:gd name="csX2774" fmla="*/ 413582 w 1619476"/>
                            <a:gd name="csY2774" fmla="*/ 382861 h 693081"/>
                            <a:gd name="csX2775" fmla="*/ 376230 w 1619476"/>
                            <a:gd name="csY2775" fmla="*/ 381160 h 693081"/>
                            <a:gd name="csX2776" fmla="*/ 331795 w 1619476"/>
                            <a:gd name="csY2776" fmla="*/ 384639 h 693081"/>
                            <a:gd name="csX2777" fmla="*/ 313728 w 1619476"/>
                            <a:gd name="csY2777" fmla="*/ 385274 h 693081"/>
                            <a:gd name="csX2778" fmla="*/ 258755 w 1619476"/>
                            <a:gd name="csY2778" fmla="*/ 388194 h 693081"/>
                            <a:gd name="csX2779" fmla="*/ 240498 w 1619476"/>
                            <a:gd name="csY2779" fmla="*/ 285371 h 693081"/>
                            <a:gd name="csX2780" fmla="*/ 240498 w 1619476"/>
                            <a:gd name="csY2780" fmla="*/ 255218 h 693081"/>
                            <a:gd name="csX2781" fmla="*/ 244739 w 1619476"/>
                            <a:gd name="csY2781" fmla="*/ 252362 h 693081"/>
                            <a:gd name="csX2782" fmla="*/ 244218 w 1619476"/>
                            <a:gd name="csY2782" fmla="*/ 246001 h 693081"/>
                            <a:gd name="csX2783" fmla="*/ 244421 w 1619476"/>
                            <a:gd name="csY2783" fmla="*/ 244757 h 693081"/>
                            <a:gd name="csX2784" fmla="*/ 240498 w 1619476"/>
                            <a:gd name="csY2784" fmla="*/ 240936 h 693081"/>
                            <a:gd name="csX2785" fmla="*/ 240498 w 1619476"/>
                            <a:gd name="csY2785" fmla="*/ 238295 h 693081"/>
                            <a:gd name="csX2786" fmla="*/ 240574 w 1619476"/>
                            <a:gd name="csY2786" fmla="*/ 238295 h 693081"/>
                            <a:gd name="csX2787" fmla="*/ 243901 w 1619476"/>
                            <a:gd name="csY2787" fmla="*/ 241507 h 693081"/>
                            <a:gd name="csX2788" fmla="*/ 244637 w 1619476"/>
                            <a:gd name="csY2788" fmla="*/ 243297 h 693081"/>
                            <a:gd name="csX2789" fmla="*/ 245780 w 1619476"/>
                            <a:gd name="csY2789" fmla="*/ 241723 h 693081"/>
                            <a:gd name="csX2790" fmla="*/ 245577 w 1619476"/>
                            <a:gd name="csY2790" fmla="*/ 237241 h 693081"/>
                            <a:gd name="csX2791" fmla="*/ 246084 w 1619476"/>
                            <a:gd name="csY2791" fmla="*/ 235578 h 693081"/>
                            <a:gd name="csX2792" fmla="*/ 244739 w 1619476"/>
                            <a:gd name="csY2792" fmla="*/ 232442 h 693081"/>
                            <a:gd name="csX2793" fmla="*/ 241717 w 1619476"/>
                            <a:gd name="csY2793" fmla="*/ 230995 h 693081"/>
                            <a:gd name="csX2794" fmla="*/ 240663 w 1619476"/>
                            <a:gd name="csY2794" fmla="*/ 228481 h 693081"/>
                            <a:gd name="csX2795" fmla="*/ 240498 w 1619476"/>
                            <a:gd name="csY2795" fmla="*/ 228379 h 693081"/>
                            <a:gd name="csX2796" fmla="*/ 240498 w 1619476"/>
                            <a:gd name="csY2796" fmla="*/ 200855 h 693081"/>
                            <a:gd name="csX2797" fmla="*/ 240499 w 1619476"/>
                            <a:gd name="csY2797" fmla="*/ 200855 h 693081"/>
                            <a:gd name="csX2798" fmla="*/ 244015 w 1619476"/>
                            <a:gd name="csY2798" fmla="*/ 187093 h 693081"/>
                            <a:gd name="csX2799" fmla="*/ 244955 w 1619476"/>
                            <a:gd name="csY2799" fmla="*/ 186458 h 693081"/>
                            <a:gd name="csX2800" fmla="*/ 246085 w 1619476"/>
                            <a:gd name="csY2800" fmla="*/ 186674 h 693081"/>
                            <a:gd name="csX2801" fmla="*/ 248180 w 1619476"/>
                            <a:gd name="csY2801" fmla="*/ 189695 h 693081"/>
                            <a:gd name="csX2802" fmla="*/ 247139 w 1619476"/>
                            <a:gd name="csY2802" fmla="*/ 189175 h 693081"/>
                            <a:gd name="csX2803" fmla="*/ 244637 w 1619476"/>
                            <a:gd name="csY2803" fmla="*/ 189276 h 693081"/>
                            <a:gd name="csX2804" fmla="*/ 242847 w 1619476"/>
                            <a:gd name="csY2804" fmla="*/ 190635 h 693081"/>
                            <a:gd name="csX2805" fmla="*/ 244015 w 1619476"/>
                            <a:gd name="csY2805" fmla="*/ 187093 h 693081"/>
                            <a:gd name="csX2806" fmla="*/ 250465 w 1619476"/>
                            <a:gd name="csY2806" fmla="*/ 186267 h 693081"/>
                            <a:gd name="csX2807" fmla="*/ 252864 w 1619476"/>
                            <a:gd name="csY2807" fmla="*/ 185112 h 693081"/>
                            <a:gd name="csX2808" fmla="*/ 255480 w 1619476"/>
                            <a:gd name="csY2808" fmla="*/ 187512 h 693081"/>
                            <a:gd name="csX2809" fmla="*/ 255378 w 1619476"/>
                            <a:gd name="csY2809" fmla="*/ 189492 h 693081"/>
                            <a:gd name="csX2810" fmla="*/ 251417 w 1619476"/>
                            <a:gd name="csY2810" fmla="*/ 187296 h 693081"/>
                            <a:gd name="csX2811" fmla="*/ 249640 w 1619476"/>
                            <a:gd name="csY2811" fmla="*/ 188235 h 693081"/>
                            <a:gd name="csX2812" fmla="*/ 250465 w 1619476"/>
                            <a:gd name="csY2812" fmla="*/ 186267 h 693081"/>
                            <a:gd name="csX2813" fmla="*/ 258501 w 1619476"/>
                            <a:gd name="csY2813" fmla="*/ 188350 h 693081"/>
                            <a:gd name="csX2814" fmla="*/ 259339 w 1619476"/>
                            <a:gd name="csY2814" fmla="*/ 188235 h 693081"/>
                            <a:gd name="csX2815" fmla="*/ 259860 w 1619476"/>
                            <a:gd name="csY2815" fmla="*/ 190952 h 693081"/>
                            <a:gd name="csX2816" fmla="*/ 257663 w 1619476"/>
                            <a:gd name="csY2816" fmla="*/ 188870 h 693081"/>
                            <a:gd name="csX2817" fmla="*/ 258501 w 1619476"/>
                            <a:gd name="csY2817" fmla="*/ 188350 h 693081"/>
                            <a:gd name="csX2818" fmla="*/ 460138 w 1619476"/>
                            <a:gd name="csY2818" fmla="*/ 188235 h 693081"/>
                            <a:gd name="csX2819" fmla="*/ 460976 w 1619476"/>
                            <a:gd name="csY2819" fmla="*/ 188350 h 693081"/>
                            <a:gd name="csX2820" fmla="*/ 461814 w 1619476"/>
                            <a:gd name="csY2820" fmla="*/ 188870 h 693081"/>
                            <a:gd name="csX2821" fmla="*/ 459617 w 1619476"/>
                            <a:gd name="csY2821" fmla="*/ 190952 h 693081"/>
                            <a:gd name="csX2822" fmla="*/ 460138 w 1619476"/>
                            <a:gd name="csY2822" fmla="*/ 188235 h 693081"/>
                            <a:gd name="csX2823" fmla="*/ 463985 w 1619476"/>
                            <a:gd name="csY2823" fmla="*/ 187512 h 693081"/>
                            <a:gd name="csX2824" fmla="*/ 466600 w 1619476"/>
                            <a:gd name="csY2824" fmla="*/ 185112 h 693081"/>
                            <a:gd name="csX2825" fmla="*/ 468999 w 1619476"/>
                            <a:gd name="csY2825" fmla="*/ 186255 h 693081"/>
                            <a:gd name="csX2826" fmla="*/ 469837 w 1619476"/>
                            <a:gd name="csY2826" fmla="*/ 188235 h 693081"/>
                            <a:gd name="csX2827" fmla="*/ 468073 w 1619476"/>
                            <a:gd name="csY2827" fmla="*/ 187296 h 693081"/>
                            <a:gd name="csX2828" fmla="*/ 464099 w 1619476"/>
                            <a:gd name="csY2828" fmla="*/ 189492 h 693081"/>
                            <a:gd name="csX2829" fmla="*/ 463985 w 1619476"/>
                            <a:gd name="csY2829" fmla="*/ 187512 h 693081"/>
                            <a:gd name="csX2830" fmla="*/ 473379 w 1619476"/>
                            <a:gd name="csY2830" fmla="*/ 186661 h 693081"/>
                            <a:gd name="csX2831" fmla="*/ 474535 w 1619476"/>
                            <a:gd name="csY2831" fmla="*/ 186471 h 693081"/>
                            <a:gd name="csX2832" fmla="*/ 475474 w 1619476"/>
                            <a:gd name="csY2832" fmla="*/ 187093 h 693081"/>
                            <a:gd name="csX2833" fmla="*/ 476617 w 1619476"/>
                            <a:gd name="csY2833" fmla="*/ 190635 h 693081"/>
                            <a:gd name="csX2834" fmla="*/ 474840 w 1619476"/>
                            <a:gd name="csY2834" fmla="*/ 189276 h 693081"/>
                            <a:gd name="csX2835" fmla="*/ 472326 w 1619476"/>
                            <a:gd name="csY2835" fmla="*/ 189175 h 693081"/>
                            <a:gd name="csX2836" fmla="*/ 471297 w 1619476"/>
                            <a:gd name="csY2836" fmla="*/ 189695 h 693081"/>
                            <a:gd name="csX2837" fmla="*/ 473380 w 1619476"/>
                            <a:gd name="csY2837" fmla="*/ 186661 h 693081"/>
                            <a:gd name="csX2838" fmla="*/ 488703 w 1619476"/>
                            <a:gd name="csY2838" fmla="*/ 233381 h 693081"/>
                            <a:gd name="csX2839" fmla="*/ 488780 w 1619476"/>
                            <a:gd name="csY2839" fmla="*/ 233305 h 693081"/>
                            <a:gd name="csX2840" fmla="*/ 489198 w 1619476"/>
                            <a:gd name="csY2840" fmla="*/ 233597 h 693081"/>
                            <a:gd name="csX2841" fmla="*/ 489275 w 1619476"/>
                            <a:gd name="csY2841" fmla="*/ 233635 h 693081"/>
                            <a:gd name="csX2842" fmla="*/ 489338 w 1619476"/>
                            <a:gd name="csY2842" fmla="*/ 233623 h 693081"/>
                            <a:gd name="csX2843" fmla="*/ 489364 w 1619476"/>
                            <a:gd name="csY2843" fmla="*/ 233470 h 693081"/>
                            <a:gd name="csX2844" fmla="*/ 488919 w 1619476"/>
                            <a:gd name="csY2844" fmla="*/ 233191 h 693081"/>
                            <a:gd name="csX2845" fmla="*/ 488907 w 1619476"/>
                            <a:gd name="csY2845" fmla="*/ 233191 h 693081"/>
                            <a:gd name="csX2846" fmla="*/ 486202 w 1619476"/>
                            <a:gd name="csY2846" fmla="*/ 231198 h 693081"/>
                            <a:gd name="csX2847" fmla="*/ 484323 w 1619476"/>
                            <a:gd name="csY2847" fmla="*/ 228176 h 693081"/>
                            <a:gd name="csX2848" fmla="*/ 487561 w 1619476"/>
                            <a:gd name="csY2848" fmla="*/ 229116 h 693081"/>
                            <a:gd name="csX2849" fmla="*/ 492665 w 1619476"/>
                            <a:gd name="csY2849" fmla="*/ 230880 h 693081"/>
                            <a:gd name="csX2850" fmla="*/ 492652 w 1619476"/>
                            <a:gd name="csY2850" fmla="*/ 230830 h 693081"/>
                            <a:gd name="csX2851" fmla="*/ 493223 w 1619476"/>
                            <a:gd name="csY2851" fmla="*/ 231045 h 693081"/>
                            <a:gd name="csX2852" fmla="*/ 493248 w 1619476"/>
                            <a:gd name="csY2852" fmla="*/ 231045 h 693081"/>
                            <a:gd name="csX2853" fmla="*/ 493350 w 1619476"/>
                            <a:gd name="csY2853" fmla="*/ 230956 h 693081"/>
                            <a:gd name="csX2854" fmla="*/ 493261 w 1619476"/>
                            <a:gd name="csY2854" fmla="*/ 230817 h 693081"/>
                            <a:gd name="csX2855" fmla="*/ 492715 w 1619476"/>
                            <a:gd name="csY2855" fmla="*/ 230614 h 693081"/>
                            <a:gd name="csX2856" fmla="*/ 492766 w 1619476"/>
                            <a:gd name="csY2856" fmla="*/ 230576 h 693081"/>
                            <a:gd name="csX2857" fmla="*/ 490163 w 1619476"/>
                            <a:gd name="csY2857" fmla="*/ 225980 h 693081"/>
                            <a:gd name="csX2858" fmla="*/ 495166 w 1619476"/>
                            <a:gd name="csY2858" fmla="*/ 228684 h 693081"/>
                            <a:gd name="csX2859" fmla="*/ 499863 w 1619476"/>
                            <a:gd name="csY2859" fmla="*/ 231617 h 693081"/>
                            <a:gd name="csX2860" fmla="*/ 511226 w 1619476"/>
                            <a:gd name="csY2860" fmla="*/ 231820 h 693081"/>
                            <a:gd name="csX2861" fmla="*/ 520202 w 1619476"/>
                            <a:gd name="csY2861" fmla="*/ 230474 h 693081"/>
                            <a:gd name="csX2862" fmla="*/ 537189 w 1619476"/>
                            <a:gd name="csY2862" fmla="*/ 226094 h 693081"/>
                            <a:gd name="csX2863" fmla="*/ 544692 w 1619476"/>
                            <a:gd name="csY2863" fmla="*/ 223783 h 693081"/>
                            <a:gd name="csX2864" fmla="*/ 548450 w 1619476"/>
                            <a:gd name="csY2864" fmla="*/ 222958 h 693081"/>
                            <a:gd name="csX2865" fmla="*/ 548869 w 1619476"/>
                            <a:gd name="csY2865" fmla="*/ 219200 h 693081"/>
                            <a:gd name="csX2866" fmla="*/ 547930 w 1619476"/>
                            <a:gd name="csY2866" fmla="*/ 212217 h 693081"/>
                            <a:gd name="csX2867" fmla="*/ 546686 w 1619476"/>
                            <a:gd name="csY2867" fmla="*/ 208358 h 693081"/>
                            <a:gd name="csX2868" fmla="*/ 545022 w 1619476"/>
                            <a:gd name="csY2868" fmla="*/ 211697 h 693081"/>
                            <a:gd name="csX2869" fmla="*/ 545022 w 1619476"/>
                            <a:gd name="csY2869" fmla="*/ 213678 h 693081"/>
                            <a:gd name="csX2870" fmla="*/ 542305 w 1619476"/>
                            <a:gd name="csY2870" fmla="*/ 217334 h 693081"/>
                            <a:gd name="csX2871" fmla="*/ 541988 w 1619476"/>
                            <a:gd name="csY2871" fmla="*/ 218578 h 693081"/>
                            <a:gd name="csX2872" fmla="*/ 540833 w 1619476"/>
                            <a:gd name="csY2872" fmla="*/ 219619 h 693081"/>
                            <a:gd name="csX2873" fmla="*/ 538027 w 1619476"/>
                            <a:gd name="csY2873" fmla="*/ 222222 h 693081"/>
                            <a:gd name="csX2874" fmla="*/ 535208 w 1619476"/>
                            <a:gd name="csY2874" fmla="*/ 223060 h 693081"/>
                            <a:gd name="csX2875" fmla="*/ 532606 w 1619476"/>
                            <a:gd name="csY2875" fmla="*/ 224012 h 693081"/>
                            <a:gd name="csX2876" fmla="*/ 531146 w 1619476"/>
                            <a:gd name="csY2876" fmla="*/ 214604 h 693081"/>
                            <a:gd name="csX2877" fmla="*/ 531133 w 1619476"/>
                            <a:gd name="csY2877" fmla="*/ 214617 h 693081"/>
                            <a:gd name="csX2878" fmla="*/ 531171 w 1619476"/>
                            <a:gd name="csY2878" fmla="*/ 214465 h 693081"/>
                            <a:gd name="csX2879" fmla="*/ 531108 w 1619476"/>
                            <a:gd name="csY2879" fmla="*/ 214388 h 693081"/>
                            <a:gd name="csX2880" fmla="*/ 531006 w 1619476"/>
                            <a:gd name="csY2880" fmla="*/ 214452 h 693081"/>
                            <a:gd name="csX2881" fmla="*/ 530968 w 1619476"/>
                            <a:gd name="csY2881" fmla="*/ 214630 h 693081"/>
                            <a:gd name="csX2882" fmla="*/ 530943 w 1619476"/>
                            <a:gd name="csY2882" fmla="*/ 214604 h 693081"/>
                            <a:gd name="csX2883" fmla="*/ 526029 w 1619476"/>
                            <a:gd name="csY2883" fmla="*/ 220559 h 693081"/>
                            <a:gd name="csX2884" fmla="*/ 522906 w 1619476"/>
                            <a:gd name="csY2884" fmla="*/ 222120 h 693081"/>
                            <a:gd name="csX2885" fmla="*/ 522487 w 1619476"/>
                            <a:gd name="csY2885" fmla="*/ 218692 h 693081"/>
                            <a:gd name="csX2886" fmla="*/ 529153 w 1619476"/>
                            <a:gd name="csY2886" fmla="*/ 191155 h 693081"/>
                            <a:gd name="csX2887" fmla="*/ 530003 w 1619476"/>
                            <a:gd name="csY2887" fmla="*/ 188972 h 693081"/>
                            <a:gd name="csX2888" fmla="*/ 527807 w 1619476"/>
                            <a:gd name="csY2888" fmla="*/ 191790 h 693081"/>
                            <a:gd name="csX2889" fmla="*/ 521230 w 1619476"/>
                            <a:gd name="csY2889" fmla="*/ 207520 h 693081"/>
                            <a:gd name="csX2890" fmla="*/ 520202 w 1619476"/>
                            <a:gd name="csY2890" fmla="*/ 221904 h 693081"/>
                            <a:gd name="csX2891" fmla="*/ 520202 w 1619476"/>
                            <a:gd name="csY2891" fmla="*/ 225980 h 693081"/>
                            <a:gd name="csX2892" fmla="*/ 518120 w 1619476"/>
                            <a:gd name="csY2892" fmla="*/ 228176 h 693081"/>
                            <a:gd name="csX2893" fmla="*/ 517371 w 1619476"/>
                            <a:gd name="csY2893" fmla="*/ 225358 h 693081"/>
                            <a:gd name="csX2894" fmla="*/ 514666 w 1619476"/>
                            <a:gd name="csY2894" fmla="*/ 212738 h 693081"/>
                            <a:gd name="csX2895" fmla="*/ 516749 w 1619476"/>
                            <a:gd name="csY2895" fmla="*/ 201274 h 693081"/>
                            <a:gd name="csX2896" fmla="*/ 527807 w 1619476"/>
                            <a:gd name="csY2896" fmla="*/ 178117 h 693081"/>
                            <a:gd name="csX2897" fmla="*/ 536554 w 1619476"/>
                            <a:gd name="csY2897" fmla="*/ 168747 h 693081"/>
                            <a:gd name="csX2898" fmla="*/ 544184 w 1619476"/>
                            <a:gd name="csY2898" fmla="*/ 151418 h 693081"/>
                            <a:gd name="csX2899" fmla="*/ 544807 w 1619476"/>
                            <a:gd name="csY2899" fmla="*/ 149551 h 693081"/>
                            <a:gd name="csX2900" fmla="*/ 544807 w 1619476"/>
                            <a:gd name="csY2900" fmla="*/ 160508 h 693081"/>
                            <a:gd name="csX2901" fmla="*/ 544807 w 1619476"/>
                            <a:gd name="csY2901" fmla="*/ 162907 h 693081"/>
                            <a:gd name="csX2902" fmla="*/ 542712 w 1619476"/>
                            <a:gd name="csY2902" fmla="*/ 169572 h 693081"/>
                            <a:gd name="csX2903" fmla="*/ 543956 w 1619476"/>
                            <a:gd name="csY2903" fmla="*/ 173749 h 693081"/>
                            <a:gd name="csX2904" fmla="*/ 542610 w 1619476"/>
                            <a:gd name="csY2904" fmla="*/ 180415 h 693081"/>
                            <a:gd name="csX2905" fmla="*/ 543448 w 1619476"/>
                            <a:gd name="csY2905" fmla="*/ 188451 h 693081"/>
                            <a:gd name="csX2906" fmla="*/ 543029 w 1619476"/>
                            <a:gd name="csY2906" fmla="*/ 192399 h 693081"/>
                            <a:gd name="csX2907" fmla="*/ 544185 w 1619476"/>
                            <a:gd name="csY2907" fmla="*/ 192095 h 693081"/>
                            <a:gd name="csX2908" fmla="*/ 546267 w 1619476"/>
                            <a:gd name="csY2908" fmla="*/ 187296 h 693081"/>
                            <a:gd name="csX2909" fmla="*/ 550317 w 1619476"/>
                            <a:gd name="csY2909" fmla="*/ 180415 h 693081"/>
                            <a:gd name="csX2910" fmla="*/ 551574 w 1619476"/>
                            <a:gd name="csY2910" fmla="*/ 180211 h 693081"/>
                            <a:gd name="csX2911" fmla="*/ 550431 w 1619476"/>
                            <a:gd name="csY2911" fmla="*/ 184896 h 693081"/>
                            <a:gd name="csX2912" fmla="*/ 550114 w 1619476"/>
                            <a:gd name="csY2912" fmla="*/ 186978 h 693081"/>
                            <a:gd name="csX2913" fmla="*/ 548235 w 1619476"/>
                            <a:gd name="csY2913" fmla="*/ 188768 h 693081"/>
                            <a:gd name="csX2914" fmla="*/ 547206 w 1619476"/>
                            <a:gd name="csY2914" fmla="*/ 191574 h 693081"/>
                            <a:gd name="csX2915" fmla="*/ 547295 w 1619476"/>
                            <a:gd name="csY2915" fmla="*/ 195954 h 693081"/>
                            <a:gd name="csX2916" fmla="*/ 545645 w 1619476"/>
                            <a:gd name="csY2916" fmla="*/ 197414 h 693081"/>
                            <a:gd name="csX2917" fmla="*/ 544388 w 1619476"/>
                            <a:gd name="csY2917" fmla="*/ 199395 h 693081"/>
                            <a:gd name="csX2918" fmla="*/ 543956 w 1619476"/>
                            <a:gd name="csY2918" fmla="*/ 204092 h 693081"/>
                            <a:gd name="csX2919" fmla="*/ 543042 w 1619476"/>
                            <a:gd name="csY2919" fmla="*/ 209132 h 693081"/>
                            <a:gd name="csX2920" fmla="*/ 542978 w 1619476"/>
                            <a:gd name="csY2920" fmla="*/ 209259 h 693081"/>
                            <a:gd name="csX2921" fmla="*/ 543017 w 1619476"/>
                            <a:gd name="csY2921" fmla="*/ 209564 h 693081"/>
                            <a:gd name="csX2922" fmla="*/ 543156 w 1619476"/>
                            <a:gd name="csY2922" fmla="*/ 209602 h 693081"/>
                            <a:gd name="csX2923" fmla="*/ 543321 w 1619476"/>
                            <a:gd name="csY2923" fmla="*/ 209513 h 693081"/>
                            <a:gd name="csX2924" fmla="*/ 543436 w 1619476"/>
                            <a:gd name="csY2924" fmla="*/ 209297 h 693081"/>
                            <a:gd name="csX2925" fmla="*/ 543448 w 1619476"/>
                            <a:gd name="csY2925" fmla="*/ 209310 h 693081"/>
                            <a:gd name="csX2926" fmla="*/ 545226 w 1619476"/>
                            <a:gd name="csY2926" fmla="*/ 204930 h 693081"/>
                            <a:gd name="csX2927" fmla="*/ 548552 w 1619476"/>
                            <a:gd name="csY2927" fmla="*/ 203572 h 693081"/>
                            <a:gd name="csX2928" fmla="*/ 548552 w 1619476"/>
                            <a:gd name="csY2928" fmla="*/ 207203 h 693081"/>
                            <a:gd name="csX2929" fmla="*/ 553872 w 1619476"/>
                            <a:gd name="csY2929" fmla="*/ 215442 h 693081"/>
                            <a:gd name="csX2930" fmla="*/ 557528 w 1619476"/>
                            <a:gd name="csY2930" fmla="*/ 217029 h 693081"/>
                            <a:gd name="csX2931" fmla="*/ 558252 w 1619476"/>
                            <a:gd name="csY2931" fmla="*/ 223695 h 693081"/>
                            <a:gd name="csX2932" fmla="*/ 554710 w 1619476"/>
                            <a:gd name="csY2932" fmla="*/ 228481 h 693081"/>
                            <a:gd name="csX2933" fmla="*/ 553872 w 1619476"/>
                            <a:gd name="csY2933" fmla="*/ 228684 h 693081"/>
                            <a:gd name="csX2934" fmla="*/ 546990 w 1619476"/>
                            <a:gd name="csY2934" fmla="*/ 232658 h 693081"/>
                            <a:gd name="csX2935" fmla="*/ 533647 w 1619476"/>
                            <a:gd name="csY2935" fmla="*/ 234841 h 693081"/>
                            <a:gd name="csX2936" fmla="*/ 532085 w 1619476"/>
                            <a:gd name="csY2936" fmla="*/ 235362 h 693081"/>
                            <a:gd name="csX2937" fmla="*/ 527071 w 1619476"/>
                            <a:gd name="csY2937" fmla="*/ 236923 h 693081"/>
                            <a:gd name="csX2938" fmla="*/ 519161 w 1619476"/>
                            <a:gd name="csY2938" fmla="*/ 238396 h 693081"/>
                            <a:gd name="csX2939" fmla="*/ 509880 w 1619476"/>
                            <a:gd name="csY2939" fmla="*/ 240999 h 693081"/>
                            <a:gd name="csX2940" fmla="*/ 509918 w 1619476"/>
                            <a:gd name="csY2940" fmla="*/ 241037 h 693081"/>
                            <a:gd name="csX2941" fmla="*/ 509131 w 1619476"/>
                            <a:gd name="csY2941" fmla="*/ 241253 h 693081"/>
                            <a:gd name="csX2942" fmla="*/ 509030 w 1619476"/>
                            <a:gd name="csY2942" fmla="*/ 241481 h 693081"/>
                            <a:gd name="csX2943" fmla="*/ 509195 w 1619476"/>
                            <a:gd name="csY2943" fmla="*/ 241583 h 693081"/>
                            <a:gd name="csX2944" fmla="*/ 509271 w 1619476"/>
                            <a:gd name="csY2944" fmla="*/ 241583 h 693081"/>
                            <a:gd name="csX2945" fmla="*/ 509982 w 1619476"/>
                            <a:gd name="csY2945" fmla="*/ 241367 h 693081"/>
                            <a:gd name="csX2946" fmla="*/ 509982 w 1619476"/>
                            <a:gd name="csY2946" fmla="*/ 241418 h 693081"/>
                            <a:gd name="csX2947" fmla="*/ 535006 w 1619476"/>
                            <a:gd name="csY2947" fmla="*/ 238917 h 693081"/>
                            <a:gd name="csX2948" fmla="*/ 540833 w 1619476"/>
                            <a:gd name="csY2948" fmla="*/ 237977 h 693081"/>
                            <a:gd name="csX2949" fmla="*/ 547828 w 1619476"/>
                            <a:gd name="csY2949" fmla="*/ 237025 h 693081"/>
                            <a:gd name="csX2950" fmla="*/ 553973 w 1619476"/>
                            <a:gd name="csY2950" fmla="*/ 237025 h 693081"/>
                            <a:gd name="csX2951" fmla="*/ 555649 w 1619476"/>
                            <a:gd name="csY2951" fmla="*/ 236301 h 693081"/>
                            <a:gd name="csX2952" fmla="*/ 556893 w 1619476"/>
                            <a:gd name="csY2952" fmla="*/ 236403 h 693081"/>
                            <a:gd name="csX2953" fmla="*/ 562632 w 1619476"/>
                            <a:gd name="csY2953" fmla="*/ 225053 h 693081"/>
                            <a:gd name="csX2954" fmla="*/ 562949 w 1619476"/>
                            <a:gd name="csY2954" fmla="*/ 217753 h 693081"/>
                            <a:gd name="csX2955" fmla="*/ 566174 w 1619476"/>
                            <a:gd name="csY2955" fmla="*/ 212840 h 693081"/>
                            <a:gd name="csX2956" fmla="*/ 568472 w 1619476"/>
                            <a:gd name="csY2956" fmla="*/ 206479 h 693081"/>
                            <a:gd name="csX2957" fmla="*/ 566504 w 1619476"/>
                            <a:gd name="csY2957" fmla="*/ 225154 h 693081"/>
                            <a:gd name="csX2958" fmla="*/ 561807 w 1619476"/>
                            <a:gd name="csY2958" fmla="*/ 239336 h 693081"/>
                            <a:gd name="csX2959" fmla="*/ 555128 w 1619476"/>
                            <a:gd name="csY2959" fmla="*/ 239640 h 693081"/>
                            <a:gd name="csX2960" fmla="*/ 538332 w 1619476"/>
                            <a:gd name="csY2960" fmla="*/ 240999 h 693081"/>
                            <a:gd name="csX2961" fmla="*/ 522690 w 1619476"/>
                            <a:gd name="csY2961" fmla="*/ 242243 h 693081"/>
                            <a:gd name="csX2962" fmla="*/ 502999 w 1619476"/>
                            <a:gd name="csY2962" fmla="*/ 242040 h 693081"/>
                            <a:gd name="csX2963" fmla="*/ 491001 w 1619476"/>
                            <a:gd name="csY2963" fmla="*/ 244427 h 693081"/>
                            <a:gd name="csX2964" fmla="*/ 485682 w 1619476"/>
                            <a:gd name="csY2964" fmla="*/ 248184 h 693081"/>
                            <a:gd name="csX2965" fmla="*/ 484019 w 1619476"/>
                            <a:gd name="csY2965" fmla="*/ 246940 h 693081"/>
                            <a:gd name="csX2966" fmla="*/ 485999 w 1619476"/>
                            <a:gd name="csY2966" fmla="*/ 244541 h 693081"/>
                            <a:gd name="csX2967" fmla="*/ 490785 w 1619476"/>
                            <a:gd name="csY2967" fmla="*/ 241722 h 693081"/>
                            <a:gd name="csX2968" fmla="*/ 491319 w 1619476"/>
                            <a:gd name="csY2968" fmla="*/ 241202 h 693081"/>
                            <a:gd name="csX2969" fmla="*/ 486405 w 1619476"/>
                            <a:gd name="csY2969" fmla="*/ 241837 h 693081"/>
                            <a:gd name="csX2970" fmla="*/ 478382 w 1619476"/>
                            <a:gd name="csY2970" fmla="*/ 244960 h 693081"/>
                            <a:gd name="csX2971" fmla="*/ 478902 w 1619476"/>
                            <a:gd name="csY2971" fmla="*/ 243081 h 693081"/>
                            <a:gd name="csX2972" fmla="*/ 488818 w 1619476"/>
                            <a:gd name="csY2972" fmla="*/ 238396 h 693081"/>
                            <a:gd name="csX2973" fmla="*/ 488818 w 1619476"/>
                            <a:gd name="csY2973" fmla="*/ 238333 h 693081"/>
                            <a:gd name="csX2974" fmla="*/ 489046 w 1619476"/>
                            <a:gd name="csY2974" fmla="*/ 238396 h 693081"/>
                            <a:gd name="csX2975" fmla="*/ 489072 w 1619476"/>
                            <a:gd name="csY2975" fmla="*/ 238396 h 693081"/>
                            <a:gd name="csX2976" fmla="*/ 489237 w 1619476"/>
                            <a:gd name="csY2976" fmla="*/ 238257 h 693081"/>
                            <a:gd name="csX2977" fmla="*/ 489097 w 1619476"/>
                            <a:gd name="csY2977" fmla="*/ 238066 h 693081"/>
                            <a:gd name="csX2978" fmla="*/ 488894 w 1619476"/>
                            <a:gd name="csY2978" fmla="*/ 238028 h 693081"/>
                            <a:gd name="csX2979" fmla="*/ 481403 w 1619476"/>
                            <a:gd name="csY2979" fmla="*/ 235362 h 693081"/>
                            <a:gd name="csX2980" fmla="*/ 476820 w 1619476"/>
                            <a:gd name="csY2980" fmla="*/ 234321 h 693081"/>
                            <a:gd name="csX2981" fmla="*/ 478686 w 1619476"/>
                            <a:gd name="csY2981" fmla="*/ 232239 h 693081"/>
                            <a:gd name="csX2982" fmla="*/ 488703 w 1619476"/>
                            <a:gd name="csY2982" fmla="*/ 233381 h 693081"/>
                            <a:gd name="csX2983" fmla="*/ 483816 w 1619476"/>
                            <a:gd name="csY2983" fmla="*/ 211164 h 693081"/>
                            <a:gd name="csX2984" fmla="*/ 488196 w 1619476"/>
                            <a:gd name="csY2984" fmla="*/ 213360 h 693081"/>
                            <a:gd name="csX2985" fmla="*/ 490785 w 1619476"/>
                            <a:gd name="csY2985" fmla="*/ 214719 h 693081"/>
                            <a:gd name="csX2986" fmla="*/ 493185 w 1619476"/>
                            <a:gd name="csY2986" fmla="*/ 216280 h 693081"/>
                            <a:gd name="csX2987" fmla="*/ 492258 w 1619476"/>
                            <a:gd name="csY2987" fmla="*/ 217854 h 693081"/>
                            <a:gd name="csX2988" fmla="*/ 490481 w 1619476"/>
                            <a:gd name="csY2988" fmla="*/ 221498 h 693081"/>
                            <a:gd name="csX2989" fmla="*/ 488386 w 1619476"/>
                            <a:gd name="csY2989" fmla="*/ 224837 h 693081"/>
                            <a:gd name="csX2990" fmla="*/ 486939 w 1619476"/>
                            <a:gd name="csY2990" fmla="*/ 224837 h 693081"/>
                            <a:gd name="csX2991" fmla="*/ 484108 w 1619476"/>
                            <a:gd name="csY2991" fmla="*/ 226297 h 693081"/>
                            <a:gd name="csX2992" fmla="*/ 483917 w 1619476"/>
                            <a:gd name="csY2992" fmla="*/ 227237 h 693081"/>
                            <a:gd name="csX2993" fmla="*/ 483816 w 1619476"/>
                            <a:gd name="csY2993" fmla="*/ 227237 h 693081"/>
                            <a:gd name="csX2994" fmla="*/ 483816 w 1619476"/>
                            <a:gd name="csY2994" fmla="*/ 211164 h 693081"/>
                            <a:gd name="csX2995" fmla="*/ 483816 w 1619476"/>
                            <a:gd name="csY2995" fmla="*/ 211164 h 693081"/>
                            <a:gd name="csX2996" fmla="*/ 483816 w 1619476"/>
                            <a:gd name="csY2996" fmla="*/ 201705 h 693081"/>
                            <a:gd name="csX2997" fmla="*/ 484742 w 1619476"/>
                            <a:gd name="csY2997" fmla="*/ 201159 h 693081"/>
                            <a:gd name="csX2998" fmla="*/ 485682 w 1619476"/>
                            <a:gd name="csY2998" fmla="*/ 199598 h 693081"/>
                            <a:gd name="csX2999" fmla="*/ 488081 w 1619476"/>
                            <a:gd name="csY2999" fmla="*/ 202213 h 693081"/>
                            <a:gd name="csX3000" fmla="*/ 495686 w 1619476"/>
                            <a:gd name="csY3000" fmla="*/ 205336 h 693081"/>
                            <a:gd name="csX3001" fmla="*/ 497464 w 1619476"/>
                            <a:gd name="csY3001" fmla="*/ 205971 h 693081"/>
                            <a:gd name="csX3002" fmla="*/ 496016 w 1619476"/>
                            <a:gd name="csY3002" fmla="*/ 210135 h 693081"/>
                            <a:gd name="csX3003" fmla="*/ 495280 w 1619476"/>
                            <a:gd name="csY3003" fmla="*/ 212217 h 693081"/>
                            <a:gd name="csX3004" fmla="*/ 494442 w 1619476"/>
                            <a:gd name="csY3004" fmla="*/ 214198 h 693081"/>
                            <a:gd name="csX3005" fmla="*/ 491624 w 1619476"/>
                            <a:gd name="csY3005" fmla="*/ 212738 h 693081"/>
                            <a:gd name="csX3006" fmla="*/ 485999 w 1619476"/>
                            <a:gd name="csY3006" fmla="*/ 210034 h 693081"/>
                            <a:gd name="csX3007" fmla="*/ 483816 w 1619476"/>
                            <a:gd name="csY3007" fmla="*/ 209107 h 693081"/>
                            <a:gd name="csX3008" fmla="*/ 483816 w 1619476"/>
                            <a:gd name="csY3008" fmla="*/ 201705 h 693081"/>
                            <a:gd name="csX3009" fmla="*/ 483816 w 1619476"/>
                            <a:gd name="csY3009" fmla="*/ 201705 h 693081"/>
                            <a:gd name="csX3010" fmla="*/ 504865 w 1619476"/>
                            <a:gd name="csY3010" fmla="*/ 191574 h 693081"/>
                            <a:gd name="csX3011" fmla="*/ 501323 w 1619476"/>
                            <a:gd name="csY3011" fmla="*/ 178637 h 693081"/>
                            <a:gd name="csX3012" fmla="*/ 497362 w 1619476"/>
                            <a:gd name="csY3012" fmla="*/ 174067 h 693081"/>
                            <a:gd name="csX3013" fmla="*/ 492043 w 1619476"/>
                            <a:gd name="csY3013" fmla="*/ 169992 h 693081"/>
                            <a:gd name="csX3014" fmla="*/ 483384 w 1619476"/>
                            <a:gd name="csY3014" fmla="*/ 164050 h 693081"/>
                            <a:gd name="csX3015" fmla="*/ 478978 w 1619476"/>
                            <a:gd name="csY3015" fmla="*/ 160317 h 693081"/>
                            <a:gd name="csX3016" fmla="*/ 480819 w 1619476"/>
                            <a:gd name="csY3016" fmla="*/ 161320 h 693081"/>
                            <a:gd name="csX3017" fmla="*/ 492868 w 1619476"/>
                            <a:gd name="csY3017" fmla="*/ 167909 h 693081"/>
                            <a:gd name="csX3018" fmla="*/ 504243 w 1619476"/>
                            <a:gd name="csY3018" fmla="*/ 176555 h 693081"/>
                            <a:gd name="csX3019" fmla="*/ 508509 w 1619476"/>
                            <a:gd name="csY3019" fmla="*/ 194278 h 693081"/>
                            <a:gd name="csX3020" fmla="*/ 502885 w 1619476"/>
                            <a:gd name="csY3020" fmla="*/ 211900 h 693081"/>
                            <a:gd name="csX3021" fmla="*/ 495470 w 1619476"/>
                            <a:gd name="csY3021" fmla="*/ 224837 h 693081"/>
                            <a:gd name="csX3022" fmla="*/ 493706 w 1619476"/>
                            <a:gd name="csY3022" fmla="*/ 225358 h 693081"/>
                            <a:gd name="csX3023" fmla="*/ 495470 w 1619476"/>
                            <a:gd name="csY3023" fmla="*/ 221498 h 693081"/>
                            <a:gd name="csX3024" fmla="*/ 504865 w 1619476"/>
                            <a:gd name="csY3024" fmla="*/ 191574 h 693081"/>
                            <a:gd name="csX3025" fmla="*/ 475931 w 1619476"/>
                            <a:gd name="csY3025" fmla="*/ 160279 h 693081"/>
                            <a:gd name="csX3026" fmla="*/ 467463 w 1619476"/>
                            <a:gd name="csY3026" fmla="*/ 155480 h 693081"/>
                            <a:gd name="csX3027" fmla="*/ 474408 w 1619476"/>
                            <a:gd name="csY3027" fmla="*/ 158464 h 693081"/>
                            <a:gd name="csX3028" fmla="*/ 477861 w 1619476"/>
                            <a:gd name="csY3028" fmla="*/ 160812 h 693081"/>
                            <a:gd name="csX3029" fmla="*/ 479448 w 1619476"/>
                            <a:gd name="csY3029" fmla="*/ 162349 h 693081"/>
                            <a:gd name="csX3030" fmla="*/ 475931 w 1619476"/>
                            <a:gd name="csY3030" fmla="*/ 160279 h 693081"/>
                            <a:gd name="csX3031" fmla="*/ 515073 w 1619476"/>
                            <a:gd name="csY3031" fmla="*/ 229522 h 693081"/>
                            <a:gd name="csX3032" fmla="*/ 502999 w 1619476"/>
                            <a:gd name="csY3032" fmla="*/ 230144 h 693081"/>
                            <a:gd name="csX3033" fmla="*/ 501107 w 1619476"/>
                            <a:gd name="csY3033" fmla="*/ 229522 h 693081"/>
                            <a:gd name="csX3034" fmla="*/ 505589 w 1619476"/>
                            <a:gd name="csY3034" fmla="*/ 223174 h 693081"/>
                            <a:gd name="csX3035" fmla="*/ 505805 w 1619476"/>
                            <a:gd name="csY3035" fmla="*/ 223390 h 693081"/>
                            <a:gd name="csX3036" fmla="*/ 513422 w 1619476"/>
                            <a:gd name="csY3036" fmla="*/ 228176 h 693081"/>
                            <a:gd name="csX3037" fmla="*/ 515073 w 1619476"/>
                            <a:gd name="csY3037" fmla="*/ 229522 h 693081"/>
                            <a:gd name="csX3038" fmla="*/ 512267 w 1619476"/>
                            <a:gd name="csY3038" fmla="*/ 210973 h 693081"/>
                            <a:gd name="csX3039" fmla="*/ 512064 w 1619476"/>
                            <a:gd name="csY3039" fmla="*/ 211900 h 693081"/>
                            <a:gd name="csX3040" fmla="*/ 513740 w 1619476"/>
                            <a:gd name="csY3040" fmla="*/ 224012 h 693081"/>
                            <a:gd name="csX3041" fmla="*/ 513524 w 1619476"/>
                            <a:gd name="csY3041" fmla="*/ 225878 h 693081"/>
                            <a:gd name="csX3042" fmla="*/ 510401 w 1619476"/>
                            <a:gd name="csY3042" fmla="*/ 223390 h 693081"/>
                            <a:gd name="csX3043" fmla="*/ 506846 w 1619476"/>
                            <a:gd name="csY3043" fmla="*/ 220457 h 693081"/>
                            <a:gd name="csX3044" fmla="*/ 509245 w 1619476"/>
                            <a:gd name="csY3044" fmla="*/ 216077 h 693081"/>
                            <a:gd name="csX3045" fmla="*/ 511861 w 1619476"/>
                            <a:gd name="csY3045" fmla="*/ 211900 h 693081"/>
                            <a:gd name="csX3046" fmla="*/ 512267 w 1619476"/>
                            <a:gd name="csY3046" fmla="*/ 210973 h 693081"/>
                            <a:gd name="csX3047" fmla="*/ 540528 w 1619476"/>
                            <a:gd name="csY3047" fmla="*/ 143292 h 693081"/>
                            <a:gd name="csX3048" fmla="*/ 535005 w 1619476"/>
                            <a:gd name="csY3048" fmla="*/ 143089 h 693081"/>
                            <a:gd name="csX3049" fmla="*/ 530943 w 1619476"/>
                            <a:gd name="csY3049" fmla="*/ 139649 h 693081"/>
                            <a:gd name="csX3050" fmla="*/ 531984 w 1619476"/>
                            <a:gd name="csY3050" fmla="*/ 136932 h 693081"/>
                            <a:gd name="csX3051" fmla="*/ 536453 w 1619476"/>
                            <a:gd name="csY3051" fmla="*/ 133910 h 693081"/>
                            <a:gd name="csX3052" fmla="*/ 537392 w 1619476"/>
                            <a:gd name="csY3052" fmla="*/ 130152 h 693081"/>
                            <a:gd name="csX3053" fmla="*/ 535005 w 1619476"/>
                            <a:gd name="csY3053" fmla="*/ 129746 h 693081"/>
                            <a:gd name="csX3054" fmla="*/ 532707 w 1619476"/>
                            <a:gd name="csY3054" fmla="*/ 131523 h 693081"/>
                            <a:gd name="csX3055" fmla="*/ 532085 w 1619476"/>
                            <a:gd name="csY3055" fmla="*/ 131422 h 693081"/>
                            <a:gd name="csX3056" fmla="*/ 529267 w 1619476"/>
                            <a:gd name="csY3056" fmla="*/ 132768 h 693081"/>
                            <a:gd name="csX3057" fmla="*/ 529470 w 1619476"/>
                            <a:gd name="csY3057" fmla="*/ 130254 h 693081"/>
                            <a:gd name="csX3058" fmla="*/ 533025 w 1619476"/>
                            <a:gd name="csY3058" fmla="*/ 128806 h 693081"/>
                            <a:gd name="csX3059" fmla="*/ 533964 w 1619476"/>
                            <a:gd name="csY3059" fmla="*/ 127867 h 693081"/>
                            <a:gd name="csX3060" fmla="*/ 534891 w 1619476"/>
                            <a:gd name="csY3060" fmla="*/ 127143 h 693081"/>
                            <a:gd name="csX3061" fmla="*/ 539487 w 1619476"/>
                            <a:gd name="csY3061" fmla="*/ 123284 h 693081"/>
                            <a:gd name="csX3062" fmla="*/ 544185 w 1619476"/>
                            <a:gd name="csY3062" fmla="*/ 118701 h 693081"/>
                            <a:gd name="csX3063" fmla="*/ 548971 w 1619476"/>
                            <a:gd name="csY3063" fmla="*/ 115451 h 693081"/>
                            <a:gd name="csX3064" fmla="*/ 549085 w 1619476"/>
                            <a:gd name="csY3064" fmla="*/ 115565 h 693081"/>
                            <a:gd name="csX3065" fmla="*/ 548235 w 1619476"/>
                            <a:gd name="csY3065" fmla="*/ 117749 h 693081"/>
                            <a:gd name="csX3066" fmla="*/ 539284 w 1619476"/>
                            <a:gd name="csY3066" fmla="*/ 126001 h 693081"/>
                            <a:gd name="csX3067" fmla="*/ 539386 w 1619476"/>
                            <a:gd name="csY3067" fmla="*/ 128807 h 693081"/>
                            <a:gd name="csX3068" fmla="*/ 541468 w 1619476"/>
                            <a:gd name="csY3068" fmla="*/ 129632 h 693081"/>
                            <a:gd name="csX3069" fmla="*/ 540833 w 1619476"/>
                            <a:gd name="csY3069" fmla="*/ 132666 h 693081"/>
                            <a:gd name="csX3070" fmla="*/ 537811 w 1619476"/>
                            <a:gd name="csY3070" fmla="*/ 135485 h 693081"/>
                            <a:gd name="csX3071" fmla="*/ 536453 w 1619476"/>
                            <a:gd name="csY3071" fmla="*/ 136107 h 693081"/>
                            <a:gd name="csX3072" fmla="*/ 538967 w 1619476"/>
                            <a:gd name="csY3072" fmla="*/ 135891 h 693081"/>
                            <a:gd name="csX3073" fmla="*/ 541252 w 1619476"/>
                            <a:gd name="csY3073" fmla="*/ 136513 h 693081"/>
                            <a:gd name="csX3074" fmla="*/ 540325 w 1619476"/>
                            <a:gd name="csY3074" fmla="*/ 139027 h 693081"/>
                            <a:gd name="csX3075" fmla="*/ 538230 w 1619476"/>
                            <a:gd name="csY3075" fmla="*/ 140588 h 693081"/>
                            <a:gd name="csX3076" fmla="*/ 536453 w 1619476"/>
                            <a:gd name="csY3076" fmla="*/ 141325 h 693081"/>
                            <a:gd name="csX3077" fmla="*/ 540211 w 1619476"/>
                            <a:gd name="csY3077" fmla="*/ 141528 h 693081"/>
                            <a:gd name="csX3078" fmla="*/ 547295 w 1619476"/>
                            <a:gd name="csY3078" fmla="*/ 136932 h 693081"/>
                            <a:gd name="csX3079" fmla="*/ 550228 w 1619476"/>
                            <a:gd name="csY3079" fmla="*/ 136932 h 693081"/>
                            <a:gd name="csX3080" fmla="*/ 546051 w 1619476"/>
                            <a:gd name="csY3080" fmla="*/ 140271 h 693081"/>
                            <a:gd name="csX3081" fmla="*/ 546787 w 1619476"/>
                            <a:gd name="csY3081" fmla="*/ 141325 h 693081"/>
                            <a:gd name="csX3082" fmla="*/ 560029 w 1619476"/>
                            <a:gd name="csY3082" fmla="*/ 139763 h 693081"/>
                            <a:gd name="csX3083" fmla="*/ 567113 w 1619476"/>
                            <a:gd name="csY3083" fmla="*/ 133402 h 693081"/>
                            <a:gd name="csX3084" fmla="*/ 568992 w 1619476"/>
                            <a:gd name="csY3084" fmla="*/ 130152 h 693081"/>
                            <a:gd name="csX3085" fmla="*/ 570871 w 1619476"/>
                            <a:gd name="csY3085" fmla="*/ 127232 h 693081"/>
                            <a:gd name="csX3086" fmla="*/ 569818 w 1619476"/>
                            <a:gd name="csY3086" fmla="*/ 132971 h 693081"/>
                            <a:gd name="csX3087" fmla="*/ 567329 w 1619476"/>
                            <a:gd name="csY3087" fmla="*/ 138087 h 693081"/>
                            <a:gd name="csX3088" fmla="*/ 560232 w 1619476"/>
                            <a:gd name="csY3088" fmla="*/ 142670 h 693081"/>
                            <a:gd name="csX3089" fmla="*/ 551688 w 1619476"/>
                            <a:gd name="csY3089" fmla="*/ 143407 h 693081"/>
                            <a:gd name="csX3090" fmla="*/ 546470 w 1619476"/>
                            <a:gd name="csY3090" fmla="*/ 143813 h 693081"/>
                            <a:gd name="csX3091" fmla="*/ 545327 w 1619476"/>
                            <a:gd name="csY3091" fmla="*/ 141845 h 693081"/>
                            <a:gd name="csX3092" fmla="*/ 540528 w 1619476"/>
                            <a:gd name="csY3092" fmla="*/ 143292 h 693081"/>
                            <a:gd name="csX3093" fmla="*/ 529889 w 1619476"/>
                            <a:gd name="csY3093" fmla="*/ 142784 h 693081"/>
                            <a:gd name="csX3094" fmla="*/ 526144 w 1619476"/>
                            <a:gd name="csY3094" fmla="*/ 135573 h 693081"/>
                            <a:gd name="csX3095" fmla="*/ 526563 w 1619476"/>
                            <a:gd name="csY3095" fmla="*/ 134951 h 693081"/>
                            <a:gd name="csX3096" fmla="*/ 526766 w 1619476"/>
                            <a:gd name="csY3096" fmla="*/ 136424 h 693081"/>
                            <a:gd name="csX3097" fmla="*/ 529889 w 1619476"/>
                            <a:gd name="csY3097" fmla="*/ 141845 h 693081"/>
                            <a:gd name="csX3098" fmla="*/ 529889 w 1619476"/>
                            <a:gd name="csY3098" fmla="*/ 142784 h 693081"/>
                            <a:gd name="csX3099" fmla="*/ 533964 w 1619476"/>
                            <a:gd name="csY3099" fmla="*/ 125467 h 693081"/>
                            <a:gd name="csX3100" fmla="*/ 538129 w 1619476"/>
                            <a:gd name="csY3100" fmla="*/ 120465 h 693081"/>
                            <a:gd name="csX3101" fmla="*/ 540744 w 1619476"/>
                            <a:gd name="csY3101" fmla="*/ 118167 h 693081"/>
                            <a:gd name="csX3102" fmla="*/ 540630 w 1619476"/>
                            <a:gd name="csY3102" fmla="*/ 117939 h 693081"/>
                            <a:gd name="csX3103" fmla="*/ 541391 w 1619476"/>
                            <a:gd name="csY3103" fmla="*/ 117875 h 693081"/>
                            <a:gd name="csX3104" fmla="*/ 540934 w 1619476"/>
                            <a:gd name="csY3104" fmla="*/ 118383 h 693081"/>
                            <a:gd name="csX3105" fmla="*/ 536770 w 1619476"/>
                            <a:gd name="csY3105" fmla="*/ 123703 h 693081"/>
                            <a:gd name="csX3106" fmla="*/ 533444 w 1619476"/>
                            <a:gd name="csY3106" fmla="*/ 126724 h 693081"/>
                            <a:gd name="csX3107" fmla="*/ 533964 w 1619476"/>
                            <a:gd name="csY3107" fmla="*/ 125467 h 693081"/>
                            <a:gd name="csX3108" fmla="*/ 546787 w 1619476"/>
                            <a:gd name="csY3108" fmla="*/ 80207 h 693081"/>
                            <a:gd name="csX3109" fmla="*/ 548146 w 1619476"/>
                            <a:gd name="csY3109" fmla="*/ 78442 h 693081"/>
                            <a:gd name="csX3110" fmla="*/ 548146 w 1619476"/>
                            <a:gd name="csY3110" fmla="*/ 78658 h 693081"/>
                            <a:gd name="csX3111" fmla="*/ 550533 w 1619476"/>
                            <a:gd name="csY3111" fmla="*/ 84498 h 693081"/>
                            <a:gd name="csX3112" fmla="*/ 551993 w 1619476"/>
                            <a:gd name="csY3112" fmla="*/ 89399 h 693081"/>
                            <a:gd name="csX3113" fmla="*/ 553770 w 1619476"/>
                            <a:gd name="csY3113" fmla="*/ 93982 h 693081"/>
                            <a:gd name="csX3114" fmla="*/ 554290 w 1619476"/>
                            <a:gd name="csY3114" fmla="*/ 97943 h 693081"/>
                            <a:gd name="csX3115" fmla="*/ 554709 w 1619476"/>
                            <a:gd name="csY3115" fmla="*/ 100647 h 693081"/>
                            <a:gd name="csX3116" fmla="*/ 550850 w 1619476"/>
                            <a:gd name="csY3116" fmla="*/ 97626 h 693081"/>
                            <a:gd name="csX3117" fmla="*/ 548450 w 1619476"/>
                            <a:gd name="csY3117" fmla="*/ 91583 h 693081"/>
                            <a:gd name="csX3118" fmla="*/ 546368 w 1619476"/>
                            <a:gd name="csY3118" fmla="*/ 83241 h 693081"/>
                            <a:gd name="csX3119" fmla="*/ 546787 w 1619476"/>
                            <a:gd name="csY3119" fmla="*/ 80207 h 693081"/>
                            <a:gd name="csX3120" fmla="*/ 561388 w 1619476"/>
                            <a:gd name="csY3120" fmla="*/ 103999 h 693081"/>
                            <a:gd name="csX3121" fmla="*/ 563774 w 1619476"/>
                            <a:gd name="csY3121" fmla="*/ 104621 h 693081"/>
                            <a:gd name="csX3122" fmla="*/ 562010 w 1619476"/>
                            <a:gd name="csY3122" fmla="*/ 104723 h 693081"/>
                            <a:gd name="csX3123" fmla="*/ 548869 w 1619476"/>
                            <a:gd name="csY3123" fmla="*/ 107643 h 693081"/>
                            <a:gd name="csX3124" fmla="*/ 547295 w 1619476"/>
                            <a:gd name="csY3124" fmla="*/ 108366 h 693081"/>
                            <a:gd name="csX3125" fmla="*/ 548666 w 1619476"/>
                            <a:gd name="csY3125" fmla="*/ 106500 h 693081"/>
                            <a:gd name="csX3126" fmla="*/ 555446 w 1619476"/>
                            <a:gd name="csY3126" fmla="*/ 103364 h 693081"/>
                            <a:gd name="csX3127" fmla="*/ 561388 w 1619476"/>
                            <a:gd name="csY3127" fmla="*/ 103999 h 693081"/>
                            <a:gd name="csX3128" fmla="*/ 564193 w 1619476"/>
                            <a:gd name="csY3128" fmla="*/ 114105 h 693081"/>
                            <a:gd name="csX3129" fmla="*/ 563470 w 1619476"/>
                            <a:gd name="csY3129" fmla="*/ 114625 h 693081"/>
                            <a:gd name="csX3130" fmla="*/ 561692 w 1619476"/>
                            <a:gd name="csY3130" fmla="*/ 114105 h 693081"/>
                            <a:gd name="csX3131" fmla="*/ 556271 w 1619476"/>
                            <a:gd name="csY3131" fmla="*/ 112861 h 693081"/>
                            <a:gd name="csX3132" fmla="*/ 554506 w 1619476"/>
                            <a:gd name="csY3132" fmla="*/ 112746 h 693081"/>
                            <a:gd name="csX3133" fmla="*/ 556792 w 1619476"/>
                            <a:gd name="csY3133" fmla="*/ 111299 h 693081"/>
                            <a:gd name="csX3134" fmla="*/ 559928 w 1619476"/>
                            <a:gd name="csY3134" fmla="*/ 111299 h 693081"/>
                            <a:gd name="csX3135" fmla="*/ 562314 w 1619476"/>
                            <a:gd name="csY3135" fmla="*/ 112543 h 693081"/>
                            <a:gd name="csX3136" fmla="*/ 564193 w 1619476"/>
                            <a:gd name="csY3136" fmla="*/ 114105 h 693081"/>
                            <a:gd name="csX3137" fmla="*/ 556792 w 1619476"/>
                            <a:gd name="csY3137" fmla="*/ 116288 h 693081"/>
                            <a:gd name="csX3138" fmla="*/ 557211 w 1619476"/>
                            <a:gd name="csY3138" fmla="*/ 116606 h 693081"/>
                            <a:gd name="csX3139" fmla="*/ 560054 w 1619476"/>
                            <a:gd name="csY3139" fmla="*/ 119792 h 693081"/>
                            <a:gd name="csX3140" fmla="*/ 561540 w 1619476"/>
                            <a:gd name="csY3140" fmla="*/ 117444 h 693081"/>
                            <a:gd name="csX3141" fmla="*/ 562111 w 1619476"/>
                            <a:gd name="csY3141" fmla="*/ 117545 h 693081"/>
                            <a:gd name="csX3142" fmla="*/ 561273 w 1619476"/>
                            <a:gd name="csY3142" fmla="*/ 120148 h 693081"/>
                            <a:gd name="csX3143" fmla="*/ 556068 w 1619476"/>
                            <a:gd name="csY3143" fmla="*/ 120148 h 693081"/>
                            <a:gd name="csX3144" fmla="*/ 556792 w 1619476"/>
                            <a:gd name="csY3144" fmla="*/ 116288 h 693081"/>
                            <a:gd name="csX3145" fmla="*/ 560651 w 1619476"/>
                            <a:gd name="csY3145" fmla="*/ 117977 h 693081"/>
                            <a:gd name="csX3146" fmla="*/ 559610 w 1619476"/>
                            <a:gd name="csY3146" fmla="*/ 118663 h 693081"/>
                            <a:gd name="csX3147" fmla="*/ 558582 w 1619476"/>
                            <a:gd name="csY3147" fmla="*/ 117977 h 693081"/>
                            <a:gd name="csX3148" fmla="*/ 559610 w 1619476"/>
                            <a:gd name="csY3148" fmla="*/ 117291 h 693081"/>
                            <a:gd name="csX3149" fmla="*/ 560651 w 1619476"/>
                            <a:gd name="csY3149" fmla="*/ 117977 h 693081"/>
                            <a:gd name="csX3150" fmla="*/ 557211 w 1619476"/>
                            <a:gd name="csY3150" fmla="*/ 115247 h 693081"/>
                            <a:gd name="csX3151" fmla="*/ 555230 w 1619476"/>
                            <a:gd name="csY3151" fmla="*/ 114943 h 693081"/>
                            <a:gd name="csX3152" fmla="*/ 557833 w 1619476"/>
                            <a:gd name="csY3152" fmla="*/ 114308 h 693081"/>
                            <a:gd name="csX3153" fmla="*/ 560753 w 1619476"/>
                            <a:gd name="csY3153" fmla="*/ 115044 h 693081"/>
                            <a:gd name="csX3154" fmla="*/ 562111 w 1619476"/>
                            <a:gd name="csY3154" fmla="*/ 116288 h 693081"/>
                            <a:gd name="csX3155" fmla="*/ 557211 w 1619476"/>
                            <a:gd name="csY3155" fmla="*/ 115247 h 693081"/>
                            <a:gd name="csX3156" fmla="*/ 566694 w 1619476"/>
                            <a:gd name="csY3156" fmla="*/ 124122 h 693081"/>
                            <a:gd name="csX3157" fmla="*/ 568992 w 1619476"/>
                            <a:gd name="csY3157" fmla="*/ 122344 h 693081"/>
                            <a:gd name="csX3158" fmla="*/ 569322 w 1619476"/>
                            <a:gd name="csY3158" fmla="*/ 121887 h 693081"/>
                            <a:gd name="csX3159" fmla="*/ 569094 w 1619476"/>
                            <a:gd name="csY3159" fmla="*/ 122446 h 693081"/>
                            <a:gd name="csX3160" fmla="*/ 567951 w 1619476"/>
                            <a:gd name="csY3160" fmla="*/ 126102 h 693081"/>
                            <a:gd name="csX3161" fmla="*/ 564396 w 1619476"/>
                            <a:gd name="csY3161" fmla="*/ 128591 h 693081"/>
                            <a:gd name="csX3162" fmla="*/ 557528 w 1619476"/>
                            <a:gd name="csY3162" fmla="*/ 130051 h 693081"/>
                            <a:gd name="csX3163" fmla="*/ 566694 w 1619476"/>
                            <a:gd name="csY3163" fmla="*/ 124122 h 693081"/>
                            <a:gd name="csX3164" fmla="*/ 567634 w 1619476"/>
                            <a:gd name="csY3164" fmla="*/ 99403 h 693081"/>
                            <a:gd name="csX3165" fmla="*/ 570249 w 1619476"/>
                            <a:gd name="csY3165" fmla="*/ 88777 h 693081"/>
                            <a:gd name="csX3166" fmla="*/ 576178 w 1619476"/>
                            <a:gd name="csY3166" fmla="*/ 82099 h 693081"/>
                            <a:gd name="csX3167" fmla="*/ 577435 w 1619476"/>
                            <a:gd name="csY3167" fmla="*/ 80525 h 693081"/>
                            <a:gd name="csX3168" fmla="*/ 578273 w 1619476"/>
                            <a:gd name="csY3168" fmla="*/ 80321 h 693081"/>
                            <a:gd name="csX3169" fmla="*/ 580673 w 1619476"/>
                            <a:gd name="csY3169" fmla="*/ 98260 h 693081"/>
                            <a:gd name="csX3170" fmla="*/ 575569 w 1619476"/>
                            <a:gd name="csY3170" fmla="*/ 108785 h 693081"/>
                            <a:gd name="csX3171" fmla="*/ 574718 w 1619476"/>
                            <a:gd name="csY3171" fmla="*/ 110144 h 693081"/>
                            <a:gd name="csX3172" fmla="*/ 572953 w 1619476"/>
                            <a:gd name="csY3172" fmla="*/ 108684 h 693081"/>
                            <a:gd name="csX3173" fmla="*/ 574934 w 1619476"/>
                            <a:gd name="csY3173" fmla="*/ 107021 h 693081"/>
                            <a:gd name="csX3174" fmla="*/ 578997 w 1619476"/>
                            <a:gd name="csY3174" fmla="*/ 93360 h 693081"/>
                            <a:gd name="csX3175" fmla="*/ 578921 w 1619476"/>
                            <a:gd name="csY3175" fmla="*/ 93347 h 693081"/>
                            <a:gd name="csX3176" fmla="*/ 579048 w 1619476"/>
                            <a:gd name="csY3176" fmla="*/ 92586 h 693081"/>
                            <a:gd name="csX3177" fmla="*/ 578921 w 1619476"/>
                            <a:gd name="csY3177" fmla="*/ 92433 h 693081"/>
                            <a:gd name="csX3178" fmla="*/ 578743 w 1619476"/>
                            <a:gd name="csY3178" fmla="*/ 92560 h 693081"/>
                            <a:gd name="csX3179" fmla="*/ 578667 w 1619476"/>
                            <a:gd name="csY3179" fmla="*/ 93182 h 693081"/>
                            <a:gd name="csX3180" fmla="*/ 575671 w 1619476"/>
                            <a:gd name="csY3180" fmla="*/ 98159 h 693081"/>
                            <a:gd name="csX3181" fmla="*/ 574833 w 1619476"/>
                            <a:gd name="csY3181" fmla="*/ 99302 h 693081"/>
                            <a:gd name="csX3182" fmla="*/ 573906 w 1619476"/>
                            <a:gd name="csY3182" fmla="*/ 92420 h 693081"/>
                            <a:gd name="csX3183" fmla="*/ 574718 w 1619476"/>
                            <a:gd name="csY3183" fmla="*/ 90021 h 693081"/>
                            <a:gd name="csX3184" fmla="*/ 576077 w 1619476"/>
                            <a:gd name="csY3184" fmla="*/ 86060 h 693081"/>
                            <a:gd name="csX3185" fmla="*/ 576813 w 1619476"/>
                            <a:gd name="csY3185" fmla="*/ 83457 h 693081"/>
                            <a:gd name="csX3186" fmla="*/ 574414 w 1619476"/>
                            <a:gd name="csY3186" fmla="*/ 85120 h 693081"/>
                            <a:gd name="csX3187" fmla="*/ 571392 w 1619476"/>
                            <a:gd name="csY3187" fmla="*/ 88980 h 693081"/>
                            <a:gd name="csX3188" fmla="*/ 570249 w 1619476"/>
                            <a:gd name="csY3188" fmla="*/ 102641 h 693081"/>
                            <a:gd name="csX3189" fmla="*/ 569094 w 1619476"/>
                            <a:gd name="csY3189" fmla="*/ 108366 h 693081"/>
                            <a:gd name="csX3190" fmla="*/ 568167 w 1619476"/>
                            <a:gd name="csY3190" fmla="*/ 102958 h 693081"/>
                            <a:gd name="csX3191" fmla="*/ 567113 w 1619476"/>
                            <a:gd name="csY3191" fmla="*/ 102844 h 693081"/>
                            <a:gd name="csX3192" fmla="*/ 567634 w 1619476"/>
                            <a:gd name="csY3192" fmla="*/ 99403 h 693081"/>
                            <a:gd name="csX3193" fmla="*/ 574934 w 1619476"/>
                            <a:gd name="csY3193" fmla="*/ 122751 h 693081"/>
                            <a:gd name="csX3194" fmla="*/ 575150 w 1619476"/>
                            <a:gd name="csY3194" fmla="*/ 123792 h 693081"/>
                            <a:gd name="csX3195" fmla="*/ 573995 w 1619476"/>
                            <a:gd name="csY3195" fmla="*/ 122751 h 693081"/>
                            <a:gd name="csX3196" fmla="*/ 575569 w 1619476"/>
                            <a:gd name="csY3196" fmla="*/ 120478 h 693081"/>
                            <a:gd name="csX3197" fmla="*/ 574934 w 1619476"/>
                            <a:gd name="csY3197" fmla="*/ 122751 h 693081"/>
                            <a:gd name="csX3198" fmla="*/ 573576 w 1619476"/>
                            <a:gd name="csY3198" fmla="*/ 120364 h 693081"/>
                            <a:gd name="csX3199" fmla="*/ 570554 w 1619476"/>
                            <a:gd name="csY3199" fmla="*/ 113686 h 693081"/>
                            <a:gd name="csX3200" fmla="*/ 571290 w 1619476"/>
                            <a:gd name="csY3200" fmla="*/ 110664 h 693081"/>
                            <a:gd name="csX3201" fmla="*/ 573271 w 1619476"/>
                            <a:gd name="csY3201" fmla="*/ 112124 h 693081"/>
                            <a:gd name="csX3202" fmla="*/ 573474 w 1619476"/>
                            <a:gd name="csY3202" fmla="*/ 113381 h 693081"/>
                            <a:gd name="csX3203" fmla="*/ 575569 w 1619476"/>
                            <a:gd name="csY3203" fmla="*/ 115146 h 693081"/>
                            <a:gd name="csX3204" fmla="*/ 573576 w 1619476"/>
                            <a:gd name="csY3204" fmla="*/ 120364 h 693081"/>
                            <a:gd name="csX3205" fmla="*/ 577016 w 1619476"/>
                            <a:gd name="csY3205" fmla="*/ 291452 h 693081"/>
                            <a:gd name="csX3206" fmla="*/ 574096 w 1619476"/>
                            <a:gd name="csY3206" fmla="*/ 291261 h 693081"/>
                            <a:gd name="csX3207" fmla="*/ 570656 w 1619476"/>
                            <a:gd name="csY3207" fmla="*/ 291045 h 693081"/>
                            <a:gd name="csX3208" fmla="*/ 561172 w 1619476"/>
                            <a:gd name="csY3208" fmla="*/ 293229 h 693081"/>
                            <a:gd name="csX3209" fmla="*/ 552830 w 1619476"/>
                            <a:gd name="csY3209" fmla="*/ 295324 h 693081"/>
                            <a:gd name="csX3210" fmla="*/ 548146 w 1619476"/>
                            <a:gd name="csY3210" fmla="*/ 300847 h 693081"/>
                            <a:gd name="csX3211" fmla="*/ 543651 w 1619476"/>
                            <a:gd name="csY3211" fmla="*/ 306471 h 693081"/>
                            <a:gd name="csX3212" fmla="*/ 540528 w 1619476"/>
                            <a:gd name="csY3212" fmla="*/ 311790 h 693081"/>
                            <a:gd name="csX3213" fmla="*/ 532707 w 1619476"/>
                            <a:gd name="csY3213" fmla="*/ 326492 h 693081"/>
                            <a:gd name="csX3214" fmla="*/ 531768 w 1619476"/>
                            <a:gd name="csY3214" fmla="*/ 328155 h 693081"/>
                            <a:gd name="csX3215" fmla="*/ 529267 w 1619476"/>
                            <a:gd name="csY3215" fmla="*/ 356314 h 693081"/>
                            <a:gd name="csX3216" fmla="*/ 534066 w 1619476"/>
                            <a:gd name="csY3216" fmla="*/ 384677 h 693081"/>
                            <a:gd name="csX3217" fmla="*/ 535412 w 1619476"/>
                            <a:gd name="csY3217" fmla="*/ 388942 h 693081"/>
                            <a:gd name="csX3218" fmla="*/ 537811 w 1619476"/>
                            <a:gd name="csY3218" fmla="*/ 397499 h 693081"/>
                            <a:gd name="csX3219" fmla="*/ 539284 w 1619476"/>
                            <a:gd name="csY3219" fmla="*/ 414080 h 693081"/>
                            <a:gd name="csX3220" fmla="*/ 541366 w 1619476"/>
                            <a:gd name="csY3220" fmla="*/ 457753 h 693081"/>
                            <a:gd name="csX3221" fmla="*/ 540934 w 1619476"/>
                            <a:gd name="csY3221" fmla="*/ 467148 h 693081"/>
                            <a:gd name="csX3222" fmla="*/ 540795 w 1619476"/>
                            <a:gd name="csY3222" fmla="*/ 468189 h 693081"/>
                            <a:gd name="csX3223" fmla="*/ 540833 w 1619476"/>
                            <a:gd name="csY3223" fmla="*/ 469027 h 693081"/>
                            <a:gd name="csX3224" fmla="*/ 541683 w 1619476"/>
                            <a:gd name="csY3224" fmla="*/ 473090 h 693081"/>
                            <a:gd name="csX3225" fmla="*/ 535323 w 1619476"/>
                            <a:gd name="csY3225" fmla="*/ 473928 h 693081"/>
                            <a:gd name="csX3226" fmla="*/ 511911 w 1619476"/>
                            <a:gd name="csY3226" fmla="*/ 476924 h 693081"/>
                            <a:gd name="csX3227" fmla="*/ 511899 w 1619476"/>
                            <a:gd name="csY3227" fmla="*/ 476898 h 693081"/>
                            <a:gd name="csX3228" fmla="*/ 511759 w 1619476"/>
                            <a:gd name="csY3228" fmla="*/ 476924 h 693081"/>
                            <a:gd name="csX3229" fmla="*/ 511708 w 1619476"/>
                            <a:gd name="csY3229" fmla="*/ 476924 h 693081"/>
                            <a:gd name="csX3230" fmla="*/ 511480 w 1619476"/>
                            <a:gd name="csY3230" fmla="*/ 477127 h 693081"/>
                            <a:gd name="csX3231" fmla="*/ 511695 w 1619476"/>
                            <a:gd name="csY3231" fmla="*/ 477356 h 693081"/>
                            <a:gd name="csX3232" fmla="*/ 511759 w 1619476"/>
                            <a:gd name="csY3232" fmla="*/ 477356 h 693081"/>
                            <a:gd name="csX3233" fmla="*/ 511962 w 1619476"/>
                            <a:gd name="csY3233" fmla="*/ 477317 h 693081"/>
                            <a:gd name="csX3234" fmla="*/ 511962 w 1619476"/>
                            <a:gd name="csY3234" fmla="*/ 477356 h 693081"/>
                            <a:gd name="csX3235" fmla="*/ 536452 w 1619476"/>
                            <a:gd name="csY3235" fmla="*/ 475908 h 693081"/>
                            <a:gd name="csX3236" fmla="*/ 543346 w 1619476"/>
                            <a:gd name="csY3236" fmla="*/ 477470 h 693081"/>
                            <a:gd name="csX3237" fmla="*/ 545949 w 1619476"/>
                            <a:gd name="csY3237" fmla="*/ 475908 h 693081"/>
                            <a:gd name="csX3238" fmla="*/ 546368 w 1619476"/>
                            <a:gd name="csY3238" fmla="*/ 473928 h 693081"/>
                            <a:gd name="csX3239" fmla="*/ 548044 w 1619476"/>
                            <a:gd name="csY3239" fmla="*/ 474867 h 693081"/>
                            <a:gd name="csX3240" fmla="*/ 546685 w 1619476"/>
                            <a:gd name="csY3240" fmla="*/ 479869 h 693081"/>
                            <a:gd name="csX3241" fmla="*/ 544387 w 1619476"/>
                            <a:gd name="csY3241" fmla="*/ 479666 h 693081"/>
                            <a:gd name="csX3242" fmla="*/ 542191 w 1619476"/>
                            <a:gd name="csY3242" fmla="*/ 479666 h 693081"/>
                            <a:gd name="csX3243" fmla="*/ 528111 w 1619476"/>
                            <a:gd name="csY3243" fmla="*/ 479450 h 693081"/>
                            <a:gd name="csX3244" fmla="*/ 500383 w 1619476"/>
                            <a:gd name="csY3244" fmla="*/ 480504 h 693081"/>
                            <a:gd name="csX3245" fmla="*/ 485897 w 1619476"/>
                            <a:gd name="csY3245" fmla="*/ 481317 h 693081"/>
                            <a:gd name="csX3246" fmla="*/ 483599 w 1619476"/>
                            <a:gd name="csY3246" fmla="*/ 480606 h 693081"/>
                            <a:gd name="csX3247" fmla="*/ 486710 w 1619476"/>
                            <a:gd name="csY3247" fmla="*/ 478308 h 693081"/>
                            <a:gd name="csX3248" fmla="*/ 487091 w 1619476"/>
                            <a:gd name="csY3248" fmla="*/ 478308 h 693081"/>
                            <a:gd name="csX3249" fmla="*/ 487205 w 1619476"/>
                            <a:gd name="csY3249" fmla="*/ 478194 h 693081"/>
                            <a:gd name="csX3250" fmla="*/ 487091 w 1619476"/>
                            <a:gd name="csY3250" fmla="*/ 478092 h 693081"/>
                            <a:gd name="csX3251" fmla="*/ 486710 w 1619476"/>
                            <a:gd name="csY3251" fmla="*/ 478092 h 693081"/>
                            <a:gd name="csX3252" fmla="*/ 475995 w 1619476"/>
                            <a:gd name="csY3252" fmla="*/ 476949 h 693081"/>
                            <a:gd name="csX3253" fmla="*/ 488297 w 1619476"/>
                            <a:gd name="csY3253" fmla="*/ 475807 h 693081"/>
                            <a:gd name="csX3254" fmla="*/ 488271 w 1619476"/>
                            <a:gd name="csY3254" fmla="*/ 475781 h 693081"/>
                            <a:gd name="csX3255" fmla="*/ 488411 w 1619476"/>
                            <a:gd name="csY3255" fmla="*/ 475756 h 693081"/>
                            <a:gd name="csX3256" fmla="*/ 488513 w 1619476"/>
                            <a:gd name="csY3256" fmla="*/ 475756 h 693081"/>
                            <a:gd name="csX3257" fmla="*/ 488716 w 1619476"/>
                            <a:gd name="csY3257" fmla="*/ 475629 h 693081"/>
                            <a:gd name="csX3258" fmla="*/ 488576 w 1619476"/>
                            <a:gd name="csY3258" fmla="*/ 475413 h 693081"/>
                            <a:gd name="csX3259" fmla="*/ 488411 w 1619476"/>
                            <a:gd name="csY3259" fmla="*/ 475400 h 693081"/>
                            <a:gd name="csX3260" fmla="*/ 488170 w 1619476"/>
                            <a:gd name="csY3260" fmla="*/ 475426 h 693081"/>
                            <a:gd name="csX3261" fmla="*/ 488195 w 1619476"/>
                            <a:gd name="csY3261" fmla="*/ 475388 h 693081"/>
                            <a:gd name="csX3262" fmla="*/ 478064 w 1619476"/>
                            <a:gd name="csY3262" fmla="*/ 474550 h 693081"/>
                            <a:gd name="csX3263" fmla="*/ 530320 w 1619476"/>
                            <a:gd name="csY3263" fmla="*/ 464114 h 693081"/>
                            <a:gd name="csX3264" fmla="*/ 535411 w 1619476"/>
                            <a:gd name="csY3264" fmla="*/ 456192 h 693081"/>
                            <a:gd name="csX3265" fmla="*/ 534891 w 1619476"/>
                            <a:gd name="csY3265" fmla="*/ 444943 h 693081"/>
                            <a:gd name="csX3266" fmla="*/ 529267 w 1619476"/>
                            <a:gd name="csY3266" fmla="*/ 398020 h 693081"/>
                            <a:gd name="csX3267" fmla="*/ 529190 w 1619476"/>
                            <a:gd name="csY3267" fmla="*/ 398045 h 693081"/>
                            <a:gd name="csX3268" fmla="*/ 529254 w 1619476"/>
                            <a:gd name="csY3268" fmla="*/ 397893 h 693081"/>
                            <a:gd name="csX3269" fmla="*/ 529190 w 1619476"/>
                            <a:gd name="csY3269" fmla="*/ 397677 h 693081"/>
                            <a:gd name="csX3270" fmla="*/ 529267 w 1619476"/>
                            <a:gd name="csY3270" fmla="*/ 397703 h 693081"/>
                            <a:gd name="csX3271" fmla="*/ 527184 w 1619476"/>
                            <a:gd name="csY3271" fmla="*/ 382899 h 693081"/>
                            <a:gd name="csX3272" fmla="*/ 522284 w 1619476"/>
                            <a:gd name="csY3272" fmla="*/ 369556 h 693081"/>
                            <a:gd name="csX3273" fmla="*/ 518945 w 1619476"/>
                            <a:gd name="csY3273" fmla="*/ 360809 h 693081"/>
                            <a:gd name="csX3274" fmla="*/ 516964 w 1619476"/>
                            <a:gd name="csY3274" fmla="*/ 344838 h 693081"/>
                            <a:gd name="csX3275" fmla="*/ 518323 w 1619476"/>
                            <a:gd name="csY3275" fmla="*/ 322011 h 693081"/>
                            <a:gd name="csX3276" fmla="*/ 522373 w 1619476"/>
                            <a:gd name="csY3276" fmla="*/ 307207 h 693081"/>
                            <a:gd name="csX3277" fmla="*/ 523325 w 1619476"/>
                            <a:gd name="csY3277" fmla="*/ 305430 h 693081"/>
                            <a:gd name="csX3278" fmla="*/ 523947 w 1619476"/>
                            <a:gd name="csY3278" fmla="*/ 308566 h 693081"/>
                            <a:gd name="csX3279" fmla="*/ 527984 w 1619476"/>
                            <a:gd name="csY3279" fmla="*/ 329488 h 693081"/>
                            <a:gd name="csX3280" fmla="*/ 528098 w 1619476"/>
                            <a:gd name="csY3280" fmla="*/ 330149 h 693081"/>
                            <a:gd name="csX3281" fmla="*/ 528238 w 1619476"/>
                            <a:gd name="csY3281" fmla="*/ 330276 h 693081"/>
                            <a:gd name="csX3282" fmla="*/ 528263 w 1619476"/>
                            <a:gd name="csY3282" fmla="*/ 330276 h 693081"/>
                            <a:gd name="csX3283" fmla="*/ 528378 w 1619476"/>
                            <a:gd name="csY3283" fmla="*/ 330098 h 693081"/>
                            <a:gd name="csX3284" fmla="*/ 528251 w 1619476"/>
                            <a:gd name="csY3284" fmla="*/ 329412 h 693081"/>
                            <a:gd name="csX3285" fmla="*/ 528327 w 1619476"/>
                            <a:gd name="csY3285" fmla="*/ 329412 h 693081"/>
                            <a:gd name="csX3286" fmla="*/ 524785 w 1619476"/>
                            <a:gd name="csY3286" fmla="*/ 300529 h 693081"/>
                            <a:gd name="csX3287" fmla="*/ 522804 w 1619476"/>
                            <a:gd name="csY3287" fmla="*/ 265184 h 693081"/>
                            <a:gd name="csX3288" fmla="*/ 521027 w 1619476"/>
                            <a:gd name="csY3288" fmla="*/ 249746 h 693081"/>
                            <a:gd name="csX3289" fmla="*/ 520405 w 1619476"/>
                            <a:gd name="csY3289" fmla="*/ 244541 h 693081"/>
                            <a:gd name="csX3290" fmla="*/ 523845 w 1619476"/>
                            <a:gd name="csY3290" fmla="*/ 244541 h 693081"/>
                            <a:gd name="csX3291" fmla="*/ 527387 w 1619476"/>
                            <a:gd name="csY3291" fmla="*/ 244744 h 693081"/>
                            <a:gd name="csX3292" fmla="*/ 528835 w 1619476"/>
                            <a:gd name="csY3292" fmla="*/ 251524 h 693081"/>
                            <a:gd name="csX3293" fmla="*/ 535322 w 1619476"/>
                            <a:gd name="csY3293" fmla="*/ 275506 h 693081"/>
                            <a:gd name="csX3294" fmla="*/ 537392 w 1619476"/>
                            <a:gd name="csY3294" fmla="*/ 275925 h 693081"/>
                            <a:gd name="csX3295" fmla="*/ 538750 w 1619476"/>
                            <a:gd name="csY3295" fmla="*/ 278629 h 693081"/>
                            <a:gd name="csX3296" fmla="*/ 537925 w 1619476"/>
                            <a:gd name="csY3296" fmla="*/ 281663 h 693081"/>
                            <a:gd name="csX3297" fmla="*/ 546787 w 1619476"/>
                            <a:gd name="csY3297" fmla="*/ 283644 h 693081"/>
                            <a:gd name="csX3298" fmla="*/ 549592 w 1619476"/>
                            <a:gd name="csY3298" fmla="*/ 284990 h 693081"/>
                            <a:gd name="csX3299" fmla="*/ 541365 w 1619476"/>
                            <a:gd name="csY3299" fmla="*/ 298549 h 693081"/>
                            <a:gd name="csX3300" fmla="*/ 542610 w 1619476"/>
                            <a:gd name="csY3300" fmla="*/ 302510 h 693081"/>
                            <a:gd name="csX3301" fmla="*/ 544806 w 1619476"/>
                            <a:gd name="csY3301" fmla="*/ 299907 h 693081"/>
                            <a:gd name="csX3302" fmla="*/ 554810 w 1619476"/>
                            <a:gd name="csY3302" fmla="*/ 291985 h 693081"/>
                            <a:gd name="csX3303" fmla="*/ 560752 w 1619476"/>
                            <a:gd name="csY3303" fmla="*/ 290830 h 693081"/>
                            <a:gd name="csX3304" fmla="*/ 577016 w 1619476"/>
                            <a:gd name="csY3304" fmla="*/ 291452 h 693081"/>
                            <a:gd name="csX3305" fmla="*/ 579352 w 1619476"/>
                            <a:gd name="csY3305" fmla="*/ 381134 h 693081"/>
                            <a:gd name="csX3306" fmla="*/ 579733 w 1619476"/>
                            <a:gd name="csY3306" fmla="*/ 381211 h 693081"/>
                            <a:gd name="csX3307" fmla="*/ 579733 w 1619476"/>
                            <a:gd name="csY3307" fmla="*/ 381236 h 693081"/>
                            <a:gd name="csX3308" fmla="*/ 573372 w 1619476"/>
                            <a:gd name="csY3308" fmla="*/ 388536 h 693081"/>
                            <a:gd name="csX3309" fmla="*/ 571493 w 1619476"/>
                            <a:gd name="csY3309" fmla="*/ 391240 h 693081"/>
                            <a:gd name="csX3310" fmla="*/ 566072 w 1619476"/>
                            <a:gd name="csY3310" fmla="*/ 388638 h 693081"/>
                            <a:gd name="csX3311" fmla="*/ 566072 w 1619476"/>
                            <a:gd name="csY3311" fmla="*/ 384461 h 693081"/>
                            <a:gd name="csX3312" fmla="*/ 569310 w 1619476"/>
                            <a:gd name="csY3312" fmla="*/ 384359 h 693081"/>
                            <a:gd name="csX3313" fmla="*/ 571595 w 1619476"/>
                            <a:gd name="csY3313" fmla="*/ 383216 h 693081"/>
                            <a:gd name="csX3314" fmla="*/ 573906 w 1619476"/>
                            <a:gd name="csY3314" fmla="*/ 380398 h 693081"/>
                            <a:gd name="csX3315" fmla="*/ 579352 w 1619476"/>
                            <a:gd name="csY3315" fmla="*/ 381134 h 693081"/>
                            <a:gd name="csX3316" fmla="*/ 579733 w 1619476"/>
                            <a:gd name="csY3316" fmla="*/ 380804 h 693081"/>
                            <a:gd name="csX3317" fmla="*/ 579733 w 1619476"/>
                            <a:gd name="csY3317" fmla="*/ 380817 h 693081"/>
                            <a:gd name="csX3318" fmla="*/ 579695 w 1619476"/>
                            <a:gd name="csY3318" fmla="*/ 380804 h 693081"/>
                            <a:gd name="csX3319" fmla="*/ 579733 w 1619476"/>
                            <a:gd name="csY3319" fmla="*/ 380804 h 693081"/>
                            <a:gd name="csX3320" fmla="*/ 578476 w 1619476"/>
                            <a:gd name="csY3320" fmla="*/ 375180 h 693081"/>
                            <a:gd name="csX3321" fmla="*/ 583390 w 1619476"/>
                            <a:gd name="csY3321" fmla="*/ 372996 h 693081"/>
                            <a:gd name="csX3322" fmla="*/ 584837 w 1619476"/>
                            <a:gd name="csY3322" fmla="*/ 371219 h 693081"/>
                            <a:gd name="csX3323" fmla="*/ 585878 w 1619476"/>
                            <a:gd name="csY3323" fmla="*/ 370914 h 693081"/>
                            <a:gd name="csX3324" fmla="*/ 586094 w 1619476"/>
                            <a:gd name="csY3324" fmla="*/ 370178 h 693081"/>
                            <a:gd name="csX3325" fmla="*/ 589750 w 1619476"/>
                            <a:gd name="csY3325" fmla="*/ 369759 h 693081"/>
                            <a:gd name="csX3326" fmla="*/ 589953 w 1619476"/>
                            <a:gd name="csY3326" fmla="*/ 370495 h 693081"/>
                            <a:gd name="csX3327" fmla="*/ 585472 w 1619476"/>
                            <a:gd name="csY3327" fmla="*/ 374977 h 693081"/>
                            <a:gd name="csX3328" fmla="*/ 582234 w 1619476"/>
                            <a:gd name="csY3328" fmla="*/ 377694 h 693081"/>
                            <a:gd name="csX3329" fmla="*/ 577956 w 1619476"/>
                            <a:gd name="csY3329" fmla="*/ 376754 h 693081"/>
                            <a:gd name="csX3330" fmla="*/ 578476 w 1619476"/>
                            <a:gd name="csY3330" fmla="*/ 375180 h 693081"/>
                            <a:gd name="csX3331" fmla="*/ 589750 w 1619476"/>
                            <a:gd name="csY3331" fmla="*/ 381972 h 693081"/>
                            <a:gd name="csX3332" fmla="*/ 589750 w 1619476"/>
                            <a:gd name="csY3332" fmla="*/ 390923 h 693081"/>
                            <a:gd name="csX3333" fmla="*/ 589319 w 1619476"/>
                            <a:gd name="csY3333" fmla="*/ 393627 h 693081"/>
                            <a:gd name="csX3334" fmla="*/ 587770 w 1619476"/>
                            <a:gd name="csY3334" fmla="*/ 390199 h 693081"/>
                            <a:gd name="csX3335" fmla="*/ 588277 w 1619476"/>
                            <a:gd name="csY3335" fmla="*/ 382798 h 693081"/>
                            <a:gd name="csX3336" fmla="*/ 589014 w 1619476"/>
                            <a:gd name="csY3336" fmla="*/ 376120 h 693081"/>
                            <a:gd name="csX3337" fmla="*/ 589217 w 1619476"/>
                            <a:gd name="csY3337" fmla="*/ 376120 h 693081"/>
                            <a:gd name="csX3338" fmla="*/ 589217 w 1619476"/>
                            <a:gd name="csY3338" fmla="*/ 376335 h 693081"/>
                            <a:gd name="csX3339" fmla="*/ 589750 w 1619476"/>
                            <a:gd name="csY3339" fmla="*/ 381972 h 693081"/>
                            <a:gd name="csX3340" fmla="*/ 590575 w 1619476"/>
                            <a:gd name="csY3340" fmla="*/ 404380 h 693081"/>
                            <a:gd name="csX3341" fmla="*/ 593597 w 1619476"/>
                            <a:gd name="csY3341" fmla="*/ 439522 h 693081"/>
                            <a:gd name="csX3342" fmla="*/ 597050 w 1619476"/>
                            <a:gd name="csY3342" fmla="*/ 456814 h 693081"/>
                            <a:gd name="csX3343" fmla="*/ 598917 w 1619476"/>
                            <a:gd name="csY3343" fmla="*/ 465993 h 693081"/>
                            <a:gd name="csX3344" fmla="*/ 601202 w 1619476"/>
                            <a:gd name="csY3344" fmla="*/ 472874 h 693081"/>
                            <a:gd name="csX3345" fmla="*/ 612057 w 1619476"/>
                            <a:gd name="csY3345" fmla="*/ 488921 h 693081"/>
                            <a:gd name="csX3346" fmla="*/ 613542 w 1619476"/>
                            <a:gd name="csY3346" fmla="*/ 490292 h 693081"/>
                            <a:gd name="csX3347" fmla="*/ 614825 w 1619476"/>
                            <a:gd name="csY3347" fmla="*/ 491397 h 693081"/>
                            <a:gd name="csX3348" fmla="*/ 621744 w 1619476"/>
                            <a:gd name="csY3348" fmla="*/ 495409 h 693081"/>
                            <a:gd name="csX3349" fmla="*/ 648964 w 1619476"/>
                            <a:gd name="csY3349" fmla="*/ 502493 h 693081"/>
                            <a:gd name="csX3350" fmla="*/ 614037 w 1619476"/>
                            <a:gd name="csY3350" fmla="*/ 497173 h 693081"/>
                            <a:gd name="csX3351" fmla="*/ 605798 w 1619476"/>
                            <a:gd name="csY3351" fmla="*/ 491118 h 693081"/>
                            <a:gd name="csX3352" fmla="*/ 594435 w 1619476"/>
                            <a:gd name="csY3352" fmla="*/ 474029 h 693081"/>
                            <a:gd name="csX3353" fmla="*/ 583796 w 1619476"/>
                            <a:gd name="csY3353" fmla="*/ 406881 h 693081"/>
                            <a:gd name="csX3354" fmla="*/ 580774 w 1619476"/>
                            <a:gd name="csY3354" fmla="*/ 390415 h 693081"/>
                            <a:gd name="csX3355" fmla="*/ 580977 w 1619476"/>
                            <a:gd name="csY3355" fmla="*/ 390618 h 693081"/>
                            <a:gd name="csX3356" fmla="*/ 583072 w 1619476"/>
                            <a:gd name="csY3356" fmla="*/ 395620 h 693081"/>
                            <a:gd name="csX3357" fmla="*/ 587135 w 1619476"/>
                            <a:gd name="csY3357" fmla="*/ 413445 h 693081"/>
                            <a:gd name="csX3358" fmla="*/ 587947 w 1619476"/>
                            <a:gd name="csY3358" fmla="*/ 420136 h 693081"/>
                            <a:gd name="csX3359" fmla="*/ 588227 w 1619476"/>
                            <a:gd name="csY3359" fmla="*/ 422307 h 693081"/>
                            <a:gd name="csX3360" fmla="*/ 588658 w 1619476"/>
                            <a:gd name="csY3360" fmla="*/ 426852 h 693081"/>
                            <a:gd name="csX3361" fmla="*/ 589636 w 1619476"/>
                            <a:gd name="csY3361" fmla="*/ 437745 h 693081"/>
                            <a:gd name="csX3362" fmla="*/ 590575 w 1619476"/>
                            <a:gd name="csY3362" fmla="*/ 444639 h 693081"/>
                            <a:gd name="csX3363" fmla="*/ 591363 w 1619476"/>
                            <a:gd name="csY3363" fmla="*/ 446606 h 693081"/>
                            <a:gd name="csX3364" fmla="*/ 591616 w 1619476"/>
                            <a:gd name="csY3364" fmla="*/ 445667 h 693081"/>
                            <a:gd name="csX3365" fmla="*/ 590372 w 1619476"/>
                            <a:gd name="csY3365" fmla="*/ 432019 h 693081"/>
                            <a:gd name="csX3366" fmla="*/ 590106 w 1619476"/>
                            <a:gd name="csY3366" fmla="*/ 426585 h 693081"/>
                            <a:gd name="csX3367" fmla="*/ 589318 w 1619476"/>
                            <a:gd name="csY3367" fmla="*/ 417305 h 693081"/>
                            <a:gd name="csX3368" fmla="*/ 587440 w 1619476"/>
                            <a:gd name="csY3368" fmla="*/ 395620 h 693081"/>
                            <a:gd name="csX3369" fmla="*/ 588912 w 1619476"/>
                            <a:gd name="csY3369" fmla="*/ 397296 h 693081"/>
                            <a:gd name="csX3370" fmla="*/ 590258 w 1619476"/>
                            <a:gd name="csY3370" fmla="*/ 400724 h 693081"/>
                            <a:gd name="csX3371" fmla="*/ 590575 w 1619476"/>
                            <a:gd name="csY3371" fmla="*/ 404380 h 693081"/>
                            <a:gd name="csX3372" fmla="*/ 607575 w 1619476"/>
                            <a:gd name="csY3372" fmla="*/ 475604 h 693081"/>
                            <a:gd name="csX3373" fmla="*/ 631139 w 1619476"/>
                            <a:gd name="csY3373" fmla="*/ 491549 h 693081"/>
                            <a:gd name="csX3374" fmla="*/ 649903 w 1619476"/>
                            <a:gd name="csY3374" fmla="*/ 496971 h 693081"/>
                            <a:gd name="csX3375" fmla="*/ 634681 w 1619476"/>
                            <a:gd name="csY3375" fmla="*/ 495498 h 693081"/>
                            <a:gd name="csX3376" fmla="*/ 628904 w 1619476"/>
                            <a:gd name="csY3376" fmla="*/ 494089 h 693081"/>
                            <a:gd name="csX3377" fmla="*/ 610064 w 1619476"/>
                            <a:gd name="csY3377" fmla="*/ 481761 h 693081"/>
                            <a:gd name="csX3378" fmla="*/ 607156 w 1619476"/>
                            <a:gd name="csY3378" fmla="*/ 475388 h 693081"/>
                            <a:gd name="csX3379" fmla="*/ 607575 w 1619476"/>
                            <a:gd name="csY3379" fmla="*/ 475604 h 693081"/>
                            <a:gd name="csX3380" fmla="*/ 652925 w 1619476"/>
                            <a:gd name="csY3380" fmla="*/ 495929 h 693081"/>
                            <a:gd name="csX3381" fmla="*/ 659844 w 1619476"/>
                            <a:gd name="csY3381" fmla="*/ 496983 h 693081"/>
                            <a:gd name="csX3382" fmla="*/ 677365 w 1619476"/>
                            <a:gd name="csY3382" fmla="*/ 498824 h 693081"/>
                            <a:gd name="csX3383" fmla="*/ 655109 w 1619476"/>
                            <a:gd name="csY3383" fmla="*/ 497478 h 693081"/>
                            <a:gd name="csX3384" fmla="*/ 652925 w 1619476"/>
                            <a:gd name="csY3384" fmla="*/ 495929 h 693081"/>
                            <a:gd name="csX3385" fmla="*/ 597050 w 1619476"/>
                            <a:gd name="csY3385" fmla="*/ 492895 h 693081"/>
                            <a:gd name="csX3386" fmla="*/ 580571 w 1619476"/>
                            <a:gd name="csY3386" fmla="*/ 491651 h 693081"/>
                            <a:gd name="csX3387" fmla="*/ 577334 w 1619476"/>
                            <a:gd name="csY3387" fmla="*/ 491435 h 693081"/>
                            <a:gd name="csX3388" fmla="*/ 577334 w 1619476"/>
                            <a:gd name="csY3388" fmla="*/ 489772 h 693081"/>
                            <a:gd name="csX3389" fmla="*/ 576178 w 1619476"/>
                            <a:gd name="csY3389" fmla="*/ 485913 h 693081"/>
                            <a:gd name="csX3390" fmla="*/ 580457 w 1619476"/>
                            <a:gd name="csY3390" fmla="*/ 485697 h 693081"/>
                            <a:gd name="csX3391" fmla="*/ 593394 w 1619476"/>
                            <a:gd name="csY3391" fmla="*/ 486547 h 693081"/>
                            <a:gd name="csX3392" fmla="*/ 597876 w 1619476"/>
                            <a:gd name="csY3392" fmla="*/ 486852 h 693081"/>
                            <a:gd name="csX3393" fmla="*/ 600681 w 1619476"/>
                            <a:gd name="csY3393" fmla="*/ 490394 h 693081"/>
                            <a:gd name="csX3394" fmla="*/ 603513 w 1619476"/>
                            <a:gd name="csY3394" fmla="*/ 493631 h 693081"/>
                            <a:gd name="csX3395" fmla="*/ 597050 w 1619476"/>
                            <a:gd name="csY3395" fmla="*/ 492895 h 693081"/>
                            <a:gd name="csX3396" fmla="*/ 574718 w 1619476"/>
                            <a:gd name="csY3396" fmla="*/ 478930 h 693081"/>
                            <a:gd name="csX3397" fmla="*/ 573994 w 1619476"/>
                            <a:gd name="csY3397" fmla="*/ 475591 h 693081"/>
                            <a:gd name="csX3398" fmla="*/ 571912 w 1619476"/>
                            <a:gd name="csY3398" fmla="*/ 465383 h 693081"/>
                            <a:gd name="csX3399" fmla="*/ 569627 w 1619476"/>
                            <a:gd name="csY3399" fmla="*/ 451520 h 693081"/>
                            <a:gd name="csX3400" fmla="*/ 567532 w 1619476"/>
                            <a:gd name="csY3400" fmla="*/ 427728 h 693081"/>
                            <a:gd name="csX3401" fmla="*/ 566910 w 1619476"/>
                            <a:gd name="csY3401" fmla="*/ 406881 h 693081"/>
                            <a:gd name="csX3402" fmla="*/ 570249 w 1619476"/>
                            <a:gd name="csY3402" fmla="*/ 400838 h 693081"/>
                            <a:gd name="csX3403" fmla="*/ 571595 w 1619476"/>
                            <a:gd name="csY3403" fmla="*/ 397182 h 693081"/>
                            <a:gd name="csX3404" fmla="*/ 573271 w 1619476"/>
                            <a:gd name="csY3404" fmla="*/ 396560 h 693081"/>
                            <a:gd name="csX3405" fmla="*/ 574832 w 1619476"/>
                            <a:gd name="csY3405" fmla="*/ 395100 h 693081"/>
                            <a:gd name="csX3406" fmla="*/ 575048 w 1619476"/>
                            <a:gd name="csY3406" fmla="*/ 395303 h 693081"/>
                            <a:gd name="csX3407" fmla="*/ 582348 w 1619476"/>
                            <a:gd name="csY3407" fmla="*/ 417000 h 693081"/>
                            <a:gd name="csX3408" fmla="*/ 584316 w 1619476"/>
                            <a:gd name="csY3408" fmla="*/ 439624 h 693081"/>
                            <a:gd name="csX3409" fmla="*/ 593698 w 1619476"/>
                            <a:gd name="csY3409" fmla="*/ 479450 h 693081"/>
                            <a:gd name="csX3410" fmla="*/ 591832 w 1619476"/>
                            <a:gd name="csY3410" fmla="*/ 479755 h 693081"/>
                            <a:gd name="csX3411" fmla="*/ 589636 w 1619476"/>
                            <a:gd name="csY3411" fmla="*/ 479552 h 693081"/>
                            <a:gd name="csX3412" fmla="*/ 576292 w 1619476"/>
                            <a:gd name="csY3412" fmla="*/ 478727 h 693081"/>
                            <a:gd name="csX3413" fmla="*/ 574718 w 1619476"/>
                            <a:gd name="csY3413" fmla="*/ 478930 h 693081"/>
                            <a:gd name="csX3414" fmla="*/ 564612 w 1619476"/>
                            <a:gd name="csY3414" fmla="*/ 426699 h 693081"/>
                            <a:gd name="csX3415" fmla="*/ 563965 w 1619476"/>
                            <a:gd name="csY3415" fmla="*/ 431765 h 693081"/>
                            <a:gd name="csX3416" fmla="*/ 563152 w 1619476"/>
                            <a:gd name="csY3416" fmla="*/ 431600 h 693081"/>
                            <a:gd name="csX3417" fmla="*/ 562416 w 1619476"/>
                            <a:gd name="csY3417" fmla="*/ 426484 h 693081"/>
                            <a:gd name="csX3418" fmla="*/ 561489 w 1619476"/>
                            <a:gd name="csY3418" fmla="*/ 419704 h 693081"/>
                            <a:gd name="csX3419" fmla="*/ 560753 w 1619476"/>
                            <a:gd name="csY3419" fmla="*/ 412722 h 693081"/>
                            <a:gd name="csX3420" fmla="*/ 558874 w 1619476"/>
                            <a:gd name="csY3420" fmla="*/ 398959 h 693081"/>
                            <a:gd name="csX3421" fmla="*/ 564828 w 1619476"/>
                            <a:gd name="csY3421" fmla="*/ 392802 h 693081"/>
                            <a:gd name="csX3422" fmla="*/ 567329 w 1619476"/>
                            <a:gd name="csY3422" fmla="*/ 393424 h 693081"/>
                            <a:gd name="csX3423" fmla="*/ 569716 w 1619476"/>
                            <a:gd name="csY3423" fmla="*/ 394478 h 693081"/>
                            <a:gd name="csX3424" fmla="*/ 565552 w 1619476"/>
                            <a:gd name="csY3424" fmla="*/ 401156 h 693081"/>
                            <a:gd name="csX3425" fmla="*/ 564714 w 1619476"/>
                            <a:gd name="csY3425" fmla="*/ 402920 h 693081"/>
                            <a:gd name="csX3426" fmla="*/ 564079 w 1619476"/>
                            <a:gd name="csY3426" fmla="*/ 407300 h 693081"/>
                            <a:gd name="csX3427" fmla="*/ 564612 w 1619476"/>
                            <a:gd name="csY3427" fmla="*/ 426700 h 693081"/>
                            <a:gd name="csX3428" fmla="*/ 572953 w 1619476"/>
                            <a:gd name="csY3428" fmla="*/ 492476 h 693081"/>
                            <a:gd name="csX3429" fmla="*/ 571493 w 1619476"/>
                            <a:gd name="csY3429" fmla="*/ 495409 h 693081"/>
                            <a:gd name="csX3430" fmla="*/ 570135 w 1619476"/>
                            <a:gd name="csY3430" fmla="*/ 498329 h 693081"/>
                            <a:gd name="csX3431" fmla="*/ 559077 w 1619476"/>
                            <a:gd name="csY3431" fmla="*/ 498735 h 693081"/>
                            <a:gd name="csX3432" fmla="*/ 549390 w 1619476"/>
                            <a:gd name="csY3432" fmla="*/ 497275 h 693081"/>
                            <a:gd name="csX3433" fmla="*/ 553046 w 1619476"/>
                            <a:gd name="csY3433" fmla="*/ 496133 h 693081"/>
                            <a:gd name="csX3434" fmla="*/ 546051 w 1619476"/>
                            <a:gd name="csY3434" fmla="*/ 495828 h 693081"/>
                            <a:gd name="csX3435" fmla="*/ 532504 w 1619476"/>
                            <a:gd name="csY3435" fmla="*/ 496970 h 693081"/>
                            <a:gd name="csX3436" fmla="*/ 518945 w 1619476"/>
                            <a:gd name="csY3436" fmla="*/ 498532 h 693081"/>
                            <a:gd name="csX3437" fmla="*/ 508928 w 1619476"/>
                            <a:gd name="csY3437" fmla="*/ 498837 h 693081"/>
                            <a:gd name="csX3438" fmla="*/ 496524 w 1619476"/>
                            <a:gd name="csY3438" fmla="*/ 500195 h 693081"/>
                            <a:gd name="csX3439" fmla="*/ 487040 w 1619476"/>
                            <a:gd name="csY3439" fmla="*/ 500398 h 693081"/>
                            <a:gd name="csX3440" fmla="*/ 485161 w 1619476"/>
                            <a:gd name="csY3440" fmla="*/ 499890 h 693081"/>
                            <a:gd name="csX3441" fmla="*/ 492563 w 1619476"/>
                            <a:gd name="csY3441" fmla="*/ 498215 h 693081"/>
                            <a:gd name="csX3442" fmla="*/ 497984 w 1619476"/>
                            <a:gd name="csY3442" fmla="*/ 498012 h 693081"/>
                            <a:gd name="csX3443" fmla="*/ 500384 w 1619476"/>
                            <a:gd name="csY3443" fmla="*/ 497389 h 693081"/>
                            <a:gd name="csX3444" fmla="*/ 498302 w 1619476"/>
                            <a:gd name="csY3444" fmla="*/ 496348 h 693081"/>
                            <a:gd name="csX3445" fmla="*/ 490595 w 1619476"/>
                            <a:gd name="csY3445" fmla="*/ 495929 h 693081"/>
                            <a:gd name="csX3446" fmla="*/ 489440 w 1619476"/>
                            <a:gd name="csY3446" fmla="*/ 495409 h 693081"/>
                            <a:gd name="csX3447" fmla="*/ 490900 w 1619476"/>
                            <a:gd name="csY3447" fmla="*/ 494673 h 693081"/>
                            <a:gd name="csX3448" fmla="*/ 495686 w 1619476"/>
                            <a:gd name="csY3448" fmla="*/ 493314 h 693081"/>
                            <a:gd name="csX3449" fmla="*/ 492563 w 1619476"/>
                            <a:gd name="csY3449" fmla="*/ 492794 h 693081"/>
                            <a:gd name="csX3450" fmla="*/ 488386 w 1619476"/>
                            <a:gd name="csY3450" fmla="*/ 491651 h 693081"/>
                            <a:gd name="csX3451" fmla="*/ 491103 w 1619476"/>
                            <a:gd name="csY3451" fmla="*/ 491029 h 693081"/>
                            <a:gd name="csX3452" fmla="*/ 527286 w 1619476"/>
                            <a:gd name="csY3452" fmla="*/ 489048 h 693081"/>
                            <a:gd name="csX3453" fmla="*/ 539601 w 1619476"/>
                            <a:gd name="csY3453" fmla="*/ 487271 h 693081"/>
                            <a:gd name="csX3454" fmla="*/ 549707 w 1619476"/>
                            <a:gd name="csY3454" fmla="*/ 481317 h 693081"/>
                            <a:gd name="csX3455" fmla="*/ 551992 w 1619476"/>
                            <a:gd name="csY3455" fmla="*/ 479755 h 693081"/>
                            <a:gd name="csX3456" fmla="*/ 550012 w 1619476"/>
                            <a:gd name="csY3456" fmla="*/ 484656 h 693081"/>
                            <a:gd name="csX3457" fmla="*/ 544489 w 1619476"/>
                            <a:gd name="csY3457" fmla="*/ 488211 h 693081"/>
                            <a:gd name="csX3458" fmla="*/ 544476 w 1619476"/>
                            <a:gd name="csY3458" fmla="*/ 488249 h 693081"/>
                            <a:gd name="csX3459" fmla="*/ 544438 w 1619476"/>
                            <a:gd name="csY3459" fmla="*/ 488211 h 693081"/>
                            <a:gd name="csX3460" fmla="*/ 544070 w 1619476"/>
                            <a:gd name="csY3460" fmla="*/ 488211 h 693081"/>
                            <a:gd name="csX3461" fmla="*/ 543816 w 1619476"/>
                            <a:gd name="csY3461" fmla="*/ 488337 h 693081"/>
                            <a:gd name="csX3462" fmla="*/ 543969 w 1619476"/>
                            <a:gd name="csY3462" fmla="*/ 488604 h 693081"/>
                            <a:gd name="csX3463" fmla="*/ 544311 w 1619476"/>
                            <a:gd name="csY3463" fmla="*/ 488629 h 693081"/>
                            <a:gd name="csX3464" fmla="*/ 544388 w 1619476"/>
                            <a:gd name="csY3464" fmla="*/ 488629 h 693081"/>
                            <a:gd name="csX3465" fmla="*/ 552196 w 1619476"/>
                            <a:gd name="csY3465" fmla="*/ 488845 h 693081"/>
                            <a:gd name="csX3466" fmla="*/ 555014 w 1619476"/>
                            <a:gd name="csY3466" fmla="*/ 486852 h 693081"/>
                            <a:gd name="csX3467" fmla="*/ 553770 w 1619476"/>
                            <a:gd name="csY3467" fmla="*/ 478409 h 693081"/>
                            <a:gd name="csX3468" fmla="*/ 553567 w 1619476"/>
                            <a:gd name="csY3468" fmla="*/ 476949 h 693081"/>
                            <a:gd name="csX3469" fmla="*/ 551472 w 1619476"/>
                            <a:gd name="csY3469" fmla="*/ 475908 h 693081"/>
                            <a:gd name="csX3470" fmla="*/ 551383 w 1619476"/>
                            <a:gd name="csY3470" fmla="*/ 473928 h 693081"/>
                            <a:gd name="csX3471" fmla="*/ 545530 w 1619476"/>
                            <a:gd name="csY3471" fmla="*/ 430038 h 693081"/>
                            <a:gd name="csX3472" fmla="*/ 542928 w 1619476"/>
                            <a:gd name="csY3472" fmla="*/ 409586 h 693081"/>
                            <a:gd name="csX3473" fmla="*/ 540833 w 1619476"/>
                            <a:gd name="csY3473" fmla="*/ 396154 h 693081"/>
                            <a:gd name="csX3474" fmla="*/ 536986 w 1619476"/>
                            <a:gd name="csY3474" fmla="*/ 383420 h 693081"/>
                            <a:gd name="csX3475" fmla="*/ 533025 w 1619476"/>
                            <a:gd name="csY3475" fmla="*/ 363817 h 693081"/>
                            <a:gd name="csX3476" fmla="*/ 532809 w 1619476"/>
                            <a:gd name="csY3476" fmla="*/ 356213 h 693081"/>
                            <a:gd name="csX3477" fmla="*/ 532288 w 1619476"/>
                            <a:gd name="csY3477" fmla="*/ 351731 h 693081"/>
                            <a:gd name="csX3478" fmla="*/ 532606 w 1619476"/>
                            <a:gd name="csY3478" fmla="*/ 339530 h 693081"/>
                            <a:gd name="csX3479" fmla="*/ 540833 w 1619476"/>
                            <a:gd name="csY3479" fmla="*/ 317846 h 693081"/>
                            <a:gd name="csX3480" fmla="*/ 552107 w 1619476"/>
                            <a:gd name="csY3480" fmla="*/ 299272 h 693081"/>
                            <a:gd name="csX3481" fmla="*/ 557629 w 1619476"/>
                            <a:gd name="csY3481" fmla="*/ 296987 h 693081"/>
                            <a:gd name="csX3482" fmla="*/ 563673 w 1619476"/>
                            <a:gd name="csY3482" fmla="*/ 295641 h 693081"/>
                            <a:gd name="csX3483" fmla="*/ 574718 w 1619476"/>
                            <a:gd name="csY3483" fmla="*/ 293648 h 693081"/>
                            <a:gd name="csX3484" fmla="*/ 575772 w 1619476"/>
                            <a:gd name="csY3484" fmla="*/ 294067 h 693081"/>
                            <a:gd name="csX3485" fmla="*/ 568992 w 1619476"/>
                            <a:gd name="csY3485" fmla="*/ 295426 h 693081"/>
                            <a:gd name="csX3486" fmla="*/ 562416 w 1619476"/>
                            <a:gd name="csY3486" fmla="*/ 298231 h 693081"/>
                            <a:gd name="csX3487" fmla="*/ 554709 w 1619476"/>
                            <a:gd name="csY3487" fmla="*/ 302002 h 693081"/>
                            <a:gd name="csX3488" fmla="*/ 551789 w 1619476"/>
                            <a:gd name="csY3488" fmla="*/ 305950 h 693081"/>
                            <a:gd name="csX3489" fmla="*/ 547104 w 1619476"/>
                            <a:gd name="csY3489" fmla="*/ 313352 h 693081"/>
                            <a:gd name="csX3490" fmla="*/ 544489 w 1619476"/>
                            <a:gd name="csY3490" fmla="*/ 322950 h 693081"/>
                            <a:gd name="csX3491" fmla="*/ 540211 w 1619476"/>
                            <a:gd name="csY3491" fmla="*/ 331088 h 693081"/>
                            <a:gd name="csX3492" fmla="*/ 539601 w 1619476"/>
                            <a:gd name="csY3492" fmla="*/ 337855 h 693081"/>
                            <a:gd name="csX3493" fmla="*/ 540744 w 1619476"/>
                            <a:gd name="csY3493" fmla="*/ 353915 h 693081"/>
                            <a:gd name="csX3494" fmla="*/ 541772 w 1619476"/>
                            <a:gd name="csY3494" fmla="*/ 361215 h 693081"/>
                            <a:gd name="csX3495" fmla="*/ 540744 w 1619476"/>
                            <a:gd name="csY3495" fmla="*/ 358701 h 693081"/>
                            <a:gd name="csX3496" fmla="*/ 536872 w 1619476"/>
                            <a:gd name="csY3496" fmla="*/ 340368 h 693081"/>
                            <a:gd name="csX3497" fmla="*/ 536554 w 1619476"/>
                            <a:gd name="csY3497" fmla="*/ 337347 h 693081"/>
                            <a:gd name="csX3498" fmla="*/ 535729 w 1619476"/>
                            <a:gd name="csY3498" fmla="*/ 339429 h 693081"/>
                            <a:gd name="csX3499" fmla="*/ 536148 w 1619476"/>
                            <a:gd name="csY3499" fmla="*/ 348494 h 693081"/>
                            <a:gd name="csX3500" fmla="*/ 537621 w 1619476"/>
                            <a:gd name="csY3500" fmla="*/ 357660 h 693081"/>
                            <a:gd name="csX3501" fmla="*/ 540934 w 1619476"/>
                            <a:gd name="csY3501" fmla="*/ 371118 h 693081"/>
                            <a:gd name="csX3502" fmla="*/ 545530 w 1619476"/>
                            <a:gd name="csY3502" fmla="*/ 382176 h 693081"/>
                            <a:gd name="csX3503" fmla="*/ 546685 w 1619476"/>
                            <a:gd name="csY3503" fmla="*/ 385921 h 693081"/>
                            <a:gd name="csX3504" fmla="*/ 544692 w 1619476"/>
                            <a:gd name="csY3504" fmla="*/ 383115 h 693081"/>
                            <a:gd name="csX3505" fmla="*/ 541150 w 1619476"/>
                            <a:gd name="csY3505" fmla="*/ 377059 h 693081"/>
                            <a:gd name="csX3506" fmla="*/ 539385 w 1619476"/>
                            <a:gd name="csY3506" fmla="*/ 374038 h 693081"/>
                            <a:gd name="csX3507" fmla="*/ 538966 w 1619476"/>
                            <a:gd name="csY3507" fmla="*/ 375294 h 693081"/>
                            <a:gd name="csX3508" fmla="*/ 540629 w 1619476"/>
                            <a:gd name="csY3508" fmla="*/ 379243 h 693081"/>
                            <a:gd name="csX3509" fmla="*/ 542712 w 1619476"/>
                            <a:gd name="csY3509" fmla="*/ 384677 h 693081"/>
                            <a:gd name="csX3510" fmla="*/ 545746 w 1619476"/>
                            <a:gd name="csY3510" fmla="*/ 399366 h 693081"/>
                            <a:gd name="csX3511" fmla="*/ 547930 w 1619476"/>
                            <a:gd name="csY3511" fmla="*/ 415959 h 693081"/>
                            <a:gd name="csX3512" fmla="*/ 548869 w 1619476"/>
                            <a:gd name="csY3512" fmla="*/ 424186 h 693081"/>
                            <a:gd name="csX3513" fmla="*/ 550634 w 1619476"/>
                            <a:gd name="csY3513" fmla="*/ 427106 h 693081"/>
                            <a:gd name="csX3514" fmla="*/ 551573 w 1619476"/>
                            <a:gd name="csY3514" fmla="*/ 435866 h 693081"/>
                            <a:gd name="csX3515" fmla="*/ 552830 w 1619476"/>
                            <a:gd name="csY3515" fmla="*/ 449006 h 693081"/>
                            <a:gd name="csX3516" fmla="*/ 553465 w 1619476"/>
                            <a:gd name="csY3516" fmla="*/ 457652 h 693081"/>
                            <a:gd name="csX3517" fmla="*/ 554811 w 1619476"/>
                            <a:gd name="csY3517" fmla="*/ 462146 h 693081"/>
                            <a:gd name="csX3518" fmla="*/ 556169 w 1619476"/>
                            <a:gd name="csY3518" fmla="*/ 468507 h 693081"/>
                            <a:gd name="csX3519" fmla="*/ 556474 w 1619476"/>
                            <a:gd name="csY3519" fmla="*/ 467047 h 693081"/>
                            <a:gd name="csX3520" fmla="*/ 554912 w 1619476"/>
                            <a:gd name="csY3520" fmla="*/ 453284 h 693081"/>
                            <a:gd name="csX3521" fmla="*/ 553363 w 1619476"/>
                            <a:gd name="csY3521" fmla="*/ 420326 h 693081"/>
                            <a:gd name="csX3522" fmla="*/ 552932 w 1619476"/>
                            <a:gd name="csY3522" fmla="*/ 413141 h 693081"/>
                            <a:gd name="csX3523" fmla="*/ 550113 w 1619476"/>
                            <a:gd name="csY3523" fmla="*/ 387901 h 693081"/>
                            <a:gd name="csX3524" fmla="*/ 549390 w 1619476"/>
                            <a:gd name="csY3524" fmla="*/ 385299 h 693081"/>
                            <a:gd name="csX3525" fmla="*/ 550634 w 1619476"/>
                            <a:gd name="csY3525" fmla="*/ 387482 h 693081"/>
                            <a:gd name="csX3526" fmla="*/ 551472 w 1619476"/>
                            <a:gd name="csY3526" fmla="*/ 390098 h 693081"/>
                            <a:gd name="csX3527" fmla="*/ 555128 w 1619476"/>
                            <a:gd name="csY3527" fmla="*/ 403339 h 693081"/>
                            <a:gd name="csX3528" fmla="*/ 556474 w 1619476"/>
                            <a:gd name="csY3528" fmla="*/ 418447 h 693081"/>
                            <a:gd name="csX3529" fmla="*/ 557629 w 1619476"/>
                            <a:gd name="csY3529" fmla="*/ 442125 h 693081"/>
                            <a:gd name="csX3530" fmla="*/ 559711 w 1619476"/>
                            <a:gd name="csY3530" fmla="*/ 460267 h 693081"/>
                            <a:gd name="csX3531" fmla="*/ 562530 w 1619476"/>
                            <a:gd name="csY3531" fmla="*/ 480390 h 693081"/>
                            <a:gd name="csX3532" fmla="*/ 560549 w 1619476"/>
                            <a:gd name="csY3532" fmla="*/ 494266 h 693081"/>
                            <a:gd name="csX3533" fmla="*/ 556893 w 1619476"/>
                            <a:gd name="csY3533" fmla="*/ 495714 h 693081"/>
                            <a:gd name="csX3534" fmla="*/ 554709 w 1619476"/>
                            <a:gd name="csY3534" fmla="*/ 496450 h 693081"/>
                            <a:gd name="csX3535" fmla="*/ 560143 w 1619476"/>
                            <a:gd name="csY3535" fmla="*/ 496869 h 693081"/>
                            <a:gd name="csX3536" fmla="*/ 566072 w 1619476"/>
                            <a:gd name="csY3536" fmla="*/ 495929 h 693081"/>
                            <a:gd name="csX3537" fmla="*/ 567227 w 1619476"/>
                            <a:gd name="csY3537" fmla="*/ 491435 h 693081"/>
                            <a:gd name="csX3538" fmla="*/ 562415 w 1619476"/>
                            <a:gd name="csY3538" fmla="*/ 468392 h 693081"/>
                            <a:gd name="csX3539" fmla="*/ 560651 w 1619476"/>
                            <a:gd name="csY3539" fmla="*/ 450047 h 693081"/>
                            <a:gd name="csX3540" fmla="*/ 559927 w 1619476"/>
                            <a:gd name="csY3540" fmla="*/ 438900 h 693081"/>
                            <a:gd name="csX3541" fmla="*/ 568167 w 1619476"/>
                            <a:gd name="csY3541" fmla="*/ 482688 h 693081"/>
                            <a:gd name="csX3542" fmla="*/ 569309 w 1619476"/>
                            <a:gd name="csY3542" fmla="*/ 483831 h 693081"/>
                            <a:gd name="csX3543" fmla="*/ 568890 w 1619476"/>
                            <a:gd name="csY3543" fmla="*/ 481850 h 693081"/>
                            <a:gd name="csX3544" fmla="*/ 565958 w 1619476"/>
                            <a:gd name="csY3544" fmla="*/ 465269 h 693081"/>
                            <a:gd name="csX3545" fmla="*/ 565437 w 1619476"/>
                            <a:gd name="csY3545" fmla="*/ 461829 h 693081"/>
                            <a:gd name="csX3546" fmla="*/ 566808 w 1619476"/>
                            <a:gd name="csY3546" fmla="*/ 456725 h 693081"/>
                            <a:gd name="csX3547" fmla="*/ 568167 w 1619476"/>
                            <a:gd name="csY3547" fmla="*/ 456509 h 693081"/>
                            <a:gd name="csX3548" fmla="*/ 568776 w 1619476"/>
                            <a:gd name="csY3548" fmla="*/ 460470 h 693081"/>
                            <a:gd name="csX3549" fmla="*/ 571696 w 1619476"/>
                            <a:gd name="csY3549" fmla="*/ 480707 h 693081"/>
                            <a:gd name="csX3550" fmla="*/ 572953 w 1619476"/>
                            <a:gd name="csY3550" fmla="*/ 492476 h 693081"/>
                            <a:gd name="csX3551" fmla="*/ 440916 w 1619476"/>
                            <a:gd name="csY3551" fmla="*/ 425785 h 693081"/>
                            <a:gd name="csX3552" fmla="*/ 399642 w 1619476"/>
                            <a:gd name="csY3552" fmla="*/ 428477 h 693081"/>
                            <a:gd name="csX3553" fmla="*/ 378897 w 1619476"/>
                            <a:gd name="csY3553" fmla="*/ 426281 h 693081"/>
                            <a:gd name="csX3554" fmla="*/ 359713 w 1619476"/>
                            <a:gd name="csY3554" fmla="*/ 422091 h 693081"/>
                            <a:gd name="csX3555" fmla="*/ 359611 w 1619476"/>
                            <a:gd name="csY3555" fmla="*/ 422091 h 693081"/>
                            <a:gd name="csX3556" fmla="*/ 340644 w 1619476"/>
                            <a:gd name="csY3556" fmla="*/ 426293 h 693081"/>
                            <a:gd name="csX3557" fmla="*/ 320330 w 1619476"/>
                            <a:gd name="csY3557" fmla="*/ 428477 h 693081"/>
                            <a:gd name="csX3558" fmla="*/ 278370 w 1619476"/>
                            <a:gd name="csY3558" fmla="*/ 425938 h 693081"/>
                            <a:gd name="csX3559" fmla="*/ 268303 w 1619476"/>
                            <a:gd name="csY3559" fmla="*/ 408761 h 693081"/>
                            <a:gd name="csX3560" fmla="*/ 315595 w 1619476"/>
                            <a:gd name="csY3560" fmla="*/ 407808 h 693081"/>
                            <a:gd name="csX3561" fmla="*/ 339400 w 1619476"/>
                            <a:gd name="csY3561" fmla="*/ 405650 h 693081"/>
                            <a:gd name="csX3562" fmla="*/ 359612 w 1619476"/>
                            <a:gd name="csY3562" fmla="*/ 401410 h 693081"/>
                            <a:gd name="csX3563" fmla="*/ 359713 w 1619476"/>
                            <a:gd name="csY3563" fmla="*/ 401410 h 693081"/>
                            <a:gd name="csX3564" fmla="*/ 379963 w 1619476"/>
                            <a:gd name="csY3564" fmla="*/ 405663 h 693081"/>
                            <a:gd name="csX3565" fmla="*/ 403844 w 1619476"/>
                            <a:gd name="csY3565" fmla="*/ 407808 h 693081"/>
                            <a:gd name="csX3566" fmla="*/ 450933 w 1619476"/>
                            <a:gd name="csY3566" fmla="*/ 408646 h 693081"/>
                            <a:gd name="csX3567" fmla="*/ 440916 w 1619476"/>
                            <a:gd name="csY3567" fmla="*/ 425786 h 693081"/>
                            <a:gd name="csX3568" fmla="*/ 179888 w 1619476"/>
                            <a:gd name="csY3568" fmla="*/ 487271 h 693081"/>
                            <a:gd name="csX3569" fmla="*/ 192191 w 1619476"/>
                            <a:gd name="csY3569" fmla="*/ 489048 h 693081"/>
                            <a:gd name="csX3570" fmla="*/ 228361 w 1619476"/>
                            <a:gd name="csY3570" fmla="*/ 491029 h 693081"/>
                            <a:gd name="csX3571" fmla="*/ 231091 w 1619476"/>
                            <a:gd name="csY3571" fmla="*/ 491651 h 693081"/>
                            <a:gd name="csX3572" fmla="*/ 226901 w 1619476"/>
                            <a:gd name="csY3572" fmla="*/ 492794 h 693081"/>
                            <a:gd name="csX3573" fmla="*/ 223791 w 1619476"/>
                            <a:gd name="csY3573" fmla="*/ 493327 h 693081"/>
                            <a:gd name="csX3574" fmla="*/ 228564 w 1619476"/>
                            <a:gd name="csY3574" fmla="*/ 494673 h 693081"/>
                            <a:gd name="csX3575" fmla="*/ 230037 w 1619476"/>
                            <a:gd name="csY3575" fmla="*/ 495409 h 693081"/>
                            <a:gd name="csX3576" fmla="*/ 228882 w 1619476"/>
                            <a:gd name="csY3576" fmla="*/ 495929 h 693081"/>
                            <a:gd name="csX3577" fmla="*/ 221175 w 1619476"/>
                            <a:gd name="csY3577" fmla="*/ 496348 h 693081"/>
                            <a:gd name="csX3578" fmla="*/ 219093 w 1619476"/>
                            <a:gd name="csY3578" fmla="*/ 497389 h 693081"/>
                            <a:gd name="csX3579" fmla="*/ 221480 w 1619476"/>
                            <a:gd name="csY3579" fmla="*/ 498012 h 693081"/>
                            <a:gd name="csX3580" fmla="*/ 226901 w 1619476"/>
                            <a:gd name="csY3580" fmla="*/ 498215 h 693081"/>
                            <a:gd name="csX3581" fmla="*/ 234303 w 1619476"/>
                            <a:gd name="csY3581" fmla="*/ 499890 h 693081"/>
                            <a:gd name="csX3582" fmla="*/ 232437 w 1619476"/>
                            <a:gd name="csY3582" fmla="*/ 500411 h 693081"/>
                            <a:gd name="csX3583" fmla="*/ 222953 w 1619476"/>
                            <a:gd name="csY3583" fmla="*/ 500208 h 693081"/>
                            <a:gd name="csX3584" fmla="*/ 210536 w 1619476"/>
                            <a:gd name="csY3584" fmla="*/ 498837 h 693081"/>
                            <a:gd name="csX3585" fmla="*/ 200532 w 1619476"/>
                            <a:gd name="csY3585" fmla="*/ 498532 h 693081"/>
                            <a:gd name="csX3586" fmla="*/ 186973 w 1619476"/>
                            <a:gd name="csY3586" fmla="*/ 496970 h 693081"/>
                            <a:gd name="csX3587" fmla="*/ 173426 w 1619476"/>
                            <a:gd name="csY3587" fmla="*/ 495815 h 693081"/>
                            <a:gd name="csX3588" fmla="*/ 166443 w 1619476"/>
                            <a:gd name="csY3588" fmla="*/ 496133 h 693081"/>
                            <a:gd name="csX3589" fmla="*/ 170087 w 1619476"/>
                            <a:gd name="csY3589" fmla="*/ 497275 h 693081"/>
                            <a:gd name="csX3590" fmla="*/ 160387 w 1619476"/>
                            <a:gd name="csY3590" fmla="*/ 498748 h 693081"/>
                            <a:gd name="csX3591" fmla="*/ 149329 w 1619476"/>
                            <a:gd name="csY3591" fmla="*/ 498329 h 693081"/>
                            <a:gd name="csX3592" fmla="*/ 147984 w 1619476"/>
                            <a:gd name="csY3592" fmla="*/ 495409 h 693081"/>
                            <a:gd name="csX3593" fmla="*/ 146524 w 1619476"/>
                            <a:gd name="csY3593" fmla="*/ 492476 h 693081"/>
                            <a:gd name="csX3594" fmla="*/ 147780 w 1619476"/>
                            <a:gd name="csY3594" fmla="*/ 480695 h 693081"/>
                            <a:gd name="csX3595" fmla="*/ 150688 w 1619476"/>
                            <a:gd name="csY3595" fmla="*/ 460470 h 693081"/>
                            <a:gd name="csX3596" fmla="*/ 151323 w 1619476"/>
                            <a:gd name="csY3596" fmla="*/ 456509 h 693081"/>
                            <a:gd name="csX3597" fmla="*/ 152668 w 1619476"/>
                            <a:gd name="csY3597" fmla="*/ 456725 h 693081"/>
                            <a:gd name="csX3598" fmla="*/ 154027 w 1619476"/>
                            <a:gd name="csY3598" fmla="*/ 461829 h 693081"/>
                            <a:gd name="csX3599" fmla="*/ 153506 w 1619476"/>
                            <a:gd name="csY3599" fmla="*/ 465269 h 693081"/>
                            <a:gd name="csX3600" fmla="*/ 150586 w 1619476"/>
                            <a:gd name="csY3600" fmla="*/ 481850 h 693081"/>
                            <a:gd name="csX3601" fmla="*/ 150167 w 1619476"/>
                            <a:gd name="csY3601" fmla="*/ 483831 h 693081"/>
                            <a:gd name="csX3602" fmla="*/ 151323 w 1619476"/>
                            <a:gd name="csY3602" fmla="*/ 482688 h 693081"/>
                            <a:gd name="csX3603" fmla="*/ 159562 w 1619476"/>
                            <a:gd name="csY3603" fmla="*/ 438900 h 693081"/>
                            <a:gd name="csX3604" fmla="*/ 158826 w 1619476"/>
                            <a:gd name="csY3604" fmla="*/ 450047 h 693081"/>
                            <a:gd name="csX3605" fmla="*/ 157048 w 1619476"/>
                            <a:gd name="csY3605" fmla="*/ 468392 h 693081"/>
                            <a:gd name="csX3606" fmla="*/ 152262 w 1619476"/>
                            <a:gd name="csY3606" fmla="*/ 491435 h 693081"/>
                            <a:gd name="csX3607" fmla="*/ 153405 w 1619476"/>
                            <a:gd name="csY3607" fmla="*/ 495929 h 693081"/>
                            <a:gd name="csX3608" fmla="*/ 159346 w 1619476"/>
                            <a:gd name="csY3608" fmla="*/ 496856 h 693081"/>
                            <a:gd name="csX3609" fmla="*/ 164755 w 1619476"/>
                            <a:gd name="csY3609" fmla="*/ 496450 h 693081"/>
                            <a:gd name="csX3610" fmla="*/ 162571 w 1619476"/>
                            <a:gd name="csY3610" fmla="*/ 495714 h 693081"/>
                            <a:gd name="csX3611" fmla="*/ 158928 w 1619476"/>
                            <a:gd name="csY3611" fmla="*/ 494266 h 693081"/>
                            <a:gd name="csX3612" fmla="*/ 156947 w 1619476"/>
                            <a:gd name="csY3612" fmla="*/ 480390 h 693081"/>
                            <a:gd name="csX3613" fmla="*/ 159765 w 1619476"/>
                            <a:gd name="csY3613" fmla="*/ 460267 h 693081"/>
                            <a:gd name="csX3614" fmla="*/ 161848 w 1619476"/>
                            <a:gd name="csY3614" fmla="*/ 442112 h 693081"/>
                            <a:gd name="csX3615" fmla="*/ 162990 w 1619476"/>
                            <a:gd name="csY3615" fmla="*/ 418447 h 693081"/>
                            <a:gd name="csX3616" fmla="*/ 164349 w 1619476"/>
                            <a:gd name="csY3616" fmla="*/ 403339 h 693081"/>
                            <a:gd name="csX3617" fmla="*/ 168005 w 1619476"/>
                            <a:gd name="csY3617" fmla="*/ 390098 h 693081"/>
                            <a:gd name="csX3618" fmla="*/ 168830 w 1619476"/>
                            <a:gd name="csY3618" fmla="*/ 387495 h 693081"/>
                            <a:gd name="csX3619" fmla="*/ 170087 w 1619476"/>
                            <a:gd name="csY3619" fmla="*/ 385299 h 693081"/>
                            <a:gd name="csX3620" fmla="*/ 169351 w 1619476"/>
                            <a:gd name="csY3620" fmla="*/ 387901 h 693081"/>
                            <a:gd name="csX3621" fmla="*/ 166532 w 1619476"/>
                            <a:gd name="csY3621" fmla="*/ 413141 h 693081"/>
                            <a:gd name="csX3622" fmla="*/ 166126 w 1619476"/>
                            <a:gd name="csY3622" fmla="*/ 420339 h 693081"/>
                            <a:gd name="csX3623" fmla="*/ 164552 w 1619476"/>
                            <a:gd name="csY3623" fmla="*/ 453285 h 693081"/>
                            <a:gd name="csX3624" fmla="*/ 162990 w 1619476"/>
                            <a:gd name="csY3624" fmla="*/ 467047 h 693081"/>
                            <a:gd name="csX3625" fmla="*/ 163308 w 1619476"/>
                            <a:gd name="csY3625" fmla="*/ 468507 h 693081"/>
                            <a:gd name="csX3626" fmla="*/ 164666 w 1619476"/>
                            <a:gd name="csY3626" fmla="*/ 462146 h 693081"/>
                            <a:gd name="csX3627" fmla="*/ 166025 w 1619476"/>
                            <a:gd name="csY3627" fmla="*/ 457665 h 693081"/>
                            <a:gd name="csX3628" fmla="*/ 166647 w 1619476"/>
                            <a:gd name="csY3628" fmla="*/ 449006 h 693081"/>
                            <a:gd name="csX3629" fmla="*/ 167891 w 1619476"/>
                            <a:gd name="csY3629" fmla="*/ 435879 h 693081"/>
                            <a:gd name="csX3630" fmla="*/ 168830 w 1619476"/>
                            <a:gd name="csY3630" fmla="*/ 427106 h 693081"/>
                            <a:gd name="csX3631" fmla="*/ 170595 w 1619476"/>
                            <a:gd name="csY3631" fmla="*/ 424186 h 693081"/>
                            <a:gd name="csX3632" fmla="*/ 171535 w 1619476"/>
                            <a:gd name="csY3632" fmla="*/ 415959 h 693081"/>
                            <a:gd name="csX3633" fmla="*/ 173731 w 1619476"/>
                            <a:gd name="csY3633" fmla="*/ 399378 h 693081"/>
                            <a:gd name="csX3634" fmla="*/ 176753 w 1619476"/>
                            <a:gd name="csY3634" fmla="*/ 384689 h 693081"/>
                            <a:gd name="csX3635" fmla="*/ 178847 w 1619476"/>
                            <a:gd name="csY3635" fmla="*/ 379256 h 693081"/>
                            <a:gd name="csX3636" fmla="*/ 180511 w 1619476"/>
                            <a:gd name="csY3636" fmla="*/ 375294 h 693081"/>
                            <a:gd name="csX3637" fmla="*/ 180092 w 1619476"/>
                            <a:gd name="csY3637" fmla="*/ 374038 h 693081"/>
                            <a:gd name="csX3638" fmla="*/ 178314 w 1619476"/>
                            <a:gd name="csY3638" fmla="*/ 377059 h 693081"/>
                            <a:gd name="csX3639" fmla="*/ 174772 w 1619476"/>
                            <a:gd name="csY3639" fmla="*/ 383115 h 693081"/>
                            <a:gd name="csX3640" fmla="*/ 172792 w 1619476"/>
                            <a:gd name="csY3640" fmla="*/ 385933 h 693081"/>
                            <a:gd name="csX3641" fmla="*/ 173934 w 1619476"/>
                            <a:gd name="csY3641" fmla="*/ 382176 h 693081"/>
                            <a:gd name="csX3642" fmla="*/ 178530 w 1619476"/>
                            <a:gd name="csY3642" fmla="*/ 371118 h 693081"/>
                            <a:gd name="csX3643" fmla="*/ 181869 w 1619476"/>
                            <a:gd name="csY3643" fmla="*/ 357673 h 693081"/>
                            <a:gd name="csX3644" fmla="*/ 183316 w 1619476"/>
                            <a:gd name="csY3644" fmla="*/ 348494 h 693081"/>
                            <a:gd name="csX3645" fmla="*/ 183748 w 1619476"/>
                            <a:gd name="csY3645" fmla="*/ 339429 h 693081"/>
                            <a:gd name="csX3646" fmla="*/ 182910 w 1619476"/>
                            <a:gd name="csY3646" fmla="*/ 337347 h 693081"/>
                            <a:gd name="csX3647" fmla="*/ 182593 w 1619476"/>
                            <a:gd name="csY3647" fmla="*/ 340368 h 693081"/>
                            <a:gd name="csX3648" fmla="*/ 178733 w 1619476"/>
                            <a:gd name="csY3648" fmla="*/ 358714 h 693081"/>
                            <a:gd name="csX3649" fmla="*/ 177692 w 1619476"/>
                            <a:gd name="csY3649" fmla="*/ 361215 h 693081"/>
                            <a:gd name="csX3650" fmla="*/ 178733 w 1619476"/>
                            <a:gd name="csY3650" fmla="*/ 353915 h 693081"/>
                            <a:gd name="csX3651" fmla="*/ 179889 w 1619476"/>
                            <a:gd name="csY3651" fmla="*/ 337855 h 693081"/>
                            <a:gd name="csX3652" fmla="*/ 179254 w 1619476"/>
                            <a:gd name="csY3652" fmla="*/ 331088 h 693081"/>
                            <a:gd name="csX3653" fmla="*/ 174988 w 1619476"/>
                            <a:gd name="csY3653" fmla="*/ 322950 h 693081"/>
                            <a:gd name="csX3654" fmla="*/ 172385 w 1619476"/>
                            <a:gd name="csY3654" fmla="*/ 313352 h 693081"/>
                            <a:gd name="csX3655" fmla="*/ 167688 w 1619476"/>
                            <a:gd name="csY3655" fmla="*/ 305950 h 693081"/>
                            <a:gd name="csX3656" fmla="*/ 164755 w 1619476"/>
                            <a:gd name="csY3656" fmla="*/ 301989 h 693081"/>
                            <a:gd name="csX3657" fmla="*/ 157049 w 1619476"/>
                            <a:gd name="csY3657" fmla="*/ 298231 h 693081"/>
                            <a:gd name="csX3658" fmla="*/ 150485 w 1619476"/>
                            <a:gd name="csY3658" fmla="*/ 295426 h 693081"/>
                            <a:gd name="csX3659" fmla="*/ 143693 w 1619476"/>
                            <a:gd name="csY3659" fmla="*/ 294067 h 693081"/>
                            <a:gd name="csX3660" fmla="*/ 144759 w 1619476"/>
                            <a:gd name="csY3660" fmla="*/ 293661 h 693081"/>
                            <a:gd name="csX3661" fmla="*/ 155792 w 1619476"/>
                            <a:gd name="csY3661" fmla="*/ 295629 h 693081"/>
                            <a:gd name="csX3662" fmla="*/ 161848 w 1619476"/>
                            <a:gd name="csY3662" fmla="*/ 296987 h 693081"/>
                            <a:gd name="csX3663" fmla="*/ 167370 w 1619476"/>
                            <a:gd name="csY3663" fmla="*/ 299272 h 693081"/>
                            <a:gd name="csX3664" fmla="*/ 178632 w 1619476"/>
                            <a:gd name="csY3664" fmla="*/ 317846 h 693081"/>
                            <a:gd name="csX3665" fmla="*/ 186871 w 1619476"/>
                            <a:gd name="csY3665" fmla="*/ 339530 h 693081"/>
                            <a:gd name="csX3666" fmla="*/ 187189 w 1619476"/>
                            <a:gd name="csY3666" fmla="*/ 351718 h 693081"/>
                            <a:gd name="csX3667" fmla="*/ 186668 w 1619476"/>
                            <a:gd name="csY3667" fmla="*/ 356213 h 693081"/>
                            <a:gd name="csX3668" fmla="*/ 186452 w 1619476"/>
                            <a:gd name="csY3668" fmla="*/ 363817 h 693081"/>
                            <a:gd name="csX3669" fmla="*/ 182491 w 1619476"/>
                            <a:gd name="csY3669" fmla="*/ 383420 h 693081"/>
                            <a:gd name="csX3670" fmla="*/ 178632 w 1619476"/>
                            <a:gd name="csY3670" fmla="*/ 396153 h 693081"/>
                            <a:gd name="csX3671" fmla="*/ 176550 w 1619476"/>
                            <a:gd name="csY3671" fmla="*/ 409598 h 693081"/>
                            <a:gd name="csX3672" fmla="*/ 173934 w 1619476"/>
                            <a:gd name="csY3672" fmla="*/ 430038 h 693081"/>
                            <a:gd name="csX3673" fmla="*/ 168107 w 1619476"/>
                            <a:gd name="csY3673" fmla="*/ 473928 h 693081"/>
                            <a:gd name="csX3674" fmla="*/ 168005 w 1619476"/>
                            <a:gd name="csY3674" fmla="*/ 475908 h 693081"/>
                            <a:gd name="csX3675" fmla="*/ 165923 w 1619476"/>
                            <a:gd name="csY3675" fmla="*/ 476949 h 693081"/>
                            <a:gd name="csX3676" fmla="*/ 165707 w 1619476"/>
                            <a:gd name="csY3676" fmla="*/ 478422 h 693081"/>
                            <a:gd name="csX3677" fmla="*/ 164450 w 1619476"/>
                            <a:gd name="csY3677" fmla="*/ 486852 h 693081"/>
                            <a:gd name="csX3678" fmla="*/ 167269 w 1619476"/>
                            <a:gd name="csY3678" fmla="*/ 488845 h 693081"/>
                            <a:gd name="csX3679" fmla="*/ 175090 w 1619476"/>
                            <a:gd name="csY3679" fmla="*/ 488629 h 693081"/>
                            <a:gd name="csX3680" fmla="*/ 175166 w 1619476"/>
                            <a:gd name="csY3680" fmla="*/ 488629 h 693081"/>
                            <a:gd name="csX3681" fmla="*/ 175509 w 1619476"/>
                            <a:gd name="csY3681" fmla="*/ 488604 h 693081"/>
                            <a:gd name="csX3682" fmla="*/ 175661 w 1619476"/>
                            <a:gd name="csY3682" fmla="*/ 488337 h 693081"/>
                            <a:gd name="csX3683" fmla="*/ 175407 w 1619476"/>
                            <a:gd name="csY3683" fmla="*/ 488210 h 693081"/>
                            <a:gd name="csX3684" fmla="*/ 175026 w 1619476"/>
                            <a:gd name="csY3684" fmla="*/ 488210 h 693081"/>
                            <a:gd name="csX3685" fmla="*/ 175001 w 1619476"/>
                            <a:gd name="csY3685" fmla="*/ 488249 h 693081"/>
                            <a:gd name="csX3686" fmla="*/ 174988 w 1619476"/>
                            <a:gd name="csY3686" fmla="*/ 488210 h 693081"/>
                            <a:gd name="csX3687" fmla="*/ 169453 w 1619476"/>
                            <a:gd name="csY3687" fmla="*/ 484656 h 693081"/>
                            <a:gd name="csX3688" fmla="*/ 167472 w 1619476"/>
                            <a:gd name="csY3688" fmla="*/ 479768 h 693081"/>
                            <a:gd name="csX3689" fmla="*/ 169770 w 1619476"/>
                            <a:gd name="csY3689" fmla="*/ 481329 h 693081"/>
                            <a:gd name="csX3690" fmla="*/ 179889 w 1619476"/>
                            <a:gd name="csY3690" fmla="*/ 487271 h 693081"/>
                            <a:gd name="csX3691" fmla="*/ 155385 w 1619476"/>
                            <a:gd name="csY3691" fmla="*/ 407300 h 693081"/>
                            <a:gd name="csX3692" fmla="*/ 154750 w 1619476"/>
                            <a:gd name="csY3692" fmla="*/ 402920 h 693081"/>
                            <a:gd name="csX3693" fmla="*/ 153925 w 1619476"/>
                            <a:gd name="csY3693" fmla="*/ 401156 h 693081"/>
                            <a:gd name="csX3694" fmla="*/ 149748 w 1619476"/>
                            <a:gd name="csY3694" fmla="*/ 394478 h 693081"/>
                            <a:gd name="csX3695" fmla="*/ 152160 w 1619476"/>
                            <a:gd name="csY3695" fmla="*/ 393437 h 693081"/>
                            <a:gd name="csX3696" fmla="*/ 154649 w 1619476"/>
                            <a:gd name="csY3696" fmla="*/ 392814 h 693081"/>
                            <a:gd name="csX3697" fmla="*/ 160603 w 1619476"/>
                            <a:gd name="csY3697" fmla="*/ 398959 h 693081"/>
                            <a:gd name="csX3698" fmla="*/ 158724 w 1619476"/>
                            <a:gd name="csY3698" fmla="*/ 412721 h 693081"/>
                            <a:gd name="csX3699" fmla="*/ 157988 w 1619476"/>
                            <a:gd name="csY3699" fmla="*/ 419704 h 693081"/>
                            <a:gd name="csX3700" fmla="*/ 157048 w 1619476"/>
                            <a:gd name="csY3700" fmla="*/ 426484 h 693081"/>
                            <a:gd name="csX3701" fmla="*/ 156325 w 1619476"/>
                            <a:gd name="csY3701" fmla="*/ 431600 h 693081"/>
                            <a:gd name="csX3702" fmla="*/ 155512 w 1619476"/>
                            <a:gd name="csY3702" fmla="*/ 431765 h 693081"/>
                            <a:gd name="csX3703" fmla="*/ 154865 w 1619476"/>
                            <a:gd name="csY3703" fmla="*/ 426699 h 693081"/>
                            <a:gd name="csX3704" fmla="*/ 155385 w 1619476"/>
                            <a:gd name="csY3704" fmla="*/ 407300 h 693081"/>
                            <a:gd name="csX3705" fmla="*/ 145482 w 1619476"/>
                            <a:gd name="csY3705" fmla="*/ 475591 h 693081"/>
                            <a:gd name="csX3706" fmla="*/ 144759 w 1619476"/>
                            <a:gd name="csY3706" fmla="*/ 478930 h 693081"/>
                            <a:gd name="csX3707" fmla="*/ 143172 w 1619476"/>
                            <a:gd name="csY3707" fmla="*/ 478727 h 693081"/>
                            <a:gd name="csX3708" fmla="*/ 129841 w 1619476"/>
                            <a:gd name="csY3708" fmla="*/ 479565 h 693081"/>
                            <a:gd name="csX3709" fmla="*/ 127645 w 1619476"/>
                            <a:gd name="csY3709" fmla="*/ 479768 h 693081"/>
                            <a:gd name="csX3710" fmla="*/ 125766 w 1619476"/>
                            <a:gd name="csY3710" fmla="*/ 479450 h 693081"/>
                            <a:gd name="csX3711" fmla="*/ 135148 w 1619476"/>
                            <a:gd name="csY3711" fmla="*/ 439624 h 693081"/>
                            <a:gd name="csX3712" fmla="*/ 137141 w 1619476"/>
                            <a:gd name="csY3712" fmla="*/ 417000 h 693081"/>
                            <a:gd name="csX3713" fmla="*/ 144441 w 1619476"/>
                            <a:gd name="csY3713" fmla="*/ 395303 h 693081"/>
                            <a:gd name="csX3714" fmla="*/ 144644 w 1619476"/>
                            <a:gd name="csY3714" fmla="*/ 395100 h 693081"/>
                            <a:gd name="csX3715" fmla="*/ 146206 w 1619476"/>
                            <a:gd name="csY3715" fmla="*/ 396560 h 693081"/>
                            <a:gd name="csX3716" fmla="*/ 147869 w 1619476"/>
                            <a:gd name="csY3716" fmla="*/ 397182 h 693081"/>
                            <a:gd name="csX3717" fmla="*/ 149228 w 1619476"/>
                            <a:gd name="csY3717" fmla="*/ 400838 h 693081"/>
                            <a:gd name="csX3718" fmla="*/ 152567 w 1619476"/>
                            <a:gd name="csY3718" fmla="*/ 406894 h 693081"/>
                            <a:gd name="csX3719" fmla="*/ 151945 w 1619476"/>
                            <a:gd name="csY3719" fmla="*/ 427728 h 693081"/>
                            <a:gd name="csX3720" fmla="*/ 149850 w 1619476"/>
                            <a:gd name="csY3720" fmla="*/ 451520 h 693081"/>
                            <a:gd name="csX3721" fmla="*/ 147564 w 1619476"/>
                            <a:gd name="csY3721" fmla="*/ 465384 h 693081"/>
                            <a:gd name="csX3722" fmla="*/ 145482 w 1619476"/>
                            <a:gd name="csY3722" fmla="*/ 475591 h 693081"/>
                            <a:gd name="csX3723" fmla="*/ 142143 w 1619476"/>
                            <a:gd name="csY3723" fmla="*/ 489772 h 693081"/>
                            <a:gd name="csX3724" fmla="*/ 142143 w 1619476"/>
                            <a:gd name="csY3724" fmla="*/ 491435 h 693081"/>
                            <a:gd name="csX3725" fmla="*/ 138906 w 1619476"/>
                            <a:gd name="csY3725" fmla="*/ 491651 h 693081"/>
                            <a:gd name="csX3726" fmla="*/ 122439 w 1619476"/>
                            <a:gd name="csY3726" fmla="*/ 492908 h 693081"/>
                            <a:gd name="csX3727" fmla="*/ 115977 w 1619476"/>
                            <a:gd name="csY3727" fmla="*/ 493632 h 693081"/>
                            <a:gd name="csX3728" fmla="*/ 118783 w 1619476"/>
                            <a:gd name="csY3728" fmla="*/ 490394 h 693081"/>
                            <a:gd name="csX3729" fmla="*/ 121601 w 1619476"/>
                            <a:gd name="csY3729" fmla="*/ 486852 h 693081"/>
                            <a:gd name="csX3730" fmla="*/ 126083 w 1619476"/>
                            <a:gd name="csY3730" fmla="*/ 486547 h 693081"/>
                            <a:gd name="csX3731" fmla="*/ 139020 w 1619476"/>
                            <a:gd name="csY3731" fmla="*/ 485697 h 693081"/>
                            <a:gd name="csX3732" fmla="*/ 143286 w 1619476"/>
                            <a:gd name="csY3732" fmla="*/ 485925 h 693081"/>
                            <a:gd name="csX3733" fmla="*/ 142143 w 1619476"/>
                            <a:gd name="csY3733" fmla="*/ 489772 h 693081"/>
                            <a:gd name="csX3734" fmla="*/ 15451 w 1619476"/>
                            <a:gd name="csY3734" fmla="*/ 504690 h 693081"/>
                            <a:gd name="csX3735" fmla="*/ 24325 w 1619476"/>
                            <a:gd name="csY3735" fmla="*/ 505312 h 693081"/>
                            <a:gd name="csX3736" fmla="*/ 50999 w 1619476"/>
                            <a:gd name="csY3736" fmla="*/ 506035 h 693081"/>
                            <a:gd name="csX3737" fmla="*/ 102418 w 1619476"/>
                            <a:gd name="csY3737" fmla="*/ 501554 h 693081"/>
                            <a:gd name="csX3738" fmla="*/ 106900 w 1619476"/>
                            <a:gd name="csY3738" fmla="*/ 499586 h 693081"/>
                            <a:gd name="csX3739" fmla="*/ 111483 w 1619476"/>
                            <a:gd name="csY3739" fmla="*/ 499472 h 693081"/>
                            <a:gd name="csX3740" fmla="*/ 140061 w 1619476"/>
                            <a:gd name="csY3740" fmla="*/ 498418 h 693081"/>
                            <a:gd name="csX3741" fmla="*/ 142969 w 1619476"/>
                            <a:gd name="csY3741" fmla="*/ 498418 h 693081"/>
                            <a:gd name="csX3742" fmla="*/ 145787 w 1619476"/>
                            <a:gd name="csY3742" fmla="*/ 500309 h 693081"/>
                            <a:gd name="csX3743" fmla="*/ 149431 w 1619476"/>
                            <a:gd name="csY3743" fmla="*/ 501033 h 693081"/>
                            <a:gd name="csX3744" fmla="*/ 166443 w 1619476"/>
                            <a:gd name="csY3744" fmla="*/ 501033 h 693081"/>
                            <a:gd name="csX3745" fmla="*/ 195212 w 1619476"/>
                            <a:gd name="csY3745" fmla="*/ 502607 h 693081"/>
                            <a:gd name="csX3746" fmla="*/ 217938 w 1619476"/>
                            <a:gd name="csY3746" fmla="*/ 503953 h 693081"/>
                            <a:gd name="csX3747" fmla="*/ 224197 w 1619476"/>
                            <a:gd name="csY3747" fmla="*/ 504994 h 693081"/>
                            <a:gd name="csX3748" fmla="*/ 229834 w 1619476"/>
                            <a:gd name="csY3748" fmla="*/ 504372 h 693081"/>
                            <a:gd name="csX3749" fmla="*/ 235763 w 1619476"/>
                            <a:gd name="csY3749" fmla="*/ 504055 h 693081"/>
                            <a:gd name="csX3750" fmla="*/ 237337 w 1619476"/>
                            <a:gd name="csY3750" fmla="*/ 503331 h 693081"/>
                            <a:gd name="csX3751" fmla="*/ 241603 w 1619476"/>
                            <a:gd name="csY3751" fmla="*/ 503750 h 693081"/>
                            <a:gd name="csX3752" fmla="*/ 243596 w 1619476"/>
                            <a:gd name="csY3752" fmla="*/ 504474 h 693081"/>
                            <a:gd name="csX3753" fmla="*/ 241717 w 1619476"/>
                            <a:gd name="csY3753" fmla="*/ 501236 h 693081"/>
                            <a:gd name="csX3754" fmla="*/ 240778 w 1619476"/>
                            <a:gd name="csY3754" fmla="*/ 500513 h 693081"/>
                            <a:gd name="csX3755" fmla="*/ 242847 w 1619476"/>
                            <a:gd name="csY3755" fmla="*/ 499586 h 693081"/>
                            <a:gd name="csX3756" fmla="*/ 248598 w 1619476"/>
                            <a:gd name="csY3756" fmla="*/ 499992 h 693081"/>
                            <a:gd name="csX3757" fmla="*/ 246402 w 1619476"/>
                            <a:gd name="csY3757" fmla="*/ 497592 h 693081"/>
                            <a:gd name="csX3758" fmla="*/ 241501 w 1619476"/>
                            <a:gd name="csY3758" fmla="*/ 496247 h 693081"/>
                            <a:gd name="csX3759" fmla="*/ 242657 w 1619476"/>
                            <a:gd name="csY3759" fmla="*/ 495409 h 693081"/>
                            <a:gd name="csX3760" fmla="*/ 246719 w 1619476"/>
                            <a:gd name="csY3760" fmla="*/ 495510 h 693081"/>
                            <a:gd name="csX3761" fmla="*/ 243063 w 1619476"/>
                            <a:gd name="csY3761" fmla="*/ 493327 h 693081"/>
                            <a:gd name="csX3762" fmla="*/ 242022 w 1619476"/>
                            <a:gd name="csY3762" fmla="*/ 493225 h 693081"/>
                            <a:gd name="csX3763" fmla="*/ 240879 w 1619476"/>
                            <a:gd name="csY3763" fmla="*/ 492273 h 693081"/>
                            <a:gd name="csX3764" fmla="*/ 233173 w 1619476"/>
                            <a:gd name="csY3764" fmla="*/ 488934 h 693081"/>
                            <a:gd name="csX3765" fmla="*/ 223473 w 1619476"/>
                            <a:gd name="csY3765" fmla="*/ 488528 h 693081"/>
                            <a:gd name="csX3766" fmla="*/ 216389 w 1619476"/>
                            <a:gd name="csY3766" fmla="*/ 486966 h 693081"/>
                            <a:gd name="csX3767" fmla="*/ 205737 w 1619476"/>
                            <a:gd name="csY3767" fmla="*/ 487690 h 693081"/>
                            <a:gd name="csX3768" fmla="*/ 201471 w 1619476"/>
                            <a:gd name="csY3768" fmla="*/ 487271 h 693081"/>
                            <a:gd name="csX3769" fmla="*/ 190629 w 1619476"/>
                            <a:gd name="csY3769" fmla="*/ 486230 h 693081"/>
                            <a:gd name="csX3770" fmla="*/ 177895 w 1619476"/>
                            <a:gd name="csY3770" fmla="*/ 484567 h 693081"/>
                            <a:gd name="csX3771" fmla="*/ 173426 w 1619476"/>
                            <a:gd name="csY3771" fmla="*/ 482573 h 693081"/>
                            <a:gd name="csX3772" fmla="*/ 175927 w 1619476"/>
                            <a:gd name="csY3772" fmla="*/ 482053 h 693081"/>
                            <a:gd name="csX3773" fmla="*/ 179063 w 1619476"/>
                            <a:gd name="csY3773" fmla="*/ 482269 h 693081"/>
                            <a:gd name="csX3774" fmla="*/ 190108 w 1619476"/>
                            <a:gd name="csY3774" fmla="*/ 481634 h 693081"/>
                            <a:gd name="csX3775" fmla="*/ 200951 w 1619476"/>
                            <a:gd name="csY3775" fmla="*/ 481850 h 693081"/>
                            <a:gd name="csX3776" fmla="*/ 228158 w 1619476"/>
                            <a:gd name="csY3776" fmla="*/ 484033 h 693081"/>
                            <a:gd name="csX3777" fmla="*/ 233579 w 1619476"/>
                            <a:gd name="csY3777" fmla="*/ 484249 h 693081"/>
                            <a:gd name="csX3778" fmla="*/ 235979 w 1619476"/>
                            <a:gd name="csY3778" fmla="*/ 483513 h 693081"/>
                            <a:gd name="csX3779" fmla="*/ 247862 w 1619476"/>
                            <a:gd name="csY3779" fmla="*/ 484655 h 693081"/>
                            <a:gd name="csX3780" fmla="*/ 251925 w 1619476"/>
                            <a:gd name="csY3780" fmla="*/ 482992 h 693081"/>
                            <a:gd name="csX3781" fmla="*/ 256102 w 1619476"/>
                            <a:gd name="csY3781" fmla="*/ 483411 h 693081"/>
                            <a:gd name="csX3782" fmla="*/ 253804 w 1619476"/>
                            <a:gd name="csY3782" fmla="*/ 481329 h 693081"/>
                            <a:gd name="csX3783" fmla="*/ 255568 w 1619476"/>
                            <a:gd name="csY3783" fmla="*/ 480809 h 693081"/>
                            <a:gd name="csX3784" fmla="*/ 257244 w 1619476"/>
                            <a:gd name="csY3784" fmla="*/ 480390 h 693081"/>
                            <a:gd name="csX3785" fmla="*/ 263084 w 1619476"/>
                            <a:gd name="csY3785" fmla="*/ 480694 h 693081"/>
                            <a:gd name="csX3786" fmla="*/ 262780 w 1619476"/>
                            <a:gd name="csY3786" fmla="*/ 480187 h 693081"/>
                            <a:gd name="csX3787" fmla="*/ 258819 w 1619476"/>
                            <a:gd name="csY3787" fmla="*/ 477686 h 693081"/>
                            <a:gd name="csX3788" fmla="*/ 257359 w 1619476"/>
                            <a:gd name="csY3788" fmla="*/ 477584 h 693081"/>
                            <a:gd name="csX3789" fmla="*/ 256724 w 1619476"/>
                            <a:gd name="csY3789" fmla="*/ 476314 h 693081"/>
                            <a:gd name="csX3790" fmla="*/ 258717 w 1619476"/>
                            <a:gd name="csY3790" fmla="*/ 476530 h 693081"/>
                            <a:gd name="csX3791" fmla="*/ 257041 w 1619476"/>
                            <a:gd name="csY3791" fmla="*/ 474969 h 693081"/>
                            <a:gd name="csX3792" fmla="*/ 252356 w 1619476"/>
                            <a:gd name="csY3792" fmla="*/ 472569 h 693081"/>
                            <a:gd name="csX3793" fmla="*/ 245577 w 1619476"/>
                            <a:gd name="csY3793" fmla="*/ 470385 h 693081"/>
                            <a:gd name="csX3794" fmla="*/ 239419 w 1619476"/>
                            <a:gd name="csY3794" fmla="*/ 471020 h 693081"/>
                            <a:gd name="csX3795" fmla="*/ 233579 w 1619476"/>
                            <a:gd name="csY3795" fmla="*/ 470487 h 693081"/>
                            <a:gd name="csX3796" fmla="*/ 221378 w 1619476"/>
                            <a:gd name="csY3796" fmla="*/ 469014 h 693081"/>
                            <a:gd name="csX3797" fmla="*/ 190108 w 1619476"/>
                            <a:gd name="csY3797" fmla="*/ 462349 h 693081"/>
                            <a:gd name="csX3798" fmla="*/ 186452 w 1619476"/>
                            <a:gd name="csY3798" fmla="*/ 448587 h 693081"/>
                            <a:gd name="csX3799" fmla="*/ 188953 w 1619476"/>
                            <a:gd name="csY3799" fmla="*/ 426585 h 693081"/>
                            <a:gd name="csX3800" fmla="*/ 189791 w 1619476"/>
                            <a:gd name="csY3800" fmla="*/ 419082 h 693081"/>
                            <a:gd name="csX3801" fmla="*/ 190832 w 1619476"/>
                            <a:gd name="csY3801" fmla="*/ 412087 h 693081"/>
                            <a:gd name="csX3802" fmla="*/ 191873 w 1619476"/>
                            <a:gd name="csY3802" fmla="*/ 405625 h 693081"/>
                            <a:gd name="csX3803" fmla="*/ 195936 w 1619476"/>
                            <a:gd name="csY3803" fmla="*/ 379459 h 693081"/>
                            <a:gd name="csX3804" fmla="*/ 200951 w 1619476"/>
                            <a:gd name="csY3804" fmla="*/ 368515 h 693081"/>
                            <a:gd name="csX3805" fmla="*/ 201750 w 1619476"/>
                            <a:gd name="csY3805" fmla="*/ 366509 h 693081"/>
                            <a:gd name="csX3806" fmla="*/ 202411 w 1619476"/>
                            <a:gd name="csY3806" fmla="*/ 364655 h 693081"/>
                            <a:gd name="csX3807" fmla="*/ 204480 w 1619476"/>
                            <a:gd name="csY3807" fmla="*/ 357787 h 693081"/>
                            <a:gd name="csX3808" fmla="*/ 205635 w 1619476"/>
                            <a:gd name="csY3808" fmla="*/ 350995 h 693081"/>
                            <a:gd name="csX3809" fmla="*/ 204290 w 1619476"/>
                            <a:gd name="csY3809" fmla="*/ 319928 h 693081"/>
                            <a:gd name="csX3810" fmla="*/ 199059 w 1619476"/>
                            <a:gd name="csY3810" fmla="*/ 304389 h 693081"/>
                            <a:gd name="csX3811" fmla="*/ 197078 w 1619476"/>
                            <a:gd name="csY3811" fmla="*/ 301481 h 693081"/>
                            <a:gd name="csX3812" fmla="*/ 197612 w 1619476"/>
                            <a:gd name="csY3812" fmla="*/ 296784 h 693081"/>
                            <a:gd name="csX3813" fmla="*/ 200316 w 1619476"/>
                            <a:gd name="csY3813" fmla="*/ 252057 h 693081"/>
                            <a:gd name="csX3814" fmla="*/ 201357 w 1619476"/>
                            <a:gd name="csY3814" fmla="*/ 244757 h 693081"/>
                            <a:gd name="csX3815" fmla="*/ 203350 w 1619476"/>
                            <a:gd name="csY3815" fmla="*/ 244541 h 693081"/>
                            <a:gd name="csX3816" fmla="*/ 213240 w 1619476"/>
                            <a:gd name="csY3816" fmla="*/ 244338 h 693081"/>
                            <a:gd name="csX3817" fmla="*/ 226901 w 1619476"/>
                            <a:gd name="csY3817" fmla="*/ 246102 h 693081"/>
                            <a:gd name="csX3818" fmla="*/ 232538 w 1619476"/>
                            <a:gd name="csY3818" fmla="*/ 250597 h 693081"/>
                            <a:gd name="csX3819" fmla="*/ 235357 w 1619476"/>
                            <a:gd name="csY3819" fmla="*/ 252882 h 693081"/>
                            <a:gd name="csX3820" fmla="*/ 235369 w 1619476"/>
                            <a:gd name="csY3820" fmla="*/ 252907 h 693081"/>
                            <a:gd name="csX3821" fmla="*/ 235369 w 1619476"/>
                            <a:gd name="csY3821" fmla="*/ 285370 h 693081"/>
                            <a:gd name="csX3822" fmla="*/ 358228 w 1619476"/>
                            <a:gd name="csY3822" fmla="*/ 507152 h 693081"/>
                            <a:gd name="csX3823" fmla="*/ 359586 w 1619476"/>
                            <a:gd name="csY3823" fmla="*/ 508016 h 693081"/>
                            <a:gd name="csX3824" fmla="*/ 360944 w 1619476"/>
                            <a:gd name="csY3824" fmla="*/ 507152 h 693081"/>
                            <a:gd name="csX3825" fmla="*/ 483815 w 1619476"/>
                            <a:gd name="csY3825" fmla="*/ 285370 h 693081"/>
                            <a:gd name="csX3826" fmla="*/ 483815 w 1619476"/>
                            <a:gd name="csY3826" fmla="*/ 253123 h 693081"/>
                            <a:gd name="csX3827" fmla="*/ 484107 w 1619476"/>
                            <a:gd name="csY3827" fmla="*/ 252882 h 693081"/>
                            <a:gd name="csX3828" fmla="*/ 486939 w 1619476"/>
                            <a:gd name="csY3828" fmla="*/ 250597 h 693081"/>
                            <a:gd name="csX3829" fmla="*/ 492563 w 1619476"/>
                            <a:gd name="csY3829" fmla="*/ 246102 h 693081"/>
                            <a:gd name="csX3830" fmla="*/ 506224 w 1619476"/>
                            <a:gd name="csY3830" fmla="*/ 244338 h 693081"/>
                            <a:gd name="csX3831" fmla="*/ 516126 w 1619476"/>
                            <a:gd name="csY3831" fmla="*/ 244541 h 693081"/>
                            <a:gd name="csX3832" fmla="*/ 518120 w 1619476"/>
                            <a:gd name="csY3832" fmla="*/ 244744 h 693081"/>
                            <a:gd name="csX3833" fmla="*/ 519161 w 1619476"/>
                            <a:gd name="csY3833" fmla="*/ 252057 h 693081"/>
                            <a:gd name="csX3834" fmla="*/ 521865 w 1619476"/>
                            <a:gd name="csY3834" fmla="*/ 296784 h 693081"/>
                            <a:gd name="csX3835" fmla="*/ 522373 w 1619476"/>
                            <a:gd name="csY3835" fmla="*/ 301481 h 693081"/>
                            <a:gd name="csX3836" fmla="*/ 520405 w 1619476"/>
                            <a:gd name="csY3836" fmla="*/ 304388 h 693081"/>
                            <a:gd name="csX3837" fmla="*/ 515187 w 1619476"/>
                            <a:gd name="csY3837" fmla="*/ 319928 h 693081"/>
                            <a:gd name="csX3838" fmla="*/ 513841 w 1619476"/>
                            <a:gd name="csY3838" fmla="*/ 350995 h 693081"/>
                            <a:gd name="csX3839" fmla="*/ 514984 w 1619476"/>
                            <a:gd name="csY3839" fmla="*/ 357774 h 693081"/>
                            <a:gd name="csX3840" fmla="*/ 517066 w 1619476"/>
                            <a:gd name="csY3840" fmla="*/ 364655 h 693081"/>
                            <a:gd name="csX3841" fmla="*/ 517726 w 1619476"/>
                            <a:gd name="csY3841" fmla="*/ 366496 h 693081"/>
                            <a:gd name="csX3842" fmla="*/ 518526 w 1619476"/>
                            <a:gd name="csY3842" fmla="*/ 368515 h 693081"/>
                            <a:gd name="csX3843" fmla="*/ 523541 w 1619476"/>
                            <a:gd name="csY3843" fmla="*/ 379459 h 693081"/>
                            <a:gd name="csX3844" fmla="*/ 527604 w 1619476"/>
                            <a:gd name="csY3844" fmla="*/ 405624 h 693081"/>
                            <a:gd name="csX3845" fmla="*/ 528645 w 1619476"/>
                            <a:gd name="csY3845" fmla="*/ 412087 h 693081"/>
                            <a:gd name="csX3846" fmla="*/ 529686 w 1619476"/>
                            <a:gd name="csY3846" fmla="*/ 419082 h 693081"/>
                            <a:gd name="csX3847" fmla="*/ 530511 w 1619476"/>
                            <a:gd name="csY3847" fmla="*/ 426585 h 693081"/>
                            <a:gd name="csX3848" fmla="*/ 533025 w 1619476"/>
                            <a:gd name="csY3848" fmla="*/ 448587 h 693081"/>
                            <a:gd name="csX3849" fmla="*/ 529368 w 1619476"/>
                            <a:gd name="csY3849" fmla="*/ 462349 h 693081"/>
                            <a:gd name="csX3850" fmla="*/ 498086 w 1619476"/>
                            <a:gd name="csY3850" fmla="*/ 469027 h 693081"/>
                            <a:gd name="csX3851" fmla="*/ 485898 w 1619476"/>
                            <a:gd name="csY3851" fmla="*/ 470487 h 693081"/>
                            <a:gd name="csX3852" fmla="*/ 480045 w 1619476"/>
                            <a:gd name="csY3852" fmla="*/ 471008 h 693081"/>
                            <a:gd name="csX3853" fmla="*/ 473900 w 1619476"/>
                            <a:gd name="csY3853" fmla="*/ 470385 h 693081"/>
                            <a:gd name="csX3854" fmla="*/ 467133 w 1619476"/>
                            <a:gd name="csY3854" fmla="*/ 472569 h 693081"/>
                            <a:gd name="csX3855" fmla="*/ 462436 w 1619476"/>
                            <a:gd name="csY3855" fmla="*/ 474969 h 693081"/>
                            <a:gd name="csX3856" fmla="*/ 460772 w 1619476"/>
                            <a:gd name="csY3856" fmla="*/ 476530 h 693081"/>
                            <a:gd name="csX3857" fmla="*/ 462753 w 1619476"/>
                            <a:gd name="csY3857" fmla="*/ 476314 h 693081"/>
                            <a:gd name="csX3858" fmla="*/ 462118 w 1619476"/>
                            <a:gd name="csY3858" fmla="*/ 477571 h 693081"/>
                            <a:gd name="csX3859" fmla="*/ 460658 w 1619476"/>
                            <a:gd name="csY3859" fmla="*/ 477685 h 693081"/>
                            <a:gd name="csX3860" fmla="*/ 456697 w 1619476"/>
                            <a:gd name="csY3860" fmla="*/ 480174 h 693081"/>
                            <a:gd name="csX3861" fmla="*/ 456380 w 1619476"/>
                            <a:gd name="csY3861" fmla="*/ 480707 h 693081"/>
                            <a:gd name="csX3862" fmla="*/ 462220 w 1619476"/>
                            <a:gd name="csY3862" fmla="*/ 480390 h 693081"/>
                            <a:gd name="csX3863" fmla="*/ 463896 w 1619476"/>
                            <a:gd name="csY3863" fmla="*/ 480809 h 693081"/>
                            <a:gd name="csX3864" fmla="*/ 465660 w 1619476"/>
                            <a:gd name="csY3864" fmla="*/ 481316 h 693081"/>
                            <a:gd name="csX3865" fmla="*/ 463375 w 1619476"/>
                            <a:gd name="csY3865" fmla="*/ 483424 h 693081"/>
                            <a:gd name="csX3866" fmla="*/ 467539 w 1619476"/>
                            <a:gd name="csY3866" fmla="*/ 482992 h 693081"/>
                            <a:gd name="csX3867" fmla="*/ 471602 w 1619476"/>
                            <a:gd name="csY3867" fmla="*/ 484655 h 693081"/>
                            <a:gd name="csX3868" fmla="*/ 483498 w 1619476"/>
                            <a:gd name="csY3868" fmla="*/ 483513 h 693081"/>
                            <a:gd name="csX3869" fmla="*/ 485898 w 1619476"/>
                            <a:gd name="csY3869" fmla="*/ 484249 h 693081"/>
                            <a:gd name="csX3870" fmla="*/ 491319 w 1619476"/>
                            <a:gd name="csY3870" fmla="*/ 484033 h 693081"/>
                            <a:gd name="csX3871" fmla="*/ 518526 w 1619476"/>
                            <a:gd name="csY3871" fmla="*/ 481850 h 693081"/>
                            <a:gd name="csX3872" fmla="*/ 529368 w 1619476"/>
                            <a:gd name="csY3872" fmla="*/ 481634 h 693081"/>
                            <a:gd name="csX3873" fmla="*/ 540427 w 1619476"/>
                            <a:gd name="csY3873" fmla="*/ 482269 h 693081"/>
                            <a:gd name="csX3874" fmla="*/ 543550 w 1619476"/>
                            <a:gd name="csY3874" fmla="*/ 482066 h 693081"/>
                            <a:gd name="csX3875" fmla="*/ 546051 w 1619476"/>
                            <a:gd name="csY3875" fmla="*/ 482573 h 693081"/>
                            <a:gd name="csX3876" fmla="*/ 541569 w 1619476"/>
                            <a:gd name="csY3876" fmla="*/ 484554 h 693081"/>
                            <a:gd name="csX3877" fmla="*/ 528835 w 1619476"/>
                            <a:gd name="csY3877" fmla="*/ 486230 h 693081"/>
                            <a:gd name="csX3878" fmla="*/ 518006 w 1619476"/>
                            <a:gd name="csY3878" fmla="*/ 487271 h 693081"/>
                            <a:gd name="csX3879" fmla="*/ 513740 w 1619476"/>
                            <a:gd name="csY3879" fmla="*/ 487690 h 693081"/>
                            <a:gd name="csX3880" fmla="*/ 503101 w 1619476"/>
                            <a:gd name="csY3880" fmla="*/ 486953 h 693081"/>
                            <a:gd name="csX3881" fmla="*/ 496016 w 1619476"/>
                            <a:gd name="csY3881" fmla="*/ 488528 h 693081"/>
                            <a:gd name="csX3882" fmla="*/ 486304 w 1619476"/>
                            <a:gd name="csY3882" fmla="*/ 488934 h 693081"/>
                            <a:gd name="csX3883" fmla="*/ 478597 w 1619476"/>
                            <a:gd name="csY3883" fmla="*/ 492273 h 693081"/>
                            <a:gd name="csX3884" fmla="*/ 477442 w 1619476"/>
                            <a:gd name="csY3884" fmla="*/ 493225 h 693081"/>
                            <a:gd name="csX3885" fmla="*/ 476401 w 1619476"/>
                            <a:gd name="csY3885" fmla="*/ 493314 h 693081"/>
                            <a:gd name="csX3886" fmla="*/ 472757 w 1619476"/>
                            <a:gd name="csY3886" fmla="*/ 495510 h 693081"/>
                            <a:gd name="csX3887" fmla="*/ 476820 w 1619476"/>
                            <a:gd name="csY3887" fmla="*/ 495409 h 693081"/>
                            <a:gd name="csX3888" fmla="*/ 477963 w 1619476"/>
                            <a:gd name="csY3888" fmla="*/ 496247 h 693081"/>
                            <a:gd name="csX3889" fmla="*/ 473062 w 1619476"/>
                            <a:gd name="csY3889" fmla="*/ 497592 h 693081"/>
                            <a:gd name="csX3890" fmla="*/ 470879 w 1619476"/>
                            <a:gd name="csY3890" fmla="*/ 499992 h 693081"/>
                            <a:gd name="csX3891" fmla="*/ 476617 w 1619476"/>
                            <a:gd name="csY3891" fmla="*/ 499573 h 693081"/>
                            <a:gd name="csX3892" fmla="*/ 478686 w 1619476"/>
                            <a:gd name="csY3892" fmla="*/ 500500 h 693081"/>
                            <a:gd name="csX3893" fmla="*/ 477747 w 1619476"/>
                            <a:gd name="csY3893" fmla="*/ 501236 h 693081"/>
                            <a:gd name="csX3894" fmla="*/ 475881 w 1619476"/>
                            <a:gd name="csY3894" fmla="*/ 504474 h 693081"/>
                            <a:gd name="csX3895" fmla="*/ 477861 w 1619476"/>
                            <a:gd name="csY3895" fmla="*/ 503750 h 693081"/>
                            <a:gd name="csX3896" fmla="*/ 482140 w 1619476"/>
                            <a:gd name="csY3896" fmla="*/ 503331 h 693081"/>
                            <a:gd name="csX3897" fmla="*/ 483701 w 1619476"/>
                            <a:gd name="csY3897" fmla="*/ 504055 h 693081"/>
                            <a:gd name="csX3898" fmla="*/ 489656 w 1619476"/>
                            <a:gd name="csY3898" fmla="*/ 504372 h 693081"/>
                            <a:gd name="csX3899" fmla="*/ 495280 w 1619476"/>
                            <a:gd name="csY3899" fmla="*/ 504994 h 693081"/>
                            <a:gd name="csX3900" fmla="*/ 501526 w 1619476"/>
                            <a:gd name="csY3900" fmla="*/ 503953 h 693081"/>
                            <a:gd name="csX3901" fmla="*/ 524265 w 1619476"/>
                            <a:gd name="csY3901" fmla="*/ 502607 h 693081"/>
                            <a:gd name="csX3902" fmla="*/ 553046 w 1619476"/>
                            <a:gd name="csY3902" fmla="*/ 501033 h 693081"/>
                            <a:gd name="csX3903" fmla="*/ 570034 w 1619476"/>
                            <a:gd name="csY3903" fmla="*/ 501033 h 693081"/>
                            <a:gd name="csX3904" fmla="*/ 573690 w 1619476"/>
                            <a:gd name="csY3904" fmla="*/ 500297 h 693081"/>
                            <a:gd name="csX3905" fmla="*/ 576496 w 1619476"/>
                            <a:gd name="csY3905" fmla="*/ 498418 h 693081"/>
                            <a:gd name="csX3906" fmla="*/ 579416 w 1619476"/>
                            <a:gd name="csY3906" fmla="*/ 498418 h 693081"/>
                            <a:gd name="csX3907" fmla="*/ 607981 w 1619476"/>
                            <a:gd name="csY3907" fmla="*/ 499471 h 693081"/>
                            <a:gd name="csX3908" fmla="*/ 612577 w 1619476"/>
                            <a:gd name="csY3908" fmla="*/ 499573 h 693081"/>
                            <a:gd name="csX3909" fmla="*/ 617059 w 1619476"/>
                            <a:gd name="csY3909" fmla="*/ 501541 h 693081"/>
                            <a:gd name="csX3910" fmla="*/ 668465 w 1619476"/>
                            <a:gd name="csY3910" fmla="*/ 506035 h 693081"/>
                            <a:gd name="csX3911" fmla="*/ 695164 w 1619476"/>
                            <a:gd name="csY3911" fmla="*/ 505312 h 693081"/>
                            <a:gd name="csX3912" fmla="*/ 704026 w 1619476"/>
                            <a:gd name="csY3912" fmla="*/ 504689 h 693081"/>
                            <a:gd name="csX3913" fmla="*/ 710272 w 1619476"/>
                            <a:gd name="csY3913" fmla="*/ 500297 h 693081"/>
                            <a:gd name="csX3914" fmla="*/ 704432 w 1619476"/>
                            <a:gd name="csY3914" fmla="*/ 498215 h 693081"/>
                            <a:gd name="csX3915" fmla="*/ 684716 w 1619476"/>
                            <a:gd name="csY3915" fmla="*/ 495092 h 693081"/>
                            <a:gd name="csX3916" fmla="*/ 660542 w 1619476"/>
                            <a:gd name="csY3916" fmla="*/ 493835 h 693081"/>
                            <a:gd name="csX3917" fmla="*/ 652925 w 1619476"/>
                            <a:gd name="csY3917" fmla="*/ 493225 h 693081"/>
                            <a:gd name="csX3918" fmla="*/ 613301 w 1619476"/>
                            <a:gd name="csY3918" fmla="*/ 475070 h 693081"/>
                            <a:gd name="csX3919" fmla="*/ 608197 w 1619476"/>
                            <a:gd name="csY3919" fmla="*/ 457550 h 693081"/>
                            <a:gd name="csX3920" fmla="*/ 606737 w 1619476"/>
                            <a:gd name="csY3920" fmla="*/ 446924 h 693081"/>
                            <a:gd name="csX3921" fmla="*/ 606318 w 1619476"/>
                            <a:gd name="csY3921" fmla="*/ 424300 h 693081"/>
                            <a:gd name="csX3922" fmla="*/ 606420 w 1619476"/>
                            <a:gd name="csY3922" fmla="*/ 420022 h 693081"/>
                            <a:gd name="csX3923" fmla="*/ 606407 w 1619476"/>
                            <a:gd name="csY3923" fmla="*/ 418143 h 693081"/>
                            <a:gd name="csX3924" fmla="*/ 606318 w 1619476"/>
                            <a:gd name="csY3924" fmla="*/ 415108 h 693081"/>
                            <a:gd name="csX3925" fmla="*/ 606001 w 1619476"/>
                            <a:gd name="csY3925" fmla="*/ 405320 h 693081"/>
                            <a:gd name="csX3926" fmla="*/ 607461 w 1619476"/>
                            <a:gd name="csY3926" fmla="*/ 373314 h 693081"/>
                            <a:gd name="csX3927" fmla="*/ 609022 w 1619476"/>
                            <a:gd name="csY3927" fmla="*/ 361939 h 693081"/>
                            <a:gd name="csX3928" fmla="*/ 609454 w 1619476"/>
                            <a:gd name="csY3928" fmla="*/ 341092 h 693081"/>
                            <a:gd name="csX3929" fmla="*/ 608400 w 1619476"/>
                            <a:gd name="csY3929" fmla="*/ 330885 h 693081"/>
                            <a:gd name="csX3930" fmla="*/ 607042 w 1619476"/>
                            <a:gd name="csY3930" fmla="*/ 323051 h 693081"/>
                            <a:gd name="csX3931" fmla="*/ 599437 w 1619476"/>
                            <a:gd name="csY3931" fmla="*/ 298549 h 693081"/>
                            <a:gd name="csX3932" fmla="*/ 591413 w 1619476"/>
                            <a:gd name="csY3932" fmla="*/ 273741 h 693081"/>
                            <a:gd name="csX3933" fmla="*/ 586716 w 1619476"/>
                            <a:gd name="csY3933" fmla="*/ 261337 h 693081"/>
                            <a:gd name="csX3934" fmla="*/ 578578 w 1619476"/>
                            <a:gd name="csY3934" fmla="*/ 235882 h 693081"/>
                            <a:gd name="csX3935" fmla="*/ 574833 w 1619476"/>
                            <a:gd name="csY3935" fmla="*/ 222755 h 693081"/>
                            <a:gd name="csX3936" fmla="*/ 575353 w 1619476"/>
                            <a:gd name="csY3936" fmla="*/ 214719 h 693081"/>
                            <a:gd name="csX3937" fmla="*/ 576178 w 1619476"/>
                            <a:gd name="csY3937" fmla="*/ 196691 h 693081"/>
                            <a:gd name="csX3938" fmla="*/ 572953 w 1619476"/>
                            <a:gd name="csY3938" fmla="*/ 173216 h 693081"/>
                            <a:gd name="csX3939" fmla="*/ 572014 w 1619476"/>
                            <a:gd name="csY3939" fmla="*/ 161244 h 693081"/>
                            <a:gd name="csX3940" fmla="*/ 573576 w 1619476"/>
                            <a:gd name="csY3940" fmla="*/ 148510 h 693081"/>
                            <a:gd name="csX3941" fmla="*/ 573576 w 1619476"/>
                            <a:gd name="csY3941" fmla="*/ 144448 h 693081"/>
                            <a:gd name="csX3942" fmla="*/ 575569 w 1619476"/>
                            <a:gd name="csY3942" fmla="*/ 136310 h 693081"/>
                            <a:gd name="csX3943" fmla="*/ 577232 w 1619476"/>
                            <a:gd name="csY3943" fmla="*/ 127664 h 693081"/>
                            <a:gd name="csX3944" fmla="*/ 577854 w 1619476"/>
                            <a:gd name="csY3944" fmla="*/ 111299 h 693081"/>
                            <a:gd name="csX3945" fmla="*/ 577334 w 1619476"/>
                            <a:gd name="csY3945" fmla="*/ 110042 h 693081"/>
                            <a:gd name="csX3946" fmla="*/ 579936 w 1619476"/>
                            <a:gd name="csY3946" fmla="*/ 105878 h 693081"/>
                            <a:gd name="csX3947" fmla="*/ 582970 w 1619476"/>
                            <a:gd name="csY3947" fmla="*/ 95023 h 693081"/>
                            <a:gd name="csX3948" fmla="*/ 580571 w 1619476"/>
                            <a:gd name="csY3948" fmla="*/ 80004 h 693081"/>
                            <a:gd name="csX3949" fmla="*/ 576711 w 1619476"/>
                            <a:gd name="csY3949" fmla="*/ 78138 h 693081"/>
                            <a:gd name="csX3950" fmla="*/ 575455 w 1619476"/>
                            <a:gd name="csY3950" fmla="*/ 79801 h 693081"/>
                            <a:gd name="csX3951" fmla="*/ 566593 w 1619476"/>
                            <a:gd name="csY3951" fmla="*/ 91583 h 693081"/>
                            <a:gd name="csX3952" fmla="*/ 564828 w 1619476"/>
                            <a:gd name="csY3952" fmla="*/ 101066 h 693081"/>
                            <a:gd name="csX3953" fmla="*/ 564396 w 1619476"/>
                            <a:gd name="csY3953" fmla="*/ 102412 h 693081"/>
                            <a:gd name="csX3954" fmla="*/ 561387 w 1619476"/>
                            <a:gd name="csY3954" fmla="*/ 100863 h 693081"/>
                            <a:gd name="csX3955" fmla="*/ 551256 w 1619476"/>
                            <a:gd name="csY3955" fmla="*/ 81363 h 693081"/>
                            <a:gd name="csX3956" fmla="*/ 548869 w 1619476"/>
                            <a:gd name="csY3956" fmla="*/ 76259 h 693081"/>
                            <a:gd name="csX3957" fmla="*/ 548768 w 1619476"/>
                            <a:gd name="csY3957" fmla="*/ 76145 h 693081"/>
                            <a:gd name="csX3958" fmla="*/ 546990 w 1619476"/>
                            <a:gd name="csY3958" fmla="*/ 76360 h 693081"/>
                            <a:gd name="csX3959" fmla="*/ 542509 w 1619476"/>
                            <a:gd name="csY3959" fmla="*/ 85019 h 693081"/>
                            <a:gd name="csX3960" fmla="*/ 545530 w 1619476"/>
                            <a:gd name="csY3960" fmla="*/ 101181 h 693081"/>
                            <a:gd name="csX3961" fmla="*/ 545530 w 1619476"/>
                            <a:gd name="csY3961" fmla="*/ 107427 h 693081"/>
                            <a:gd name="csX3962" fmla="*/ 543448 w 1619476"/>
                            <a:gd name="csY3962" fmla="*/ 109623 h 693081"/>
                            <a:gd name="csX3963" fmla="*/ 541049 w 1619476"/>
                            <a:gd name="csY3963" fmla="*/ 109623 h 693081"/>
                            <a:gd name="csX3964" fmla="*/ 537392 w 1619476"/>
                            <a:gd name="csY3964" fmla="*/ 113686 h 693081"/>
                            <a:gd name="csX3965" fmla="*/ 537291 w 1619476"/>
                            <a:gd name="csY3965" fmla="*/ 114943 h 693081"/>
                            <a:gd name="csX3966" fmla="*/ 535323 w 1619476"/>
                            <a:gd name="csY3966" fmla="*/ 115248 h 693081"/>
                            <a:gd name="csX3967" fmla="*/ 537392 w 1619476"/>
                            <a:gd name="csY3967" fmla="*/ 116720 h 693081"/>
                            <a:gd name="csX3968" fmla="*/ 535831 w 1619476"/>
                            <a:gd name="csY3968" fmla="*/ 119945 h 693081"/>
                            <a:gd name="csX3969" fmla="*/ 528226 w 1619476"/>
                            <a:gd name="csY3969" fmla="*/ 128489 h 693081"/>
                            <a:gd name="csX3970" fmla="*/ 524785 w 1619476"/>
                            <a:gd name="csY3970" fmla="*/ 131320 h 693081"/>
                            <a:gd name="csX3971" fmla="*/ 524988 w 1619476"/>
                            <a:gd name="csY3971" fmla="*/ 132463 h 693081"/>
                            <a:gd name="csX3972" fmla="*/ 524366 w 1619476"/>
                            <a:gd name="csY3972" fmla="*/ 136424 h 693081"/>
                            <a:gd name="csX3973" fmla="*/ 531146 w 1619476"/>
                            <a:gd name="csY3973" fmla="*/ 144867 h 693081"/>
                            <a:gd name="csX3974" fmla="*/ 532923 w 1619476"/>
                            <a:gd name="csY3974" fmla="*/ 144333 h 693081"/>
                            <a:gd name="csX3975" fmla="*/ 535729 w 1619476"/>
                            <a:gd name="csY3975" fmla="*/ 145603 h 693081"/>
                            <a:gd name="csX3976" fmla="*/ 539386 w 1619476"/>
                            <a:gd name="csY3976" fmla="*/ 146009 h 693081"/>
                            <a:gd name="csX3977" fmla="*/ 541569 w 1619476"/>
                            <a:gd name="csY3977" fmla="*/ 145489 h 693081"/>
                            <a:gd name="csX3978" fmla="*/ 541569 w 1619476"/>
                            <a:gd name="csY3978" fmla="*/ 149145 h 693081"/>
                            <a:gd name="csX3979" fmla="*/ 537811 w 1619476"/>
                            <a:gd name="csY3979" fmla="*/ 159670 h 693081"/>
                            <a:gd name="csX3980" fmla="*/ 533545 w 1619476"/>
                            <a:gd name="csY3980" fmla="*/ 168214 h 693081"/>
                            <a:gd name="csX3981" fmla="*/ 526245 w 1619476"/>
                            <a:gd name="csY3981" fmla="*/ 175628 h 693081"/>
                            <a:gd name="csX3982" fmla="*/ 523325 w 1619476"/>
                            <a:gd name="csY3982" fmla="*/ 179996 h 693081"/>
                            <a:gd name="csX3983" fmla="*/ 520926 w 1619476"/>
                            <a:gd name="csY3983" fmla="*/ 184490 h 693081"/>
                            <a:gd name="csX3984" fmla="*/ 520291 w 1619476"/>
                            <a:gd name="csY3984" fmla="*/ 181151 h 693081"/>
                            <a:gd name="csX3985" fmla="*/ 512991 w 1619476"/>
                            <a:gd name="csY3985" fmla="*/ 169369 h 693081"/>
                            <a:gd name="csX3986" fmla="*/ 460976 w 1619476"/>
                            <a:gd name="csY3986" fmla="*/ 144867 h 693081"/>
                            <a:gd name="csX3987" fmla="*/ 449918 w 1619476"/>
                            <a:gd name="csY3987" fmla="*/ 144232 h 693081"/>
                            <a:gd name="csX3988" fmla="*/ 453155 w 1619476"/>
                            <a:gd name="csY3988" fmla="*/ 153627 h 693081"/>
                            <a:gd name="csX3989" fmla="*/ 464200 w 1619476"/>
                            <a:gd name="csY3989" fmla="*/ 159467 h 693081"/>
                            <a:gd name="csX3990" fmla="*/ 495064 w 1619476"/>
                            <a:gd name="csY3990" fmla="*/ 179171 h 693081"/>
                            <a:gd name="csX3991" fmla="*/ 500904 w 1619476"/>
                            <a:gd name="csY3991" fmla="*/ 195015 h 693081"/>
                            <a:gd name="csX3992" fmla="*/ 498721 w 1619476"/>
                            <a:gd name="csY3992" fmla="*/ 201896 h 693081"/>
                            <a:gd name="csX3993" fmla="*/ 497984 w 1619476"/>
                            <a:gd name="csY3993" fmla="*/ 204194 h 693081"/>
                            <a:gd name="csX3994" fmla="*/ 492982 w 1619476"/>
                            <a:gd name="csY3994" fmla="*/ 202417 h 693081"/>
                            <a:gd name="csX3995" fmla="*/ 488488 w 1619476"/>
                            <a:gd name="csY3995" fmla="*/ 200119 h 693081"/>
                            <a:gd name="csX3996" fmla="*/ 486202 w 1619476"/>
                            <a:gd name="csY3996" fmla="*/ 197313 h 693081"/>
                            <a:gd name="csX3997" fmla="*/ 484425 w 1619476"/>
                            <a:gd name="csY3997" fmla="*/ 195434 h 693081"/>
                            <a:gd name="csX3998" fmla="*/ 482038 w 1619476"/>
                            <a:gd name="csY3998" fmla="*/ 193758 h 693081"/>
                            <a:gd name="csX3999" fmla="*/ 480578 w 1619476"/>
                            <a:gd name="csY3999" fmla="*/ 191892 h 693081"/>
                            <a:gd name="csX4000" fmla="*/ 478496 w 1619476"/>
                            <a:gd name="csY4000" fmla="*/ 190851 h 693081"/>
                            <a:gd name="csX4001" fmla="*/ 478179 w 1619476"/>
                            <a:gd name="csY4001" fmla="*/ 187918 h 693081"/>
                            <a:gd name="csX4002" fmla="*/ 472542 w 1619476"/>
                            <a:gd name="csY4002" fmla="*/ 185214 h 693081"/>
                            <a:gd name="csX4003" fmla="*/ 471501 w 1619476"/>
                            <a:gd name="csY4003" fmla="*/ 186039 h 693081"/>
                            <a:gd name="csX4004" fmla="*/ 470142 w 1619476"/>
                            <a:gd name="csY4004" fmla="*/ 184274 h 693081"/>
                            <a:gd name="csX4005" fmla="*/ 463896 w 1619476"/>
                            <a:gd name="csY4005" fmla="*/ 183957 h 693081"/>
                            <a:gd name="csX4006" fmla="*/ 462321 w 1619476"/>
                            <a:gd name="csY4006" fmla="*/ 186775 h 693081"/>
                            <a:gd name="csX4007" fmla="*/ 460874 w 1619476"/>
                            <a:gd name="csY4007" fmla="*/ 186039 h 693081"/>
                            <a:gd name="csX4008" fmla="*/ 457218 w 1619476"/>
                            <a:gd name="csY4008" fmla="*/ 189175 h 693081"/>
                            <a:gd name="csX4009" fmla="*/ 457319 w 1619476"/>
                            <a:gd name="csY4009" fmla="*/ 191359 h 693081"/>
                            <a:gd name="csX4010" fmla="*/ 454818 w 1619476"/>
                            <a:gd name="csY4010" fmla="*/ 191155 h 693081"/>
                            <a:gd name="csX4011" fmla="*/ 453269 w 1619476"/>
                            <a:gd name="csY4011" fmla="*/ 194177 h 693081"/>
                            <a:gd name="csX4012" fmla="*/ 453676 w 1619476"/>
                            <a:gd name="csY4012" fmla="*/ 195726 h 693081"/>
                            <a:gd name="csX4013" fmla="*/ 265814 w 1619476"/>
                            <a:gd name="csY4013" fmla="*/ 195726 h 693081"/>
                            <a:gd name="csX4014" fmla="*/ 266221 w 1619476"/>
                            <a:gd name="csY4014" fmla="*/ 194190 h 693081"/>
                            <a:gd name="csX4015" fmla="*/ 264659 w 1619476"/>
                            <a:gd name="csY4015" fmla="*/ 191156 h 693081"/>
                            <a:gd name="csX4016" fmla="*/ 262145 w 1619476"/>
                            <a:gd name="csY4016" fmla="*/ 191359 h 693081"/>
                            <a:gd name="csX4017" fmla="*/ 262247 w 1619476"/>
                            <a:gd name="csY4017" fmla="*/ 189175 h 693081"/>
                            <a:gd name="csX4018" fmla="*/ 258603 w 1619476"/>
                            <a:gd name="csY4018" fmla="*/ 186052 h 693081"/>
                            <a:gd name="csX4019" fmla="*/ 257143 w 1619476"/>
                            <a:gd name="csY4019" fmla="*/ 186788 h 693081"/>
                            <a:gd name="csX4020" fmla="*/ 255569 w 1619476"/>
                            <a:gd name="csY4020" fmla="*/ 183957 h 693081"/>
                            <a:gd name="csX4021" fmla="*/ 249322 w 1619476"/>
                            <a:gd name="csY4021" fmla="*/ 184274 h 693081"/>
                            <a:gd name="csX4022" fmla="*/ 247964 w 1619476"/>
                            <a:gd name="csY4022" fmla="*/ 186052 h 693081"/>
                            <a:gd name="csX4023" fmla="*/ 246936 w 1619476"/>
                            <a:gd name="csY4023" fmla="*/ 185214 h 693081"/>
                            <a:gd name="csX4024" fmla="*/ 241299 w 1619476"/>
                            <a:gd name="csY4024" fmla="*/ 187931 h 693081"/>
                            <a:gd name="csX4025" fmla="*/ 240981 w 1619476"/>
                            <a:gd name="csY4025" fmla="*/ 190851 h 693081"/>
                            <a:gd name="csX4026" fmla="*/ 238899 w 1619476"/>
                            <a:gd name="csY4026" fmla="*/ 191892 h 693081"/>
                            <a:gd name="csX4027" fmla="*/ 237439 w 1619476"/>
                            <a:gd name="csY4027" fmla="*/ 193771 h 693081"/>
                            <a:gd name="csX4028" fmla="*/ 235039 w 1619476"/>
                            <a:gd name="csY4028" fmla="*/ 195434 h 693081"/>
                            <a:gd name="csX4029" fmla="*/ 233262 w 1619476"/>
                            <a:gd name="csY4029" fmla="*/ 197313 h 693081"/>
                            <a:gd name="csX4030" fmla="*/ 230977 w 1619476"/>
                            <a:gd name="csY4030" fmla="*/ 200131 h 693081"/>
                            <a:gd name="csX4031" fmla="*/ 226495 w 1619476"/>
                            <a:gd name="csY4031" fmla="*/ 202416 h 693081"/>
                            <a:gd name="csX4032" fmla="*/ 221480 w 1619476"/>
                            <a:gd name="csY4032" fmla="*/ 204194 h 693081"/>
                            <a:gd name="csX4033" fmla="*/ 220757 w 1619476"/>
                            <a:gd name="csY4033" fmla="*/ 201909 h 693081"/>
                            <a:gd name="csX4034" fmla="*/ 218573 w 1619476"/>
                            <a:gd name="csY4034" fmla="*/ 195015 h 693081"/>
                            <a:gd name="csX4035" fmla="*/ 224413 w 1619476"/>
                            <a:gd name="csY4035" fmla="*/ 179170 h 693081"/>
                            <a:gd name="csX4036" fmla="*/ 255264 w 1619476"/>
                            <a:gd name="csY4036" fmla="*/ 159467 h 693081"/>
                            <a:gd name="csX4037" fmla="*/ 266322 w 1619476"/>
                            <a:gd name="csY4037" fmla="*/ 153627 h 693081"/>
                            <a:gd name="csX4038" fmla="*/ 269547 w 1619476"/>
                            <a:gd name="csY4038" fmla="*/ 144244 h 693081"/>
                            <a:gd name="csX4039" fmla="*/ 258501 w 1619476"/>
                            <a:gd name="csY4039" fmla="*/ 144867 h 693081"/>
                            <a:gd name="csX4040" fmla="*/ 206474 w 1619476"/>
                            <a:gd name="csY4040" fmla="*/ 169369 h 693081"/>
                            <a:gd name="csX4041" fmla="*/ 199174 w 1619476"/>
                            <a:gd name="csY4041" fmla="*/ 181151 h 693081"/>
                            <a:gd name="csX4042" fmla="*/ 198551 w 1619476"/>
                            <a:gd name="csY4042" fmla="*/ 184490 h 693081"/>
                            <a:gd name="csX4043" fmla="*/ 196152 w 1619476"/>
                            <a:gd name="csY4043" fmla="*/ 179996 h 693081"/>
                            <a:gd name="csX4044" fmla="*/ 193232 w 1619476"/>
                            <a:gd name="csY4044" fmla="*/ 175628 h 693081"/>
                            <a:gd name="csX4045" fmla="*/ 185932 w 1619476"/>
                            <a:gd name="csY4045" fmla="*/ 168214 h 693081"/>
                            <a:gd name="csX4046" fmla="*/ 181653 w 1619476"/>
                            <a:gd name="csY4046" fmla="*/ 159670 h 693081"/>
                            <a:gd name="csX4047" fmla="*/ 177895 w 1619476"/>
                            <a:gd name="csY4047" fmla="*/ 149132 h 693081"/>
                            <a:gd name="csX4048" fmla="*/ 177895 w 1619476"/>
                            <a:gd name="csY4048" fmla="*/ 145489 h 693081"/>
                            <a:gd name="csX4049" fmla="*/ 180092 w 1619476"/>
                            <a:gd name="csY4049" fmla="*/ 146009 h 693081"/>
                            <a:gd name="csX4050" fmla="*/ 183748 w 1619476"/>
                            <a:gd name="csY4050" fmla="*/ 145603 h 693081"/>
                            <a:gd name="csX4051" fmla="*/ 186554 w 1619476"/>
                            <a:gd name="csY4051" fmla="*/ 144346 h 693081"/>
                            <a:gd name="csX4052" fmla="*/ 188331 w 1619476"/>
                            <a:gd name="csY4052" fmla="*/ 144867 h 693081"/>
                            <a:gd name="csX4053" fmla="*/ 195111 w 1619476"/>
                            <a:gd name="csY4053" fmla="*/ 136424 h 693081"/>
                            <a:gd name="csX4054" fmla="*/ 194489 w 1619476"/>
                            <a:gd name="csY4054" fmla="*/ 132463 h 693081"/>
                            <a:gd name="csX4055" fmla="*/ 194692 w 1619476"/>
                            <a:gd name="csY4055" fmla="*/ 131307 h 693081"/>
                            <a:gd name="csX4056" fmla="*/ 191251 w 1619476"/>
                            <a:gd name="csY4056" fmla="*/ 128489 h 693081"/>
                            <a:gd name="csX4057" fmla="*/ 183634 w 1619476"/>
                            <a:gd name="csY4057" fmla="*/ 119945 h 693081"/>
                            <a:gd name="csX4058" fmla="*/ 182085 w 1619476"/>
                            <a:gd name="csY4058" fmla="*/ 116720 h 693081"/>
                            <a:gd name="csX4059" fmla="*/ 184154 w 1619476"/>
                            <a:gd name="csY4059" fmla="*/ 115260 h 693081"/>
                            <a:gd name="csX4060" fmla="*/ 182174 w 1619476"/>
                            <a:gd name="csY4060" fmla="*/ 114943 h 693081"/>
                            <a:gd name="csX4061" fmla="*/ 182085 w 1619476"/>
                            <a:gd name="csY4061" fmla="*/ 113686 h 693081"/>
                            <a:gd name="csX4062" fmla="*/ 178428 w 1619476"/>
                            <a:gd name="csY4062" fmla="*/ 109623 h 693081"/>
                            <a:gd name="csX4063" fmla="*/ 176029 w 1619476"/>
                            <a:gd name="csY4063" fmla="*/ 109623 h 693081"/>
                            <a:gd name="csX4064" fmla="*/ 173934 w 1619476"/>
                            <a:gd name="csY4064" fmla="*/ 107440 h 693081"/>
                            <a:gd name="csX4065" fmla="*/ 173934 w 1619476"/>
                            <a:gd name="csY4065" fmla="*/ 101181 h 693081"/>
                            <a:gd name="csX4066" fmla="*/ 176955 w 1619476"/>
                            <a:gd name="csY4066" fmla="*/ 85019 h 693081"/>
                            <a:gd name="csX4067" fmla="*/ 172474 w 1619476"/>
                            <a:gd name="csY4067" fmla="*/ 76360 h 693081"/>
                            <a:gd name="csX4068" fmla="*/ 170709 w 1619476"/>
                            <a:gd name="csY4068" fmla="*/ 76144 h 693081"/>
                            <a:gd name="csX4069" fmla="*/ 170595 w 1619476"/>
                            <a:gd name="csY4069" fmla="*/ 76259 h 693081"/>
                            <a:gd name="csX4070" fmla="*/ 168208 w 1619476"/>
                            <a:gd name="csY4070" fmla="*/ 81375 h 693081"/>
                            <a:gd name="csX4071" fmla="*/ 158089 w 1619476"/>
                            <a:gd name="csY4071" fmla="*/ 100876 h 693081"/>
                            <a:gd name="csX4072" fmla="*/ 155068 w 1619476"/>
                            <a:gd name="csY4072" fmla="*/ 102425 h 693081"/>
                            <a:gd name="csX4073" fmla="*/ 154649 w 1619476"/>
                            <a:gd name="csY4073" fmla="*/ 101079 h 693081"/>
                            <a:gd name="csX4074" fmla="*/ 152884 w 1619476"/>
                            <a:gd name="csY4074" fmla="*/ 91583 h 693081"/>
                            <a:gd name="csX4075" fmla="*/ 144022 w 1619476"/>
                            <a:gd name="csY4075" fmla="*/ 79814 h 693081"/>
                            <a:gd name="csX4076" fmla="*/ 142765 w 1619476"/>
                            <a:gd name="csY4076" fmla="*/ 78138 h 693081"/>
                            <a:gd name="csX4077" fmla="*/ 138906 w 1619476"/>
                            <a:gd name="csY4077" fmla="*/ 80017 h 693081"/>
                            <a:gd name="csX4078" fmla="*/ 136506 w 1619476"/>
                            <a:gd name="csY4078" fmla="*/ 95023 h 693081"/>
                            <a:gd name="csX4079" fmla="*/ 139528 w 1619476"/>
                            <a:gd name="csY4079" fmla="*/ 105878 h 693081"/>
                            <a:gd name="csX4080" fmla="*/ 142143 w 1619476"/>
                            <a:gd name="csY4080" fmla="*/ 110042 h 693081"/>
                            <a:gd name="csX4081" fmla="*/ 141610 w 1619476"/>
                            <a:gd name="csY4081" fmla="*/ 111299 h 693081"/>
                            <a:gd name="csX4082" fmla="*/ 142232 w 1619476"/>
                            <a:gd name="csY4082" fmla="*/ 127651 h 693081"/>
                            <a:gd name="csX4083" fmla="*/ 143908 w 1619476"/>
                            <a:gd name="csY4083" fmla="*/ 136310 h 693081"/>
                            <a:gd name="csX4084" fmla="*/ 145901 w 1619476"/>
                            <a:gd name="csY4084" fmla="*/ 144460 h 693081"/>
                            <a:gd name="csX4085" fmla="*/ 145901 w 1619476"/>
                            <a:gd name="csY4085" fmla="*/ 148510 h 693081"/>
                            <a:gd name="csX4086" fmla="*/ 147463 w 1619476"/>
                            <a:gd name="csY4086" fmla="*/ 161231 h 693081"/>
                            <a:gd name="csX4087" fmla="*/ 146523 w 1619476"/>
                            <a:gd name="csY4087" fmla="*/ 173229 h 693081"/>
                            <a:gd name="csX4088" fmla="*/ 143286 w 1619476"/>
                            <a:gd name="csY4088" fmla="*/ 196691 h 693081"/>
                            <a:gd name="csX4089" fmla="*/ 144124 w 1619476"/>
                            <a:gd name="csY4089" fmla="*/ 214719 h 693081"/>
                            <a:gd name="csX4090" fmla="*/ 144644 w 1619476"/>
                            <a:gd name="csY4090" fmla="*/ 222755 h 693081"/>
                            <a:gd name="csX4091" fmla="*/ 140886 w 1619476"/>
                            <a:gd name="csY4091" fmla="*/ 235882 h 693081"/>
                            <a:gd name="csX4092" fmla="*/ 132761 w 1619476"/>
                            <a:gd name="csY4092" fmla="*/ 261325 h 693081"/>
                            <a:gd name="csX4093" fmla="*/ 128063 w 1619476"/>
                            <a:gd name="csY4093" fmla="*/ 273728 h 693081"/>
                            <a:gd name="csX4094" fmla="*/ 120027 w 1619476"/>
                            <a:gd name="csY4094" fmla="*/ 298549 h 693081"/>
                            <a:gd name="csX4095" fmla="*/ 112422 w 1619476"/>
                            <a:gd name="csY4095" fmla="*/ 323051 h 693081"/>
                            <a:gd name="csX4096" fmla="*/ 111064 w 1619476"/>
                            <a:gd name="csY4096" fmla="*/ 330872 h 693081"/>
                            <a:gd name="csX4097" fmla="*/ 110023 w 1619476"/>
                            <a:gd name="csY4097" fmla="*/ 341092 h 693081"/>
                            <a:gd name="csX4098" fmla="*/ 110442 w 1619476"/>
                            <a:gd name="csY4098" fmla="*/ 361939 h 693081"/>
                            <a:gd name="csX4099" fmla="*/ 112003 w 1619476"/>
                            <a:gd name="csY4099" fmla="*/ 373314 h 693081"/>
                            <a:gd name="csX4100" fmla="*/ 113463 w 1619476"/>
                            <a:gd name="csY4100" fmla="*/ 405320 h 693081"/>
                            <a:gd name="csX4101" fmla="*/ 113146 w 1619476"/>
                            <a:gd name="csY4101" fmla="*/ 415121 h 693081"/>
                            <a:gd name="csX4102" fmla="*/ 113057 w 1619476"/>
                            <a:gd name="csY4102" fmla="*/ 418143 h 693081"/>
                            <a:gd name="csX4103" fmla="*/ 113044 w 1619476"/>
                            <a:gd name="csY4103" fmla="*/ 420022 h 693081"/>
                            <a:gd name="csX4104" fmla="*/ 113146 w 1619476"/>
                            <a:gd name="csY4104" fmla="*/ 424287 h 693081"/>
                            <a:gd name="csX4105" fmla="*/ 112740 w 1619476"/>
                            <a:gd name="csY4105" fmla="*/ 446924 h 693081"/>
                            <a:gd name="csX4106" fmla="*/ 111280 w 1619476"/>
                            <a:gd name="csY4106" fmla="*/ 457550 h 693081"/>
                            <a:gd name="csX4107" fmla="*/ 106176 w 1619476"/>
                            <a:gd name="csY4107" fmla="*/ 475070 h 693081"/>
                            <a:gd name="csX4108" fmla="*/ 66552 w 1619476"/>
                            <a:gd name="csY4108" fmla="*/ 493225 h 693081"/>
                            <a:gd name="csX4109" fmla="*/ 58934 w 1619476"/>
                            <a:gd name="csY4109" fmla="*/ 493835 h 693081"/>
                            <a:gd name="csX4110" fmla="*/ 34749 w 1619476"/>
                            <a:gd name="csY4110" fmla="*/ 495092 h 693081"/>
                            <a:gd name="csX4111" fmla="*/ 15032 w 1619476"/>
                            <a:gd name="csY4111" fmla="*/ 498215 h 693081"/>
                            <a:gd name="csX4112" fmla="*/ 9205 w 1619476"/>
                            <a:gd name="csY4112" fmla="*/ 500309 h 693081"/>
                            <a:gd name="csX4113" fmla="*/ 15451 w 1619476"/>
                            <a:gd name="csY4113" fmla="*/ 504689 h 693081"/>
                            <a:gd name="csX4114" fmla="*/ 460747 w 1619476"/>
                            <a:gd name="csY4114" fmla="*/ 476023 h 693081"/>
                            <a:gd name="csX4115" fmla="*/ 453422 w 1619476"/>
                            <a:gd name="csY4115" fmla="*/ 480530 h 693081"/>
                            <a:gd name="csX4116" fmla="*/ 450832 w 1619476"/>
                            <a:gd name="csY4116" fmla="*/ 482332 h 693081"/>
                            <a:gd name="csX4117" fmla="*/ 438974 w 1619476"/>
                            <a:gd name="csY4117" fmla="*/ 485735 h 693081"/>
                            <a:gd name="csX4118" fmla="*/ 370390 w 1619476"/>
                            <a:gd name="csY4118" fmla="*/ 507203 h 693081"/>
                            <a:gd name="csX4119" fmla="*/ 360945 w 1619476"/>
                            <a:gd name="csY4119" fmla="*/ 508346 h 693081"/>
                            <a:gd name="csX4120" fmla="*/ 413353 w 1619476"/>
                            <a:gd name="csY4120" fmla="*/ 477216 h 693081"/>
                            <a:gd name="csX4121" fmla="*/ 426582 w 1619476"/>
                            <a:gd name="csY4121" fmla="*/ 477013 h 693081"/>
                            <a:gd name="csX4122" fmla="*/ 433438 w 1619476"/>
                            <a:gd name="csY4122" fmla="*/ 476810 h 693081"/>
                            <a:gd name="csX4123" fmla="*/ 460747 w 1619476"/>
                            <a:gd name="csY4123" fmla="*/ 476022 h 693081"/>
                            <a:gd name="csX4124" fmla="*/ 719413 w 1619476"/>
                            <a:gd name="csY4124" fmla="*/ 506200 h 693081"/>
                            <a:gd name="csX4125" fmla="*/ 717293 w 1619476"/>
                            <a:gd name="csY4125" fmla="*/ 509209 h 693081"/>
                            <a:gd name="csX4126" fmla="*/ 587109 w 1619476"/>
                            <a:gd name="csY4126" fmla="*/ 519734 h 693081"/>
                            <a:gd name="csX4127" fmla="*/ 519161 w 1619476"/>
                            <a:gd name="csY4127" fmla="*/ 523251 h 693081"/>
                            <a:gd name="csX4128" fmla="*/ 473798 w 1619476"/>
                            <a:gd name="csY4128" fmla="*/ 525054 h 693081"/>
                            <a:gd name="csX4129" fmla="*/ 402676 w 1619476"/>
                            <a:gd name="csY4129" fmla="*/ 524635 h 693081"/>
                            <a:gd name="csX4130" fmla="*/ 359789 w 1619476"/>
                            <a:gd name="csY4130" fmla="*/ 524622 h 693081"/>
                            <a:gd name="csX4131" fmla="*/ 359777 w 1619476"/>
                            <a:gd name="csY4131" fmla="*/ 524597 h 693081"/>
                            <a:gd name="csX4132" fmla="*/ 359777 w 1619476"/>
                            <a:gd name="csY4132" fmla="*/ 524635 h 693081"/>
                            <a:gd name="csX4133" fmla="*/ 316890 w 1619476"/>
                            <a:gd name="csY4133" fmla="*/ 524635 h 693081"/>
                            <a:gd name="csX4134" fmla="*/ 245767 w 1619476"/>
                            <a:gd name="csY4134" fmla="*/ 525054 h 693081"/>
                            <a:gd name="csX4135" fmla="*/ 200392 w 1619476"/>
                            <a:gd name="csY4135" fmla="*/ 523251 h 693081"/>
                            <a:gd name="csX4136" fmla="*/ 132469 w 1619476"/>
                            <a:gd name="csY4136" fmla="*/ 519734 h 693081"/>
                            <a:gd name="csX4137" fmla="*/ 2273 w 1619476"/>
                            <a:gd name="csY4137" fmla="*/ 509209 h 693081"/>
                            <a:gd name="csX4138" fmla="*/ 165 w 1619476"/>
                            <a:gd name="csY4138" fmla="*/ 506200 h 693081"/>
                            <a:gd name="csX4139" fmla="*/ 2298 w 1619476"/>
                            <a:gd name="csY4139" fmla="*/ 503179 h 693081"/>
                            <a:gd name="csX4140" fmla="*/ 8760 w 1619476"/>
                            <a:gd name="csY4140" fmla="*/ 500360 h 693081"/>
                            <a:gd name="csX4141" fmla="*/ 9281 w 1619476"/>
                            <a:gd name="csY4141" fmla="*/ 503458 h 693081"/>
                            <a:gd name="csX4142" fmla="*/ 9332 w 1619476"/>
                            <a:gd name="csY4142" fmla="*/ 503509 h 693081"/>
                            <a:gd name="csX4143" fmla="*/ 8925 w 1619476"/>
                            <a:gd name="csY4143" fmla="*/ 504512 h 693081"/>
                            <a:gd name="csX4144" fmla="*/ 11668 w 1619476"/>
                            <a:gd name="csY4144" fmla="*/ 506378 h 693081"/>
                            <a:gd name="csX4145" fmla="*/ 10449 w 1619476"/>
                            <a:gd name="csY4145" fmla="*/ 506404 h 693081"/>
                            <a:gd name="csX4146" fmla="*/ 12239 w 1619476"/>
                            <a:gd name="csY4146" fmla="*/ 506607 h 693081"/>
                            <a:gd name="csX4147" fmla="*/ 25709 w 1619476"/>
                            <a:gd name="csY4147" fmla="*/ 507572 h 693081"/>
                            <a:gd name="csX4148" fmla="*/ 30775 w 1619476"/>
                            <a:gd name="csY4148" fmla="*/ 507178 h 693081"/>
                            <a:gd name="csX4149" fmla="*/ 58985 w 1619476"/>
                            <a:gd name="csY4149" fmla="*/ 507495 h 693081"/>
                            <a:gd name="csX4150" fmla="*/ 107268 w 1619476"/>
                            <a:gd name="csY4150" fmla="*/ 509806 h 693081"/>
                            <a:gd name="csX4151" fmla="*/ 108855 w 1619476"/>
                            <a:gd name="csY4151" fmla="*/ 507495 h 693081"/>
                            <a:gd name="csX4152" fmla="*/ 114796 w 1619476"/>
                            <a:gd name="csY4152" fmla="*/ 507902 h 693081"/>
                            <a:gd name="csX4153" fmla="*/ 134843 w 1619476"/>
                            <a:gd name="csY4153" fmla="*/ 510111 h 693081"/>
                            <a:gd name="csX4154" fmla="*/ 133256 w 1619476"/>
                            <a:gd name="csY4154" fmla="*/ 508714 h 693081"/>
                            <a:gd name="csX4155" fmla="*/ 138525 w 1619476"/>
                            <a:gd name="csY4155" fmla="*/ 507495 h 693081"/>
                            <a:gd name="csX4156" fmla="*/ 158191 w 1619476"/>
                            <a:gd name="csY4156" fmla="*/ 510504 h 693081"/>
                            <a:gd name="csX4157" fmla="*/ 167815 w 1619476"/>
                            <a:gd name="csY4157" fmla="*/ 509806 h 693081"/>
                            <a:gd name="csX4158" fmla="*/ 177044 w 1619476"/>
                            <a:gd name="csY4158" fmla="*/ 509806 h 693081"/>
                            <a:gd name="csX4159" fmla="*/ 179431 w 1619476"/>
                            <a:gd name="csY4159" fmla="*/ 509806 h 693081"/>
                            <a:gd name="csX4160" fmla="*/ 181666 w 1619476"/>
                            <a:gd name="csY4160" fmla="*/ 508410 h 693081"/>
                            <a:gd name="csX4161" fmla="*/ 185627 w 1619476"/>
                            <a:gd name="csY4161" fmla="*/ 508410 h 693081"/>
                            <a:gd name="csX4162" fmla="*/ 212669 w 1619476"/>
                            <a:gd name="csY4162" fmla="*/ 509514 h 693081"/>
                            <a:gd name="csX4163" fmla="*/ 259098 w 1619476"/>
                            <a:gd name="csY4163" fmla="*/ 509108 h 693081"/>
                            <a:gd name="csX4164" fmla="*/ 274130 w 1619476"/>
                            <a:gd name="csY4164" fmla="*/ 508714 h 693081"/>
                            <a:gd name="csX4165" fmla="*/ 302353 w 1619476"/>
                            <a:gd name="csY4165" fmla="*/ 512713 h 693081"/>
                            <a:gd name="csX4166" fmla="*/ 301693 w 1619476"/>
                            <a:gd name="csY4166" fmla="*/ 512015 h 693081"/>
                            <a:gd name="csX4167" fmla="*/ 298659 w 1619476"/>
                            <a:gd name="csY4167" fmla="*/ 509514 h 693081"/>
                            <a:gd name="csX4168" fmla="*/ 341799 w 1619476"/>
                            <a:gd name="csY4168" fmla="*/ 514224 h 693081"/>
                            <a:gd name="csX4169" fmla="*/ 359700 w 1619476"/>
                            <a:gd name="csY4169" fmla="*/ 516281 h 693081"/>
                            <a:gd name="csX4170" fmla="*/ 377767 w 1619476"/>
                            <a:gd name="csY4170" fmla="*/ 514224 h 693081"/>
                            <a:gd name="csX4171" fmla="*/ 420895 w 1619476"/>
                            <a:gd name="csY4171" fmla="*/ 509514 h 693081"/>
                            <a:gd name="csX4172" fmla="*/ 417873 w 1619476"/>
                            <a:gd name="csY4172" fmla="*/ 512015 h 693081"/>
                            <a:gd name="csX4173" fmla="*/ 417213 w 1619476"/>
                            <a:gd name="csY4173" fmla="*/ 512713 h 693081"/>
                            <a:gd name="csX4174" fmla="*/ 445436 w 1619476"/>
                            <a:gd name="csY4174" fmla="*/ 508714 h 693081"/>
                            <a:gd name="csX4175" fmla="*/ 460468 w 1619476"/>
                            <a:gd name="csY4175" fmla="*/ 509108 h 693081"/>
                            <a:gd name="csX4176" fmla="*/ 506909 w 1619476"/>
                            <a:gd name="csY4176" fmla="*/ 509514 h 693081"/>
                            <a:gd name="csX4177" fmla="*/ 533952 w 1619476"/>
                            <a:gd name="csY4177" fmla="*/ 508410 h 693081"/>
                            <a:gd name="csX4178" fmla="*/ 537900 w 1619476"/>
                            <a:gd name="csY4178" fmla="*/ 508410 h 693081"/>
                            <a:gd name="csX4179" fmla="*/ 540147 w 1619476"/>
                            <a:gd name="csY4179" fmla="*/ 509806 h 693081"/>
                            <a:gd name="csX4180" fmla="*/ 542522 w 1619476"/>
                            <a:gd name="csY4180" fmla="*/ 509806 h 693081"/>
                            <a:gd name="csX4181" fmla="*/ 551751 w 1619476"/>
                            <a:gd name="csY4181" fmla="*/ 509806 h 693081"/>
                            <a:gd name="csX4182" fmla="*/ 561388 w 1619476"/>
                            <a:gd name="csY4182" fmla="*/ 510504 h 693081"/>
                            <a:gd name="csX4183" fmla="*/ 581041 w 1619476"/>
                            <a:gd name="csY4183" fmla="*/ 507495 h 693081"/>
                            <a:gd name="csX4184" fmla="*/ 586310 w 1619476"/>
                            <a:gd name="csY4184" fmla="*/ 508714 h 693081"/>
                            <a:gd name="csX4185" fmla="*/ 584735 w 1619476"/>
                            <a:gd name="csY4185" fmla="*/ 510111 h 693081"/>
                            <a:gd name="csX4186" fmla="*/ 604782 w 1619476"/>
                            <a:gd name="csY4186" fmla="*/ 507902 h 693081"/>
                            <a:gd name="csX4187" fmla="*/ 610724 w 1619476"/>
                            <a:gd name="csY4187" fmla="*/ 507495 h 693081"/>
                            <a:gd name="csX4188" fmla="*/ 612298 w 1619476"/>
                            <a:gd name="csY4188" fmla="*/ 509806 h 693081"/>
                            <a:gd name="csX4189" fmla="*/ 660568 w 1619476"/>
                            <a:gd name="csY4189" fmla="*/ 507495 h 693081"/>
                            <a:gd name="csX4190" fmla="*/ 688804 w 1619476"/>
                            <a:gd name="csY4190" fmla="*/ 507178 h 693081"/>
                            <a:gd name="csX4191" fmla="*/ 693857 w 1619476"/>
                            <a:gd name="csY4191" fmla="*/ 507572 h 693081"/>
                            <a:gd name="csX4192" fmla="*/ 707340 w 1619476"/>
                            <a:gd name="csY4192" fmla="*/ 506607 h 693081"/>
                            <a:gd name="csX4193" fmla="*/ 709130 w 1619476"/>
                            <a:gd name="csY4193" fmla="*/ 506404 h 693081"/>
                            <a:gd name="csX4194" fmla="*/ 707898 w 1619476"/>
                            <a:gd name="csY4194" fmla="*/ 506378 h 693081"/>
                            <a:gd name="csX4195" fmla="*/ 710641 w 1619476"/>
                            <a:gd name="csY4195" fmla="*/ 504512 h 693081"/>
                            <a:gd name="csX4196" fmla="*/ 710234 w 1619476"/>
                            <a:gd name="csY4196" fmla="*/ 503509 h 693081"/>
                            <a:gd name="csX4197" fmla="*/ 710285 w 1619476"/>
                            <a:gd name="csY4197" fmla="*/ 503458 h 693081"/>
                            <a:gd name="csX4198" fmla="*/ 710806 w 1619476"/>
                            <a:gd name="csY4198" fmla="*/ 500360 h 693081"/>
                            <a:gd name="csX4199" fmla="*/ 717281 w 1619476"/>
                            <a:gd name="csY4199" fmla="*/ 503179 h 693081"/>
                            <a:gd name="csX4200" fmla="*/ 719414 w 1619476"/>
                            <a:gd name="csY4200" fmla="*/ 506200 h 693081"/>
                            <a:gd name="csX4201" fmla="*/ 306225 w 1619476"/>
                            <a:gd name="csY4201" fmla="*/ 477216 h 693081"/>
                            <a:gd name="csX4202" fmla="*/ 358634 w 1619476"/>
                            <a:gd name="csY4202" fmla="*/ 508346 h 693081"/>
                            <a:gd name="csX4203" fmla="*/ 349188 w 1619476"/>
                            <a:gd name="csY4203" fmla="*/ 507203 h 693081"/>
                            <a:gd name="csX4204" fmla="*/ 280605 w 1619476"/>
                            <a:gd name="csY4204" fmla="*/ 485735 h 693081"/>
                            <a:gd name="csX4205" fmla="*/ 268734 w 1619476"/>
                            <a:gd name="csY4205" fmla="*/ 482332 h 693081"/>
                            <a:gd name="csX4206" fmla="*/ 266144 w 1619476"/>
                            <a:gd name="csY4206" fmla="*/ 480530 h 693081"/>
                            <a:gd name="csX4207" fmla="*/ 258819 w 1619476"/>
                            <a:gd name="csY4207" fmla="*/ 476023 h 693081"/>
                            <a:gd name="csX4208" fmla="*/ 286140 w 1619476"/>
                            <a:gd name="csY4208" fmla="*/ 476797 h 693081"/>
                            <a:gd name="csX4209" fmla="*/ 292996 w 1619476"/>
                            <a:gd name="csY4209" fmla="*/ 477000 h 693081"/>
                            <a:gd name="csX4210" fmla="*/ 306225 w 1619476"/>
                            <a:gd name="csY4210" fmla="*/ 477216 h 693081"/>
                            <a:gd name="csX4211" fmla="*/ 688804 w 1619476"/>
                            <a:gd name="csY4211" fmla="*/ 673797 h 693081"/>
                            <a:gd name="csX4212" fmla="*/ 695152 w 1619476"/>
                            <a:gd name="csY4212" fmla="*/ 656429 h 693081"/>
                            <a:gd name="csX4213" fmla="*/ 701614 w 1619476"/>
                            <a:gd name="csY4213" fmla="*/ 673797 h 693081"/>
                            <a:gd name="csX4214" fmla="*/ 688804 w 1619476"/>
                            <a:gd name="csY4214" fmla="*/ 673797 h 693081"/>
                            <a:gd name="csX4215" fmla="*/ 690251 w 1619476"/>
                            <a:gd name="csY4215" fmla="*/ 645498 h 693081"/>
                            <a:gd name="csX4216" fmla="*/ 672007 w 1619476"/>
                            <a:gd name="csY4216" fmla="*/ 692282 h 693081"/>
                            <a:gd name="csX4217" fmla="*/ 682075 w 1619476"/>
                            <a:gd name="csY4217" fmla="*/ 692282 h 693081"/>
                            <a:gd name="csX4218" fmla="*/ 685934 w 1619476"/>
                            <a:gd name="csY4218" fmla="*/ 681706 h 693081"/>
                            <a:gd name="csX4219" fmla="*/ 704635 w 1619476"/>
                            <a:gd name="csY4219" fmla="*/ 681706 h 693081"/>
                            <a:gd name="csX4220" fmla="*/ 708673 w 1619476"/>
                            <a:gd name="csY4220" fmla="*/ 692282 h 693081"/>
                            <a:gd name="csX4221" fmla="*/ 718995 w 1619476"/>
                            <a:gd name="csY4221" fmla="*/ 692282 h 693081"/>
                            <a:gd name="csX4222" fmla="*/ 700255 w 1619476"/>
                            <a:gd name="csY4222" fmla="*/ 645498 h 693081"/>
                            <a:gd name="csX4223" fmla="*/ 690251 w 1619476"/>
                            <a:gd name="csY4223" fmla="*/ 645498 h 693081"/>
                            <a:gd name="csX4224" fmla="*/ 658143 w 1619476"/>
                            <a:gd name="csY4224" fmla="*/ 645498 h 693081"/>
                            <a:gd name="csX4225" fmla="*/ 667551 w 1619476"/>
                            <a:gd name="csY4225" fmla="*/ 645498 h 693081"/>
                            <a:gd name="csX4226" fmla="*/ 667551 w 1619476"/>
                            <a:gd name="csY4226" fmla="*/ 692295 h 693081"/>
                            <a:gd name="csX4227" fmla="*/ 658143 w 1619476"/>
                            <a:gd name="csY4227" fmla="*/ 692295 h 693081"/>
                            <a:gd name="csX4228" fmla="*/ 658143 w 1619476"/>
                            <a:gd name="csY4228" fmla="*/ 645498 h 693081"/>
                            <a:gd name="csX4229" fmla="*/ 658143 w 1619476"/>
                            <a:gd name="csY4229" fmla="*/ 645498 h 693081"/>
                            <a:gd name="csX4230" fmla="*/ 628155 w 1619476"/>
                            <a:gd name="csY4230" fmla="*/ 684398 h 693081"/>
                            <a:gd name="csX4231" fmla="*/ 651693 w 1619476"/>
                            <a:gd name="csY4231" fmla="*/ 684398 h 693081"/>
                            <a:gd name="csX4232" fmla="*/ 651693 w 1619476"/>
                            <a:gd name="csY4232" fmla="*/ 692295 h 693081"/>
                            <a:gd name="csX4233" fmla="*/ 618748 w 1619476"/>
                            <a:gd name="csY4233" fmla="*/ 692295 h 693081"/>
                            <a:gd name="csX4234" fmla="*/ 618748 w 1619476"/>
                            <a:gd name="csY4234" fmla="*/ 645498 h 693081"/>
                            <a:gd name="csX4235" fmla="*/ 628155 w 1619476"/>
                            <a:gd name="csY4235" fmla="*/ 645498 h 693081"/>
                            <a:gd name="csX4236" fmla="*/ 628155 w 1619476"/>
                            <a:gd name="csY4236" fmla="*/ 684398 h 693081"/>
                            <a:gd name="csX4237" fmla="*/ 583504 w 1619476"/>
                            <a:gd name="csY4237" fmla="*/ 673797 h 693081"/>
                            <a:gd name="csX4238" fmla="*/ 589852 w 1619476"/>
                            <a:gd name="csY4238" fmla="*/ 656429 h 693081"/>
                            <a:gd name="csX4239" fmla="*/ 596327 w 1619476"/>
                            <a:gd name="csY4239" fmla="*/ 673797 h 693081"/>
                            <a:gd name="csX4240" fmla="*/ 583504 w 1619476"/>
                            <a:gd name="csY4240" fmla="*/ 673797 h 693081"/>
                            <a:gd name="csX4241" fmla="*/ 584951 w 1619476"/>
                            <a:gd name="csY4241" fmla="*/ 645498 h 693081"/>
                            <a:gd name="csX4242" fmla="*/ 566720 w 1619476"/>
                            <a:gd name="csY4242" fmla="*/ 692282 h 693081"/>
                            <a:gd name="csX4243" fmla="*/ 576788 w 1619476"/>
                            <a:gd name="csY4243" fmla="*/ 692282 h 693081"/>
                            <a:gd name="csX4244" fmla="*/ 580635 w 1619476"/>
                            <a:gd name="csY4244" fmla="*/ 681706 h 693081"/>
                            <a:gd name="csX4245" fmla="*/ 599336 w 1619476"/>
                            <a:gd name="csY4245" fmla="*/ 681706 h 693081"/>
                            <a:gd name="csX4246" fmla="*/ 603398 w 1619476"/>
                            <a:gd name="csY4246" fmla="*/ 692282 h 693081"/>
                            <a:gd name="csX4247" fmla="*/ 613720 w 1619476"/>
                            <a:gd name="csY4247" fmla="*/ 692282 h 693081"/>
                            <a:gd name="csX4248" fmla="*/ 594956 w 1619476"/>
                            <a:gd name="csY4248" fmla="*/ 645498 h 693081"/>
                            <a:gd name="csX4249" fmla="*/ 584951 w 1619476"/>
                            <a:gd name="csY4249" fmla="*/ 645498 h 693081"/>
                            <a:gd name="csX4250" fmla="*/ 540769 w 1619476"/>
                            <a:gd name="csY4250" fmla="*/ 665316 h 693081"/>
                            <a:gd name="csX4251" fmla="*/ 533774 w 1619476"/>
                            <a:gd name="csY4251" fmla="*/ 665316 h 693081"/>
                            <a:gd name="csX4252" fmla="*/ 533774 w 1619476"/>
                            <a:gd name="csY4252" fmla="*/ 653407 h 693081"/>
                            <a:gd name="csX4253" fmla="*/ 541163 w 1619476"/>
                            <a:gd name="csY4253" fmla="*/ 653407 h 693081"/>
                            <a:gd name="csX4254" fmla="*/ 550431 w 1619476"/>
                            <a:gd name="csY4254" fmla="*/ 654449 h 693081"/>
                            <a:gd name="csX4255" fmla="*/ 552869 w 1619476"/>
                            <a:gd name="csY4255" fmla="*/ 659222 h 693081"/>
                            <a:gd name="csX4256" fmla="*/ 549263 w 1619476"/>
                            <a:gd name="csY4256" fmla="*/ 664707 h 693081"/>
                            <a:gd name="csX4257" fmla="*/ 540769 w 1619476"/>
                            <a:gd name="csY4257" fmla="*/ 665316 h 693081"/>
                            <a:gd name="csX4258" fmla="*/ 550253 w 1619476"/>
                            <a:gd name="csY4258" fmla="*/ 671702 h 693081"/>
                            <a:gd name="csX4259" fmla="*/ 550253 w 1619476"/>
                            <a:gd name="csY4259" fmla="*/ 671575 h 693081"/>
                            <a:gd name="csX4260" fmla="*/ 555471 w 1619476"/>
                            <a:gd name="csY4260" fmla="*/ 670128 h 693081"/>
                            <a:gd name="csX4261" fmla="*/ 562594 w 1619476"/>
                            <a:gd name="csY4261" fmla="*/ 658651 h 693081"/>
                            <a:gd name="csX4262" fmla="*/ 554951 w 1619476"/>
                            <a:gd name="csY4262" fmla="*/ 646666 h 693081"/>
                            <a:gd name="csX4263" fmla="*/ 544235 w 1619476"/>
                            <a:gd name="csY4263" fmla="*/ 645511 h 693081"/>
                            <a:gd name="csX4264" fmla="*/ 524366 w 1619476"/>
                            <a:gd name="csY4264" fmla="*/ 645511 h 693081"/>
                            <a:gd name="csX4265" fmla="*/ 524366 w 1619476"/>
                            <a:gd name="csY4265" fmla="*/ 692307 h 693081"/>
                            <a:gd name="csX4266" fmla="*/ 533774 w 1619476"/>
                            <a:gd name="csY4266" fmla="*/ 692307 h 693081"/>
                            <a:gd name="csX4267" fmla="*/ 533774 w 1619476"/>
                            <a:gd name="csY4267" fmla="*/ 672743 h 693081"/>
                            <a:gd name="csX4268" fmla="*/ 535666 w 1619476"/>
                            <a:gd name="csY4268" fmla="*/ 672743 h 693081"/>
                            <a:gd name="csX4269" fmla="*/ 548273 w 1619476"/>
                            <a:gd name="csY4269" fmla="*/ 682113 h 693081"/>
                            <a:gd name="csX4270" fmla="*/ 555090 w 1619476"/>
                            <a:gd name="csY4270" fmla="*/ 692307 h 693081"/>
                            <a:gd name="csX4271" fmla="*/ 566390 w 1619476"/>
                            <a:gd name="csY4271" fmla="*/ 692307 h 693081"/>
                            <a:gd name="csX4272" fmla="*/ 560702 w 1619476"/>
                            <a:gd name="csY4272" fmla="*/ 683154 h 693081"/>
                            <a:gd name="csX4273" fmla="*/ 550253 w 1619476"/>
                            <a:gd name="csY4273" fmla="*/ 671702 h 693081"/>
                            <a:gd name="csX4274" fmla="*/ 480972 w 1619476"/>
                            <a:gd name="csY4274" fmla="*/ 645511 h 693081"/>
                            <a:gd name="csX4275" fmla="*/ 518094 w 1619476"/>
                            <a:gd name="csY4275" fmla="*/ 645511 h 693081"/>
                            <a:gd name="csX4276" fmla="*/ 518094 w 1619476"/>
                            <a:gd name="csY4276" fmla="*/ 653408 h 693081"/>
                            <a:gd name="csX4277" fmla="*/ 504243 w 1619476"/>
                            <a:gd name="csY4277" fmla="*/ 653408 h 693081"/>
                            <a:gd name="csX4278" fmla="*/ 504243 w 1619476"/>
                            <a:gd name="csY4278" fmla="*/ 692307 h 693081"/>
                            <a:gd name="csX4279" fmla="*/ 494823 w 1619476"/>
                            <a:gd name="csY4279" fmla="*/ 692307 h 693081"/>
                            <a:gd name="csX4280" fmla="*/ 494823 w 1619476"/>
                            <a:gd name="csY4280" fmla="*/ 653408 h 693081"/>
                            <a:gd name="csX4281" fmla="*/ 480972 w 1619476"/>
                            <a:gd name="csY4281" fmla="*/ 653408 h 693081"/>
                            <a:gd name="csX4282" fmla="*/ 480972 w 1619476"/>
                            <a:gd name="csY4282" fmla="*/ 645511 h 693081"/>
                            <a:gd name="csX4283" fmla="*/ 480972 w 1619476"/>
                            <a:gd name="csY4283" fmla="*/ 645511 h 693081"/>
                            <a:gd name="csX4284" fmla="*/ 476706 w 1619476"/>
                            <a:gd name="csY4284" fmla="*/ 678710 h 693081"/>
                            <a:gd name="csX4285" fmla="*/ 469063 w 1619476"/>
                            <a:gd name="csY4285" fmla="*/ 690987 h 693081"/>
                            <a:gd name="csX4286" fmla="*/ 458018 w 1619476"/>
                            <a:gd name="csY4286" fmla="*/ 693082 h 693081"/>
                            <a:gd name="csX4287" fmla="*/ 438745 w 1619476"/>
                            <a:gd name="csY4287" fmla="*/ 677072 h 693081"/>
                            <a:gd name="csX4288" fmla="*/ 447899 w 1619476"/>
                            <a:gd name="csY4288" fmla="*/ 676222 h 693081"/>
                            <a:gd name="csX4289" fmla="*/ 458094 w 1619476"/>
                            <a:gd name="csY4289" fmla="*/ 685172 h 693081"/>
                            <a:gd name="csX4290" fmla="*/ 467311 w 1619476"/>
                            <a:gd name="csY4290" fmla="*/ 678710 h 693081"/>
                            <a:gd name="csX4291" fmla="*/ 455402 w 1619476"/>
                            <a:gd name="csY4291" fmla="*/ 671842 h 693081"/>
                            <a:gd name="csX4292" fmla="*/ 440446 w 1619476"/>
                            <a:gd name="csY4292" fmla="*/ 657788 h 693081"/>
                            <a:gd name="csX4293" fmla="*/ 457510 w 1619476"/>
                            <a:gd name="csY4293" fmla="*/ 644711 h 693081"/>
                            <a:gd name="csX4294" fmla="*/ 475411 w 1619476"/>
                            <a:gd name="csY4294" fmla="*/ 658905 h 693081"/>
                            <a:gd name="csX4295" fmla="*/ 465940 w 1619476"/>
                            <a:gd name="csY4295" fmla="*/ 659286 h 693081"/>
                            <a:gd name="csX4296" fmla="*/ 457370 w 1619476"/>
                            <a:gd name="csY4296" fmla="*/ 652494 h 693081"/>
                            <a:gd name="csX4297" fmla="*/ 449460 w 1619476"/>
                            <a:gd name="csY4297" fmla="*/ 657127 h 693081"/>
                            <a:gd name="csX4298" fmla="*/ 459922 w 1619476"/>
                            <a:gd name="csY4298" fmla="*/ 663209 h 693081"/>
                            <a:gd name="csX4299" fmla="*/ 476706 w 1619476"/>
                            <a:gd name="csY4299" fmla="*/ 678710 h 693081"/>
                            <a:gd name="csX4300" fmla="*/ 421555 w 1619476"/>
                            <a:gd name="csY4300" fmla="*/ 645498 h 693081"/>
                            <a:gd name="csX4301" fmla="*/ 430975 w 1619476"/>
                            <a:gd name="csY4301" fmla="*/ 645498 h 693081"/>
                            <a:gd name="csX4302" fmla="*/ 430975 w 1619476"/>
                            <a:gd name="csY4302" fmla="*/ 670077 h 693081"/>
                            <a:gd name="csX4303" fmla="*/ 428373 w 1619476"/>
                            <a:gd name="csY4303" fmla="*/ 686620 h 693081"/>
                            <a:gd name="csX4304" fmla="*/ 412795 w 1619476"/>
                            <a:gd name="csY4304" fmla="*/ 693082 h 693081"/>
                            <a:gd name="csX4305" fmla="*/ 393662 w 1619476"/>
                            <a:gd name="csY4305" fmla="*/ 670471 h 693081"/>
                            <a:gd name="csX4306" fmla="*/ 393662 w 1619476"/>
                            <a:gd name="csY4306" fmla="*/ 645498 h 693081"/>
                            <a:gd name="csX4307" fmla="*/ 403070 w 1619476"/>
                            <a:gd name="csY4307" fmla="*/ 645498 h 693081"/>
                            <a:gd name="csX4308" fmla="*/ 403070 w 1619476"/>
                            <a:gd name="csY4308" fmla="*/ 670801 h 693081"/>
                            <a:gd name="csX4309" fmla="*/ 404238 w 1619476"/>
                            <a:gd name="csY4309" fmla="*/ 680856 h 693081"/>
                            <a:gd name="csX4310" fmla="*/ 412541 w 1619476"/>
                            <a:gd name="csY4310" fmla="*/ 684982 h 693081"/>
                            <a:gd name="csX4311" fmla="*/ 421555 w 1619476"/>
                            <a:gd name="csY4311" fmla="*/ 671334 h 693081"/>
                            <a:gd name="csX4312" fmla="*/ 421555 w 1619476"/>
                            <a:gd name="csY4312" fmla="*/ 645498 h 693081"/>
                            <a:gd name="csX4313" fmla="*/ 421555 w 1619476"/>
                            <a:gd name="csY4313" fmla="*/ 645498 h 693081"/>
                            <a:gd name="csX4314" fmla="*/ 361694 w 1619476"/>
                            <a:gd name="csY4314" fmla="*/ 673797 h 693081"/>
                            <a:gd name="csX4315" fmla="*/ 368029 w 1619476"/>
                            <a:gd name="csY4315" fmla="*/ 656429 h 693081"/>
                            <a:gd name="csX4316" fmla="*/ 374491 w 1619476"/>
                            <a:gd name="csY4316" fmla="*/ 673797 h 693081"/>
                            <a:gd name="csX4317" fmla="*/ 361694 w 1619476"/>
                            <a:gd name="csY4317" fmla="*/ 673797 h 693081"/>
                            <a:gd name="csX4318" fmla="*/ 363128 w 1619476"/>
                            <a:gd name="csY4318" fmla="*/ 645498 h 693081"/>
                            <a:gd name="csX4319" fmla="*/ 344897 w 1619476"/>
                            <a:gd name="csY4319" fmla="*/ 692282 h 693081"/>
                            <a:gd name="csX4320" fmla="*/ 354965 w 1619476"/>
                            <a:gd name="csY4320" fmla="*/ 692282 h 693081"/>
                            <a:gd name="csX4321" fmla="*/ 358812 w 1619476"/>
                            <a:gd name="csY4321" fmla="*/ 681706 h 693081"/>
                            <a:gd name="csX4322" fmla="*/ 377513 w 1619476"/>
                            <a:gd name="csY4322" fmla="*/ 681706 h 693081"/>
                            <a:gd name="csX4323" fmla="*/ 381563 w 1619476"/>
                            <a:gd name="csY4323" fmla="*/ 692282 h 693081"/>
                            <a:gd name="csX4324" fmla="*/ 391872 w 1619476"/>
                            <a:gd name="csY4324" fmla="*/ 692282 h 693081"/>
                            <a:gd name="csX4325" fmla="*/ 373120 w 1619476"/>
                            <a:gd name="csY4325" fmla="*/ 645498 h 693081"/>
                            <a:gd name="csX4326" fmla="*/ 363128 w 1619476"/>
                            <a:gd name="csY4326" fmla="*/ 645498 h 693081"/>
                            <a:gd name="csX4327" fmla="*/ 312878 w 1619476"/>
                            <a:gd name="csY4327" fmla="*/ 645498 h 693081"/>
                            <a:gd name="csX4328" fmla="*/ 321638 w 1619476"/>
                            <a:gd name="csY4328" fmla="*/ 645498 h 693081"/>
                            <a:gd name="csX4329" fmla="*/ 321638 w 1619476"/>
                            <a:gd name="csY4329" fmla="*/ 692295 h 693081"/>
                            <a:gd name="csX4330" fmla="*/ 312154 w 1619476"/>
                            <a:gd name="csY4330" fmla="*/ 692295 h 693081"/>
                            <a:gd name="csX4331" fmla="*/ 293453 w 1619476"/>
                            <a:gd name="csY4331" fmla="*/ 661774 h 693081"/>
                            <a:gd name="csX4332" fmla="*/ 293326 w 1619476"/>
                            <a:gd name="csY4332" fmla="*/ 661774 h 693081"/>
                            <a:gd name="csX4333" fmla="*/ 293326 w 1619476"/>
                            <a:gd name="csY4333" fmla="*/ 692295 h 693081"/>
                            <a:gd name="csX4334" fmla="*/ 284566 w 1619476"/>
                            <a:gd name="csY4334" fmla="*/ 692295 h 693081"/>
                            <a:gd name="csX4335" fmla="*/ 284566 w 1619476"/>
                            <a:gd name="csY4335" fmla="*/ 645498 h 693081"/>
                            <a:gd name="csX4336" fmla="*/ 293707 w 1619476"/>
                            <a:gd name="csY4336" fmla="*/ 645498 h 693081"/>
                            <a:gd name="csX4337" fmla="*/ 312726 w 1619476"/>
                            <a:gd name="csY4337" fmla="*/ 676742 h 693081"/>
                            <a:gd name="csX4338" fmla="*/ 312878 w 1619476"/>
                            <a:gd name="csY4338" fmla="*/ 676742 h 693081"/>
                            <a:gd name="csX4339" fmla="*/ 312878 w 1619476"/>
                            <a:gd name="csY4339" fmla="*/ 645498 h 693081"/>
                            <a:gd name="csX4340" fmla="*/ 253588 w 1619476"/>
                            <a:gd name="csY4340" fmla="*/ 665316 h 693081"/>
                            <a:gd name="csX4341" fmla="*/ 246593 w 1619476"/>
                            <a:gd name="csY4341" fmla="*/ 665316 h 693081"/>
                            <a:gd name="csX4342" fmla="*/ 246593 w 1619476"/>
                            <a:gd name="csY4342" fmla="*/ 653407 h 693081"/>
                            <a:gd name="csX4343" fmla="*/ 253982 w 1619476"/>
                            <a:gd name="csY4343" fmla="*/ 653407 h 693081"/>
                            <a:gd name="csX4344" fmla="*/ 263250 w 1619476"/>
                            <a:gd name="csY4344" fmla="*/ 654449 h 693081"/>
                            <a:gd name="csX4345" fmla="*/ 265687 w 1619476"/>
                            <a:gd name="csY4345" fmla="*/ 659222 h 693081"/>
                            <a:gd name="csX4346" fmla="*/ 262082 w 1619476"/>
                            <a:gd name="csY4346" fmla="*/ 664707 h 693081"/>
                            <a:gd name="csX4347" fmla="*/ 253588 w 1619476"/>
                            <a:gd name="csY4347" fmla="*/ 665316 h 693081"/>
                            <a:gd name="csX4348" fmla="*/ 263059 w 1619476"/>
                            <a:gd name="csY4348" fmla="*/ 671702 h 693081"/>
                            <a:gd name="csX4349" fmla="*/ 263059 w 1619476"/>
                            <a:gd name="csY4349" fmla="*/ 671575 h 693081"/>
                            <a:gd name="csX4350" fmla="*/ 268303 w 1619476"/>
                            <a:gd name="csY4350" fmla="*/ 670128 h 693081"/>
                            <a:gd name="csX4351" fmla="*/ 275412 w 1619476"/>
                            <a:gd name="csY4351" fmla="*/ 658651 h 693081"/>
                            <a:gd name="csX4352" fmla="*/ 267769 w 1619476"/>
                            <a:gd name="csY4352" fmla="*/ 646666 h 693081"/>
                            <a:gd name="csX4353" fmla="*/ 257041 w 1619476"/>
                            <a:gd name="csY4353" fmla="*/ 645511 h 693081"/>
                            <a:gd name="csX4354" fmla="*/ 237185 w 1619476"/>
                            <a:gd name="csY4354" fmla="*/ 645511 h 693081"/>
                            <a:gd name="csX4355" fmla="*/ 237185 w 1619476"/>
                            <a:gd name="csY4355" fmla="*/ 692307 h 693081"/>
                            <a:gd name="csX4356" fmla="*/ 246593 w 1619476"/>
                            <a:gd name="csY4356" fmla="*/ 692307 h 693081"/>
                            <a:gd name="csX4357" fmla="*/ 246593 w 1619476"/>
                            <a:gd name="csY4357" fmla="*/ 672743 h 693081"/>
                            <a:gd name="csX4358" fmla="*/ 248484 w 1619476"/>
                            <a:gd name="csY4358" fmla="*/ 672743 h 693081"/>
                            <a:gd name="csX4359" fmla="*/ 261091 w 1619476"/>
                            <a:gd name="csY4359" fmla="*/ 682113 h 693081"/>
                            <a:gd name="csX4360" fmla="*/ 267896 w 1619476"/>
                            <a:gd name="csY4360" fmla="*/ 692307 h 693081"/>
                            <a:gd name="csX4361" fmla="*/ 279208 w 1619476"/>
                            <a:gd name="csY4361" fmla="*/ 692307 h 693081"/>
                            <a:gd name="csX4362" fmla="*/ 273520 w 1619476"/>
                            <a:gd name="csY4362" fmla="*/ 683154 h 693081"/>
                            <a:gd name="csX4363" fmla="*/ 263059 w 1619476"/>
                            <a:gd name="csY4363" fmla="*/ 671702 h 693081"/>
                            <a:gd name="csX4364" fmla="*/ 202995 w 1619476"/>
                            <a:gd name="csY4364" fmla="*/ 684398 h 693081"/>
                            <a:gd name="csX4365" fmla="*/ 229148 w 1619476"/>
                            <a:gd name="csY4365" fmla="*/ 684398 h 693081"/>
                            <a:gd name="csX4366" fmla="*/ 229148 w 1619476"/>
                            <a:gd name="csY4366" fmla="*/ 692295 h 693081"/>
                            <a:gd name="csX4367" fmla="*/ 193587 w 1619476"/>
                            <a:gd name="csY4367" fmla="*/ 692295 h 693081"/>
                            <a:gd name="csX4368" fmla="*/ 193587 w 1619476"/>
                            <a:gd name="csY4368" fmla="*/ 645498 h 693081"/>
                            <a:gd name="csX4369" fmla="*/ 228298 w 1619476"/>
                            <a:gd name="csY4369" fmla="*/ 645498 h 693081"/>
                            <a:gd name="csX4370" fmla="*/ 228298 w 1619476"/>
                            <a:gd name="csY4370" fmla="*/ 653408 h 693081"/>
                            <a:gd name="csX4371" fmla="*/ 202995 w 1619476"/>
                            <a:gd name="csY4371" fmla="*/ 653408 h 693081"/>
                            <a:gd name="csX4372" fmla="*/ 202995 w 1619476"/>
                            <a:gd name="csY4372" fmla="*/ 663805 h 693081"/>
                            <a:gd name="csX4373" fmla="*/ 226533 w 1619476"/>
                            <a:gd name="csY4373" fmla="*/ 663805 h 693081"/>
                            <a:gd name="csX4374" fmla="*/ 226533 w 1619476"/>
                            <a:gd name="csY4374" fmla="*/ 671702 h 693081"/>
                            <a:gd name="csX4375" fmla="*/ 202995 w 1619476"/>
                            <a:gd name="csY4375" fmla="*/ 671702 h 693081"/>
                            <a:gd name="csX4376" fmla="*/ 202995 w 1619476"/>
                            <a:gd name="csY4376" fmla="*/ 684398 h 693081"/>
                            <a:gd name="csX4377" fmla="*/ 202995 w 1619476"/>
                            <a:gd name="csY4377" fmla="*/ 684398 h 693081"/>
                            <a:gd name="csX4378" fmla="*/ 150193 w 1619476"/>
                            <a:gd name="csY4378" fmla="*/ 645511 h 693081"/>
                            <a:gd name="csX4379" fmla="*/ 187315 w 1619476"/>
                            <a:gd name="csY4379" fmla="*/ 645511 h 693081"/>
                            <a:gd name="csX4380" fmla="*/ 187315 w 1619476"/>
                            <a:gd name="csY4380" fmla="*/ 653408 h 693081"/>
                            <a:gd name="csX4381" fmla="*/ 173451 w 1619476"/>
                            <a:gd name="csY4381" fmla="*/ 653408 h 693081"/>
                            <a:gd name="csX4382" fmla="*/ 173451 w 1619476"/>
                            <a:gd name="csY4382" fmla="*/ 692307 h 693081"/>
                            <a:gd name="csX4383" fmla="*/ 164044 w 1619476"/>
                            <a:gd name="csY4383" fmla="*/ 692307 h 693081"/>
                            <a:gd name="csX4384" fmla="*/ 164044 w 1619476"/>
                            <a:gd name="csY4384" fmla="*/ 653408 h 693081"/>
                            <a:gd name="csX4385" fmla="*/ 150193 w 1619476"/>
                            <a:gd name="csY4385" fmla="*/ 653408 h 693081"/>
                            <a:gd name="csX4386" fmla="*/ 150193 w 1619476"/>
                            <a:gd name="csY4386" fmla="*/ 645511 h 693081"/>
                            <a:gd name="csX4387" fmla="*/ 145927 w 1619476"/>
                            <a:gd name="csY4387" fmla="*/ 678710 h 693081"/>
                            <a:gd name="csX4388" fmla="*/ 138297 w 1619476"/>
                            <a:gd name="csY4388" fmla="*/ 690987 h 693081"/>
                            <a:gd name="csX4389" fmla="*/ 127251 w 1619476"/>
                            <a:gd name="csY4389" fmla="*/ 693082 h 693081"/>
                            <a:gd name="csX4390" fmla="*/ 107966 w 1619476"/>
                            <a:gd name="csY4390" fmla="*/ 677072 h 693081"/>
                            <a:gd name="csX4391" fmla="*/ 117120 w 1619476"/>
                            <a:gd name="csY4391" fmla="*/ 676222 h 693081"/>
                            <a:gd name="csX4392" fmla="*/ 127315 w 1619476"/>
                            <a:gd name="csY4392" fmla="*/ 685172 h 693081"/>
                            <a:gd name="csX4393" fmla="*/ 136532 w 1619476"/>
                            <a:gd name="csY4393" fmla="*/ 678710 h 693081"/>
                            <a:gd name="csX4394" fmla="*/ 124623 w 1619476"/>
                            <a:gd name="csY4394" fmla="*/ 671842 h 693081"/>
                            <a:gd name="csX4395" fmla="*/ 109667 w 1619476"/>
                            <a:gd name="csY4395" fmla="*/ 657788 h 693081"/>
                            <a:gd name="csX4396" fmla="*/ 126731 w 1619476"/>
                            <a:gd name="csY4396" fmla="*/ 644711 h 693081"/>
                            <a:gd name="csX4397" fmla="*/ 144632 w 1619476"/>
                            <a:gd name="csY4397" fmla="*/ 658905 h 693081"/>
                            <a:gd name="csX4398" fmla="*/ 135161 w 1619476"/>
                            <a:gd name="csY4398" fmla="*/ 659286 h 693081"/>
                            <a:gd name="csX4399" fmla="*/ 126591 w 1619476"/>
                            <a:gd name="csY4399" fmla="*/ 652494 h 693081"/>
                            <a:gd name="csX4400" fmla="*/ 118694 w 1619476"/>
                            <a:gd name="csY4400" fmla="*/ 657127 h 693081"/>
                            <a:gd name="csX4401" fmla="*/ 129143 w 1619476"/>
                            <a:gd name="csY4401" fmla="*/ 663209 h 693081"/>
                            <a:gd name="csX4402" fmla="*/ 145927 w 1619476"/>
                            <a:gd name="csY4402" fmla="*/ 678710 h 693081"/>
                            <a:gd name="csX4403" fmla="*/ 75871 w 1619476"/>
                            <a:gd name="csY4403" fmla="*/ 684398 h 693081"/>
                            <a:gd name="csX4404" fmla="*/ 102024 w 1619476"/>
                            <a:gd name="csY4404" fmla="*/ 684398 h 693081"/>
                            <a:gd name="csX4405" fmla="*/ 102024 w 1619476"/>
                            <a:gd name="csY4405" fmla="*/ 692295 h 693081"/>
                            <a:gd name="csX4406" fmla="*/ 66463 w 1619476"/>
                            <a:gd name="csY4406" fmla="*/ 692295 h 693081"/>
                            <a:gd name="csX4407" fmla="*/ 66463 w 1619476"/>
                            <a:gd name="csY4407" fmla="*/ 645498 h 693081"/>
                            <a:gd name="csX4408" fmla="*/ 101174 w 1619476"/>
                            <a:gd name="csY4408" fmla="*/ 645498 h 693081"/>
                            <a:gd name="csX4409" fmla="*/ 101174 w 1619476"/>
                            <a:gd name="csY4409" fmla="*/ 653408 h 693081"/>
                            <a:gd name="csX4410" fmla="*/ 75871 w 1619476"/>
                            <a:gd name="csY4410" fmla="*/ 653408 h 693081"/>
                            <a:gd name="csX4411" fmla="*/ 75871 w 1619476"/>
                            <a:gd name="csY4411" fmla="*/ 663805 h 693081"/>
                            <a:gd name="csX4412" fmla="*/ 99409 w 1619476"/>
                            <a:gd name="csY4412" fmla="*/ 663805 h 693081"/>
                            <a:gd name="csX4413" fmla="*/ 99409 w 1619476"/>
                            <a:gd name="csY4413" fmla="*/ 671702 h 693081"/>
                            <a:gd name="csX4414" fmla="*/ 75871 w 1619476"/>
                            <a:gd name="csY4414" fmla="*/ 671702 h 693081"/>
                            <a:gd name="csX4415" fmla="*/ 75871 w 1619476"/>
                            <a:gd name="csY4415" fmla="*/ 684398 h 693081"/>
                            <a:gd name="csX4416" fmla="*/ 75871 w 1619476"/>
                            <a:gd name="csY4416" fmla="*/ 684398 h 693081"/>
                            <a:gd name="csX4417" fmla="*/ 51901 w 1619476"/>
                            <a:gd name="csY4417" fmla="*/ 645498 h 693081"/>
                            <a:gd name="csX4418" fmla="*/ 61435 w 1619476"/>
                            <a:gd name="csY4418" fmla="*/ 645498 h 693081"/>
                            <a:gd name="csX4419" fmla="*/ 50060 w 1619476"/>
                            <a:gd name="csY4419" fmla="*/ 692295 h 693081"/>
                            <a:gd name="csX4420" fmla="*/ 40005 w 1619476"/>
                            <a:gd name="csY4420" fmla="*/ 692295 h 693081"/>
                            <a:gd name="csX4421" fmla="*/ 30775 w 1619476"/>
                            <a:gd name="csY4421" fmla="*/ 657343 h 693081"/>
                            <a:gd name="csX4422" fmla="*/ 30648 w 1619476"/>
                            <a:gd name="csY4422" fmla="*/ 657343 h 693081"/>
                            <a:gd name="csX4423" fmla="*/ 21431 w 1619476"/>
                            <a:gd name="csY4423" fmla="*/ 692295 h 693081"/>
                            <a:gd name="csX4424" fmla="*/ 11172 w 1619476"/>
                            <a:gd name="csY4424" fmla="*/ 692295 h 693081"/>
                            <a:gd name="csX4425" fmla="*/ 0 w 1619476"/>
                            <a:gd name="csY4425" fmla="*/ 645498 h 693081"/>
                            <a:gd name="csX4426" fmla="*/ 9674 w 1619476"/>
                            <a:gd name="csY4426" fmla="*/ 645498 h 693081"/>
                            <a:gd name="csX4427" fmla="*/ 16657 w 1619476"/>
                            <a:gd name="csY4427" fmla="*/ 677669 h 693081"/>
                            <a:gd name="csX4428" fmla="*/ 16784 w 1619476"/>
                            <a:gd name="csY4428" fmla="*/ 677669 h 693081"/>
                            <a:gd name="csX4429" fmla="*/ 25290 w 1619476"/>
                            <a:gd name="csY4429" fmla="*/ 645498 h 693081"/>
                            <a:gd name="csX4430" fmla="*/ 36526 w 1619476"/>
                            <a:gd name="csY4430" fmla="*/ 645498 h 693081"/>
                            <a:gd name="csX4431" fmla="*/ 44702 w 1619476"/>
                            <a:gd name="csY4431" fmla="*/ 678190 h 693081"/>
                            <a:gd name="csX4432" fmla="*/ 44829 w 1619476"/>
                            <a:gd name="csY4432" fmla="*/ 678190 h 693081"/>
                            <a:gd name="csX4433" fmla="*/ 51901 w 1619476"/>
                            <a:gd name="csY4433" fmla="*/ 645498 h 693081"/>
                            <a:gd name="csX4434" fmla="*/ 620931 w 1619476"/>
                            <a:gd name="csY4434" fmla="*/ 575595 h 693081"/>
                            <a:gd name="csX4435" fmla="*/ 620931 w 1619476"/>
                            <a:gd name="csY4435" fmla="*/ 586704 h 693081"/>
                            <a:gd name="csX4436" fmla="*/ 640546 w 1619476"/>
                            <a:gd name="csY4436" fmla="*/ 586704 h 693081"/>
                            <a:gd name="csX4437" fmla="*/ 640546 w 1619476"/>
                            <a:gd name="csY4437" fmla="*/ 594614 h 693081"/>
                            <a:gd name="csX4438" fmla="*/ 620931 w 1619476"/>
                            <a:gd name="csY4438" fmla="*/ 594614 h 693081"/>
                            <a:gd name="csX4439" fmla="*/ 620931 w 1619476"/>
                            <a:gd name="csY4439" fmla="*/ 614482 h 693081"/>
                            <a:gd name="csX4440" fmla="*/ 611524 w 1619476"/>
                            <a:gd name="csY4440" fmla="*/ 614482 h 693081"/>
                            <a:gd name="csX4441" fmla="*/ 611524 w 1619476"/>
                            <a:gd name="csY4441" fmla="*/ 567699 h 693081"/>
                            <a:gd name="csX4442" fmla="*/ 643619 w 1619476"/>
                            <a:gd name="csY4442" fmla="*/ 567699 h 693081"/>
                            <a:gd name="csX4443" fmla="*/ 643619 w 1619476"/>
                            <a:gd name="csY4443" fmla="*/ 575595 h 693081"/>
                            <a:gd name="csX4444" fmla="*/ 620931 w 1619476"/>
                            <a:gd name="csY4444" fmla="*/ 575595 h 693081"/>
                            <a:gd name="csX4445" fmla="*/ 620931 w 1619476"/>
                            <a:gd name="csY4445" fmla="*/ 575595 h 693081"/>
                            <a:gd name="csX4446" fmla="*/ 570681 w 1619476"/>
                            <a:gd name="csY4446" fmla="*/ 601279 h 693081"/>
                            <a:gd name="csX4447" fmla="*/ 568320 w 1619476"/>
                            <a:gd name="csY4447" fmla="*/ 591097 h 693081"/>
                            <a:gd name="csX4448" fmla="*/ 581269 w 1619476"/>
                            <a:gd name="csY4448" fmla="*/ 575011 h 693081"/>
                            <a:gd name="csX4449" fmla="*/ 594143 w 1619476"/>
                            <a:gd name="csY4449" fmla="*/ 590957 h 693081"/>
                            <a:gd name="csX4450" fmla="*/ 581269 w 1619476"/>
                            <a:gd name="csY4450" fmla="*/ 607170 h 693081"/>
                            <a:gd name="csX4451" fmla="*/ 570681 w 1619476"/>
                            <a:gd name="csY4451" fmla="*/ 601279 h 693081"/>
                            <a:gd name="csX4452" fmla="*/ 603881 w 1619476"/>
                            <a:gd name="csY4452" fmla="*/ 591160 h 693081"/>
                            <a:gd name="csX4453" fmla="*/ 581206 w 1619476"/>
                            <a:gd name="csY4453" fmla="*/ 566911 h 693081"/>
                            <a:gd name="csX4454" fmla="*/ 558582 w 1619476"/>
                            <a:gd name="csY4454" fmla="*/ 591351 h 693081"/>
                            <a:gd name="csX4455" fmla="*/ 581320 w 1619476"/>
                            <a:gd name="csY4455" fmla="*/ 615282 h 693081"/>
                            <a:gd name="csX4456" fmla="*/ 603881 w 1619476"/>
                            <a:gd name="csY4456" fmla="*/ 591160 h 693081"/>
                            <a:gd name="csX4457" fmla="*/ 536237 w 1619476"/>
                            <a:gd name="csY4457" fmla="*/ 575595 h 693081"/>
                            <a:gd name="csX4458" fmla="*/ 522373 w 1619476"/>
                            <a:gd name="csY4458" fmla="*/ 575595 h 693081"/>
                            <a:gd name="csX4459" fmla="*/ 522373 w 1619476"/>
                            <a:gd name="csY4459" fmla="*/ 614495 h 693081"/>
                            <a:gd name="csX4460" fmla="*/ 512965 w 1619476"/>
                            <a:gd name="csY4460" fmla="*/ 614495 h 693081"/>
                            <a:gd name="csX4461" fmla="*/ 512965 w 1619476"/>
                            <a:gd name="csY4461" fmla="*/ 575595 h 693081"/>
                            <a:gd name="csX4462" fmla="*/ 499101 w 1619476"/>
                            <a:gd name="csY4462" fmla="*/ 575595 h 693081"/>
                            <a:gd name="csX4463" fmla="*/ 499101 w 1619476"/>
                            <a:gd name="csY4463" fmla="*/ 567698 h 693081"/>
                            <a:gd name="csX4464" fmla="*/ 536237 w 1619476"/>
                            <a:gd name="csY4464" fmla="*/ 567698 h 693081"/>
                            <a:gd name="csX4465" fmla="*/ 536237 w 1619476"/>
                            <a:gd name="csY4465" fmla="*/ 575595 h 693081"/>
                            <a:gd name="csX4466" fmla="*/ 536237 w 1619476"/>
                            <a:gd name="csY4466" fmla="*/ 575595 h 693081"/>
                            <a:gd name="csX4467" fmla="*/ 464340 w 1619476"/>
                            <a:gd name="csY4467" fmla="*/ 614482 h 693081"/>
                            <a:gd name="csX4468" fmla="*/ 455580 w 1619476"/>
                            <a:gd name="csY4468" fmla="*/ 614482 h 693081"/>
                            <a:gd name="csX4469" fmla="*/ 455580 w 1619476"/>
                            <a:gd name="csY4469" fmla="*/ 567698 h 693081"/>
                            <a:gd name="csX4470" fmla="*/ 464734 w 1619476"/>
                            <a:gd name="csY4470" fmla="*/ 567698 h 693081"/>
                            <a:gd name="csX4471" fmla="*/ 483739 w 1619476"/>
                            <a:gd name="csY4471" fmla="*/ 598917 h 693081"/>
                            <a:gd name="csX4472" fmla="*/ 483879 w 1619476"/>
                            <a:gd name="csY4472" fmla="*/ 598917 h 693081"/>
                            <a:gd name="csX4473" fmla="*/ 483879 w 1619476"/>
                            <a:gd name="csY4473" fmla="*/ 567698 h 693081"/>
                            <a:gd name="csX4474" fmla="*/ 492639 w 1619476"/>
                            <a:gd name="csY4474" fmla="*/ 567698 h 693081"/>
                            <a:gd name="csX4475" fmla="*/ 492639 w 1619476"/>
                            <a:gd name="csY4475" fmla="*/ 614482 h 693081"/>
                            <a:gd name="csX4476" fmla="*/ 483155 w 1619476"/>
                            <a:gd name="csY4476" fmla="*/ 614482 h 693081"/>
                            <a:gd name="csX4477" fmla="*/ 464467 w 1619476"/>
                            <a:gd name="csY4477" fmla="*/ 583974 h 693081"/>
                            <a:gd name="csX4478" fmla="*/ 464340 w 1619476"/>
                            <a:gd name="csY4478" fmla="*/ 583974 h 693081"/>
                            <a:gd name="csX4479" fmla="*/ 464340 w 1619476"/>
                            <a:gd name="csY4479" fmla="*/ 614482 h 693081"/>
                            <a:gd name="csX4480" fmla="*/ 421199 w 1619476"/>
                            <a:gd name="csY4480" fmla="*/ 575595 h 693081"/>
                            <a:gd name="csX4481" fmla="*/ 421199 w 1619476"/>
                            <a:gd name="csY4481" fmla="*/ 585993 h 693081"/>
                            <a:gd name="csX4482" fmla="*/ 444725 w 1619476"/>
                            <a:gd name="csY4482" fmla="*/ 585993 h 693081"/>
                            <a:gd name="csX4483" fmla="*/ 444725 w 1619476"/>
                            <a:gd name="csY4483" fmla="*/ 593903 h 693081"/>
                            <a:gd name="csX4484" fmla="*/ 421199 w 1619476"/>
                            <a:gd name="csY4484" fmla="*/ 593903 h 693081"/>
                            <a:gd name="csX4485" fmla="*/ 421199 w 1619476"/>
                            <a:gd name="csY4485" fmla="*/ 606586 h 693081"/>
                            <a:gd name="csX4486" fmla="*/ 447340 w 1619476"/>
                            <a:gd name="csY4486" fmla="*/ 606586 h 693081"/>
                            <a:gd name="csX4487" fmla="*/ 447340 w 1619476"/>
                            <a:gd name="csY4487" fmla="*/ 614482 h 693081"/>
                            <a:gd name="csX4488" fmla="*/ 411792 w 1619476"/>
                            <a:gd name="csY4488" fmla="*/ 614482 h 693081"/>
                            <a:gd name="csX4489" fmla="*/ 411792 w 1619476"/>
                            <a:gd name="csY4489" fmla="*/ 567699 h 693081"/>
                            <a:gd name="csX4490" fmla="*/ 446477 w 1619476"/>
                            <a:gd name="csY4490" fmla="*/ 567699 h 693081"/>
                            <a:gd name="csX4491" fmla="*/ 446477 w 1619476"/>
                            <a:gd name="csY4491" fmla="*/ 575595 h 693081"/>
                            <a:gd name="csX4492" fmla="*/ 421199 w 1619476"/>
                            <a:gd name="csY4492" fmla="*/ 575595 h 693081"/>
                            <a:gd name="csX4493" fmla="*/ 421199 w 1619476"/>
                            <a:gd name="csY4493" fmla="*/ 575595 h 693081"/>
                            <a:gd name="csX4494" fmla="*/ 393484 w 1619476"/>
                            <a:gd name="csY4494" fmla="*/ 614482 h 693081"/>
                            <a:gd name="csX4495" fmla="*/ 393484 w 1619476"/>
                            <a:gd name="csY4495" fmla="*/ 577639 h 693081"/>
                            <a:gd name="csX4496" fmla="*/ 393357 w 1619476"/>
                            <a:gd name="csY4496" fmla="*/ 577639 h 693081"/>
                            <a:gd name="csX4497" fmla="*/ 384267 w 1619476"/>
                            <a:gd name="csY4497" fmla="*/ 614482 h 693081"/>
                            <a:gd name="csX4498" fmla="*/ 375189 w 1619476"/>
                            <a:gd name="csY4498" fmla="*/ 614482 h 693081"/>
                            <a:gd name="csX4499" fmla="*/ 365972 w 1619476"/>
                            <a:gd name="csY4499" fmla="*/ 577639 h 693081"/>
                            <a:gd name="csX4500" fmla="*/ 365832 w 1619476"/>
                            <a:gd name="csY4500" fmla="*/ 577639 h 693081"/>
                            <a:gd name="csX4501" fmla="*/ 365832 w 1619476"/>
                            <a:gd name="csY4501" fmla="*/ 614482 h 693081"/>
                            <a:gd name="csX4502" fmla="*/ 357085 w 1619476"/>
                            <a:gd name="csY4502" fmla="*/ 614482 h 693081"/>
                            <a:gd name="csX4503" fmla="*/ 357085 w 1619476"/>
                            <a:gd name="csY4503" fmla="*/ 567698 h 693081"/>
                            <a:gd name="csX4504" fmla="*/ 371203 w 1619476"/>
                            <a:gd name="csY4504" fmla="*/ 567698 h 693081"/>
                            <a:gd name="csX4505" fmla="*/ 379620 w 1619476"/>
                            <a:gd name="csY4505" fmla="*/ 599603 h 693081"/>
                            <a:gd name="csX4506" fmla="*/ 379773 w 1619476"/>
                            <a:gd name="csY4506" fmla="*/ 599603 h 693081"/>
                            <a:gd name="csX4507" fmla="*/ 388063 w 1619476"/>
                            <a:gd name="csY4507" fmla="*/ 567698 h 693081"/>
                            <a:gd name="csX4508" fmla="*/ 402244 w 1619476"/>
                            <a:gd name="csY4508" fmla="*/ 567698 h 693081"/>
                            <a:gd name="csX4509" fmla="*/ 402244 w 1619476"/>
                            <a:gd name="csY4509" fmla="*/ 614482 h 693081"/>
                            <a:gd name="csX4510" fmla="*/ 393484 w 1619476"/>
                            <a:gd name="csY4510" fmla="*/ 614482 h 693081"/>
                            <a:gd name="csX4511" fmla="*/ 393484 w 1619476"/>
                            <a:gd name="csY4511" fmla="*/ 614482 h 693081"/>
                            <a:gd name="csX4512" fmla="*/ 347411 w 1619476"/>
                            <a:gd name="csY4512" fmla="*/ 614482 h 693081"/>
                            <a:gd name="csX4513" fmla="*/ 337940 w 1619476"/>
                            <a:gd name="csY4513" fmla="*/ 614482 h 693081"/>
                            <a:gd name="csX4514" fmla="*/ 319239 w 1619476"/>
                            <a:gd name="csY4514" fmla="*/ 583974 h 693081"/>
                            <a:gd name="csX4515" fmla="*/ 319112 w 1619476"/>
                            <a:gd name="csY4515" fmla="*/ 583974 h 693081"/>
                            <a:gd name="csX4516" fmla="*/ 319112 w 1619476"/>
                            <a:gd name="csY4516" fmla="*/ 614482 h 693081"/>
                            <a:gd name="csX4517" fmla="*/ 310351 w 1619476"/>
                            <a:gd name="csY4517" fmla="*/ 614482 h 693081"/>
                            <a:gd name="csX4518" fmla="*/ 310351 w 1619476"/>
                            <a:gd name="csY4518" fmla="*/ 567698 h 693081"/>
                            <a:gd name="csX4519" fmla="*/ 319505 w 1619476"/>
                            <a:gd name="csY4519" fmla="*/ 567698 h 693081"/>
                            <a:gd name="csX4520" fmla="*/ 338524 w 1619476"/>
                            <a:gd name="csY4520" fmla="*/ 598917 h 693081"/>
                            <a:gd name="csX4521" fmla="*/ 338651 w 1619476"/>
                            <a:gd name="csY4521" fmla="*/ 598917 h 693081"/>
                            <a:gd name="csX4522" fmla="*/ 338651 w 1619476"/>
                            <a:gd name="csY4522" fmla="*/ 567698 h 693081"/>
                            <a:gd name="csX4523" fmla="*/ 347411 w 1619476"/>
                            <a:gd name="csY4523" fmla="*/ 567698 h 693081"/>
                            <a:gd name="csX4524" fmla="*/ 347411 w 1619476"/>
                            <a:gd name="csY4524" fmla="*/ 614482 h 693081"/>
                            <a:gd name="csX4525" fmla="*/ 279373 w 1619476"/>
                            <a:gd name="csY4525" fmla="*/ 587504 h 693081"/>
                            <a:gd name="csX4526" fmla="*/ 272378 w 1619476"/>
                            <a:gd name="csY4526" fmla="*/ 587504 h 693081"/>
                            <a:gd name="csX4527" fmla="*/ 272378 w 1619476"/>
                            <a:gd name="csY4527" fmla="*/ 575595 h 693081"/>
                            <a:gd name="csX4528" fmla="*/ 279767 w 1619476"/>
                            <a:gd name="csY4528" fmla="*/ 575595 h 693081"/>
                            <a:gd name="csX4529" fmla="*/ 289048 w 1619476"/>
                            <a:gd name="csY4529" fmla="*/ 576649 h 693081"/>
                            <a:gd name="csX4530" fmla="*/ 291460 w 1619476"/>
                            <a:gd name="csY4530" fmla="*/ 581410 h 693081"/>
                            <a:gd name="csX4531" fmla="*/ 287867 w 1619476"/>
                            <a:gd name="csY4531" fmla="*/ 586907 h 693081"/>
                            <a:gd name="csX4532" fmla="*/ 279373 w 1619476"/>
                            <a:gd name="csY4532" fmla="*/ 587504 h 693081"/>
                            <a:gd name="csX4533" fmla="*/ 293682 w 1619476"/>
                            <a:gd name="csY4533" fmla="*/ 614495 h 693081"/>
                            <a:gd name="csX4534" fmla="*/ 304994 w 1619476"/>
                            <a:gd name="csY4534" fmla="*/ 614495 h 693081"/>
                            <a:gd name="csX4535" fmla="*/ 299306 w 1619476"/>
                            <a:gd name="csY4535" fmla="*/ 605341 h 693081"/>
                            <a:gd name="csX4536" fmla="*/ 288844 w 1619476"/>
                            <a:gd name="csY4536" fmla="*/ 593915 h 693081"/>
                            <a:gd name="csX4537" fmla="*/ 288844 w 1619476"/>
                            <a:gd name="csY4537" fmla="*/ 593763 h 693081"/>
                            <a:gd name="csX4538" fmla="*/ 294075 w 1619476"/>
                            <a:gd name="csY4538" fmla="*/ 592328 h 693081"/>
                            <a:gd name="csX4539" fmla="*/ 301198 w 1619476"/>
                            <a:gd name="csY4539" fmla="*/ 580839 h 693081"/>
                            <a:gd name="csX4540" fmla="*/ 293555 w 1619476"/>
                            <a:gd name="csY4540" fmla="*/ 568866 h 693081"/>
                            <a:gd name="csX4541" fmla="*/ 282839 w 1619476"/>
                            <a:gd name="csY4541" fmla="*/ 567698 h 693081"/>
                            <a:gd name="csX4542" fmla="*/ 262970 w 1619476"/>
                            <a:gd name="csY4542" fmla="*/ 567698 h 693081"/>
                            <a:gd name="csX4543" fmla="*/ 262970 w 1619476"/>
                            <a:gd name="csY4543" fmla="*/ 614495 h 693081"/>
                            <a:gd name="csX4544" fmla="*/ 272378 w 1619476"/>
                            <a:gd name="csY4544" fmla="*/ 614495 h 693081"/>
                            <a:gd name="csX4545" fmla="*/ 272378 w 1619476"/>
                            <a:gd name="csY4545" fmla="*/ 594944 h 693081"/>
                            <a:gd name="csX4546" fmla="*/ 274270 w 1619476"/>
                            <a:gd name="csY4546" fmla="*/ 594944 h 693081"/>
                            <a:gd name="csX4547" fmla="*/ 286877 w 1619476"/>
                            <a:gd name="csY4547" fmla="*/ 604313 h 693081"/>
                            <a:gd name="csX4548" fmla="*/ 293682 w 1619476"/>
                            <a:gd name="csY4548" fmla="*/ 614495 h 693081"/>
                            <a:gd name="csX4549" fmla="*/ 293682 w 1619476"/>
                            <a:gd name="csY4549" fmla="*/ 614495 h 693081"/>
                            <a:gd name="csX4550" fmla="*/ 228780 w 1619476"/>
                            <a:gd name="csY4550" fmla="*/ 575595 h 693081"/>
                            <a:gd name="csX4551" fmla="*/ 228780 w 1619476"/>
                            <a:gd name="csY4551" fmla="*/ 585993 h 693081"/>
                            <a:gd name="csX4552" fmla="*/ 252306 w 1619476"/>
                            <a:gd name="csY4552" fmla="*/ 585993 h 693081"/>
                            <a:gd name="csX4553" fmla="*/ 252306 w 1619476"/>
                            <a:gd name="csY4553" fmla="*/ 593903 h 693081"/>
                            <a:gd name="csX4554" fmla="*/ 228780 w 1619476"/>
                            <a:gd name="csY4554" fmla="*/ 593903 h 693081"/>
                            <a:gd name="csX4555" fmla="*/ 228780 w 1619476"/>
                            <a:gd name="csY4555" fmla="*/ 606586 h 693081"/>
                            <a:gd name="csX4556" fmla="*/ 254934 w 1619476"/>
                            <a:gd name="csY4556" fmla="*/ 606586 h 693081"/>
                            <a:gd name="csX4557" fmla="*/ 254934 w 1619476"/>
                            <a:gd name="csY4557" fmla="*/ 614482 h 693081"/>
                            <a:gd name="csX4558" fmla="*/ 219372 w 1619476"/>
                            <a:gd name="csY4558" fmla="*/ 614482 h 693081"/>
                            <a:gd name="csX4559" fmla="*/ 219372 w 1619476"/>
                            <a:gd name="csY4559" fmla="*/ 567699 h 693081"/>
                            <a:gd name="csX4560" fmla="*/ 254083 w 1619476"/>
                            <a:gd name="csY4560" fmla="*/ 567699 h 693081"/>
                            <a:gd name="csX4561" fmla="*/ 254083 w 1619476"/>
                            <a:gd name="csY4561" fmla="*/ 575595 h 693081"/>
                            <a:gd name="csX4562" fmla="*/ 228780 w 1619476"/>
                            <a:gd name="csY4562" fmla="*/ 575595 h 693081"/>
                            <a:gd name="csX4563" fmla="*/ 228780 w 1619476"/>
                            <a:gd name="csY4563" fmla="*/ 575595 h 693081"/>
                            <a:gd name="csX4564" fmla="*/ 197675 w 1619476"/>
                            <a:gd name="csY4564" fmla="*/ 614482 h 693081"/>
                            <a:gd name="csX4565" fmla="*/ 187544 w 1619476"/>
                            <a:gd name="csY4565" fmla="*/ 614482 h 693081"/>
                            <a:gd name="csX4566" fmla="*/ 170874 w 1619476"/>
                            <a:gd name="csY4566" fmla="*/ 567698 h 693081"/>
                            <a:gd name="csX4567" fmla="*/ 181132 w 1619476"/>
                            <a:gd name="csY4567" fmla="*/ 567698 h 693081"/>
                            <a:gd name="csX4568" fmla="*/ 192838 w 1619476"/>
                            <a:gd name="csY4568" fmla="*/ 602333 h 693081"/>
                            <a:gd name="csX4569" fmla="*/ 192978 w 1619476"/>
                            <a:gd name="csY4569" fmla="*/ 602333 h 693081"/>
                            <a:gd name="csX4570" fmla="*/ 204417 w 1619476"/>
                            <a:gd name="csY4570" fmla="*/ 567698 h 693081"/>
                            <a:gd name="csX4571" fmla="*/ 214408 w 1619476"/>
                            <a:gd name="csY4571" fmla="*/ 567698 h 693081"/>
                            <a:gd name="csX4572" fmla="*/ 197675 w 1619476"/>
                            <a:gd name="csY4572" fmla="*/ 614482 h 693081"/>
                            <a:gd name="csX4573" fmla="*/ 197675 w 1619476"/>
                            <a:gd name="csY4573" fmla="*/ 614482 h 693081"/>
                            <a:gd name="csX4574" fmla="*/ 148796 w 1619476"/>
                            <a:gd name="csY4574" fmla="*/ 607170 h 693081"/>
                            <a:gd name="csX4575" fmla="*/ 138208 w 1619476"/>
                            <a:gd name="csY4575" fmla="*/ 601279 h 693081"/>
                            <a:gd name="csX4576" fmla="*/ 135834 w 1619476"/>
                            <a:gd name="csY4576" fmla="*/ 591097 h 693081"/>
                            <a:gd name="csX4577" fmla="*/ 148796 w 1619476"/>
                            <a:gd name="csY4577" fmla="*/ 575011 h 693081"/>
                            <a:gd name="csX4578" fmla="*/ 161670 w 1619476"/>
                            <a:gd name="csY4578" fmla="*/ 590957 h 693081"/>
                            <a:gd name="csX4579" fmla="*/ 148796 w 1619476"/>
                            <a:gd name="csY4579" fmla="*/ 607170 h 693081"/>
                            <a:gd name="csX4580" fmla="*/ 171407 w 1619476"/>
                            <a:gd name="csY4580" fmla="*/ 591160 h 693081"/>
                            <a:gd name="csX4581" fmla="*/ 148720 w 1619476"/>
                            <a:gd name="csY4581" fmla="*/ 566911 h 693081"/>
                            <a:gd name="csX4582" fmla="*/ 126108 w 1619476"/>
                            <a:gd name="csY4582" fmla="*/ 591351 h 693081"/>
                            <a:gd name="csX4583" fmla="*/ 148834 w 1619476"/>
                            <a:gd name="csY4583" fmla="*/ 615282 h 693081"/>
                            <a:gd name="csX4584" fmla="*/ 171407 w 1619476"/>
                            <a:gd name="csY4584" fmla="*/ 591160 h 693081"/>
                            <a:gd name="csX4585" fmla="*/ 87475 w 1619476"/>
                            <a:gd name="csY4585" fmla="*/ 580242 h 693081"/>
                            <a:gd name="csX4586" fmla="*/ 84923 w 1619476"/>
                            <a:gd name="csY4586" fmla="*/ 590564 h 693081"/>
                            <a:gd name="csX4587" fmla="*/ 98330 w 1619476"/>
                            <a:gd name="csY4587" fmla="*/ 607170 h 693081"/>
                            <a:gd name="csX4588" fmla="*/ 109363 w 1619476"/>
                            <a:gd name="csY4588" fmla="*/ 603183 h 693081"/>
                            <a:gd name="csX4589" fmla="*/ 109363 w 1619476"/>
                            <a:gd name="csY4589" fmla="*/ 597292 h 693081"/>
                            <a:gd name="csX4590" fmla="*/ 98584 w 1619476"/>
                            <a:gd name="csY4590" fmla="*/ 597292 h 693081"/>
                            <a:gd name="csX4591" fmla="*/ 98584 w 1619476"/>
                            <a:gd name="csY4591" fmla="*/ 589396 h 693081"/>
                            <a:gd name="csX4592" fmla="*/ 118910 w 1619476"/>
                            <a:gd name="csY4592" fmla="*/ 589396 h 693081"/>
                            <a:gd name="csX4593" fmla="*/ 118910 w 1619476"/>
                            <a:gd name="csY4593" fmla="*/ 608020 h 693081"/>
                            <a:gd name="csX4594" fmla="*/ 98914 w 1619476"/>
                            <a:gd name="csY4594" fmla="*/ 615282 h 693081"/>
                            <a:gd name="csX4595" fmla="*/ 75185 w 1619476"/>
                            <a:gd name="csY4595" fmla="*/ 590957 h 693081"/>
                            <a:gd name="csX4596" fmla="*/ 98381 w 1619476"/>
                            <a:gd name="csY4596" fmla="*/ 566899 h 693081"/>
                            <a:gd name="csX4597" fmla="*/ 118326 w 1619476"/>
                            <a:gd name="csY4597" fmla="*/ 580636 h 693081"/>
                            <a:gd name="csX4598" fmla="*/ 108918 w 1619476"/>
                            <a:gd name="csY4598" fmla="*/ 582400 h 693081"/>
                            <a:gd name="csX4599" fmla="*/ 98457 w 1619476"/>
                            <a:gd name="csY4599" fmla="*/ 575011 h 693081"/>
                            <a:gd name="csX4600" fmla="*/ 87475 w 1619476"/>
                            <a:gd name="csY4600" fmla="*/ 580242 h 693081"/>
                            <a:gd name="csX4601" fmla="*/ 1401438 w 1619476"/>
                            <a:gd name="csY4601" fmla="*/ 279124 h 693081"/>
                            <a:gd name="csX4602" fmla="*/ 1402466 w 1619476"/>
                            <a:gd name="csY4602" fmla="*/ 291604 h 693081"/>
                            <a:gd name="csX4603" fmla="*/ 1402466 w 1619476"/>
                            <a:gd name="csY4603" fmla="*/ 335176 h 693081"/>
                            <a:gd name="csX4604" fmla="*/ 1383917 w 1619476"/>
                            <a:gd name="csY4604" fmla="*/ 335176 h 693081"/>
                            <a:gd name="csX4605" fmla="*/ 1383917 w 1619476"/>
                            <a:gd name="csY4605" fmla="*/ 299387 h 693081"/>
                            <a:gd name="csX4606" fmla="*/ 1382711 w 1619476"/>
                            <a:gd name="csY4606" fmla="*/ 284698 h 693081"/>
                            <a:gd name="csX4607" fmla="*/ 1378864 w 1619476"/>
                            <a:gd name="csY4607" fmla="*/ 279518 h 693081"/>
                            <a:gd name="csX4608" fmla="*/ 1372427 w 1619476"/>
                            <a:gd name="csY4608" fmla="*/ 277664 h 693081"/>
                            <a:gd name="csX4609" fmla="*/ 1363782 w 1619476"/>
                            <a:gd name="csY4609" fmla="*/ 280305 h 693081"/>
                            <a:gd name="csX4610" fmla="*/ 1358525 w 1619476"/>
                            <a:gd name="csY4610" fmla="*/ 287300 h 693081"/>
                            <a:gd name="csX4611" fmla="*/ 1357103 w 1619476"/>
                            <a:gd name="csY4611" fmla="*/ 303411 h 693081"/>
                            <a:gd name="csX4612" fmla="*/ 1357103 w 1619476"/>
                            <a:gd name="csY4612" fmla="*/ 335176 h 693081"/>
                            <a:gd name="csX4613" fmla="*/ 1338555 w 1619476"/>
                            <a:gd name="csY4613" fmla="*/ 335176 h 693081"/>
                            <a:gd name="csX4614" fmla="*/ 1338555 w 1619476"/>
                            <a:gd name="csY4614" fmla="*/ 265057 h 693081"/>
                            <a:gd name="csX4615" fmla="*/ 1355783 w 1619476"/>
                            <a:gd name="csY4615" fmla="*/ 265057 h 693081"/>
                            <a:gd name="csX4616" fmla="*/ 1355783 w 1619476"/>
                            <a:gd name="csY4616" fmla="*/ 275354 h 693081"/>
                            <a:gd name="csX4617" fmla="*/ 1378890 w 1619476"/>
                            <a:gd name="csY4617" fmla="*/ 263483 h 693081"/>
                            <a:gd name="csX4618" fmla="*/ 1390126 w 1619476"/>
                            <a:gd name="csY4618" fmla="*/ 265692 h 693081"/>
                            <a:gd name="csX4619" fmla="*/ 1397807 w 1619476"/>
                            <a:gd name="csY4619" fmla="*/ 271329 h 693081"/>
                            <a:gd name="csX4620" fmla="*/ 1401438 w 1619476"/>
                            <a:gd name="csY4620" fmla="*/ 279124 h 693081"/>
                            <a:gd name="csX4621" fmla="*/ 1300162 w 1619476"/>
                            <a:gd name="csY4621" fmla="*/ 316094 h 693081"/>
                            <a:gd name="csX4622" fmla="*/ 1287987 w 1619476"/>
                            <a:gd name="csY4622" fmla="*/ 321629 h 693081"/>
                            <a:gd name="csX4623" fmla="*/ 1275761 w 1619476"/>
                            <a:gd name="csY4623" fmla="*/ 316094 h 693081"/>
                            <a:gd name="csX4624" fmla="*/ 1270822 w 1619476"/>
                            <a:gd name="csY4624" fmla="*/ 300110 h 693081"/>
                            <a:gd name="csX4625" fmla="*/ 1275761 w 1619476"/>
                            <a:gd name="csY4625" fmla="*/ 284139 h 693081"/>
                            <a:gd name="csX4626" fmla="*/ 1287987 w 1619476"/>
                            <a:gd name="csY4626" fmla="*/ 278591 h 693081"/>
                            <a:gd name="csX4627" fmla="*/ 1300162 w 1619476"/>
                            <a:gd name="csY4627" fmla="*/ 284139 h 693081"/>
                            <a:gd name="csX4628" fmla="*/ 1305088 w 1619476"/>
                            <a:gd name="csY4628" fmla="*/ 299983 h 693081"/>
                            <a:gd name="csX4629" fmla="*/ 1300162 w 1619476"/>
                            <a:gd name="csY4629" fmla="*/ 316094 h 693081"/>
                            <a:gd name="csX4630" fmla="*/ 1287911 w 1619476"/>
                            <a:gd name="csY4630" fmla="*/ 263470 h 693081"/>
                            <a:gd name="csX4631" fmla="*/ 1269273 w 1619476"/>
                            <a:gd name="csY4631" fmla="*/ 268028 h 693081"/>
                            <a:gd name="csX4632" fmla="*/ 1256349 w 1619476"/>
                            <a:gd name="csY4632" fmla="*/ 281232 h 693081"/>
                            <a:gd name="csX4633" fmla="*/ 1251803 w 1619476"/>
                            <a:gd name="csY4633" fmla="*/ 299133 h 693081"/>
                            <a:gd name="csX4634" fmla="*/ 1256349 w 1619476"/>
                            <a:gd name="csY4634" fmla="*/ 319623 h 693081"/>
                            <a:gd name="csX4635" fmla="*/ 1269667 w 1619476"/>
                            <a:gd name="csY4635" fmla="*/ 332395 h 693081"/>
                            <a:gd name="csX4636" fmla="*/ 1288050 w 1619476"/>
                            <a:gd name="csY4636" fmla="*/ 336750 h 693081"/>
                            <a:gd name="csX4637" fmla="*/ 1313899 w 1619476"/>
                            <a:gd name="csY4637" fmla="*/ 326289 h 693081"/>
                            <a:gd name="csX4638" fmla="*/ 1324170 w 1619476"/>
                            <a:gd name="csY4638" fmla="*/ 299920 h 693081"/>
                            <a:gd name="csX4639" fmla="*/ 1314001 w 1619476"/>
                            <a:gd name="csY4639" fmla="*/ 273805 h 693081"/>
                            <a:gd name="csX4640" fmla="*/ 1287911 w 1619476"/>
                            <a:gd name="csY4640" fmla="*/ 263470 h 693081"/>
                            <a:gd name="csX4641" fmla="*/ 1218540 w 1619476"/>
                            <a:gd name="csY4641" fmla="*/ 265057 h 693081"/>
                            <a:gd name="csX4642" fmla="*/ 1237102 w 1619476"/>
                            <a:gd name="csY4642" fmla="*/ 265057 h 693081"/>
                            <a:gd name="csX4643" fmla="*/ 1237102 w 1619476"/>
                            <a:gd name="csY4643" fmla="*/ 335163 h 693081"/>
                            <a:gd name="csX4644" fmla="*/ 1218540 w 1619476"/>
                            <a:gd name="csY4644" fmla="*/ 335163 h 693081"/>
                            <a:gd name="csX4645" fmla="*/ 1218540 w 1619476"/>
                            <a:gd name="csY4645" fmla="*/ 265057 h 693081"/>
                            <a:gd name="csX4646" fmla="*/ 1218540 w 1619476"/>
                            <a:gd name="csY4646" fmla="*/ 238383 h 693081"/>
                            <a:gd name="csX4647" fmla="*/ 1237102 w 1619476"/>
                            <a:gd name="csY4647" fmla="*/ 238383 h 693081"/>
                            <a:gd name="csX4648" fmla="*/ 1237102 w 1619476"/>
                            <a:gd name="csY4648" fmla="*/ 255548 h 693081"/>
                            <a:gd name="csX4649" fmla="*/ 1218540 w 1619476"/>
                            <a:gd name="csY4649" fmla="*/ 255548 h 693081"/>
                            <a:gd name="csX4650" fmla="*/ 1218540 w 1619476"/>
                            <a:gd name="csY4650" fmla="*/ 238383 h 693081"/>
                            <a:gd name="csX4651" fmla="*/ 1205590 w 1619476"/>
                            <a:gd name="csY4651" fmla="*/ 319585 h 693081"/>
                            <a:gd name="csX4652" fmla="*/ 1207177 w 1619476"/>
                            <a:gd name="csY4652" fmla="*/ 333982 h 693081"/>
                            <a:gd name="csX4653" fmla="*/ 1192514 w 1619476"/>
                            <a:gd name="csY4653" fmla="*/ 336763 h 693081"/>
                            <a:gd name="csX4654" fmla="*/ 1183474 w 1619476"/>
                            <a:gd name="csY4654" fmla="*/ 335074 h 693081"/>
                            <a:gd name="csX4655" fmla="*/ 1177558 w 1619476"/>
                            <a:gd name="csY4655" fmla="*/ 330720 h 693081"/>
                            <a:gd name="csX4656" fmla="*/ 1174955 w 1619476"/>
                            <a:gd name="csY4656" fmla="*/ 323483 h 693081"/>
                            <a:gd name="csX4657" fmla="*/ 1174359 w 1619476"/>
                            <a:gd name="csY4657" fmla="*/ 310406 h 693081"/>
                            <a:gd name="csX4658" fmla="*/ 1174359 w 1619476"/>
                            <a:gd name="csY4658" fmla="*/ 279848 h 693081"/>
                            <a:gd name="csX4659" fmla="*/ 1165840 w 1619476"/>
                            <a:gd name="csY4659" fmla="*/ 279848 h 693081"/>
                            <a:gd name="csX4660" fmla="*/ 1165840 w 1619476"/>
                            <a:gd name="csY4660" fmla="*/ 265057 h 693081"/>
                            <a:gd name="csX4661" fmla="*/ 1174359 w 1619476"/>
                            <a:gd name="csY4661" fmla="*/ 265057 h 693081"/>
                            <a:gd name="csX4662" fmla="*/ 1174359 w 1619476"/>
                            <a:gd name="csY4662" fmla="*/ 251130 h 693081"/>
                            <a:gd name="csX4663" fmla="*/ 1192983 w 1619476"/>
                            <a:gd name="csY4663" fmla="*/ 240301 h 693081"/>
                            <a:gd name="csX4664" fmla="*/ 1192983 w 1619476"/>
                            <a:gd name="csY4664" fmla="*/ 265057 h 693081"/>
                            <a:gd name="csX4665" fmla="*/ 1205654 w 1619476"/>
                            <a:gd name="csY4665" fmla="*/ 265057 h 693081"/>
                            <a:gd name="csX4666" fmla="*/ 1205654 w 1619476"/>
                            <a:gd name="csY4666" fmla="*/ 279848 h 693081"/>
                            <a:gd name="csX4667" fmla="*/ 1192983 w 1619476"/>
                            <a:gd name="csY4667" fmla="*/ 279848 h 693081"/>
                            <a:gd name="csX4668" fmla="*/ 1192983 w 1619476"/>
                            <a:gd name="csY4668" fmla="*/ 308109 h 693081"/>
                            <a:gd name="csX4669" fmla="*/ 1193352 w 1619476"/>
                            <a:gd name="csY4669" fmla="*/ 318100 h 693081"/>
                            <a:gd name="csX4670" fmla="*/ 1195002 w 1619476"/>
                            <a:gd name="csY4670" fmla="*/ 320449 h 693081"/>
                            <a:gd name="csX4671" fmla="*/ 1198138 w 1619476"/>
                            <a:gd name="csY4671" fmla="*/ 321363 h 693081"/>
                            <a:gd name="csX4672" fmla="*/ 1205590 w 1619476"/>
                            <a:gd name="csY4672" fmla="*/ 319586 h 693081"/>
                            <a:gd name="csX4673" fmla="*/ 1137007 w 1619476"/>
                            <a:gd name="csY4673" fmla="*/ 305201 h 693081"/>
                            <a:gd name="csX4674" fmla="*/ 1136271 w 1619476"/>
                            <a:gd name="csY4674" fmla="*/ 314241 h 693081"/>
                            <a:gd name="csX4675" fmla="*/ 1131853 w 1619476"/>
                            <a:gd name="csY4675" fmla="*/ 320385 h 693081"/>
                            <a:gd name="csX4676" fmla="*/ 1122280 w 1619476"/>
                            <a:gd name="csY4676" fmla="*/ 323686 h 693081"/>
                            <a:gd name="csX4677" fmla="*/ 1114891 w 1619476"/>
                            <a:gd name="csY4677" fmla="*/ 320842 h 693081"/>
                            <a:gd name="csX4678" fmla="*/ 1111971 w 1619476"/>
                            <a:gd name="csY4678" fmla="*/ 314114 h 693081"/>
                            <a:gd name="csX4679" fmla="*/ 1115602 w 1619476"/>
                            <a:gd name="csY4679" fmla="*/ 307575 h 693081"/>
                            <a:gd name="csX4680" fmla="*/ 1125708 w 1619476"/>
                            <a:gd name="csY4680" fmla="*/ 304338 h 693081"/>
                            <a:gd name="csX4681" fmla="*/ 1137007 w 1619476"/>
                            <a:gd name="csY4681" fmla="*/ 301494 h 693081"/>
                            <a:gd name="csX4682" fmla="*/ 1137007 w 1619476"/>
                            <a:gd name="csY4682" fmla="*/ 305201 h 693081"/>
                            <a:gd name="csX4683" fmla="*/ 1137007 w 1619476"/>
                            <a:gd name="csY4683" fmla="*/ 305201 h 693081"/>
                            <a:gd name="csX4684" fmla="*/ 1155023 w 1619476"/>
                            <a:gd name="csY4684" fmla="*/ 312120 h 693081"/>
                            <a:gd name="csX4685" fmla="*/ 1155213 w 1619476"/>
                            <a:gd name="csY4685" fmla="*/ 290474 h 693081"/>
                            <a:gd name="csX4686" fmla="*/ 1152737 w 1619476"/>
                            <a:gd name="csY4686" fmla="*/ 273868 h 693081"/>
                            <a:gd name="csX4687" fmla="*/ 1144193 w 1619476"/>
                            <a:gd name="csY4687" fmla="*/ 266416 h 693081"/>
                            <a:gd name="csX4688" fmla="*/ 1125708 w 1619476"/>
                            <a:gd name="csY4688" fmla="*/ 263470 h 693081"/>
                            <a:gd name="csX4689" fmla="*/ 1105115 w 1619476"/>
                            <a:gd name="csY4689" fmla="*/ 268358 h 693081"/>
                            <a:gd name="csX4690" fmla="*/ 1095339 w 1619476"/>
                            <a:gd name="csY4690" fmla="*/ 283403 h 693081"/>
                            <a:gd name="csX4691" fmla="*/ 1112187 w 1619476"/>
                            <a:gd name="csY4691" fmla="*/ 286437 h 693081"/>
                            <a:gd name="csX4692" fmla="*/ 1116668 w 1619476"/>
                            <a:gd name="csY4692" fmla="*/ 279606 h 693081"/>
                            <a:gd name="csX4693" fmla="*/ 1124387 w 1619476"/>
                            <a:gd name="csY4693" fmla="*/ 277664 h 693081"/>
                            <a:gd name="csX4694" fmla="*/ 1134354 w 1619476"/>
                            <a:gd name="csY4694" fmla="*/ 279949 h 693081"/>
                            <a:gd name="csX4695" fmla="*/ 1137007 w 1619476"/>
                            <a:gd name="csY4695" fmla="*/ 287567 h 693081"/>
                            <a:gd name="csX4696" fmla="*/ 1137007 w 1619476"/>
                            <a:gd name="csY4696" fmla="*/ 289420 h 693081"/>
                            <a:gd name="csX4697" fmla="*/ 1118979 w 1619476"/>
                            <a:gd name="csY4697" fmla="*/ 293978 h 693081"/>
                            <a:gd name="csX4698" fmla="*/ 1104226 w 1619476"/>
                            <a:gd name="csY4698" fmla="*/ 298295 h 693081"/>
                            <a:gd name="csX4699" fmla="*/ 1096253 w 1619476"/>
                            <a:gd name="csY4699" fmla="*/ 305430 h 693081"/>
                            <a:gd name="csX4700" fmla="*/ 1093435 w 1619476"/>
                            <a:gd name="csY4700" fmla="*/ 316031 h 693081"/>
                            <a:gd name="csX4701" fmla="*/ 1099656 w 1619476"/>
                            <a:gd name="csY4701" fmla="*/ 330872 h 693081"/>
                            <a:gd name="csX4702" fmla="*/ 1116732 w 1619476"/>
                            <a:gd name="csY4702" fmla="*/ 336763 h 693081"/>
                            <a:gd name="csX4703" fmla="*/ 1128285 w 1619476"/>
                            <a:gd name="csY4703" fmla="*/ 334440 h 693081"/>
                            <a:gd name="csX4704" fmla="*/ 1138454 w 1619476"/>
                            <a:gd name="csY4704" fmla="*/ 327520 h 693081"/>
                            <a:gd name="csX4705" fmla="*/ 1139102 w 1619476"/>
                            <a:gd name="csY4705" fmla="*/ 329691 h 693081"/>
                            <a:gd name="csX4706" fmla="*/ 1140892 w 1619476"/>
                            <a:gd name="csY4706" fmla="*/ 335176 h 693081"/>
                            <a:gd name="csX4707" fmla="*/ 1159237 w 1619476"/>
                            <a:gd name="csY4707" fmla="*/ 335176 h 693081"/>
                            <a:gd name="csX4708" fmla="*/ 1155911 w 1619476"/>
                            <a:gd name="csY4708" fmla="*/ 325756 h 693081"/>
                            <a:gd name="csX4709" fmla="*/ 1155022 w 1619476"/>
                            <a:gd name="csY4709" fmla="*/ 312120 h 693081"/>
                            <a:gd name="csX4710" fmla="*/ 1066951 w 1619476"/>
                            <a:gd name="csY4710" fmla="*/ 308299 h 693081"/>
                            <a:gd name="csX4711" fmla="*/ 1085170 w 1619476"/>
                            <a:gd name="csY4711" fmla="*/ 311409 h 693081"/>
                            <a:gd name="csX4712" fmla="*/ 1074277 w 1619476"/>
                            <a:gd name="csY4712" fmla="*/ 330352 h 693081"/>
                            <a:gd name="csX4713" fmla="*/ 1052694 w 1619476"/>
                            <a:gd name="csY4713" fmla="*/ 336763 h 693081"/>
                            <a:gd name="csX4714" fmla="*/ 1028178 w 1619476"/>
                            <a:gd name="csY4714" fmla="*/ 327051 h 693081"/>
                            <a:gd name="csX4715" fmla="*/ 1019012 w 1619476"/>
                            <a:gd name="csY4715" fmla="*/ 300186 h 693081"/>
                            <a:gd name="csX4716" fmla="*/ 1028191 w 1619476"/>
                            <a:gd name="csY4716" fmla="*/ 273145 h 693081"/>
                            <a:gd name="csX4717" fmla="*/ 1053024 w 1619476"/>
                            <a:gd name="csY4717" fmla="*/ 263470 h 693081"/>
                            <a:gd name="csX4718" fmla="*/ 1073388 w 1619476"/>
                            <a:gd name="csY4718" fmla="*/ 268980 h 693081"/>
                            <a:gd name="csX4719" fmla="*/ 1084243 w 1619476"/>
                            <a:gd name="csY4719" fmla="*/ 285789 h 693081"/>
                            <a:gd name="csX4720" fmla="*/ 1065961 w 1619476"/>
                            <a:gd name="csY4720" fmla="*/ 289090 h 693081"/>
                            <a:gd name="csX4721" fmla="*/ 1061771 w 1619476"/>
                            <a:gd name="csY4721" fmla="*/ 280838 h 693081"/>
                            <a:gd name="csX4722" fmla="*/ 1053291 w 1619476"/>
                            <a:gd name="csY4722" fmla="*/ 278071 h 693081"/>
                            <a:gd name="csX4723" fmla="*/ 1042232 w 1619476"/>
                            <a:gd name="csY4723" fmla="*/ 282844 h 693081"/>
                            <a:gd name="csX4724" fmla="*/ 1038094 w 1619476"/>
                            <a:gd name="csY4724" fmla="*/ 298866 h 693081"/>
                            <a:gd name="csX4725" fmla="*/ 1042296 w 1619476"/>
                            <a:gd name="csY4725" fmla="*/ 316488 h 693081"/>
                            <a:gd name="csX4726" fmla="*/ 1053545 w 1619476"/>
                            <a:gd name="csY4726" fmla="*/ 321630 h 693081"/>
                            <a:gd name="csX4727" fmla="*/ 1062203 w 1619476"/>
                            <a:gd name="csY4727" fmla="*/ 318633 h 693081"/>
                            <a:gd name="csX4728" fmla="*/ 1066951 w 1619476"/>
                            <a:gd name="csY4728" fmla="*/ 308299 h 693081"/>
                            <a:gd name="csX4729" fmla="*/ 985355 w 1619476"/>
                            <a:gd name="csY4729" fmla="*/ 265057 h 693081"/>
                            <a:gd name="csX4730" fmla="*/ 1003903 w 1619476"/>
                            <a:gd name="csY4730" fmla="*/ 265057 h 693081"/>
                            <a:gd name="csX4731" fmla="*/ 1003903 w 1619476"/>
                            <a:gd name="csY4731" fmla="*/ 335176 h 693081"/>
                            <a:gd name="csX4732" fmla="*/ 986675 w 1619476"/>
                            <a:gd name="csY4732" fmla="*/ 335176 h 693081"/>
                            <a:gd name="csX4733" fmla="*/ 986675 w 1619476"/>
                            <a:gd name="csY4733" fmla="*/ 324676 h 693081"/>
                            <a:gd name="csX4734" fmla="*/ 976594 w 1619476"/>
                            <a:gd name="csY4734" fmla="*/ 333513 h 693081"/>
                            <a:gd name="csX4735" fmla="*/ 963429 w 1619476"/>
                            <a:gd name="csY4735" fmla="*/ 336750 h 693081"/>
                            <a:gd name="csX4736" fmla="*/ 950746 w 1619476"/>
                            <a:gd name="csY4736" fmla="*/ 333652 h 693081"/>
                            <a:gd name="csX4737" fmla="*/ 942633 w 1619476"/>
                            <a:gd name="csY4737" fmla="*/ 324930 h 693081"/>
                            <a:gd name="csX4738" fmla="*/ 940119 w 1619476"/>
                            <a:gd name="csY4738" fmla="*/ 309416 h 693081"/>
                            <a:gd name="csX4739" fmla="*/ 940119 w 1619476"/>
                            <a:gd name="csY4739" fmla="*/ 265057 h 693081"/>
                            <a:gd name="csX4740" fmla="*/ 958668 w 1619476"/>
                            <a:gd name="csY4740" fmla="*/ 265057 h 693081"/>
                            <a:gd name="csX4741" fmla="*/ 958668 w 1619476"/>
                            <a:gd name="csY4741" fmla="*/ 297279 h 693081"/>
                            <a:gd name="csX4742" fmla="*/ 959696 w 1619476"/>
                            <a:gd name="csY4742" fmla="*/ 315396 h 693081"/>
                            <a:gd name="csX4743" fmla="*/ 963429 w 1619476"/>
                            <a:gd name="csY4743" fmla="*/ 320677 h 693081"/>
                            <a:gd name="csX4744" fmla="*/ 970310 w 1619476"/>
                            <a:gd name="csY4744" fmla="*/ 322632 h 693081"/>
                            <a:gd name="csX4745" fmla="*/ 978816 w 1619476"/>
                            <a:gd name="csY4745" fmla="*/ 320017 h 693081"/>
                            <a:gd name="csX4746" fmla="*/ 983971 w 1619476"/>
                            <a:gd name="csY4746" fmla="*/ 313542 h 693081"/>
                            <a:gd name="csX4747" fmla="*/ 985355 w 1619476"/>
                            <a:gd name="csY4747" fmla="*/ 294638 h 693081"/>
                            <a:gd name="csX4748" fmla="*/ 985355 w 1619476"/>
                            <a:gd name="csY4748" fmla="*/ 265057 h 693081"/>
                            <a:gd name="csX4749" fmla="*/ 899264 w 1619476"/>
                            <a:gd name="csY4749" fmla="*/ 316653 h 693081"/>
                            <a:gd name="csX4750" fmla="*/ 888358 w 1619476"/>
                            <a:gd name="csY4750" fmla="*/ 322099 h 693081"/>
                            <a:gd name="csX4751" fmla="*/ 875827 w 1619476"/>
                            <a:gd name="csY4751" fmla="*/ 314837 h 693081"/>
                            <a:gd name="csX4752" fmla="*/ 872729 w 1619476"/>
                            <a:gd name="csY4752" fmla="*/ 298599 h 693081"/>
                            <a:gd name="csX4753" fmla="*/ 877173 w 1619476"/>
                            <a:gd name="csY4753" fmla="*/ 282907 h 693081"/>
                            <a:gd name="csX4754" fmla="*/ 888244 w 1619476"/>
                            <a:gd name="csY4754" fmla="*/ 277664 h 693081"/>
                            <a:gd name="csX4755" fmla="*/ 899391 w 1619476"/>
                            <a:gd name="csY4755" fmla="*/ 282984 h 693081"/>
                            <a:gd name="csX4756" fmla="*/ 903745 w 1619476"/>
                            <a:gd name="csY4756" fmla="*/ 300377 h 693081"/>
                            <a:gd name="csX4757" fmla="*/ 899264 w 1619476"/>
                            <a:gd name="csY4757" fmla="*/ 316653 h 693081"/>
                            <a:gd name="csX4758" fmla="*/ 903682 w 1619476"/>
                            <a:gd name="csY4758" fmla="*/ 273246 h 693081"/>
                            <a:gd name="csX4759" fmla="*/ 883356 w 1619476"/>
                            <a:gd name="csY4759" fmla="*/ 263470 h 693081"/>
                            <a:gd name="csX4760" fmla="*/ 862153 w 1619476"/>
                            <a:gd name="csY4760" fmla="*/ 272751 h 693081"/>
                            <a:gd name="csX4761" fmla="*/ 853774 w 1619476"/>
                            <a:gd name="csY4761" fmla="*/ 299844 h 693081"/>
                            <a:gd name="csX4762" fmla="*/ 862395 w 1619476"/>
                            <a:gd name="csY4762" fmla="*/ 327013 h 693081"/>
                            <a:gd name="csX4763" fmla="*/ 883089 w 1619476"/>
                            <a:gd name="csY4763" fmla="*/ 336763 h 693081"/>
                            <a:gd name="csX4764" fmla="*/ 894871 w 1619476"/>
                            <a:gd name="csY4764" fmla="*/ 333817 h 693081"/>
                            <a:gd name="csX4765" fmla="*/ 905002 w 1619476"/>
                            <a:gd name="csY4765" fmla="*/ 324867 h 693081"/>
                            <a:gd name="csX4766" fmla="*/ 905002 w 1619476"/>
                            <a:gd name="csY4766" fmla="*/ 335176 h 693081"/>
                            <a:gd name="csX4767" fmla="*/ 922230 w 1619476"/>
                            <a:gd name="csY4767" fmla="*/ 335176 h 693081"/>
                            <a:gd name="csX4768" fmla="*/ 922230 w 1619476"/>
                            <a:gd name="csY4768" fmla="*/ 238384 h 693081"/>
                            <a:gd name="csX4769" fmla="*/ 903682 w 1619476"/>
                            <a:gd name="csY4769" fmla="*/ 238384 h 693081"/>
                            <a:gd name="csX4770" fmla="*/ 903682 w 1619476"/>
                            <a:gd name="csY4770" fmla="*/ 273246 h 693081"/>
                            <a:gd name="csX4771" fmla="*/ 903682 w 1619476"/>
                            <a:gd name="csY4771" fmla="*/ 273246 h 693081"/>
                            <a:gd name="csX4772" fmla="*/ 787413 w 1619476"/>
                            <a:gd name="csY4772" fmla="*/ 318862 h 693081"/>
                            <a:gd name="csX4773" fmla="*/ 841485 w 1619476"/>
                            <a:gd name="csY4773" fmla="*/ 318862 h 693081"/>
                            <a:gd name="csX4774" fmla="*/ 841485 w 1619476"/>
                            <a:gd name="csY4774" fmla="*/ 335176 h 693081"/>
                            <a:gd name="csX4775" fmla="*/ 767886 w 1619476"/>
                            <a:gd name="csY4775" fmla="*/ 335176 h 693081"/>
                            <a:gd name="csX4776" fmla="*/ 767886 w 1619476"/>
                            <a:gd name="csY4776" fmla="*/ 238383 h 693081"/>
                            <a:gd name="csX4777" fmla="*/ 839644 w 1619476"/>
                            <a:gd name="csY4777" fmla="*/ 238383 h 693081"/>
                            <a:gd name="csX4778" fmla="*/ 839644 w 1619476"/>
                            <a:gd name="csY4778" fmla="*/ 254761 h 693081"/>
                            <a:gd name="csX4779" fmla="*/ 787413 w 1619476"/>
                            <a:gd name="csY4779" fmla="*/ 254761 h 693081"/>
                            <a:gd name="csX4780" fmla="*/ 787413 w 1619476"/>
                            <a:gd name="csY4780" fmla="*/ 276217 h 693081"/>
                            <a:gd name="csX4781" fmla="*/ 836013 w 1619476"/>
                            <a:gd name="csY4781" fmla="*/ 276217 h 693081"/>
                            <a:gd name="csX4782" fmla="*/ 836013 w 1619476"/>
                            <a:gd name="csY4782" fmla="*/ 292518 h 693081"/>
                            <a:gd name="csX4783" fmla="*/ 787413 w 1619476"/>
                            <a:gd name="csY4783" fmla="*/ 292518 h 693081"/>
                            <a:gd name="csX4784" fmla="*/ 787413 w 1619476"/>
                            <a:gd name="csY4784" fmla="*/ 318862 h 693081"/>
                            <a:gd name="csX4785" fmla="*/ 1600789 w 1619476"/>
                            <a:gd name="csY4785" fmla="*/ 96343 h 693081"/>
                            <a:gd name="csX4786" fmla="*/ 1600789 w 1619476"/>
                            <a:gd name="csY4786" fmla="*/ 102818 h 693081"/>
                            <a:gd name="csX4787" fmla="*/ 1614449 w 1619476"/>
                            <a:gd name="csY4787" fmla="*/ 102818 h 693081"/>
                            <a:gd name="csX4788" fmla="*/ 1614449 w 1619476"/>
                            <a:gd name="csY4788" fmla="*/ 112061 h 693081"/>
                            <a:gd name="csX4789" fmla="*/ 1600789 w 1619476"/>
                            <a:gd name="csY4789" fmla="*/ 112061 h 693081"/>
                            <a:gd name="csX4790" fmla="*/ 1600789 w 1619476"/>
                            <a:gd name="csY4790" fmla="*/ 172924 h 693081"/>
                            <a:gd name="csX4791" fmla="*/ 1588969 w 1619476"/>
                            <a:gd name="csY4791" fmla="*/ 172924 h 693081"/>
                            <a:gd name="csX4792" fmla="*/ 1588969 w 1619476"/>
                            <a:gd name="csY4792" fmla="*/ 112061 h 693081"/>
                            <a:gd name="csX4793" fmla="*/ 1578469 w 1619476"/>
                            <a:gd name="csY4793" fmla="*/ 112061 h 693081"/>
                            <a:gd name="csX4794" fmla="*/ 1578469 w 1619476"/>
                            <a:gd name="csY4794" fmla="*/ 102818 h 693081"/>
                            <a:gd name="csX4795" fmla="*/ 1588969 w 1619476"/>
                            <a:gd name="csY4795" fmla="*/ 102818 h 693081"/>
                            <a:gd name="csX4796" fmla="*/ 1588969 w 1619476"/>
                            <a:gd name="csY4796" fmla="*/ 95353 h 693081"/>
                            <a:gd name="csX4797" fmla="*/ 1590226 w 1619476"/>
                            <a:gd name="csY4797" fmla="*/ 84854 h 693081"/>
                            <a:gd name="csX4798" fmla="*/ 1596256 w 1619476"/>
                            <a:gd name="csY4798" fmla="*/ 77363 h 693081"/>
                            <a:gd name="csX4799" fmla="*/ 1608381 w 1619476"/>
                            <a:gd name="csY4799" fmla="*/ 74481 h 693081"/>
                            <a:gd name="csX4800" fmla="*/ 1619477 w 1619476"/>
                            <a:gd name="csY4800" fmla="*/ 75675 h 693081"/>
                            <a:gd name="csX4801" fmla="*/ 1617687 w 1619476"/>
                            <a:gd name="csY4801" fmla="*/ 86034 h 693081"/>
                            <a:gd name="csX4802" fmla="*/ 1610691 w 1619476"/>
                            <a:gd name="csY4802" fmla="*/ 85387 h 693081"/>
                            <a:gd name="csX4803" fmla="*/ 1603036 w 1619476"/>
                            <a:gd name="csY4803" fmla="*/ 87698 h 693081"/>
                            <a:gd name="csX4804" fmla="*/ 1600789 w 1619476"/>
                            <a:gd name="csY4804" fmla="*/ 96343 h 693081"/>
                            <a:gd name="csX4805" fmla="*/ 1554106 w 1619476"/>
                            <a:gd name="csY4805" fmla="*/ 157994 h 693081"/>
                            <a:gd name="csX4806" fmla="*/ 1539391 w 1619476"/>
                            <a:gd name="csY4806" fmla="*/ 164735 h 693081"/>
                            <a:gd name="csX4807" fmla="*/ 1524601 w 1619476"/>
                            <a:gd name="csY4807" fmla="*/ 158045 h 693081"/>
                            <a:gd name="csX4808" fmla="*/ 1518735 w 1619476"/>
                            <a:gd name="csY4808" fmla="*/ 137871 h 693081"/>
                            <a:gd name="csX4809" fmla="*/ 1524601 w 1619476"/>
                            <a:gd name="csY4809" fmla="*/ 117736 h 693081"/>
                            <a:gd name="csX4810" fmla="*/ 1539391 w 1619476"/>
                            <a:gd name="csY4810" fmla="*/ 111058 h 693081"/>
                            <a:gd name="csX4811" fmla="*/ 1554068 w 1619476"/>
                            <a:gd name="csY4811" fmla="*/ 117761 h 693081"/>
                            <a:gd name="csX4812" fmla="*/ 1559997 w 1619476"/>
                            <a:gd name="csY4812" fmla="*/ 137465 h 693081"/>
                            <a:gd name="csX4813" fmla="*/ 1554106 w 1619476"/>
                            <a:gd name="csY4813" fmla="*/ 157994 h 693081"/>
                            <a:gd name="csX4814" fmla="*/ 1539391 w 1619476"/>
                            <a:gd name="csY4814" fmla="*/ 101219 h 693081"/>
                            <a:gd name="csX4815" fmla="*/ 1517338 w 1619476"/>
                            <a:gd name="csY4815" fmla="*/ 109014 h 693081"/>
                            <a:gd name="csX4816" fmla="*/ 1506521 w 1619476"/>
                            <a:gd name="csY4816" fmla="*/ 137871 h 693081"/>
                            <a:gd name="csX4817" fmla="*/ 1515586 w 1619476"/>
                            <a:gd name="csY4817" fmla="*/ 165066 h 693081"/>
                            <a:gd name="csX4818" fmla="*/ 1539391 w 1619476"/>
                            <a:gd name="csY4818" fmla="*/ 174511 h 693081"/>
                            <a:gd name="csX4819" fmla="*/ 1556328 w 1619476"/>
                            <a:gd name="csY4819" fmla="*/ 170207 h 693081"/>
                            <a:gd name="csX4820" fmla="*/ 1568135 w 1619476"/>
                            <a:gd name="csY4820" fmla="*/ 158172 h 693081"/>
                            <a:gd name="csX4821" fmla="*/ 1572210 w 1619476"/>
                            <a:gd name="csY4821" fmla="*/ 136881 h 693081"/>
                            <a:gd name="csX4822" fmla="*/ 1563018 w 1619476"/>
                            <a:gd name="csY4822" fmla="*/ 110702 h 693081"/>
                            <a:gd name="csX4823" fmla="*/ 1539391 w 1619476"/>
                            <a:gd name="csY4823" fmla="*/ 101219 h 693081"/>
                            <a:gd name="csX4824" fmla="*/ 1461756 w 1619476"/>
                            <a:gd name="csY4824" fmla="*/ 162298 h 693081"/>
                            <a:gd name="csX4825" fmla="*/ 1463457 w 1619476"/>
                            <a:gd name="csY4825" fmla="*/ 172784 h 693081"/>
                            <a:gd name="csX4826" fmla="*/ 1454481 w 1619476"/>
                            <a:gd name="csY4826" fmla="*/ 173851 h 693081"/>
                            <a:gd name="csX4827" fmla="*/ 1444451 w 1619476"/>
                            <a:gd name="csY4827" fmla="*/ 171807 h 693081"/>
                            <a:gd name="csX4828" fmla="*/ 1439436 w 1619476"/>
                            <a:gd name="csY4828" fmla="*/ 166424 h 693081"/>
                            <a:gd name="csX4829" fmla="*/ 1437976 w 1619476"/>
                            <a:gd name="csY4829" fmla="*/ 152382 h 693081"/>
                            <a:gd name="csX4830" fmla="*/ 1437976 w 1619476"/>
                            <a:gd name="csY4830" fmla="*/ 112061 h 693081"/>
                            <a:gd name="csX4831" fmla="*/ 1429267 w 1619476"/>
                            <a:gd name="csY4831" fmla="*/ 112061 h 693081"/>
                            <a:gd name="csX4832" fmla="*/ 1429267 w 1619476"/>
                            <a:gd name="csY4832" fmla="*/ 102818 h 693081"/>
                            <a:gd name="csX4833" fmla="*/ 1437976 w 1619476"/>
                            <a:gd name="csY4833" fmla="*/ 102818 h 693081"/>
                            <a:gd name="csX4834" fmla="*/ 1437976 w 1619476"/>
                            <a:gd name="csY4834" fmla="*/ 85450 h 693081"/>
                            <a:gd name="csX4835" fmla="*/ 1449796 w 1619476"/>
                            <a:gd name="csY4835" fmla="*/ 78315 h 693081"/>
                            <a:gd name="csX4836" fmla="*/ 1449796 w 1619476"/>
                            <a:gd name="csY4836" fmla="*/ 102818 h 693081"/>
                            <a:gd name="csX4837" fmla="*/ 1461756 w 1619476"/>
                            <a:gd name="csY4837" fmla="*/ 102818 h 693081"/>
                            <a:gd name="csX4838" fmla="*/ 1461756 w 1619476"/>
                            <a:gd name="csY4838" fmla="*/ 112061 h 693081"/>
                            <a:gd name="csX4839" fmla="*/ 1449796 w 1619476"/>
                            <a:gd name="csY4839" fmla="*/ 112061 h 693081"/>
                            <a:gd name="csX4840" fmla="*/ 1449796 w 1619476"/>
                            <a:gd name="csY4840" fmla="*/ 153055 h 693081"/>
                            <a:gd name="csX4841" fmla="*/ 1450431 w 1619476"/>
                            <a:gd name="csY4841" fmla="*/ 159594 h 693081"/>
                            <a:gd name="csX4842" fmla="*/ 1452475 w 1619476"/>
                            <a:gd name="csY4842" fmla="*/ 161892 h 693081"/>
                            <a:gd name="csX4843" fmla="*/ 1456538 w 1619476"/>
                            <a:gd name="csY4843" fmla="*/ 162755 h 693081"/>
                            <a:gd name="csX4844" fmla="*/ 1461756 w 1619476"/>
                            <a:gd name="csY4844" fmla="*/ 162298 h 693081"/>
                            <a:gd name="csX4845" fmla="*/ 1416914 w 1619476"/>
                            <a:gd name="csY4845" fmla="*/ 118256 h 693081"/>
                            <a:gd name="csX4846" fmla="*/ 1417574 w 1619476"/>
                            <a:gd name="csY4846" fmla="*/ 129809 h 693081"/>
                            <a:gd name="csX4847" fmla="*/ 1417574 w 1619476"/>
                            <a:gd name="csY4847" fmla="*/ 172924 h 693081"/>
                            <a:gd name="csX4848" fmla="*/ 1405703 w 1619476"/>
                            <a:gd name="csY4848" fmla="*/ 172924 h 693081"/>
                            <a:gd name="csX4849" fmla="*/ 1405703 w 1619476"/>
                            <a:gd name="csY4849" fmla="*/ 130279 h 693081"/>
                            <a:gd name="csX4850" fmla="*/ 1404307 w 1619476"/>
                            <a:gd name="csY4850" fmla="*/ 119412 h 693081"/>
                            <a:gd name="csX4851" fmla="*/ 1399393 w 1619476"/>
                            <a:gd name="csY4851" fmla="*/ 113673 h 693081"/>
                            <a:gd name="csX4852" fmla="*/ 1391103 w 1619476"/>
                            <a:gd name="csY4852" fmla="*/ 111528 h 693081"/>
                            <a:gd name="csX4853" fmla="*/ 1378001 w 1619476"/>
                            <a:gd name="csY4853" fmla="*/ 116339 h 693081"/>
                            <a:gd name="csX4854" fmla="*/ 1372491 w 1619476"/>
                            <a:gd name="csY4854" fmla="*/ 134634 h 693081"/>
                            <a:gd name="csX4855" fmla="*/ 1372491 w 1619476"/>
                            <a:gd name="csY4855" fmla="*/ 172924 h 693081"/>
                            <a:gd name="csX4856" fmla="*/ 1360608 w 1619476"/>
                            <a:gd name="csY4856" fmla="*/ 172924 h 693081"/>
                            <a:gd name="csX4857" fmla="*/ 1360608 w 1619476"/>
                            <a:gd name="csY4857" fmla="*/ 102818 h 693081"/>
                            <a:gd name="csX4858" fmla="*/ 1371310 w 1619476"/>
                            <a:gd name="csY4858" fmla="*/ 102818 h 693081"/>
                            <a:gd name="csX4859" fmla="*/ 1371310 w 1619476"/>
                            <a:gd name="csY4859" fmla="*/ 112772 h 693081"/>
                            <a:gd name="csX4860" fmla="*/ 1393617 w 1619476"/>
                            <a:gd name="csY4860" fmla="*/ 101231 h 693081"/>
                            <a:gd name="csX4861" fmla="*/ 1405259 w 1619476"/>
                            <a:gd name="csY4861" fmla="*/ 103504 h 693081"/>
                            <a:gd name="csX4862" fmla="*/ 1413220 w 1619476"/>
                            <a:gd name="csY4862" fmla="*/ 109471 h 693081"/>
                            <a:gd name="csX4863" fmla="*/ 1416914 w 1619476"/>
                            <a:gd name="csY4863" fmla="*/ 118256 h 693081"/>
                            <a:gd name="csX4864" fmla="*/ 1300556 w 1619476"/>
                            <a:gd name="csY4864" fmla="*/ 116479 h 693081"/>
                            <a:gd name="csX4865" fmla="*/ 1314331 w 1619476"/>
                            <a:gd name="csY4865" fmla="*/ 110994 h 693081"/>
                            <a:gd name="csX4866" fmla="*/ 1329058 w 1619476"/>
                            <a:gd name="csY4866" fmla="*/ 117863 h 693081"/>
                            <a:gd name="csX4867" fmla="*/ 1333539 w 1619476"/>
                            <a:gd name="csY4867" fmla="*/ 131130 h 693081"/>
                            <a:gd name="csX4868" fmla="*/ 1294385 w 1619476"/>
                            <a:gd name="csY4868" fmla="*/ 131130 h 693081"/>
                            <a:gd name="csX4869" fmla="*/ 1300556 w 1619476"/>
                            <a:gd name="csY4869" fmla="*/ 116479 h 693081"/>
                            <a:gd name="csX4870" fmla="*/ 1333400 w 1619476"/>
                            <a:gd name="csY4870" fmla="*/ 150351 h 693081"/>
                            <a:gd name="csX4871" fmla="*/ 1326087 w 1619476"/>
                            <a:gd name="csY4871" fmla="*/ 161308 h 693081"/>
                            <a:gd name="csX4872" fmla="*/ 1314927 w 1619476"/>
                            <a:gd name="csY4872" fmla="*/ 164735 h 693081"/>
                            <a:gd name="csX4873" fmla="*/ 1300264 w 1619476"/>
                            <a:gd name="csY4873" fmla="*/ 158603 h 693081"/>
                            <a:gd name="csX4874" fmla="*/ 1293725 w 1619476"/>
                            <a:gd name="csY4874" fmla="*/ 140906 h 693081"/>
                            <a:gd name="csX4875" fmla="*/ 1346020 w 1619476"/>
                            <a:gd name="csY4875" fmla="*/ 140906 h 693081"/>
                            <a:gd name="csX4876" fmla="*/ 1346070 w 1619476"/>
                            <a:gd name="csY4876" fmla="*/ 137732 h 693081"/>
                            <a:gd name="csX4877" fmla="*/ 1337171 w 1619476"/>
                            <a:gd name="csY4877" fmla="*/ 110804 h 693081"/>
                            <a:gd name="csX4878" fmla="*/ 1314191 w 1619476"/>
                            <a:gd name="csY4878" fmla="*/ 101231 h 693081"/>
                            <a:gd name="csX4879" fmla="*/ 1290564 w 1619476"/>
                            <a:gd name="csY4879" fmla="*/ 110994 h 693081"/>
                            <a:gd name="csX4880" fmla="*/ 1281448 w 1619476"/>
                            <a:gd name="csY4880" fmla="*/ 138455 h 693081"/>
                            <a:gd name="csX4881" fmla="*/ 1290462 w 1619476"/>
                            <a:gd name="csY4881" fmla="*/ 165027 h 693081"/>
                            <a:gd name="csX4882" fmla="*/ 1314864 w 1619476"/>
                            <a:gd name="csY4882" fmla="*/ 174511 h 693081"/>
                            <a:gd name="csX4883" fmla="*/ 1334924 w 1619476"/>
                            <a:gd name="csY4883" fmla="*/ 168557 h 693081"/>
                            <a:gd name="csX4884" fmla="*/ 1345690 w 1619476"/>
                            <a:gd name="csY4884" fmla="*/ 151862 h 693081"/>
                            <a:gd name="csX4885" fmla="*/ 1333400 w 1619476"/>
                            <a:gd name="csY4885" fmla="*/ 150351 h 693081"/>
                            <a:gd name="csX4886" fmla="*/ 1333400 w 1619476"/>
                            <a:gd name="csY4886" fmla="*/ 150351 h 693081"/>
                            <a:gd name="csX4887" fmla="*/ 1250623 w 1619476"/>
                            <a:gd name="csY4887" fmla="*/ 113445 h 693081"/>
                            <a:gd name="csX4888" fmla="*/ 1243488 w 1619476"/>
                            <a:gd name="csY4888" fmla="*/ 111528 h 693081"/>
                            <a:gd name="csX4889" fmla="*/ 1231211 w 1619476"/>
                            <a:gd name="csY4889" fmla="*/ 116441 h 693081"/>
                            <a:gd name="csX4890" fmla="*/ 1226323 w 1619476"/>
                            <a:gd name="csY4890" fmla="*/ 132196 h 693081"/>
                            <a:gd name="csX4891" fmla="*/ 1226323 w 1619476"/>
                            <a:gd name="csY4891" fmla="*/ 172924 h 693081"/>
                            <a:gd name="csX4892" fmla="*/ 1214440 w 1619476"/>
                            <a:gd name="csY4892" fmla="*/ 172924 h 693081"/>
                            <a:gd name="csX4893" fmla="*/ 1214440 w 1619476"/>
                            <a:gd name="csY4893" fmla="*/ 127372 h 693081"/>
                            <a:gd name="csX4894" fmla="*/ 1211532 w 1619476"/>
                            <a:gd name="csY4894" fmla="*/ 115476 h 693081"/>
                            <a:gd name="csX4895" fmla="*/ 1202023 w 1619476"/>
                            <a:gd name="csY4895" fmla="*/ 111528 h 693081"/>
                            <a:gd name="csX4896" fmla="*/ 1192755 w 1619476"/>
                            <a:gd name="csY4896" fmla="*/ 114168 h 693081"/>
                            <a:gd name="csX4897" fmla="*/ 1186585 w 1619476"/>
                            <a:gd name="csY4897" fmla="*/ 121887 h 693081"/>
                            <a:gd name="csX4898" fmla="*/ 1184668 w 1619476"/>
                            <a:gd name="csY4898" fmla="*/ 136551 h 693081"/>
                            <a:gd name="csX4899" fmla="*/ 1184668 w 1619476"/>
                            <a:gd name="csY4899" fmla="*/ 172924 h 693081"/>
                            <a:gd name="csX4900" fmla="*/ 1172785 w 1619476"/>
                            <a:gd name="csY4900" fmla="*/ 172924 h 693081"/>
                            <a:gd name="csX4901" fmla="*/ 1172785 w 1619476"/>
                            <a:gd name="csY4901" fmla="*/ 102818 h 693081"/>
                            <a:gd name="csX4902" fmla="*/ 1183411 w 1619476"/>
                            <a:gd name="csY4902" fmla="*/ 102818 h 693081"/>
                            <a:gd name="csX4903" fmla="*/ 1183411 w 1619476"/>
                            <a:gd name="csY4903" fmla="*/ 112645 h 693081"/>
                            <a:gd name="csX4904" fmla="*/ 1192197 w 1619476"/>
                            <a:gd name="csY4904" fmla="*/ 104367 h 693081"/>
                            <a:gd name="csX4905" fmla="*/ 1204664 w 1619476"/>
                            <a:gd name="csY4905" fmla="*/ 101231 h 693081"/>
                            <a:gd name="csX4906" fmla="*/ 1217436 w 1619476"/>
                            <a:gd name="csY4906" fmla="*/ 104469 h 693081"/>
                            <a:gd name="csX4907" fmla="*/ 1224470 w 1619476"/>
                            <a:gd name="csY4907" fmla="*/ 113508 h 693081"/>
                            <a:gd name="csX4908" fmla="*/ 1246129 w 1619476"/>
                            <a:gd name="csY4908" fmla="*/ 101231 h 693081"/>
                            <a:gd name="csX4909" fmla="*/ 1262176 w 1619476"/>
                            <a:gd name="csY4909" fmla="*/ 106995 h 693081"/>
                            <a:gd name="csX4910" fmla="*/ 1267788 w 1619476"/>
                            <a:gd name="csY4910" fmla="*/ 124795 h 693081"/>
                            <a:gd name="csX4911" fmla="*/ 1267788 w 1619476"/>
                            <a:gd name="csY4911" fmla="*/ 172924 h 693081"/>
                            <a:gd name="csX4912" fmla="*/ 1255956 w 1619476"/>
                            <a:gd name="csY4912" fmla="*/ 172924 h 693081"/>
                            <a:gd name="csX4913" fmla="*/ 1255956 w 1619476"/>
                            <a:gd name="csY4913" fmla="*/ 128756 h 693081"/>
                            <a:gd name="csX4914" fmla="*/ 1254813 w 1619476"/>
                            <a:gd name="csY4914" fmla="*/ 118485 h 693081"/>
                            <a:gd name="csX4915" fmla="*/ 1250623 w 1619476"/>
                            <a:gd name="csY4915" fmla="*/ 113445 h 693081"/>
                            <a:gd name="csX4916" fmla="*/ 1161155 w 1619476"/>
                            <a:gd name="csY4916" fmla="*/ 162298 h 693081"/>
                            <a:gd name="csX4917" fmla="*/ 1162881 w 1619476"/>
                            <a:gd name="csY4917" fmla="*/ 172784 h 693081"/>
                            <a:gd name="csX4918" fmla="*/ 1153905 w 1619476"/>
                            <a:gd name="csY4918" fmla="*/ 173851 h 693081"/>
                            <a:gd name="csX4919" fmla="*/ 1143863 w 1619476"/>
                            <a:gd name="csY4919" fmla="*/ 171807 h 693081"/>
                            <a:gd name="csX4920" fmla="*/ 1138848 w 1619476"/>
                            <a:gd name="csY4920" fmla="*/ 166424 h 693081"/>
                            <a:gd name="csX4921" fmla="*/ 1137401 w 1619476"/>
                            <a:gd name="csY4921" fmla="*/ 152382 h 693081"/>
                            <a:gd name="csX4922" fmla="*/ 1137401 w 1619476"/>
                            <a:gd name="csY4922" fmla="*/ 112061 h 693081"/>
                            <a:gd name="csX4923" fmla="*/ 1128666 w 1619476"/>
                            <a:gd name="csY4923" fmla="*/ 112061 h 693081"/>
                            <a:gd name="csX4924" fmla="*/ 1128666 w 1619476"/>
                            <a:gd name="csY4924" fmla="*/ 102818 h 693081"/>
                            <a:gd name="csX4925" fmla="*/ 1137401 w 1619476"/>
                            <a:gd name="csY4925" fmla="*/ 102818 h 693081"/>
                            <a:gd name="csX4926" fmla="*/ 1137401 w 1619476"/>
                            <a:gd name="csY4926" fmla="*/ 85450 h 693081"/>
                            <a:gd name="csX4927" fmla="*/ 1149208 w 1619476"/>
                            <a:gd name="csY4927" fmla="*/ 78315 h 693081"/>
                            <a:gd name="csX4928" fmla="*/ 1149208 w 1619476"/>
                            <a:gd name="csY4928" fmla="*/ 102818 h 693081"/>
                            <a:gd name="csX4929" fmla="*/ 1161155 w 1619476"/>
                            <a:gd name="csY4929" fmla="*/ 102818 h 693081"/>
                            <a:gd name="csX4930" fmla="*/ 1161155 w 1619476"/>
                            <a:gd name="csY4930" fmla="*/ 112061 h 693081"/>
                            <a:gd name="csX4931" fmla="*/ 1149208 w 1619476"/>
                            <a:gd name="csY4931" fmla="*/ 112061 h 693081"/>
                            <a:gd name="csX4932" fmla="*/ 1149208 w 1619476"/>
                            <a:gd name="csY4932" fmla="*/ 153055 h 693081"/>
                            <a:gd name="csX4933" fmla="*/ 1149843 w 1619476"/>
                            <a:gd name="csY4933" fmla="*/ 159594 h 693081"/>
                            <a:gd name="csX4934" fmla="*/ 1151887 w 1619476"/>
                            <a:gd name="csY4934" fmla="*/ 161892 h 693081"/>
                            <a:gd name="csX4935" fmla="*/ 1155937 w 1619476"/>
                            <a:gd name="csY4935" fmla="*/ 162755 h 693081"/>
                            <a:gd name="csX4936" fmla="*/ 1161155 w 1619476"/>
                            <a:gd name="csY4936" fmla="*/ 162298 h 693081"/>
                            <a:gd name="csX4937" fmla="*/ 1101941 w 1619476"/>
                            <a:gd name="csY4937" fmla="*/ 172924 h 693081"/>
                            <a:gd name="csX4938" fmla="*/ 1090058 w 1619476"/>
                            <a:gd name="csY4938" fmla="*/ 172924 h 693081"/>
                            <a:gd name="csX4939" fmla="*/ 1090058 w 1619476"/>
                            <a:gd name="csY4939" fmla="*/ 102818 h 693081"/>
                            <a:gd name="csX4940" fmla="*/ 1100761 w 1619476"/>
                            <a:gd name="csY4940" fmla="*/ 102818 h 693081"/>
                            <a:gd name="csX4941" fmla="*/ 1100761 w 1619476"/>
                            <a:gd name="csY4941" fmla="*/ 113445 h 693081"/>
                            <a:gd name="csX4942" fmla="*/ 1108315 w 1619476"/>
                            <a:gd name="csY4942" fmla="*/ 103605 h 693081"/>
                            <a:gd name="csX4943" fmla="*/ 1115932 w 1619476"/>
                            <a:gd name="csY4943" fmla="*/ 101231 h 693081"/>
                            <a:gd name="csX4944" fmla="*/ 1128158 w 1619476"/>
                            <a:gd name="csY4944" fmla="*/ 105053 h 693081"/>
                            <a:gd name="csX4945" fmla="*/ 1124057 w 1619476"/>
                            <a:gd name="csY4945" fmla="*/ 116085 h 693081"/>
                            <a:gd name="csX4946" fmla="*/ 1115348 w 1619476"/>
                            <a:gd name="csY4946" fmla="*/ 113508 h 693081"/>
                            <a:gd name="csX4947" fmla="*/ 1108340 w 1619476"/>
                            <a:gd name="csY4947" fmla="*/ 115857 h 693081"/>
                            <a:gd name="csX4948" fmla="*/ 1103922 w 1619476"/>
                            <a:gd name="csY4948" fmla="*/ 122357 h 693081"/>
                            <a:gd name="csX4949" fmla="*/ 1101941 w 1619476"/>
                            <a:gd name="csY4949" fmla="*/ 136208 h 693081"/>
                            <a:gd name="csX4950" fmla="*/ 1101941 w 1619476"/>
                            <a:gd name="csY4950" fmla="*/ 172924 h 693081"/>
                            <a:gd name="csX4951" fmla="*/ 1023645 w 1619476"/>
                            <a:gd name="csY4951" fmla="*/ 154109 h 693081"/>
                            <a:gd name="csX4952" fmla="*/ 1025296 w 1619476"/>
                            <a:gd name="csY4952" fmla="*/ 148472 h 693081"/>
                            <a:gd name="csX4953" fmla="*/ 1029993 w 1619476"/>
                            <a:gd name="csY4953" fmla="*/ 144600 h 693081"/>
                            <a:gd name="csX4954" fmla="*/ 1040353 w 1619476"/>
                            <a:gd name="csY4954" fmla="*/ 142226 h 693081"/>
                            <a:gd name="csX4955" fmla="*/ 1059753 w 1619476"/>
                            <a:gd name="csY4955" fmla="*/ 137732 h 693081"/>
                            <a:gd name="csX4956" fmla="*/ 1059753 w 1619476"/>
                            <a:gd name="csY4956" fmla="*/ 142086 h 693081"/>
                            <a:gd name="csX4957" fmla="*/ 1057836 w 1619476"/>
                            <a:gd name="csY4957" fmla="*/ 153982 h 693081"/>
                            <a:gd name="csX4958" fmla="*/ 1049977 w 1619476"/>
                            <a:gd name="csY4958" fmla="*/ 162196 h 693081"/>
                            <a:gd name="csX4959" fmla="*/ 1037763 w 1619476"/>
                            <a:gd name="csY4959" fmla="*/ 165205 h 693081"/>
                            <a:gd name="csX4960" fmla="*/ 1027251 w 1619476"/>
                            <a:gd name="csY4960" fmla="*/ 162031 h 693081"/>
                            <a:gd name="csX4961" fmla="*/ 1023646 w 1619476"/>
                            <a:gd name="csY4961" fmla="*/ 154109 h 693081"/>
                            <a:gd name="csX4962" fmla="*/ 1048034 w 1619476"/>
                            <a:gd name="csY4962" fmla="*/ 172201 h 693081"/>
                            <a:gd name="csX4963" fmla="*/ 1060743 w 1619476"/>
                            <a:gd name="csY4963" fmla="*/ 164278 h 693081"/>
                            <a:gd name="csX4964" fmla="*/ 1063117 w 1619476"/>
                            <a:gd name="csY4964" fmla="*/ 172924 h 693081"/>
                            <a:gd name="csX4965" fmla="*/ 1075546 w 1619476"/>
                            <a:gd name="csY4965" fmla="*/ 172924 h 693081"/>
                            <a:gd name="csX4966" fmla="*/ 1072538 w 1619476"/>
                            <a:gd name="csY4966" fmla="*/ 164507 h 693081"/>
                            <a:gd name="csX4967" fmla="*/ 1071776 w 1619476"/>
                            <a:gd name="csY4967" fmla="*/ 143546 h 693081"/>
                            <a:gd name="csX4968" fmla="*/ 1071776 w 1619476"/>
                            <a:gd name="csY4968" fmla="*/ 127702 h 693081"/>
                            <a:gd name="csX4969" fmla="*/ 1071179 w 1619476"/>
                            <a:gd name="csY4969" fmla="*/ 116733 h 693081"/>
                            <a:gd name="csX4970" fmla="*/ 1067484 w 1619476"/>
                            <a:gd name="csY4970" fmla="*/ 108658 h 693081"/>
                            <a:gd name="csX4971" fmla="*/ 1059219 w 1619476"/>
                            <a:gd name="csY4971" fmla="*/ 103339 h 693081"/>
                            <a:gd name="csX4972" fmla="*/ 1044632 w 1619476"/>
                            <a:gd name="csY4972" fmla="*/ 101219 h 693081"/>
                            <a:gd name="csX4973" fmla="*/ 1028724 w 1619476"/>
                            <a:gd name="csY4973" fmla="*/ 103707 h 693081"/>
                            <a:gd name="csX4974" fmla="*/ 1018237 w 1619476"/>
                            <a:gd name="csY4974" fmla="*/ 110766 h 693081"/>
                            <a:gd name="csX4975" fmla="*/ 1013019 w 1619476"/>
                            <a:gd name="csY4975" fmla="*/ 122814 h 693081"/>
                            <a:gd name="csX4976" fmla="*/ 1024636 w 1619476"/>
                            <a:gd name="csY4976" fmla="*/ 124401 h 693081"/>
                            <a:gd name="csX4977" fmla="*/ 1030539 w 1619476"/>
                            <a:gd name="csY4977" fmla="*/ 114003 h 693081"/>
                            <a:gd name="csX4978" fmla="*/ 1042918 w 1619476"/>
                            <a:gd name="csY4978" fmla="*/ 111058 h 693081"/>
                            <a:gd name="csX4979" fmla="*/ 1056452 w 1619476"/>
                            <a:gd name="csY4979" fmla="*/ 115082 h 693081"/>
                            <a:gd name="csX4980" fmla="*/ 1059816 w 1619476"/>
                            <a:gd name="csY4980" fmla="*/ 125328 h 693081"/>
                            <a:gd name="csX4981" fmla="*/ 1059752 w 1619476"/>
                            <a:gd name="csY4981" fmla="*/ 128426 h 693081"/>
                            <a:gd name="csX4982" fmla="*/ 1038550 w 1619476"/>
                            <a:gd name="csY4982" fmla="*/ 132514 h 693081"/>
                            <a:gd name="csX4983" fmla="*/ 1028000 w 1619476"/>
                            <a:gd name="csY4983" fmla="*/ 134304 h 693081"/>
                            <a:gd name="csX4984" fmla="*/ 1019443 w 1619476"/>
                            <a:gd name="csY4984" fmla="*/ 138201 h 693081"/>
                            <a:gd name="csX4985" fmla="*/ 1013311 w 1619476"/>
                            <a:gd name="csY4985" fmla="*/ 145032 h 693081"/>
                            <a:gd name="csX4986" fmla="*/ 1010962 w 1619476"/>
                            <a:gd name="csY4986" fmla="*/ 154439 h 693081"/>
                            <a:gd name="csX4987" fmla="*/ 1017170 w 1619476"/>
                            <a:gd name="csY4987" fmla="*/ 168862 h 693081"/>
                            <a:gd name="csX4988" fmla="*/ 1034932 w 1619476"/>
                            <a:gd name="csY4988" fmla="*/ 174511 h 693081"/>
                            <a:gd name="csX4989" fmla="*/ 1048034 w 1619476"/>
                            <a:gd name="csY4989" fmla="*/ 172201 h 693081"/>
                            <a:gd name="csX4990" fmla="*/ 956395 w 1619476"/>
                            <a:gd name="csY4990" fmla="*/ 117634 h 693081"/>
                            <a:gd name="csX4991" fmla="*/ 969840 w 1619476"/>
                            <a:gd name="csY4991" fmla="*/ 110525 h 693081"/>
                            <a:gd name="csX4992" fmla="*/ 983006 w 1619476"/>
                            <a:gd name="csY4992" fmla="*/ 117203 h 693081"/>
                            <a:gd name="csX4993" fmla="*/ 988516 w 1619476"/>
                            <a:gd name="csY4993" fmla="*/ 137274 h 693081"/>
                            <a:gd name="csX4994" fmla="*/ 982879 w 1619476"/>
                            <a:gd name="csY4994" fmla="*/ 158032 h 693081"/>
                            <a:gd name="csX4995" fmla="*/ 969307 w 1619476"/>
                            <a:gd name="csY4995" fmla="*/ 164735 h 693081"/>
                            <a:gd name="csX4996" fmla="*/ 956040 w 1619476"/>
                            <a:gd name="csY4996" fmla="*/ 158261 h 693081"/>
                            <a:gd name="csX4997" fmla="*/ 950555 w 1619476"/>
                            <a:gd name="csY4997" fmla="*/ 138265 h 693081"/>
                            <a:gd name="csX4998" fmla="*/ 956395 w 1619476"/>
                            <a:gd name="csY4998" fmla="*/ 117634 h 693081"/>
                            <a:gd name="csX4999" fmla="*/ 951685 w 1619476"/>
                            <a:gd name="csY4999" fmla="*/ 165662 h 693081"/>
                            <a:gd name="csX5000" fmla="*/ 959442 w 1619476"/>
                            <a:gd name="csY5000" fmla="*/ 171997 h 693081"/>
                            <a:gd name="csX5001" fmla="*/ 970094 w 1619476"/>
                            <a:gd name="csY5001" fmla="*/ 174511 h 693081"/>
                            <a:gd name="csX5002" fmla="*/ 985583 w 1619476"/>
                            <a:gd name="csY5002" fmla="*/ 169915 h 693081"/>
                            <a:gd name="csX5003" fmla="*/ 996806 w 1619476"/>
                            <a:gd name="csY5003" fmla="*/ 156712 h 693081"/>
                            <a:gd name="csX5004" fmla="*/ 1000666 w 1619476"/>
                            <a:gd name="csY5004" fmla="*/ 137338 h 693081"/>
                            <a:gd name="csX5005" fmla="*/ 997175 w 1619476"/>
                            <a:gd name="csY5005" fmla="*/ 118891 h 693081"/>
                            <a:gd name="csX5006" fmla="*/ 986802 w 1619476"/>
                            <a:gd name="csY5006" fmla="*/ 105840 h 693081"/>
                            <a:gd name="csX5007" fmla="*/ 970945 w 1619476"/>
                            <a:gd name="csY5007" fmla="*/ 101219 h 693081"/>
                            <a:gd name="csX5008" fmla="*/ 959264 w 1619476"/>
                            <a:gd name="csY5008" fmla="*/ 103897 h 693081"/>
                            <a:gd name="csX5009" fmla="*/ 950631 w 1619476"/>
                            <a:gd name="csY5009" fmla="*/ 111921 h 693081"/>
                            <a:gd name="csX5010" fmla="*/ 950631 w 1619476"/>
                            <a:gd name="csY5010" fmla="*/ 102806 h 693081"/>
                            <a:gd name="csX5011" fmla="*/ 939802 w 1619476"/>
                            <a:gd name="csY5011" fmla="*/ 102806 h 693081"/>
                            <a:gd name="csX5012" fmla="*/ 939802 w 1619476"/>
                            <a:gd name="csY5012" fmla="*/ 199788 h 693081"/>
                            <a:gd name="csX5013" fmla="*/ 951685 w 1619476"/>
                            <a:gd name="csY5013" fmla="*/ 199788 h 693081"/>
                            <a:gd name="csX5014" fmla="*/ 951685 w 1619476"/>
                            <a:gd name="csY5014" fmla="*/ 165662 h 693081"/>
                            <a:gd name="csX5015" fmla="*/ 873580 w 1619476"/>
                            <a:gd name="csY5015" fmla="*/ 131130 h 693081"/>
                            <a:gd name="csX5016" fmla="*/ 879763 w 1619476"/>
                            <a:gd name="csY5016" fmla="*/ 116479 h 693081"/>
                            <a:gd name="csX5017" fmla="*/ 893512 w 1619476"/>
                            <a:gd name="csY5017" fmla="*/ 110994 h 693081"/>
                            <a:gd name="csX5018" fmla="*/ 908240 w 1619476"/>
                            <a:gd name="csY5018" fmla="*/ 117863 h 693081"/>
                            <a:gd name="csX5019" fmla="*/ 912721 w 1619476"/>
                            <a:gd name="csY5019" fmla="*/ 131130 h 693081"/>
                            <a:gd name="csX5020" fmla="*/ 873580 w 1619476"/>
                            <a:gd name="csY5020" fmla="*/ 131130 h 693081"/>
                            <a:gd name="csX5021" fmla="*/ 873580 w 1619476"/>
                            <a:gd name="csY5021" fmla="*/ 131130 h 693081"/>
                            <a:gd name="csX5022" fmla="*/ 893398 w 1619476"/>
                            <a:gd name="csY5022" fmla="*/ 101231 h 693081"/>
                            <a:gd name="csX5023" fmla="*/ 869746 w 1619476"/>
                            <a:gd name="csY5023" fmla="*/ 110994 h 693081"/>
                            <a:gd name="csX5024" fmla="*/ 860630 w 1619476"/>
                            <a:gd name="csY5024" fmla="*/ 138455 h 693081"/>
                            <a:gd name="csX5025" fmla="*/ 869657 w 1619476"/>
                            <a:gd name="csY5025" fmla="*/ 165027 h 693081"/>
                            <a:gd name="csX5026" fmla="*/ 894046 w 1619476"/>
                            <a:gd name="csY5026" fmla="*/ 174511 h 693081"/>
                            <a:gd name="csX5027" fmla="*/ 914105 w 1619476"/>
                            <a:gd name="csY5027" fmla="*/ 168557 h 693081"/>
                            <a:gd name="csX5028" fmla="*/ 924871 w 1619476"/>
                            <a:gd name="csY5028" fmla="*/ 151862 h 693081"/>
                            <a:gd name="csX5029" fmla="*/ 912594 w 1619476"/>
                            <a:gd name="csY5029" fmla="*/ 150351 h 693081"/>
                            <a:gd name="csX5030" fmla="*/ 905256 w 1619476"/>
                            <a:gd name="csY5030" fmla="*/ 161308 h 693081"/>
                            <a:gd name="csX5031" fmla="*/ 894109 w 1619476"/>
                            <a:gd name="csY5031" fmla="*/ 164735 h 693081"/>
                            <a:gd name="csX5032" fmla="*/ 879458 w 1619476"/>
                            <a:gd name="csY5032" fmla="*/ 158603 h 693081"/>
                            <a:gd name="csX5033" fmla="*/ 872920 w 1619476"/>
                            <a:gd name="csY5033" fmla="*/ 140906 h 693081"/>
                            <a:gd name="csX5034" fmla="*/ 925201 w 1619476"/>
                            <a:gd name="csY5034" fmla="*/ 140906 h 693081"/>
                            <a:gd name="csX5035" fmla="*/ 925277 w 1619476"/>
                            <a:gd name="csY5035" fmla="*/ 137732 h 693081"/>
                            <a:gd name="csX5036" fmla="*/ 916365 w 1619476"/>
                            <a:gd name="csY5036" fmla="*/ 110804 h 693081"/>
                            <a:gd name="csX5037" fmla="*/ 893398 w 1619476"/>
                            <a:gd name="csY5037" fmla="*/ 101231 h 693081"/>
                            <a:gd name="csX5038" fmla="*/ 832750 w 1619476"/>
                            <a:gd name="csY5038" fmla="*/ 142454 h 693081"/>
                            <a:gd name="csX5039" fmla="*/ 825653 w 1619476"/>
                            <a:gd name="csY5039" fmla="*/ 154706 h 693081"/>
                            <a:gd name="csX5040" fmla="*/ 816969 w 1619476"/>
                            <a:gd name="csY5040" fmla="*/ 159721 h 693081"/>
                            <a:gd name="csX5041" fmla="*/ 801950 w 1619476"/>
                            <a:gd name="csY5041" fmla="*/ 161498 h 693081"/>
                            <a:gd name="csX5042" fmla="*/ 781281 w 1619476"/>
                            <a:gd name="csY5042" fmla="*/ 161498 h 693081"/>
                            <a:gd name="csX5043" fmla="*/ 781281 w 1619476"/>
                            <a:gd name="csY5043" fmla="*/ 87558 h 693081"/>
                            <a:gd name="csX5044" fmla="*/ 801619 w 1619476"/>
                            <a:gd name="csY5044" fmla="*/ 87558 h 693081"/>
                            <a:gd name="csX5045" fmla="*/ 818188 w 1619476"/>
                            <a:gd name="csY5045" fmla="*/ 89551 h 693081"/>
                            <a:gd name="csX5046" fmla="*/ 830300 w 1619476"/>
                            <a:gd name="csY5046" fmla="*/ 100470 h 693081"/>
                            <a:gd name="csX5047" fmla="*/ 835289 w 1619476"/>
                            <a:gd name="csY5047" fmla="*/ 123804 h 693081"/>
                            <a:gd name="csX5048" fmla="*/ 832750 w 1619476"/>
                            <a:gd name="csY5048" fmla="*/ 142454 h 693081"/>
                            <a:gd name="csX5049" fmla="*/ 833245 w 1619476"/>
                            <a:gd name="csY5049" fmla="*/ 84460 h 693081"/>
                            <a:gd name="csX5050" fmla="*/ 819051 w 1619476"/>
                            <a:gd name="csY5050" fmla="*/ 77528 h 693081"/>
                            <a:gd name="csX5051" fmla="*/ 801823 w 1619476"/>
                            <a:gd name="csY5051" fmla="*/ 76144 h 693081"/>
                            <a:gd name="csX5052" fmla="*/ 768483 w 1619476"/>
                            <a:gd name="csY5052" fmla="*/ 76144 h 693081"/>
                            <a:gd name="csX5053" fmla="*/ 768483 w 1619476"/>
                            <a:gd name="csY5053" fmla="*/ 172924 h 693081"/>
                            <a:gd name="csX5054" fmla="*/ 803397 w 1619476"/>
                            <a:gd name="csY5054" fmla="*/ 172924 h 693081"/>
                            <a:gd name="csX5055" fmla="*/ 818949 w 1619476"/>
                            <a:gd name="csY5055" fmla="*/ 171274 h 693081"/>
                            <a:gd name="csX5056" fmla="*/ 830503 w 1619476"/>
                            <a:gd name="csY5056" fmla="*/ 166411 h 693081"/>
                            <a:gd name="csX5057" fmla="*/ 839314 w 1619476"/>
                            <a:gd name="csY5057" fmla="*/ 157638 h 693081"/>
                            <a:gd name="csX5058" fmla="*/ 845915 w 1619476"/>
                            <a:gd name="csY5058" fmla="*/ 143546 h 693081"/>
                            <a:gd name="csX5059" fmla="*/ 848493 w 1619476"/>
                            <a:gd name="csY5059" fmla="*/ 124007 h 693081"/>
                            <a:gd name="csX5060" fmla="*/ 844684 w 1619476"/>
                            <a:gd name="csY5060" fmla="*/ 101003 h 693081"/>
                            <a:gd name="csX5061" fmla="*/ 833245 w 1619476"/>
                            <a:gd name="csY5061" fmla="*/ 84460 h 69308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  <a:cxn ang="0">
                              <a:pos x="csX38" y="csY38"/>
                            </a:cxn>
                            <a:cxn ang="0">
                              <a:pos x="csX39" y="csY39"/>
                            </a:cxn>
                            <a:cxn ang="0">
                              <a:pos x="csX40" y="csY40"/>
                            </a:cxn>
                            <a:cxn ang="0">
                              <a:pos x="csX41" y="csY41"/>
                            </a:cxn>
                            <a:cxn ang="0">
                              <a:pos x="csX42" y="csY42"/>
                            </a:cxn>
                            <a:cxn ang="0">
                              <a:pos x="csX43" y="csY43"/>
                            </a:cxn>
                            <a:cxn ang="0">
                              <a:pos x="csX44" y="csY44"/>
                            </a:cxn>
                            <a:cxn ang="0">
                              <a:pos x="csX45" y="csY45"/>
                            </a:cxn>
                            <a:cxn ang="0">
                              <a:pos x="csX46" y="csY46"/>
                            </a:cxn>
                            <a:cxn ang="0">
                              <a:pos x="csX47" y="csY47"/>
                            </a:cxn>
                            <a:cxn ang="0">
                              <a:pos x="csX48" y="csY48"/>
                            </a:cxn>
                            <a:cxn ang="0">
                              <a:pos x="csX49" y="csY49"/>
                            </a:cxn>
                            <a:cxn ang="0">
                              <a:pos x="csX50" y="csY50"/>
                            </a:cxn>
                            <a:cxn ang="0">
                              <a:pos x="csX51" y="csY51"/>
                            </a:cxn>
                            <a:cxn ang="0">
                              <a:pos x="csX52" y="csY52"/>
                            </a:cxn>
                            <a:cxn ang="0">
                              <a:pos x="csX53" y="csY53"/>
                            </a:cxn>
                            <a:cxn ang="0">
                              <a:pos x="csX54" y="csY54"/>
                            </a:cxn>
                            <a:cxn ang="0">
                              <a:pos x="csX55" y="csY55"/>
                            </a:cxn>
                            <a:cxn ang="0">
                              <a:pos x="csX56" y="csY56"/>
                            </a:cxn>
                            <a:cxn ang="0">
                              <a:pos x="csX57" y="csY57"/>
                            </a:cxn>
                            <a:cxn ang="0">
                              <a:pos x="csX58" y="csY58"/>
                            </a:cxn>
                            <a:cxn ang="0">
                              <a:pos x="csX59" y="csY59"/>
                            </a:cxn>
                            <a:cxn ang="0">
                              <a:pos x="csX60" y="csY60"/>
                            </a:cxn>
                            <a:cxn ang="0">
                              <a:pos x="csX61" y="csY61"/>
                            </a:cxn>
                            <a:cxn ang="0">
                              <a:pos x="csX62" y="csY62"/>
                            </a:cxn>
                            <a:cxn ang="0">
                              <a:pos x="csX63" y="csY63"/>
                            </a:cxn>
                            <a:cxn ang="0">
                              <a:pos x="csX64" y="csY64"/>
                            </a:cxn>
                            <a:cxn ang="0">
                              <a:pos x="csX65" y="csY65"/>
                            </a:cxn>
                            <a:cxn ang="0">
                              <a:pos x="csX66" y="csY66"/>
                            </a:cxn>
                            <a:cxn ang="0">
                              <a:pos x="csX67" y="csY67"/>
                            </a:cxn>
                            <a:cxn ang="0">
                              <a:pos x="csX68" y="csY68"/>
                            </a:cxn>
                            <a:cxn ang="0">
                              <a:pos x="csX69" y="csY69"/>
                            </a:cxn>
                            <a:cxn ang="0">
                              <a:pos x="csX70" y="csY70"/>
                            </a:cxn>
                            <a:cxn ang="0">
                              <a:pos x="csX71" y="csY71"/>
                            </a:cxn>
                            <a:cxn ang="0">
                              <a:pos x="csX72" y="csY72"/>
                            </a:cxn>
                            <a:cxn ang="0">
                              <a:pos x="csX73" y="csY73"/>
                            </a:cxn>
                            <a:cxn ang="0">
                              <a:pos x="csX74" y="csY74"/>
                            </a:cxn>
                            <a:cxn ang="0">
                              <a:pos x="csX75" y="csY75"/>
                            </a:cxn>
                            <a:cxn ang="0">
                              <a:pos x="csX76" y="csY76"/>
                            </a:cxn>
                            <a:cxn ang="0">
                              <a:pos x="csX77" y="csY77"/>
                            </a:cxn>
                            <a:cxn ang="0">
                              <a:pos x="csX78" y="csY78"/>
                            </a:cxn>
                            <a:cxn ang="0">
                              <a:pos x="csX79" y="csY79"/>
                            </a:cxn>
                            <a:cxn ang="0">
                              <a:pos x="csX80" y="csY80"/>
                            </a:cxn>
                            <a:cxn ang="0">
                              <a:pos x="csX81" y="csY81"/>
                            </a:cxn>
                            <a:cxn ang="0">
                              <a:pos x="csX82" y="csY82"/>
                            </a:cxn>
                            <a:cxn ang="0">
                              <a:pos x="csX83" y="csY83"/>
                            </a:cxn>
                            <a:cxn ang="0">
                              <a:pos x="csX84" y="csY84"/>
                            </a:cxn>
                            <a:cxn ang="0">
                              <a:pos x="csX85" y="csY85"/>
                            </a:cxn>
                            <a:cxn ang="0">
                              <a:pos x="csX86" y="csY86"/>
                            </a:cxn>
                            <a:cxn ang="0">
                              <a:pos x="csX87" y="csY87"/>
                            </a:cxn>
                            <a:cxn ang="0">
                              <a:pos x="csX88" y="csY88"/>
                            </a:cxn>
                            <a:cxn ang="0">
                              <a:pos x="csX89" y="csY89"/>
                            </a:cxn>
                            <a:cxn ang="0">
                              <a:pos x="csX90" y="csY90"/>
                            </a:cxn>
                            <a:cxn ang="0">
                              <a:pos x="csX91" y="csY91"/>
                            </a:cxn>
                            <a:cxn ang="0">
                              <a:pos x="csX92" y="csY92"/>
                            </a:cxn>
                            <a:cxn ang="0">
                              <a:pos x="csX93" y="csY93"/>
                            </a:cxn>
                            <a:cxn ang="0">
                              <a:pos x="csX94" y="csY94"/>
                            </a:cxn>
                            <a:cxn ang="0">
                              <a:pos x="csX95" y="csY95"/>
                            </a:cxn>
                            <a:cxn ang="0">
                              <a:pos x="csX96" y="csY96"/>
                            </a:cxn>
                            <a:cxn ang="0">
                              <a:pos x="csX97" y="csY97"/>
                            </a:cxn>
                            <a:cxn ang="0">
                              <a:pos x="csX98" y="csY98"/>
                            </a:cxn>
                            <a:cxn ang="0">
                              <a:pos x="csX99" y="csY99"/>
                            </a:cxn>
                            <a:cxn ang="0">
                              <a:pos x="csX100" y="csY100"/>
                            </a:cxn>
                            <a:cxn ang="0">
                              <a:pos x="csX101" y="csY101"/>
                            </a:cxn>
                            <a:cxn ang="0">
                              <a:pos x="csX102" y="csY102"/>
                            </a:cxn>
                            <a:cxn ang="0">
                              <a:pos x="csX103" y="csY103"/>
                            </a:cxn>
                            <a:cxn ang="0">
                              <a:pos x="csX104" y="csY104"/>
                            </a:cxn>
                            <a:cxn ang="0">
                              <a:pos x="csX105" y="csY105"/>
                            </a:cxn>
                            <a:cxn ang="0">
                              <a:pos x="csX106" y="csY106"/>
                            </a:cxn>
                            <a:cxn ang="0">
                              <a:pos x="csX107" y="csY107"/>
                            </a:cxn>
                            <a:cxn ang="0">
                              <a:pos x="csX108" y="csY108"/>
                            </a:cxn>
                            <a:cxn ang="0">
                              <a:pos x="csX109" y="csY109"/>
                            </a:cxn>
                            <a:cxn ang="0">
                              <a:pos x="csX110" y="csY110"/>
                            </a:cxn>
                            <a:cxn ang="0">
                              <a:pos x="csX111" y="csY111"/>
                            </a:cxn>
                            <a:cxn ang="0">
                              <a:pos x="csX112" y="csY112"/>
                            </a:cxn>
                            <a:cxn ang="0">
                              <a:pos x="csX113" y="csY113"/>
                            </a:cxn>
                            <a:cxn ang="0">
                              <a:pos x="csX114" y="csY114"/>
                            </a:cxn>
                            <a:cxn ang="0">
                              <a:pos x="csX115" y="csY115"/>
                            </a:cxn>
                            <a:cxn ang="0">
                              <a:pos x="csX116" y="csY116"/>
                            </a:cxn>
                            <a:cxn ang="0">
                              <a:pos x="csX117" y="csY117"/>
                            </a:cxn>
                            <a:cxn ang="0">
                              <a:pos x="csX118" y="csY118"/>
                            </a:cxn>
                            <a:cxn ang="0">
                              <a:pos x="csX119" y="csY119"/>
                            </a:cxn>
                            <a:cxn ang="0">
                              <a:pos x="csX120" y="csY120"/>
                            </a:cxn>
                            <a:cxn ang="0">
                              <a:pos x="csX121" y="csY121"/>
                            </a:cxn>
                            <a:cxn ang="0">
                              <a:pos x="csX122" y="csY122"/>
                            </a:cxn>
                            <a:cxn ang="0">
                              <a:pos x="csX123" y="csY123"/>
                            </a:cxn>
                            <a:cxn ang="0">
                              <a:pos x="csX124" y="csY124"/>
                            </a:cxn>
                            <a:cxn ang="0">
                              <a:pos x="csX125" y="csY125"/>
                            </a:cxn>
                            <a:cxn ang="0">
                              <a:pos x="csX126" y="csY126"/>
                            </a:cxn>
                            <a:cxn ang="0">
                              <a:pos x="csX127" y="csY127"/>
                            </a:cxn>
                            <a:cxn ang="0">
                              <a:pos x="csX128" y="csY128"/>
                            </a:cxn>
                            <a:cxn ang="0">
                              <a:pos x="csX129" y="csY129"/>
                            </a:cxn>
                            <a:cxn ang="0">
                              <a:pos x="csX130" y="csY130"/>
                            </a:cxn>
                            <a:cxn ang="0">
                              <a:pos x="csX131" y="csY131"/>
                            </a:cxn>
                            <a:cxn ang="0">
                              <a:pos x="csX132" y="csY132"/>
                            </a:cxn>
                            <a:cxn ang="0">
                              <a:pos x="csX133" y="csY133"/>
                            </a:cxn>
                            <a:cxn ang="0">
                              <a:pos x="csX134" y="csY134"/>
                            </a:cxn>
                            <a:cxn ang="0">
                              <a:pos x="csX135" y="csY135"/>
                            </a:cxn>
                            <a:cxn ang="0">
                              <a:pos x="csX136" y="csY136"/>
                            </a:cxn>
                            <a:cxn ang="0">
                              <a:pos x="csX137" y="csY137"/>
                            </a:cxn>
                            <a:cxn ang="0">
                              <a:pos x="csX138" y="csY138"/>
                            </a:cxn>
                            <a:cxn ang="0">
                              <a:pos x="csX139" y="csY139"/>
                            </a:cxn>
                            <a:cxn ang="0">
                              <a:pos x="csX140" y="csY140"/>
                            </a:cxn>
                            <a:cxn ang="0">
                              <a:pos x="csX141" y="csY141"/>
                            </a:cxn>
                            <a:cxn ang="0">
                              <a:pos x="csX142" y="csY142"/>
                            </a:cxn>
                            <a:cxn ang="0">
                              <a:pos x="csX143" y="csY143"/>
                            </a:cxn>
                            <a:cxn ang="0">
                              <a:pos x="csX144" y="csY144"/>
                            </a:cxn>
                            <a:cxn ang="0">
                              <a:pos x="csX145" y="csY145"/>
                            </a:cxn>
                            <a:cxn ang="0">
                              <a:pos x="csX146" y="csY146"/>
                            </a:cxn>
                            <a:cxn ang="0">
                              <a:pos x="csX147" y="csY147"/>
                            </a:cxn>
                            <a:cxn ang="0">
                              <a:pos x="csX148" y="csY148"/>
                            </a:cxn>
                            <a:cxn ang="0">
                              <a:pos x="csX149" y="csY149"/>
                            </a:cxn>
                            <a:cxn ang="0">
                              <a:pos x="csX150" y="csY150"/>
                            </a:cxn>
                            <a:cxn ang="0">
                              <a:pos x="csX151" y="csY151"/>
                            </a:cxn>
                            <a:cxn ang="0">
                              <a:pos x="csX152" y="csY152"/>
                            </a:cxn>
                            <a:cxn ang="0">
                              <a:pos x="csX153" y="csY153"/>
                            </a:cxn>
                            <a:cxn ang="0">
                              <a:pos x="csX154" y="csY154"/>
                            </a:cxn>
                            <a:cxn ang="0">
                              <a:pos x="csX155" y="csY155"/>
                            </a:cxn>
                            <a:cxn ang="0">
                              <a:pos x="csX156" y="csY156"/>
                            </a:cxn>
                            <a:cxn ang="0">
                              <a:pos x="csX157" y="csY157"/>
                            </a:cxn>
                            <a:cxn ang="0">
                              <a:pos x="csX158" y="csY158"/>
                            </a:cxn>
                            <a:cxn ang="0">
                              <a:pos x="csX159" y="csY159"/>
                            </a:cxn>
                            <a:cxn ang="0">
                              <a:pos x="csX160" y="csY160"/>
                            </a:cxn>
                            <a:cxn ang="0">
                              <a:pos x="csX161" y="csY161"/>
                            </a:cxn>
                            <a:cxn ang="0">
                              <a:pos x="csX162" y="csY162"/>
                            </a:cxn>
                            <a:cxn ang="0">
                              <a:pos x="csX163" y="csY163"/>
                            </a:cxn>
                            <a:cxn ang="0">
                              <a:pos x="csX164" y="csY164"/>
                            </a:cxn>
                            <a:cxn ang="0">
                              <a:pos x="csX165" y="csY165"/>
                            </a:cxn>
                            <a:cxn ang="0">
                              <a:pos x="csX166" y="csY166"/>
                            </a:cxn>
                            <a:cxn ang="0">
                              <a:pos x="csX167" y="csY167"/>
                            </a:cxn>
                            <a:cxn ang="0">
                              <a:pos x="csX168" y="csY168"/>
                            </a:cxn>
                            <a:cxn ang="0">
                              <a:pos x="csX169" y="csY169"/>
                            </a:cxn>
                            <a:cxn ang="0">
                              <a:pos x="csX170" y="csY170"/>
                            </a:cxn>
                            <a:cxn ang="0">
                              <a:pos x="csX171" y="csY171"/>
                            </a:cxn>
                            <a:cxn ang="0">
                              <a:pos x="csX172" y="csY172"/>
                            </a:cxn>
                            <a:cxn ang="0">
                              <a:pos x="csX173" y="csY173"/>
                            </a:cxn>
                            <a:cxn ang="0">
                              <a:pos x="csX174" y="csY174"/>
                            </a:cxn>
                            <a:cxn ang="0">
                              <a:pos x="csX175" y="csY175"/>
                            </a:cxn>
                            <a:cxn ang="0">
                              <a:pos x="csX176" y="csY176"/>
                            </a:cxn>
                            <a:cxn ang="0">
                              <a:pos x="csX177" y="csY177"/>
                            </a:cxn>
                            <a:cxn ang="0">
                              <a:pos x="csX178" y="csY178"/>
                            </a:cxn>
                            <a:cxn ang="0">
                              <a:pos x="csX179" y="csY179"/>
                            </a:cxn>
                            <a:cxn ang="0">
                              <a:pos x="csX180" y="csY180"/>
                            </a:cxn>
                            <a:cxn ang="0">
                              <a:pos x="csX181" y="csY181"/>
                            </a:cxn>
                            <a:cxn ang="0">
                              <a:pos x="csX182" y="csY182"/>
                            </a:cxn>
                            <a:cxn ang="0">
                              <a:pos x="csX183" y="csY183"/>
                            </a:cxn>
                            <a:cxn ang="0">
                              <a:pos x="csX184" y="csY184"/>
                            </a:cxn>
                            <a:cxn ang="0">
                              <a:pos x="csX185" y="csY185"/>
                            </a:cxn>
                            <a:cxn ang="0">
                              <a:pos x="csX186" y="csY186"/>
                            </a:cxn>
                            <a:cxn ang="0">
                              <a:pos x="csX187" y="csY187"/>
                            </a:cxn>
                            <a:cxn ang="0">
                              <a:pos x="csX188" y="csY188"/>
                            </a:cxn>
                            <a:cxn ang="0">
                              <a:pos x="csX189" y="csY189"/>
                            </a:cxn>
                            <a:cxn ang="0">
                              <a:pos x="csX190" y="csY190"/>
                            </a:cxn>
                            <a:cxn ang="0">
                              <a:pos x="csX191" y="csY191"/>
                            </a:cxn>
                            <a:cxn ang="0">
                              <a:pos x="csX192" y="csY192"/>
                            </a:cxn>
                            <a:cxn ang="0">
                              <a:pos x="csX193" y="csY193"/>
                            </a:cxn>
                            <a:cxn ang="0">
                              <a:pos x="csX194" y="csY194"/>
                            </a:cxn>
                            <a:cxn ang="0">
                              <a:pos x="csX195" y="csY195"/>
                            </a:cxn>
                            <a:cxn ang="0">
                              <a:pos x="csX196" y="csY196"/>
                            </a:cxn>
                            <a:cxn ang="0">
                              <a:pos x="csX197" y="csY197"/>
                            </a:cxn>
                            <a:cxn ang="0">
                              <a:pos x="csX198" y="csY198"/>
                            </a:cxn>
                            <a:cxn ang="0">
                              <a:pos x="csX199" y="csY199"/>
                            </a:cxn>
                            <a:cxn ang="0">
                              <a:pos x="csX200" y="csY200"/>
                            </a:cxn>
                            <a:cxn ang="0">
                              <a:pos x="csX201" y="csY201"/>
                            </a:cxn>
                            <a:cxn ang="0">
                              <a:pos x="csX202" y="csY202"/>
                            </a:cxn>
                            <a:cxn ang="0">
                              <a:pos x="csX203" y="csY203"/>
                            </a:cxn>
                            <a:cxn ang="0">
                              <a:pos x="csX204" y="csY204"/>
                            </a:cxn>
                            <a:cxn ang="0">
                              <a:pos x="csX205" y="csY205"/>
                            </a:cxn>
                            <a:cxn ang="0">
                              <a:pos x="csX206" y="csY206"/>
                            </a:cxn>
                            <a:cxn ang="0">
                              <a:pos x="csX207" y="csY207"/>
                            </a:cxn>
                            <a:cxn ang="0">
                              <a:pos x="csX208" y="csY208"/>
                            </a:cxn>
                            <a:cxn ang="0">
                              <a:pos x="csX209" y="csY209"/>
                            </a:cxn>
                            <a:cxn ang="0">
                              <a:pos x="csX210" y="csY210"/>
                            </a:cxn>
                            <a:cxn ang="0">
                              <a:pos x="csX211" y="csY211"/>
                            </a:cxn>
                            <a:cxn ang="0">
                              <a:pos x="csX212" y="csY212"/>
                            </a:cxn>
                            <a:cxn ang="0">
                              <a:pos x="csX213" y="csY213"/>
                            </a:cxn>
                            <a:cxn ang="0">
                              <a:pos x="csX214" y="csY214"/>
                            </a:cxn>
                            <a:cxn ang="0">
                              <a:pos x="csX215" y="csY215"/>
                            </a:cxn>
                            <a:cxn ang="0">
                              <a:pos x="csX216" y="csY216"/>
                            </a:cxn>
                            <a:cxn ang="0">
                              <a:pos x="csX217" y="csY217"/>
                            </a:cxn>
                            <a:cxn ang="0">
                              <a:pos x="csX218" y="csY218"/>
                            </a:cxn>
                            <a:cxn ang="0">
                              <a:pos x="csX219" y="csY219"/>
                            </a:cxn>
                            <a:cxn ang="0">
                              <a:pos x="csX220" y="csY220"/>
                            </a:cxn>
                            <a:cxn ang="0">
                              <a:pos x="csX221" y="csY221"/>
                            </a:cxn>
                            <a:cxn ang="0">
                              <a:pos x="csX222" y="csY222"/>
                            </a:cxn>
                            <a:cxn ang="0">
                              <a:pos x="csX223" y="csY223"/>
                            </a:cxn>
                            <a:cxn ang="0">
                              <a:pos x="csX224" y="csY224"/>
                            </a:cxn>
                            <a:cxn ang="0">
                              <a:pos x="csX225" y="csY225"/>
                            </a:cxn>
                            <a:cxn ang="0">
                              <a:pos x="csX226" y="csY226"/>
                            </a:cxn>
                            <a:cxn ang="0">
                              <a:pos x="csX227" y="csY227"/>
                            </a:cxn>
                            <a:cxn ang="0">
                              <a:pos x="csX228" y="csY228"/>
                            </a:cxn>
                            <a:cxn ang="0">
                              <a:pos x="csX229" y="csY229"/>
                            </a:cxn>
                            <a:cxn ang="0">
                              <a:pos x="csX230" y="csY230"/>
                            </a:cxn>
                            <a:cxn ang="0">
                              <a:pos x="csX231" y="csY231"/>
                            </a:cxn>
                            <a:cxn ang="0">
                              <a:pos x="csX232" y="csY232"/>
                            </a:cxn>
                            <a:cxn ang="0">
                              <a:pos x="csX233" y="csY233"/>
                            </a:cxn>
                            <a:cxn ang="0">
                              <a:pos x="csX234" y="csY234"/>
                            </a:cxn>
                            <a:cxn ang="0">
                              <a:pos x="csX235" y="csY235"/>
                            </a:cxn>
                            <a:cxn ang="0">
                              <a:pos x="csX236" y="csY236"/>
                            </a:cxn>
                            <a:cxn ang="0">
                              <a:pos x="csX237" y="csY237"/>
                            </a:cxn>
                            <a:cxn ang="0">
                              <a:pos x="csX238" y="csY238"/>
                            </a:cxn>
                            <a:cxn ang="0">
                              <a:pos x="csX239" y="csY239"/>
                            </a:cxn>
                            <a:cxn ang="0">
                              <a:pos x="csX240" y="csY240"/>
                            </a:cxn>
                            <a:cxn ang="0">
                              <a:pos x="csX241" y="csY241"/>
                            </a:cxn>
                            <a:cxn ang="0">
                              <a:pos x="csX242" y="csY242"/>
                            </a:cxn>
                            <a:cxn ang="0">
                              <a:pos x="csX243" y="csY243"/>
                            </a:cxn>
                            <a:cxn ang="0">
                              <a:pos x="csX244" y="csY244"/>
                            </a:cxn>
                            <a:cxn ang="0">
                              <a:pos x="csX245" y="csY245"/>
                            </a:cxn>
                            <a:cxn ang="0">
                              <a:pos x="csX246" y="csY246"/>
                            </a:cxn>
                            <a:cxn ang="0">
                              <a:pos x="csX247" y="csY247"/>
                            </a:cxn>
                            <a:cxn ang="0">
                              <a:pos x="csX248" y="csY248"/>
                            </a:cxn>
                            <a:cxn ang="0">
                              <a:pos x="csX249" y="csY249"/>
                            </a:cxn>
                            <a:cxn ang="0">
                              <a:pos x="csX250" y="csY250"/>
                            </a:cxn>
                            <a:cxn ang="0">
                              <a:pos x="csX251" y="csY251"/>
                            </a:cxn>
                            <a:cxn ang="0">
                              <a:pos x="csX252" y="csY252"/>
                            </a:cxn>
                            <a:cxn ang="0">
                              <a:pos x="csX253" y="csY253"/>
                            </a:cxn>
                            <a:cxn ang="0">
                              <a:pos x="csX254" y="csY254"/>
                            </a:cxn>
                            <a:cxn ang="0">
                              <a:pos x="csX255" y="csY255"/>
                            </a:cxn>
                            <a:cxn ang="0">
                              <a:pos x="csX256" y="csY256"/>
                            </a:cxn>
                            <a:cxn ang="0">
                              <a:pos x="csX257" y="csY257"/>
                            </a:cxn>
                            <a:cxn ang="0">
                              <a:pos x="csX258" y="csY258"/>
                            </a:cxn>
                            <a:cxn ang="0">
                              <a:pos x="csX259" y="csY259"/>
                            </a:cxn>
                            <a:cxn ang="0">
                              <a:pos x="csX260" y="csY260"/>
                            </a:cxn>
                            <a:cxn ang="0">
                              <a:pos x="csX261" y="csY261"/>
                            </a:cxn>
                            <a:cxn ang="0">
                              <a:pos x="csX262" y="csY262"/>
                            </a:cxn>
                            <a:cxn ang="0">
                              <a:pos x="csX263" y="csY263"/>
                            </a:cxn>
                            <a:cxn ang="0">
                              <a:pos x="csX264" y="csY264"/>
                            </a:cxn>
                            <a:cxn ang="0">
                              <a:pos x="csX265" y="csY265"/>
                            </a:cxn>
                            <a:cxn ang="0">
                              <a:pos x="csX266" y="csY266"/>
                            </a:cxn>
                            <a:cxn ang="0">
                              <a:pos x="csX267" y="csY267"/>
                            </a:cxn>
                            <a:cxn ang="0">
                              <a:pos x="csX268" y="csY268"/>
                            </a:cxn>
                            <a:cxn ang="0">
                              <a:pos x="csX269" y="csY269"/>
                            </a:cxn>
                            <a:cxn ang="0">
                              <a:pos x="csX270" y="csY270"/>
                            </a:cxn>
                            <a:cxn ang="0">
                              <a:pos x="csX271" y="csY271"/>
                            </a:cxn>
                            <a:cxn ang="0">
                              <a:pos x="csX272" y="csY272"/>
                            </a:cxn>
                            <a:cxn ang="0">
                              <a:pos x="csX273" y="csY273"/>
                            </a:cxn>
                            <a:cxn ang="0">
                              <a:pos x="csX274" y="csY274"/>
                            </a:cxn>
                            <a:cxn ang="0">
                              <a:pos x="csX275" y="csY275"/>
                            </a:cxn>
                            <a:cxn ang="0">
                              <a:pos x="csX276" y="csY276"/>
                            </a:cxn>
                            <a:cxn ang="0">
                              <a:pos x="csX277" y="csY277"/>
                            </a:cxn>
                            <a:cxn ang="0">
                              <a:pos x="csX278" y="csY278"/>
                            </a:cxn>
                            <a:cxn ang="0">
                              <a:pos x="csX279" y="csY279"/>
                            </a:cxn>
                            <a:cxn ang="0">
                              <a:pos x="csX280" y="csY280"/>
                            </a:cxn>
                            <a:cxn ang="0">
                              <a:pos x="csX281" y="csY281"/>
                            </a:cxn>
                            <a:cxn ang="0">
                              <a:pos x="csX282" y="csY282"/>
                            </a:cxn>
                            <a:cxn ang="0">
                              <a:pos x="csX283" y="csY283"/>
                            </a:cxn>
                            <a:cxn ang="0">
                              <a:pos x="csX284" y="csY284"/>
                            </a:cxn>
                            <a:cxn ang="0">
                              <a:pos x="csX285" y="csY285"/>
                            </a:cxn>
                            <a:cxn ang="0">
                              <a:pos x="csX286" y="csY286"/>
                            </a:cxn>
                            <a:cxn ang="0">
                              <a:pos x="csX287" y="csY287"/>
                            </a:cxn>
                            <a:cxn ang="0">
                              <a:pos x="csX288" y="csY288"/>
                            </a:cxn>
                            <a:cxn ang="0">
                              <a:pos x="csX289" y="csY289"/>
                            </a:cxn>
                            <a:cxn ang="0">
                              <a:pos x="csX290" y="csY290"/>
                            </a:cxn>
                            <a:cxn ang="0">
                              <a:pos x="csX291" y="csY291"/>
                            </a:cxn>
                            <a:cxn ang="0">
                              <a:pos x="csX292" y="csY292"/>
                            </a:cxn>
                            <a:cxn ang="0">
                              <a:pos x="csX293" y="csY293"/>
                            </a:cxn>
                            <a:cxn ang="0">
                              <a:pos x="csX294" y="csY294"/>
                            </a:cxn>
                            <a:cxn ang="0">
                              <a:pos x="csX295" y="csY295"/>
                            </a:cxn>
                            <a:cxn ang="0">
                              <a:pos x="csX296" y="csY296"/>
                            </a:cxn>
                            <a:cxn ang="0">
                              <a:pos x="csX297" y="csY297"/>
                            </a:cxn>
                            <a:cxn ang="0">
                              <a:pos x="csX298" y="csY298"/>
                            </a:cxn>
                            <a:cxn ang="0">
                              <a:pos x="csX299" y="csY299"/>
                            </a:cxn>
                            <a:cxn ang="0">
                              <a:pos x="csX300" y="csY300"/>
                            </a:cxn>
                            <a:cxn ang="0">
                              <a:pos x="csX301" y="csY301"/>
                            </a:cxn>
                            <a:cxn ang="0">
                              <a:pos x="csX302" y="csY302"/>
                            </a:cxn>
                            <a:cxn ang="0">
                              <a:pos x="csX303" y="csY303"/>
                            </a:cxn>
                            <a:cxn ang="0">
                              <a:pos x="csX304" y="csY304"/>
                            </a:cxn>
                            <a:cxn ang="0">
                              <a:pos x="csX305" y="csY305"/>
                            </a:cxn>
                            <a:cxn ang="0">
                              <a:pos x="csX306" y="csY306"/>
                            </a:cxn>
                            <a:cxn ang="0">
                              <a:pos x="csX307" y="csY307"/>
                            </a:cxn>
                            <a:cxn ang="0">
                              <a:pos x="csX308" y="csY308"/>
                            </a:cxn>
                            <a:cxn ang="0">
                              <a:pos x="csX309" y="csY309"/>
                            </a:cxn>
                            <a:cxn ang="0">
                              <a:pos x="csX310" y="csY310"/>
                            </a:cxn>
                            <a:cxn ang="0">
                              <a:pos x="csX311" y="csY311"/>
                            </a:cxn>
                            <a:cxn ang="0">
                              <a:pos x="csX312" y="csY312"/>
                            </a:cxn>
                            <a:cxn ang="0">
                              <a:pos x="csX313" y="csY313"/>
                            </a:cxn>
                            <a:cxn ang="0">
                              <a:pos x="csX314" y="csY314"/>
                            </a:cxn>
                            <a:cxn ang="0">
                              <a:pos x="csX315" y="csY315"/>
                            </a:cxn>
                            <a:cxn ang="0">
                              <a:pos x="csX316" y="csY316"/>
                            </a:cxn>
                            <a:cxn ang="0">
                              <a:pos x="csX317" y="csY317"/>
                            </a:cxn>
                            <a:cxn ang="0">
                              <a:pos x="csX318" y="csY318"/>
                            </a:cxn>
                            <a:cxn ang="0">
                              <a:pos x="csX319" y="csY319"/>
                            </a:cxn>
                            <a:cxn ang="0">
                              <a:pos x="csX320" y="csY320"/>
                            </a:cxn>
                            <a:cxn ang="0">
                              <a:pos x="csX321" y="csY321"/>
                            </a:cxn>
                            <a:cxn ang="0">
                              <a:pos x="csX322" y="csY322"/>
                            </a:cxn>
                            <a:cxn ang="0">
                              <a:pos x="csX323" y="csY323"/>
                            </a:cxn>
                            <a:cxn ang="0">
                              <a:pos x="csX324" y="csY324"/>
                            </a:cxn>
                            <a:cxn ang="0">
                              <a:pos x="csX325" y="csY325"/>
                            </a:cxn>
                            <a:cxn ang="0">
                              <a:pos x="csX326" y="csY326"/>
                            </a:cxn>
                            <a:cxn ang="0">
                              <a:pos x="csX327" y="csY327"/>
                            </a:cxn>
                            <a:cxn ang="0">
                              <a:pos x="csX328" y="csY328"/>
                            </a:cxn>
                            <a:cxn ang="0">
                              <a:pos x="csX329" y="csY329"/>
                            </a:cxn>
                            <a:cxn ang="0">
                              <a:pos x="csX330" y="csY330"/>
                            </a:cxn>
                            <a:cxn ang="0">
                              <a:pos x="csX331" y="csY331"/>
                            </a:cxn>
                            <a:cxn ang="0">
                              <a:pos x="csX332" y="csY332"/>
                            </a:cxn>
                            <a:cxn ang="0">
                              <a:pos x="csX333" y="csY333"/>
                            </a:cxn>
                            <a:cxn ang="0">
                              <a:pos x="csX334" y="csY334"/>
                            </a:cxn>
                            <a:cxn ang="0">
                              <a:pos x="csX335" y="csY335"/>
                            </a:cxn>
                            <a:cxn ang="0">
                              <a:pos x="csX336" y="csY336"/>
                            </a:cxn>
                            <a:cxn ang="0">
                              <a:pos x="csX337" y="csY337"/>
                            </a:cxn>
                            <a:cxn ang="0">
                              <a:pos x="csX338" y="csY338"/>
                            </a:cxn>
                            <a:cxn ang="0">
                              <a:pos x="csX339" y="csY339"/>
                            </a:cxn>
                            <a:cxn ang="0">
                              <a:pos x="csX340" y="csY340"/>
                            </a:cxn>
                            <a:cxn ang="0">
                              <a:pos x="csX341" y="csY341"/>
                            </a:cxn>
                            <a:cxn ang="0">
                              <a:pos x="csX342" y="csY342"/>
                            </a:cxn>
                            <a:cxn ang="0">
                              <a:pos x="csX343" y="csY343"/>
                            </a:cxn>
                            <a:cxn ang="0">
                              <a:pos x="csX344" y="csY344"/>
                            </a:cxn>
                            <a:cxn ang="0">
                              <a:pos x="csX345" y="csY345"/>
                            </a:cxn>
                            <a:cxn ang="0">
                              <a:pos x="csX346" y="csY346"/>
                            </a:cxn>
                            <a:cxn ang="0">
                              <a:pos x="csX347" y="csY347"/>
                            </a:cxn>
                            <a:cxn ang="0">
                              <a:pos x="csX348" y="csY348"/>
                            </a:cxn>
                            <a:cxn ang="0">
                              <a:pos x="csX349" y="csY349"/>
                            </a:cxn>
                            <a:cxn ang="0">
                              <a:pos x="csX350" y="csY350"/>
                            </a:cxn>
                            <a:cxn ang="0">
                              <a:pos x="csX351" y="csY351"/>
                            </a:cxn>
                            <a:cxn ang="0">
                              <a:pos x="csX352" y="csY352"/>
                            </a:cxn>
                            <a:cxn ang="0">
                              <a:pos x="csX353" y="csY353"/>
                            </a:cxn>
                            <a:cxn ang="0">
                              <a:pos x="csX354" y="csY354"/>
                            </a:cxn>
                            <a:cxn ang="0">
                              <a:pos x="csX355" y="csY355"/>
                            </a:cxn>
                            <a:cxn ang="0">
                              <a:pos x="csX356" y="csY356"/>
                            </a:cxn>
                            <a:cxn ang="0">
                              <a:pos x="csX357" y="csY357"/>
                            </a:cxn>
                            <a:cxn ang="0">
                              <a:pos x="csX358" y="csY358"/>
                            </a:cxn>
                            <a:cxn ang="0">
                              <a:pos x="csX359" y="csY359"/>
                            </a:cxn>
                            <a:cxn ang="0">
                              <a:pos x="csX360" y="csY360"/>
                            </a:cxn>
                            <a:cxn ang="0">
                              <a:pos x="csX361" y="csY361"/>
                            </a:cxn>
                            <a:cxn ang="0">
                              <a:pos x="csX362" y="csY362"/>
                            </a:cxn>
                            <a:cxn ang="0">
                              <a:pos x="csX363" y="csY363"/>
                            </a:cxn>
                            <a:cxn ang="0">
                              <a:pos x="csX364" y="csY364"/>
                            </a:cxn>
                            <a:cxn ang="0">
                              <a:pos x="csX365" y="csY365"/>
                            </a:cxn>
                            <a:cxn ang="0">
                              <a:pos x="csX366" y="csY366"/>
                            </a:cxn>
                            <a:cxn ang="0">
                              <a:pos x="csX367" y="csY367"/>
                            </a:cxn>
                            <a:cxn ang="0">
                              <a:pos x="csX368" y="csY368"/>
                            </a:cxn>
                            <a:cxn ang="0">
                              <a:pos x="csX369" y="csY369"/>
                            </a:cxn>
                            <a:cxn ang="0">
                              <a:pos x="csX370" y="csY370"/>
                            </a:cxn>
                            <a:cxn ang="0">
                              <a:pos x="csX371" y="csY371"/>
                            </a:cxn>
                            <a:cxn ang="0">
                              <a:pos x="csX372" y="csY372"/>
                            </a:cxn>
                            <a:cxn ang="0">
                              <a:pos x="csX373" y="csY373"/>
                            </a:cxn>
                            <a:cxn ang="0">
                              <a:pos x="csX374" y="csY374"/>
                            </a:cxn>
                            <a:cxn ang="0">
                              <a:pos x="csX375" y="csY375"/>
                            </a:cxn>
                            <a:cxn ang="0">
                              <a:pos x="csX376" y="csY376"/>
                            </a:cxn>
                            <a:cxn ang="0">
                              <a:pos x="csX377" y="csY377"/>
                            </a:cxn>
                            <a:cxn ang="0">
                              <a:pos x="csX378" y="csY378"/>
                            </a:cxn>
                            <a:cxn ang="0">
                              <a:pos x="csX379" y="csY379"/>
                            </a:cxn>
                            <a:cxn ang="0">
                              <a:pos x="csX380" y="csY380"/>
                            </a:cxn>
                            <a:cxn ang="0">
                              <a:pos x="csX381" y="csY381"/>
                            </a:cxn>
                            <a:cxn ang="0">
                              <a:pos x="csX382" y="csY382"/>
                            </a:cxn>
                            <a:cxn ang="0">
                              <a:pos x="csX383" y="csY383"/>
                            </a:cxn>
                            <a:cxn ang="0">
                              <a:pos x="csX384" y="csY384"/>
                            </a:cxn>
                            <a:cxn ang="0">
                              <a:pos x="csX385" y="csY385"/>
                            </a:cxn>
                            <a:cxn ang="0">
                              <a:pos x="csX386" y="csY386"/>
                            </a:cxn>
                            <a:cxn ang="0">
                              <a:pos x="csX387" y="csY387"/>
                            </a:cxn>
                            <a:cxn ang="0">
                              <a:pos x="csX388" y="csY388"/>
                            </a:cxn>
                            <a:cxn ang="0">
                              <a:pos x="csX389" y="csY389"/>
                            </a:cxn>
                            <a:cxn ang="0">
                              <a:pos x="csX390" y="csY390"/>
                            </a:cxn>
                            <a:cxn ang="0">
                              <a:pos x="csX391" y="csY391"/>
                            </a:cxn>
                            <a:cxn ang="0">
                              <a:pos x="csX392" y="csY392"/>
                            </a:cxn>
                            <a:cxn ang="0">
                              <a:pos x="csX393" y="csY393"/>
                            </a:cxn>
                            <a:cxn ang="0">
                              <a:pos x="csX394" y="csY394"/>
                            </a:cxn>
                            <a:cxn ang="0">
                              <a:pos x="csX395" y="csY395"/>
                            </a:cxn>
                            <a:cxn ang="0">
                              <a:pos x="csX396" y="csY396"/>
                            </a:cxn>
                            <a:cxn ang="0">
                              <a:pos x="csX397" y="csY397"/>
                            </a:cxn>
                            <a:cxn ang="0">
                              <a:pos x="csX398" y="csY398"/>
                            </a:cxn>
                            <a:cxn ang="0">
                              <a:pos x="csX399" y="csY399"/>
                            </a:cxn>
                            <a:cxn ang="0">
                              <a:pos x="csX400" y="csY400"/>
                            </a:cxn>
                            <a:cxn ang="0">
                              <a:pos x="csX401" y="csY401"/>
                            </a:cxn>
                            <a:cxn ang="0">
                              <a:pos x="csX402" y="csY402"/>
                            </a:cxn>
                            <a:cxn ang="0">
                              <a:pos x="csX403" y="csY403"/>
                            </a:cxn>
                            <a:cxn ang="0">
                              <a:pos x="csX404" y="csY404"/>
                            </a:cxn>
                            <a:cxn ang="0">
                              <a:pos x="csX405" y="csY405"/>
                            </a:cxn>
                            <a:cxn ang="0">
                              <a:pos x="csX406" y="csY406"/>
                            </a:cxn>
                            <a:cxn ang="0">
                              <a:pos x="csX407" y="csY407"/>
                            </a:cxn>
                            <a:cxn ang="0">
                              <a:pos x="csX408" y="csY408"/>
                            </a:cxn>
                            <a:cxn ang="0">
                              <a:pos x="csX409" y="csY409"/>
                            </a:cxn>
                            <a:cxn ang="0">
                              <a:pos x="csX410" y="csY410"/>
                            </a:cxn>
                            <a:cxn ang="0">
                              <a:pos x="csX411" y="csY411"/>
                            </a:cxn>
                            <a:cxn ang="0">
                              <a:pos x="csX412" y="csY412"/>
                            </a:cxn>
                            <a:cxn ang="0">
                              <a:pos x="csX413" y="csY413"/>
                            </a:cxn>
                            <a:cxn ang="0">
                              <a:pos x="csX414" y="csY414"/>
                            </a:cxn>
                            <a:cxn ang="0">
                              <a:pos x="csX415" y="csY415"/>
                            </a:cxn>
                            <a:cxn ang="0">
                              <a:pos x="csX416" y="csY416"/>
                            </a:cxn>
                            <a:cxn ang="0">
                              <a:pos x="csX417" y="csY417"/>
                            </a:cxn>
                            <a:cxn ang="0">
                              <a:pos x="csX418" y="csY418"/>
                            </a:cxn>
                            <a:cxn ang="0">
                              <a:pos x="csX419" y="csY419"/>
                            </a:cxn>
                            <a:cxn ang="0">
                              <a:pos x="csX420" y="csY420"/>
                            </a:cxn>
                            <a:cxn ang="0">
                              <a:pos x="csX421" y="csY421"/>
                            </a:cxn>
                            <a:cxn ang="0">
                              <a:pos x="csX422" y="csY422"/>
                            </a:cxn>
                            <a:cxn ang="0">
                              <a:pos x="csX423" y="csY423"/>
                            </a:cxn>
                            <a:cxn ang="0">
                              <a:pos x="csX424" y="csY424"/>
                            </a:cxn>
                            <a:cxn ang="0">
                              <a:pos x="csX425" y="csY425"/>
                            </a:cxn>
                            <a:cxn ang="0">
                              <a:pos x="csX426" y="csY426"/>
                            </a:cxn>
                            <a:cxn ang="0">
                              <a:pos x="csX427" y="csY427"/>
                            </a:cxn>
                            <a:cxn ang="0">
                              <a:pos x="csX428" y="csY428"/>
                            </a:cxn>
                            <a:cxn ang="0">
                              <a:pos x="csX429" y="csY429"/>
                            </a:cxn>
                            <a:cxn ang="0">
                              <a:pos x="csX430" y="csY430"/>
                            </a:cxn>
                            <a:cxn ang="0">
                              <a:pos x="csX431" y="csY431"/>
                            </a:cxn>
                            <a:cxn ang="0">
                              <a:pos x="csX432" y="csY432"/>
                            </a:cxn>
                            <a:cxn ang="0">
                              <a:pos x="csX433" y="csY433"/>
                            </a:cxn>
                            <a:cxn ang="0">
                              <a:pos x="csX434" y="csY434"/>
                            </a:cxn>
                            <a:cxn ang="0">
                              <a:pos x="csX435" y="csY435"/>
                            </a:cxn>
                            <a:cxn ang="0">
                              <a:pos x="csX436" y="csY436"/>
                            </a:cxn>
                            <a:cxn ang="0">
                              <a:pos x="csX437" y="csY437"/>
                            </a:cxn>
                            <a:cxn ang="0">
                              <a:pos x="csX438" y="csY438"/>
                            </a:cxn>
                            <a:cxn ang="0">
                              <a:pos x="csX439" y="csY439"/>
                            </a:cxn>
                            <a:cxn ang="0">
                              <a:pos x="csX440" y="csY440"/>
                            </a:cxn>
                            <a:cxn ang="0">
                              <a:pos x="csX441" y="csY441"/>
                            </a:cxn>
                            <a:cxn ang="0">
                              <a:pos x="csX442" y="csY442"/>
                            </a:cxn>
                            <a:cxn ang="0">
                              <a:pos x="csX443" y="csY443"/>
                            </a:cxn>
                            <a:cxn ang="0">
                              <a:pos x="csX444" y="csY444"/>
                            </a:cxn>
                            <a:cxn ang="0">
                              <a:pos x="csX445" y="csY445"/>
                            </a:cxn>
                            <a:cxn ang="0">
                              <a:pos x="csX446" y="csY446"/>
                            </a:cxn>
                            <a:cxn ang="0">
                              <a:pos x="csX447" y="csY447"/>
                            </a:cxn>
                            <a:cxn ang="0">
                              <a:pos x="csX448" y="csY448"/>
                            </a:cxn>
                            <a:cxn ang="0">
                              <a:pos x="csX449" y="csY449"/>
                            </a:cxn>
                            <a:cxn ang="0">
                              <a:pos x="csX450" y="csY450"/>
                            </a:cxn>
                            <a:cxn ang="0">
                              <a:pos x="csX451" y="csY451"/>
                            </a:cxn>
                            <a:cxn ang="0">
                              <a:pos x="csX452" y="csY452"/>
                            </a:cxn>
                            <a:cxn ang="0">
                              <a:pos x="csX453" y="csY453"/>
                            </a:cxn>
                            <a:cxn ang="0">
                              <a:pos x="csX454" y="csY454"/>
                            </a:cxn>
                            <a:cxn ang="0">
                              <a:pos x="csX455" y="csY455"/>
                            </a:cxn>
                            <a:cxn ang="0">
                              <a:pos x="csX456" y="csY456"/>
                            </a:cxn>
                            <a:cxn ang="0">
                              <a:pos x="csX457" y="csY457"/>
                            </a:cxn>
                            <a:cxn ang="0">
                              <a:pos x="csX458" y="csY458"/>
                            </a:cxn>
                            <a:cxn ang="0">
                              <a:pos x="csX459" y="csY459"/>
                            </a:cxn>
                            <a:cxn ang="0">
                              <a:pos x="csX460" y="csY460"/>
                            </a:cxn>
                            <a:cxn ang="0">
                              <a:pos x="csX461" y="csY461"/>
                            </a:cxn>
                            <a:cxn ang="0">
                              <a:pos x="csX462" y="csY462"/>
                            </a:cxn>
                            <a:cxn ang="0">
                              <a:pos x="csX463" y="csY463"/>
                            </a:cxn>
                            <a:cxn ang="0">
                              <a:pos x="csX464" y="csY464"/>
                            </a:cxn>
                            <a:cxn ang="0">
                              <a:pos x="csX465" y="csY465"/>
                            </a:cxn>
                            <a:cxn ang="0">
                              <a:pos x="csX466" y="csY466"/>
                            </a:cxn>
                            <a:cxn ang="0">
                              <a:pos x="csX467" y="csY467"/>
                            </a:cxn>
                            <a:cxn ang="0">
                              <a:pos x="csX468" y="csY468"/>
                            </a:cxn>
                            <a:cxn ang="0">
                              <a:pos x="csX469" y="csY469"/>
                            </a:cxn>
                            <a:cxn ang="0">
                              <a:pos x="csX470" y="csY470"/>
                            </a:cxn>
                            <a:cxn ang="0">
                              <a:pos x="csX471" y="csY471"/>
                            </a:cxn>
                            <a:cxn ang="0">
                              <a:pos x="csX472" y="csY472"/>
                            </a:cxn>
                            <a:cxn ang="0">
                              <a:pos x="csX473" y="csY473"/>
                            </a:cxn>
                            <a:cxn ang="0">
                              <a:pos x="csX474" y="csY474"/>
                            </a:cxn>
                            <a:cxn ang="0">
                              <a:pos x="csX475" y="csY475"/>
                            </a:cxn>
                            <a:cxn ang="0">
                              <a:pos x="csX476" y="csY476"/>
                            </a:cxn>
                            <a:cxn ang="0">
                              <a:pos x="csX477" y="csY477"/>
                            </a:cxn>
                            <a:cxn ang="0">
                              <a:pos x="csX478" y="csY478"/>
                            </a:cxn>
                            <a:cxn ang="0">
                              <a:pos x="csX479" y="csY479"/>
                            </a:cxn>
                            <a:cxn ang="0">
                              <a:pos x="csX480" y="csY480"/>
                            </a:cxn>
                            <a:cxn ang="0">
                              <a:pos x="csX481" y="csY481"/>
                            </a:cxn>
                            <a:cxn ang="0">
                              <a:pos x="csX482" y="csY482"/>
                            </a:cxn>
                            <a:cxn ang="0">
                              <a:pos x="csX483" y="csY483"/>
                            </a:cxn>
                            <a:cxn ang="0">
                              <a:pos x="csX484" y="csY484"/>
                            </a:cxn>
                            <a:cxn ang="0">
                              <a:pos x="csX485" y="csY485"/>
                            </a:cxn>
                            <a:cxn ang="0">
                              <a:pos x="csX486" y="csY486"/>
                            </a:cxn>
                            <a:cxn ang="0">
                              <a:pos x="csX487" y="csY487"/>
                            </a:cxn>
                            <a:cxn ang="0">
                              <a:pos x="csX488" y="csY488"/>
                            </a:cxn>
                            <a:cxn ang="0">
                              <a:pos x="csX489" y="csY489"/>
                            </a:cxn>
                            <a:cxn ang="0">
                              <a:pos x="csX490" y="csY490"/>
                            </a:cxn>
                            <a:cxn ang="0">
                              <a:pos x="csX491" y="csY491"/>
                            </a:cxn>
                            <a:cxn ang="0">
                              <a:pos x="csX492" y="csY492"/>
                            </a:cxn>
                            <a:cxn ang="0">
                              <a:pos x="csX493" y="csY493"/>
                            </a:cxn>
                            <a:cxn ang="0">
                              <a:pos x="csX494" y="csY494"/>
                            </a:cxn>
                            <a:cxn ang="0">
                              <a:pos x="csX495" y="csY495"/>
                            </a:cxn>
                            <a:cxn ang="0">
                              <a:pos x="csX496" y="csY496"/>
                            </a:cxn>
                            <a:cxn ang="0">
                              <a:pos x="csX497" y="csY497"/>
                            </a:cxn>
                            <a:cxn ang="0">
                              <a:pos x="csX498" y="csY498"/>
                            </a:cxn>
                            <a:cxn ang="0">
                              <a:pos x="csX499" y="csY499"/>
                            </a:cxn>
                            <a:cxn ang="0">
                              <a:pos x="csX500" y="csY500"/>
                            </a:cxn>
                            <a:cxn ang="0">
                              <a:pos x="csX501" y="csY501"/>
                            </a:cxn>
                            <a:cxn ang="0">
                              <a:pos x="csX502" y="csY502"/>
                            </a:cxn>
                            <a:cxn ang="0">
                              <a:pos x="csX503" y="csY503"/>
                            </a:cxn>
                            <a:cxn ang="0">
                              <a:pos x="csX504" y="csY504"/>
                            </a:cxn>
                            <a:cxn ang="0">
                              <a:pos x="csX505" y="csY505"/>
                            </a:cxn>
                            <a:cxn ang="0">
                              <a:pos x="csX506" y="csY506"/>
                            </a:cxn>
                            <a:cxn ang="0">
                              <a:pos x="csX507" y="csY507"/>
                            </a:cxn>
                            <a:cxn ang="0">
                              <a:pos x="csX508" y="csY508"/>
                            </a:cxn>
                            <a:cxn ang="0">
                              <a:pos x="csX509" y="csY509"/>
                            </a:cxn>
                            <a:cxn ang="0">
                              <a:pos x="csX510" y="csY510"/>
                            </a:cxn>
                            <a:cxn ang="0">
                              <a:pos x="csX511" y="csY511"/>
                            </a:cxn>
                            <a:cxn ang="0">
                              <a:pos x="csX512" y="csY512"/>
                            </a:cxn>
                            <a:cxn ang="0">
                              <a:pos x="csX513" y="csY513"/>
                            </a:cxn>
                            <a:cxn ang="0">
                              <a:pos x="csX514" y="csY514"/>
                            </a:cxn>
                            <a:cxn ang="0">
                              <a:pos x="csX515" y="csY515"/>
                            </a:cxn>
                            <a:cxn ang="0">
                              <a:pos x="csX516" y="csY516"/>
                            </a:cxn>
                            <a:cxn ang="0">
                              <a:pos x="csX517" y="csY517"/>
                            </a:cxn>
                            <a:cxn ang="0">
                              <a:pos x="csX518" y="csY518"/>
                            </a:cxn>
                            <a:cxn ang="0">
                              <a:pos x="csX519" y="csY519"/>
                            </a:cxn>
                            <a:cxn ang="0">
                              <a:pos x="csX520" y="csY520"/>
                            </a:cxn>
                            <a:cxn ang="0">
                              <a:pos x="csX521" y="csY521"/>
                            </a:cxn>
                            <a:cxn ang="0">
                              <a:pos x="csX522" y="csY522"/>
                            </a:cxn>
                            <a:cxn ang="0">
                              <a:pos x="csX523" y="csY523"/>
                            </a:cxn>
                            <a:cxn ang="0">
                              <a:pos x="csX524" y="csY524"/>
                            </a:cxn>
                            <a:cxn ang="0">
                              <a:pos x="csX525" y="csY525"/>
                            </a:cxn>
                            <a:cxn ang="0">
                              <a:pos x="csX526" y="csY526"/>
                            </a:cxn>
                            <a:cxn ang="0">
                              <a:pos x="csX527" y="csY527"/>
                            </a:cxn>
                            <a:cxn ang="0">
                              <a:pos x="csX528" y="csY528"/>
                            </a:cxn>
                            <a:cxn ang="0">
                              <a:pos x="csX529" y="csY529"/>
                            </a:cxn>
                            <a:cxn ang="0">
                              <a:pos x="csX530" y="csY530"/>
                            </a:cxn>
                            <a:cxn ang="0">
                              <a:pos x="csX531" y="csY531"/>
                            </a:cxn>
                            <a:cxn ang="0">
                              <a:pos x="csX532" y="csY532"/>
                            </a:cxn>
                            <a:cxn ang="0">
                              <a:pos x="csX533" y="csY533"/>
                            </a:cxn>
                            <a:cxn ang="0">
                              <a:pos x="csX534" y="csY534"/>
                            </a:cxn>
                            <a:cxn ang="0">
                              <a:pos x="csX535" y="csY535"/>
                            </a:cxn>
                            <a:cxn ang="0">
                              <a:pos x="csX536" y="csY536"/>
                            </a:cxn>
                            <a:cxn ang="0">
                              <a:pos x="csX537" y="csY537"/>
                            </a:cxn>
                            <a:cxn ang="0">
                              <a:pos x="csX538" y="csY538"/>
                            </a:cxn>
                            <a:cxn ang="0">
                              <a:pos x="csX539" y="csY539"/>
                            </a:cxn>
                            <a:cxn ang="0">
                              <a:pos x="csX540" y="csY540"/>
                            </a:cxn>
                            <a:cxn ang="0">
                              <a:pos x="csX541" y="csY541"/>
                            </a:cxn>
                            <a:cxn ang="0">
                              <a:pos x="csX542" y="csY542"/>
                            </a:cxn>
                            <a:cxn ang="0">
                              <a:pos x="csX543" y="csY543"/>
                            </a:cxn>
                            <a:cxn ang="0">
                              <a:pos x="csX544" y="csY544"/>
                            </a:cxn>
                            <a:cxn ang="0">
                              <a:pos x="csX545" y="csY545"/>
                            </a:cxn>
                            <a:cxn ang="0">
                              <a:pos x="csX546" y="csY546"/>
                            </a:cxn>
                            <a:cxn ang="0">
                              <a:pos x="csX547" y="csY547"/>
                            </a:cxn>
                            <a:cxn ang="0">
                              <a:pos x="csX548" y="csY548"/>
                            </a:cxn>
                            <a:cxn ang="0">
                              <a:pos x="csX549" y="csY549"/>
                            </a:cxn>
                            <a:cxn ang="0">
                              <a:pos x="csX550" y="csY550"/>
                            </a:cxn>
                            <a:cxn ang="0">
                              <a:pos x="csX551" y="csY551"/>
                            </a:cxn>
                            <a:cxn ang="0">
                              <a:pos x="csX552" y="csY552"/>
                            </a:cxn>
                            <a:cxn ang="0">
                              <a:pos x="csX553" y="csY553"/>
                            </a:cxn>
                            <a:cxn ang="0">
                              <a:pos x="csX554" y="csY554"/>
                            </a:cxn>
                            <a:cxn ang="0">
                              <a:pos x="csX555" y="csY555"/>
                            </a:cxn>
                            <a:cxn ang="0">
                              <a:pos x="csX556" y="csY556"/>
                            </a:cxn>
                            <a:cxn ang="0">
                              <a:pos x="csX557" y="csY557"/>
                            </a:cxn>
                            <a:cxn ang="0">
                              <a:pos x="csX558" y="csY558"/>
                            </a:cxn>
                            <a:cxn ang="0">
                              <a:pos x="csX559" y="csY559"/>
                            </a:cxn>
                            <a:cxn ang="0">
                              <a:pos x="csX560" y="csY560"/>
                            </a:cxn>
                            <a:cxn ang="0">
                              <a:pos x="csX561" y="csY561"/>
                            </a:cxn>
                            <a:cxn ang="0">
                              <a:pos x="csX562" y="csY562"/>
                            </a:cxn>
                            <a:cxn ang="0">
                              <a:pos x="csX563" y="csY563"/>
                            </a:cxn>
                            <a:cxn ang="0">
                              <a:pos x="csX564" y="csY564"/>
                            </a:cxn>
                            <a:cxn ang="0">
                              <a:pos x="csX565" y="csY565"/>
                            </a:cxn>
                            <a:cxn ang="0">
                              <a:pos x="csX566" y="csY566"/>
                            </a:cxn>
                            <a:cxn ang="0">
                              <a:pos x="csX567" y="csY567"/>
                            </a:cxn>
                            <a:cxn ang="0">
                              <a:pos x="csX568" y="csY568"/>
                            </a:cxn>
                            <a:cxn ang="0">
                              <a:pos x="csX569" y="csY569"/>
                            </a:cxn>
                            <a:cxn ang="0">
                              <a:pos x="csX570" y="csY570"/>
                            </a:cxn>
                            <a:cxn ang="0">
                              <a:pos x="csX571" y="csY571"/>
                            </a:cxn>
                            <a:cxn ang="0">
                              <a:pos x="csX572" y="csY572"/>
                            </a:cxn>
                            <a:cxn ang="0">
                              <a:pos x="csX573" y="csY573"/>
                            </a:cxn>
                            <a:cxn ang="0">
                              <a:pos x="csX574" y="csY574"/>
                            </a:cxn>
                            <a:cxn ang="0">
                              <a:pos x="csX575" y="csY575"/>
                            </a:cxn>
                            <a:cxn ang="0">
                              <a:pos x="csX576" y="csY576"/>
                            </a:cxn>
                            <a:cxn ang="0">
                              <a:pos x="csX577" y="csY577"/>
                            </a:cxn>
                            <a:cxn ang="0">
                              <a:pos x="csX578" y="csY578"/>
                            </a:cxn>
                            <a:cxn ang="0">
                              <a:pos x="csX579" y="csY579"/>
                            </a:cxn>
                            <a:cxn ang="0">
                              <a:pos x="csX580" y="csY580"/>
                            </a:cxn>
                            <a:cxn ang="0">
                              <a:pos x="csX581" y="csY581"/>
                            </a:cxn>
                            <a:cxn ang="0">
                              <a:pos x="csX582" y="csY582"/>
                            </a:cxn>
                            <a:cxn ang="0">
                              <a:pos x="csX583" y="csY583"/>
                            </a:cxn>
                            <a:cxn ang="0">
                              <a:pos x="csX584" y="csY584"/>
                            </a:cxn>
                            <a:cxn ang="0">
                              <a:pos x="csX585" y="csY585"/>
                            </a:cxn>
                            <a:cxn ang="0">
                              <a:pos x="csX586" y="csY586"/>
                            </a:cxn>
                            <a:cxn ang="0">
                              <a:pos x="csX587" y="csY587"/>
                            </a:cxn>
                            <a:cxn ang="0">
                              <a:pos x="csX588" y="csY588"/>
                            </a:cxn>
                            <a:cxn ang="0">
                              <a:pos x="csX589" y="csY589"/>
                            </a:cxn>
                            <a:cxn ang="0">
                              <a:pos x="csX590" y="csY590"/>
                            </a:cxn>
                            <a:cxn ang="0">
                              <a:pos x="csX591" y="csY591"/>
                            </a:cxn>
                            <a:cxn ang="0">
                              <a:pos x="csX592" y="csY592"/>
                            </a:cxn>
                            <a:cxn ang="0">
                              <a:pos x="csX593" y="csY593"/>
                            </a:cxn>
                            <a:cxn ang="0">
                              <a:pos x="csX594" y="csY594"/>
                            </a:cxn>
                            <a:cxn ang="0">
                              <a:pos x="csX595" y="csY595"/>
                            </a:cxn>
                            <a:cxn ang="0">
                              <a:pos x="csX596" y="csY596"/>
                            </a:cxn>
                            <a:cxn ang="0">
                              <a:pos x="csX597" y="csY597"/>
                            </a:cxn>
                            <a:cxn ang="0">
                              <a:pos x="csX598" y="csY598"/>
                            </a:cxn>
                            <a:cxn ang="0">
                              <a:pos x="csX599" y="csY599"/>
                            </a:cxn>
                            <a:cxn ang="0">
                              <a:pos x="csX600" y="csY600"/>
                            </a:cxn>
                            <a:cxn ang="0">
                              <a:pos x="csX601" y="csY601"/>
                            </a:cxn>
                            <a:cxn ang="0">
                              <a:pos x="csX602" y="csY602"/>
                            </a:cxn>
                            <a:cxn ang="0">
                              <a:pos x="csX603" y="csY603"/>
                            </a:cxn>
                            <a:cxn ang="0">
                              <a:pos x="csX604" y="csY604"/>
                            </a:cxn>
                            <a:cxn ang="0">
                              <a:pos x="csX605" y="csY605"/>
                            </a:cxn>
                            <a:cxn ang="0">
                              <a:pos x="csX606" y="csY606"/>
                            </a:cxn>
                            <a:cxn ang="0">
                              <a:pos x="csX607" y="csY607"/>
                            </a:cxn>
                            <a:cxn ang="0">
                              <a:pos x="csX608" y="csY608"/>
                            </a:cxn>
                            <a:cxn ang="0">
                              <a:pos x="csX609" y="csY609"/>
                            </a:cxn>
                            <a:cxn ang="0">
                              <a:pos x="csX610" y="csY610"/>
                            </a:cxn>
                            <a:cxn ang="0">
                              <a:pos x="csX611" y="csY611"/>
                            </a:cxn>
                            <a:cxn ang="0">
                              <a:pos x="csX612" y="csY612"/>
                            </a:cxn>
                            <a:cxn ang="0">
                              <a:pos x="csX613" y="csY613"/>
                            </a:cxn>
                            <a:cxn ang="0">
                              <a:pos x="csX614" y="csY614"/>
                            </a:cxn>
                            <a:cxn ang="0">
                              <a:pos x="csX615" y="csY615"/>
                            </a:cxn>
                            <a:cxn ang="0">
                              <a:pos x="csX616" y="csY616"/>
                            </a:cxn>
                            <a:cxn ang="0">
                              <a:pos x="csX617" y="csY617"/>
                            </a:cxn>
                            <a:cxn ang="0">
                              <a:pos x="csX618" y="csY618"/>
                            </a:cxn>
                            <a:cxn ang="0">
                              <a:pos x="csX619" y="csY619"/>
                            </a:cxn>
                            <a:cxn ang="0">
                              <a:pos x="csX620" y="csY620"/>
                            </a:cxn>
                            <a:cxn ang="0">
                              <a:pos x="csX621" y="csY621"/>
                            </a:cxn>
                            <a:cxn ang="0">
                              <a:pos x="csX622" y="csY622"/>
                            </a:cxn>
                            <a:cxn ang="0">
                              <a:pos x="csX623" y="csY623"/>
                            </a:cxn>
                            <a:cxn ang="0">
                              <a:pos x="csX624" y="csY624"/>
                            </a:cxn>
                            <a:cxn ang="0">
                              <a:pos x="csX625" y="csY625"/>
                            </a:cxn>
                            <a:cxn ang="0">
                              <a:pos x="csX626" y="csY626"/>
                            </a:cxn>
                            <a:cxn ang="0">
                              <a:pos x="csX627" y="csY627"/>
                            </a:cxn>
                            <a:cxn ang="0">
                              <a:pos x="csX628" y="csY628"/>
                            </a:cxn>
                            <a:cxn ang="0">
                              <a:pos x="csX629" y="csY629"/>
                            </a:cxn>
                            <a:cxn ang="0">
                              <a:pos x="csX630" y="csY630"/>
                            </a:cxn>
                            <a:cxn ang="0">
                              <a:pos x="csX631" y="csY631"/>
                            </a:cxn>
                            <a:cxn ang="0">
                              <a:pos x="csX632" y="csY632"/>
                            </a:cxn>
                            <a:cxn ang="0">
                              <a:pos x="csX633" y="csY633"/>
                            </a:cxn>
                            <a:cxn ang="0">
                              <a:pos x="csX634" y="csY634"/>
                            </a:cxn>
                            <a:cxn ang="0">
                              <a:pos x="csX635" y="csY635"/>
                            </a:cxn>
                            <a:cxn ang="0">
                              <a:pos x="csX636" y="csY636"/>
                            </a:cxn>
                            <a:cxn ang="0">
                              <a:pos x="csX637" y="csY637"/>
                            </a:cxn>
                            <a:cxn ang="0">
                              <a:pos x="csX638" y="csY638"/>
                            </a:cxn>
                            <a:cxn ang="0">
                              <a:pos x="csX639" y="csY639"/>
                            </a:cxn>
                            <a:cxn ang="0">
                              <a:pos x="csX640" y="csY640"/>
                            </a:cxn>
                            <a:cxn ang="0">
                              <a:pos x="csX641" y="csY641"/>
                            </a:cxn>
                            <a:cxn ang="0">
                              <a:pos x="csX642" y="csY642"/>
                            </a:cxn>
                            <a:cxn ang="0">
                              <a:pos x="csX643" y="csY643"/>
                            </a:cxn>
                            <a:cxn ang="0">
                              <a:pos x="csX644" y="csY644"/>
                            </a:cxn>
                            <a:cxn ang="0">
                              <a:pos x="csX645" y="csY645"/>
                            </a:cxn>
                            <a:cxn ang="0">
                              <a:pos x="csX646" y="csY646"/>
                            </a:cxn>
                            <a:cxn ang="0">
                              <a:pos x="csX647" y="csY647"/>
                            </a:cxn>
                            <a:cxn ang="0">
                              <a:pos x="csX648" y="csY648"/>
                            </a:cxn>
                            <a:cxn ang="0">
                              <a:pos x="csX649" y="csY649"/>
                            </a:cxn>
                            <a:cxn ang="0">
                              <a:pos x="csX650" y="csY650"/>
                            </a:cxn>
                            <a:cxn ang="0">
                              <a:pos x="csX651" y="csY651"/>
                            </a:cxn>
                            <a:cxn ang="0">
                              <a:pos x="csX652" y="csY652"/>
                            </a:cxn>
                            <a:cxn ang="0">
                              <a:pos x="csX653" y="csY653"/>
                            </a:cxn>
                            <a:cxn ang="0">
                              <a:pos x="csX654" y="csY654"/>
                            </a:cxn>
                            <a:cxn ang="0">
                              <a:pos x="csX655" y="csY655"/>
                            </a:cxn>
                            <a:cxn ang="0">
                              <a:pos x="csX656" y="csY656"/>
                            </a:cxn>
                            <a:cxn ang="0">
                              <a:pos x="csX657" y="csY657"/>
                            </a:cxn>
                            <a:cxn ang="0">
                              <a:pos x="csX658" y="csY658"/>
                            </a:cxn>
                            <a:cxn ang="0">
                              <a:pos x="csX659" y="csY659"/>
                            </a:cxn>
                            <a:cxn ang="0">
                              <a:pos x="csX660" y="csY660"/>
                            </a:cxn>
                            <a:cxn ang="0">
                              <a:pos x="csX661" y="csY661"/>
                            </a:cxn>
                            <a:cxn ang="0">
                              <a:pos x="csX662" y="csY662"/>
                            </a:cxn>
                            <a:cxn ang="0">
                              <a:pos x="csX663" y="csY663"/>
                            </a:cxn>
                            <a:cxn ang="0">
                              <a:pos x="csX664" y="csY664"/>
                            </a:cxn>
                            <a:cxn ang="0">
                              <a:pos x="csX665" y="csY665"/>
                            </a:cxn>
                            <a:cxn ang="0">
                              <a:pos x="csX666" y="csY666"/>
                            </a:cxn>
                            <a:cxn ang="0">
                              <a:pos x="csX667" y="csY667"/>
                            </a:cxn>
                            <a:cxn ang="0">
                              <a:pos x="csX668" y="csY668"/>
                            </a:cxn>
                            <a:cxn ang="0">
                              <a:pos x="csX669" y="csY669"/>
                            </a:cxn>
                            <a:cxn ang="0">
                              <a:pos x="csX670" y="csY670"/>
                            </a:cxn>
                            <a:cxn ang="0">
                              <a:pos x="csX671" y="csY671"/>
                            </a:cxn>
                            <a:cxn ang="0">
                              <a:pos x="csX672" y="csY672"/>
                            </a:cxn>
                            <a:cxn ang="0">
                              <a:pos x="csX673" y="csY673"/>
                            </a:cxn>
                            <a:cxn ang="0">
                              <a:pos x="csX674" y="csY674"/>
                            </a:cxn>
                            <a:cxn ang="0">
                              <a:pos x="csX675" y="csY675"/>
                            </a:cxn>
                            <a:cxn ang="0">
                              <a:pos x="csX676" y="csY676"/>
                            </a:cxn>
                            <a:cxn ang="0">
                              <a:pos x="csX677" y="csY677"/>
                            </a:cxn>
                            <a:cxn ang="0">
                              <a:pos x="csX678" y="csY678"/>
                            </a:cxn>
                            <a:cxn ang="0">
                              <a:pos x="csX679" y="csY679"/>
                            </a:cxn>
                            <a:cxn ang="0">
                              <a:pos x="csX680" y="csY680"/>
                            </a:cxn>
                            <a:cxn ang="0">
                              <a:pos x="csX681" y="csY681"/>
                            </a:cxn>
                            <a:cxn ang="0">
                              <a:pos x="csX682" y="csY682"/>
                            </a:cxn>
                            <a:cxn ang="0">
                              <a:pos x="csX683" y="csY683"/>
                            </a:cxn>
                            <a:cxn ang="0">
                              <a:pos x="csX684" y="csY684"/>
                            </a:cxn>
                            <a:cxn ang="0">
                              <a:pos x="csX685" y="csY685"/>
                            </a:cxn>
                            <a:cxn ang="0">
                              <a:pos x="csX686" y="csY686"/>
                            </a:cxn>
                            <a:cxn ang="0">
                              <a:pos x="csX687" y="csY687"/>
                            </a:cxn>
                            <a:cxn ang="0">
                              <a:pos x="csX688" y="csY688"/>
                            </a:cxn>
                            <a:cxn ang="0">
                              <a:pos x="csX689" y="csY689"/>
                            </a:cxn>
                            <a:cxn ang="0">
                              <a:pos x="csX690" y="csY690"/>
                            </a:cxn>
                            <a:cxn ang="0">
                              <a:pos x="csX691" y="csY691"/>
                            </a:cxn>
                            <a:cxn ang="0">
                              <a:pos x="csX692" y="csY692"/>
                            </a:cxn>
                            <a:cxn ang="0">
                              <a:pos x="csX693" y="csY693"/>
                            </a:cxn>
                            <a:cxn ang="0">
                              <a:pos x="csX694" y="csY694"/>
                            </a:cxn>
                            <a:cxn ang="0">
                              <a:pos x="csX695" y="csY695"/>
                            </a:cxn>
                            <a:cxn ang="0">
                              <a:pos x="csX696" y="csY696"/>
                            </a:cxn>
                            <a:cxn ang="0">
                              <a:pos x="csX697" y="csY697"/>
                            </a:cxn>
                            <a:cxn ang="0">
                              <a:pos x="csX698" y="csY698"/>
                            </a:cxn>
                            <a:cxn ang="0">
                              <a:pos x="csX699" y="csY699"/>
                            </a:cxn>
                            <a:cxn ang="0">
                              <a:pos x="csX700" y="csY700"/>
                            </a:cxn>
                            <a:cxn ang="0">
                              <a:pos x="csX701" y="csY701"/>
                            </a:cxn>
                            <a:cxn ang="0">
                              <a:pos x="csX702" y="csY702"/>
                            </a:cxn>
                            <a:cxn ang="0">
                              <a:pos x="csX703" y="csY703"/>
                            </a:cxn>
                            <a:cxn ang="0">
                              <a:pos x="csX704" y="csY704"/>
                            </a:cxn>
                            <a:cxn ang="0">
                              <a:pos x="csX705" y="csY705"/>
                            </a:cxn>
                            <a:cxn ang="0">
                              <a:pos x="csX706" y="csY706"/>
                            </a:cxn>
                            <a:cxn ang="0">
                              <a:pos x="csX707" y="csY707"/>
                            </a:cxn>
                            <a:cxn ang="0">
                              <a:pos x="csX708" y="csY708"/>
                            </a:cxn>
                            <a:cxn ang="0">
                              <a:pos x="csX709" y="csY709"/>
                            </a:cxn>
                            <a:cxn ang="0">
                              <a:pos x="csX710" y="csY710"/>
                            </a:cxn>
                            <a:cxn ang="0">
                              <a:pos x="csX711" y="csY711"/>
                            </a:cxn>
                            <a:cxn ang="0">
                              <a:pos x="csX712" y="csY712"/>
                            </a:cxn>
                            <a:cxn ang="0">
                              <a:pos x="csX713" y="csY713"/>
                            </a:cxn>
                            <a:cxn ang="0">
                              <a:pos x="csX714" y="csY714"/>
                            </a:cxn>
                            <a:cxn ang="0">
                              <a:pos x="csX715" y="csY715"/>
                            </a:cxn>
                            <a:cxn ang="0">
                              <a:pos x="csX716" y="csY716"/>
                            </a:cxn>
                            <a:cxn ang="0">
                              <a:pos x="csX717" y="csY717"/>
                            </a:cxn>
                            <a:cxn ang="0">
                              <a:pos x="csX718" y="csY718"/>
                            </a:cxn>
                            <a:cxn ang="0">
                              <a:pos x="csX719" y="csY719"/>
                            </a:cxn>
                            <a:cxn ang="0">
                              <a:pos x="csX720" y="csY720"/>
                            </a:cxn>
                            <a:cxn ang="0">
                              <a:pos x="csX721" y="csY721"/>
                            </a:cxn>
                            <a:cxn ang="0">
                              <a:pos x="csX722" y="csY722"/>
                            </a:cxn>
                            <a:cxn ang="0">
                              <a:pos x="csX723" y="csY723"/>
                            </a:cxn>
                            <a:cxn ang="0">
                              <a:pos x="csX724" y="csY724"/>
                            </a:cxn>
                            <a:cxn ang="0">
                              <a:pos x="csX725" y="csY725"/>
                            </a:cxn>
                            <a:cxn ang="0">
                              <a:pos x="csX726" y="csY726"/>
                            </a:cxn>
                            <a:cxn ang="0">
                              <a:pos x="csX727" y="csY727"/>
                            </a:cxn>
                            <a:cxn ang="0">
                              <a:pos x="csX728" y="csY728"/>
                            </a:cxn>
                            <a:cxn ang="0">
                              <a:pos x="csX729" y="csY729"/>
                            </a:cxn>
                            <a:cxn ang="0">
                              <a:pos x="csX730" y="csY730"/>
                            </a:cxn>
                            <a:cxn ang="0">
                              <a:pos x="csX731" y="csY731"/>
                            </a:cxn>
                            <a:cxn ang="0">
                              <a:pos x="csX732" y="csY732"/>
                            </a:cxn>
                            <a:cxn ang="0">
                              <a:pos x="csX733" y="csY733"/>
                            </a:cxn>
                            <a:cxn ang="0">
                              <a:pos x="csX734" y="csY734"/>
                            </a:cxn>
                            <a:cxn ang="0">
                              <a:pos x="csX735" y="csY735"/>
                            </a:cxn>
                            <a:cxn ang="0">
                              <a:pos x="csX736" y="csY736"/>
                            </a:cxn>
                            <a:cxn ang="0">
                              <a:pos x="csX737" y="csY737"/>
                            </a:cxn>
                            <a:cxn ang="0">
                              <a:pos x="csX738" y="csY738"/>
                            </a:cxn>
                            <a:cxn ang="0">
                              <a:pos x="csX739" y="csY739"/>
                            </a:cxn>
                            <a:cxn ang="0">
                              <a:pos x="csX740" y="csY740"/>
                            </a:cxn>
                            <a:cxn ang="0">
                              <a:pos x="csX741" y="csY741"/>
                            </a:cxn>
                            <a:cxn ang="0">
                              <a:pos x="csX742" y="csY742"/>
                            </a:cxn>
                            <a:cxn ang="0">
                              <a:pos x="csX743" y="csY743"/>
                            </a:cxn>
                            <a:cxn ang="0">
                              <a:pos x="csX744" y="csY744"/>
                            </a:cxn>
                            <a:cxn ang="0">
                              <a:pos x="csX745" y="csY745"/>
                            </a:cxn>
                            <a:cxn ang="0">
                              <a:pos x="csX746" y="csY746"/>
                            </a:cxn>
                            <a:cxn ang="0">
                              <a:pos x="csX747" y="csY747"/>
                            </a:cxn>
                            <a:cxn ang="0">
                              <a:pos x="csX748" y="csY748"/>
                            </a:cxn>
                            <a:cxn ang="0">
                              <a:pos x="csX749" y="csY749"/>
                            </a:cxn>
                            <a:cxn ang="0">
                              <a:pos x="csX750" y="csY750"/>
                            </a:cxn>
                            <a:cxn ang="0">
                              <a:pos x="csX751" y="csY751"/>
                            </a:cxn>
                            <a:cxn ang="0">
                              <a:pos x="csX752" y="csY752"/>
                            </a:cxn>
                            <a:cxn ang="0">
                              <a:pos x="csX753" y="csY753"/>
                            </a:cxn>
                            <a:cxn ang="0">
                              <a:pos x="csX754" y="csY754"/>
                            </a:cxn>
                            <a:cxn ang="0">
                              <a:pos x="csX755" y="csY755"/>
                            </a:cxn>
                            <a:cxn ang="0">
                              <a:pos x="csX756" y="csY756"/>
                            </a:cxn>
                            <a:cxn ang="0">
                              <a:pos x="csX757" y="csY757"/>
                            </a:cxn>
                            <a:cxn ang="0">
                              <a:pos x="csX758" y="csY758"/>
                            </a:cxn>
                            <a:cxn ang="0">
                              <a:pos x="csX759" y="csY759"/>
                            </a:cxn>
                            <a:cxn ang="0">
                              <a:pos x="csX760" y="csY760"/>
                            </a:cxn>
                            <a:cxn ang="0">
                              <a:pos x="csX761" y="csY761"/>
                            </a:cxn>
                            <a:cxn ang="0">
                              <a:pos x="csX762" y="csY762"/>
                            </a:cxn>
                            <a:cxn ang="0">
                              <a:pos x="csX763" y="csY763"/>
                            </a:cxn>
                            <a:cxn ang="0">
                              <a:pos x="csX764" y="csY764"/>
                            </a:cxn>
                            <a:cxn ang="0">
                              <a:pos x="csX765" y="csY765"/>
                            </a:cxn>
                            <a:cxn ang="0">
                              <a:pos x="csX766" y="csY766"/>
                            </a:cxn>
                            <a:cxn ang="0">
                              <a:pos x="csX767" y="csY767"/>
                            </a:cxn>
                            <a:cxn ang="0">
                              <a:pos x="csX768" y="csY768"/>
                            </a:cxn>
                            <a:cxn ang="0">
                              <a:pos x="csX769" y="csY769"/>
                            </a:cxn>
                            <a:cxn ang="0">
                              <a:pos x="csX770" y="csY770"/>
                            </a:cxn>
                            <a:cxn ang="0">
                              <a:pos x="csX771" y="csY771"/>
                            </a:cxn>
                            <a:cxn ang="0">
                              <a:pos x="csX772" y="csY772"/>
                            </a:cxn>
                            <a:cxn ang="0">
                              <a:pos x="csX773" y="csY773"/>
                            </a:cxn>
                            <a:cxn ang="0">
                              <a:pos x="csX774" y="csY774"/>
                            </a:cxn>
                            <a:cxn ang="0">
                              <a:pos x="csX775" y="csY775"/>
                            </a:cxn>
                            <a:cxn ang="0">
                              <a:pos x="csX776" y="csY776"/>
                            </a:cxn>
                            <a:cxn ang="0">
                              <a:pos x="csX777" y="csY777"/>
                            </a:cxn>
                            <a:cxn ang="0">
                              <a:pos x="csX778" y="csY778"/>
                            </a:cxn>
                            <a:cxn ang="0">
                              <a:pos x="csX779" y="csY779"/>
                            </a:cxn>
                            <a:cxn ang="0">
                              <a:pos x="csX780" y="csY780"/>
                            </a:cxn>
                            <a:cxn ang="0">
                              <a:pos x="csX781" y="csY781"/>
                            </a:cxn>
                            <a:cxn ang="0">
                              <a:pos x="csX782" y="csY782"/>
                            </a:cxn>
                            <a:cxn ang="0">
                              <a:pos x="csX783" y="csY783"/>
                            </a:cxn>
                            <a:cxn ang="0">
                              <a:pos x="csX784" y="csY784"/>
                            </a:cxn>
                            <a:cxn ang="0">
                              <a:pos x="csX785" y="csY785"/>
                            </a:cxn>
                            <a:cxn ang="0">
                              <a:pos x="csX786" y="csY786"/>
                            </a:cxn>
                            <a:cxn ang="0">
                              <a:pos x="csX787" y="csY787"/>
                            </a:cxn>
                            <a:cxn ang="0">
                              <a:pos x="csX788" y="csY788"/>
                            </a:cxn>
                            <a:cxn ang="0">
                              <a:pos x="csX789" y="csY789"/>
                            </a:cxn>
                            <a:cxn ang="0">
                              <a:pos x="csX790" y="csY790"/>
                            </a:cxn>
                            <a:cxn ang="0">
                              <a:pos x="csX791" y="csY791"/>
                            </a:cxn>
                            <a:cxn ang="0">
                              <a:pos x="csX792" y="csY792"/>
                            </a:cxn>
                            <a:cxn ang="0">
                              <a:pos x="csX793" y="csY793"/>
                            </a:cxn>
                            <a:cxn ang="0">
                              <a:pos x="csX794" y="csY794"/>
                            </a:cxn>
                            <a:cxn ang="0">
                              <a:pos x="csX795" y="csY795"/>
                            </a:cxn>
                            <a:cxn ang="0">
                              <a:pos x="csX796" y="csY796"/>
                            </a:cxn>
                            <a:cxn ang="0">
                              <a:pos x="csX797" y="csY797"/>
                            </a:cxn>
                            <a:cxn ang="0">
                              <a:pos x="csX798" y="csY798"/>
                            </a:cxn>
                            <a:cxn ang="0">
                              <a:pos x="csX799" y="csY799"/>
                            </a:cxn>
                            <a:cxn ang="0">
                              <a:pos x="csX800" y="csY800"/>
                            </a:cxn>
                            <a:cxn ang="0">
                              <a:pos x="csX801" y="csY801"/>
                            </a:cxn>
                            <a:cxn ang="0">
                              <a:pos x="csX802" y="csY802"/>
                            </a:cxn>
                            <a:cxn ang="0">
                              <a:pos x="csX803" y="csY803"/>
                            </a:cxn>
                            <a:cxn ang="0">
                              <a:pos x="csX804" y="csY804"/>
                            </a:cxn>
                            <a:cxn ang="0">
                              <a:pos x="csX805" y="csY805"/>
                            </a:cxn>
                            <a:cxn ang="0">
                              <a:pos x="csX806" y="csY806"/>
                            </a:cxn>
                            <a:cxn ang="0">
                              <a:pos x="csX807" y="csY807"/>
                            </a:cxn>
                            <a:cxn ang="0">
                              <a:pos x="csX808" y="csY808"/>
                            </a:cxn>
                            <a:cxn ang="0">
                              <a:pos x="csX809" y="csY809"/>
                            </a:cxn>
                            <a:cxn ang="0">
                              <a:pos x="csX810" y="csY810"/>
                            </a:cxn>
                            <a:cxn ang="0">
                              <a:pos x="csX811" y="csY811"/>
                            </a:cxn>
                            <a:cxn ang="0">
                              <a:pos x="csX812" y="csY812"/>
                            </a:cxn>
                            <a:cxn ang="0">
                              <a:pos x="csX813" y="csY813"/>
                            </a:cxn>
                            <a:cxn ang="0">
                              <a:pos x="csX814" y="csY814"/>
                            </a:cxn>
                            <a:cxn ang="0">
                              <a:pos x="csX815" y="csY815"/>
                            </a:cxn>
                            <a:cxn ang="0">
                              <a:pos x="csX816" y="csY816"/>
                            </a:cxn>
                            <a:cxn ang="0">
                              <a:pos x="csX817" y="csY817"/>
                            </a:cxn>
                            <a:cxn ang="0">
                              <a:pos x="csX818" y="csY818"/>
                            </a:cxn>
                            <a:cxn ang="0">
                              <a:pos x="csX819" y="csY819"/>
                            </a:cxn>
                            <a:cxn ang="0">
                              <a:pos x="csX820" y="csY820"/>
                            </a:cxn>
                            <a:cxn ang="0">
                              <a:pos x="csX821" y="csY821"/>
                            </a:cxn>
                            <a:cxn ang="0">
                              <a:pos x="csX822" y="csY822"/>
                            </a:cxn>
                            <a:cxn ang="0">
                              <a:pos x="csX823" y="csY823"/>
                            </a:cxn>
                            <a:cxn ang="0">
                              <a:pos x="csX824" y="csY824"/>
                            </a:cxn>
                            <a:cxn ang="0">
                              <a:pos x="csX825" y="csY825"/>
                            </a:cxn>
                            <a:cxn ang="0">
                              <a:pos x="csX826" y="csY826"/>
                            </a:cxn>
                            <a:cxn ang="0">
                              <a:pos x="csX827" y="csY827"/>
                            </a:cxn>
                            <a:cxn ang="0">
                              <a:pos x="csX828" y="csY828"/>
                            </a:cxn>
                            <a:cxn ang="0">
                              <a:pos x="csX829" y="csY829"/>
                            </a:cxn>
                            <a:cxn ang="0">
                              <a:pos x="csX830" y="csY830"/>
                            </a:cxn>
                            <a:cxn ang="0">
                              <a:pos x="csX831" y="csY831"/>
                            </a:cxn>
                            <a:cxn ang="0">
                              <a:pos x="csX832" y="csY832"/>
                            </a:cxn>
                            <a:cxn ang="0">
                              <a:pos x="csX833" y="csY833"/>
                            </a:cxn>
                            <a:cxn ang="0">
                              <a:pos x="csX834" y="csY834"/>
                            </a:cxn>
                            <a:cxn ang="0">
                              <a:pos x="csX835" y="csY835"/>
                            </a:cxn>
                            <a:cxn ang="0">
                              <a:pos x="csX836" y="csY836"/>
                            </a:cxn>
                            <a:cxn ang="0">
                              <a:pos x="csX837" y="csY837"/>
                            </a:cxn>
                            <a:cxn ang="0">
                              <a:pos x="csX838" y="csY838"/>
                            </a:cxn>
                            <a:cxn ang="0">
                              <a:pos x="csX839" y="csY839"/>
                            </a:cxn>
                            <a:cxn ang="0">
                              <a:pos x="csX840" y="csY840"/>
                            </a:cxn>
                            <a:cxn ang="0">
                              <a:pos x="csX841" y="csY841"/>
                            </a:cxn>
                            <a:cxn ang="0">
                              <a:pos x="csX842" y="csY842"/>
                            </a:cxn>
                            <a:cxn ang="0">
                              <a:pos x="csX843" y="csY843"/>
                            </a:cxn>
                            <a:cxn ang="0">
                              <a:pos x="csX844" y="csY844"/>
                            </a:cxn>
                            <a:cxn ang="0">
                              <a:pos x="csX845" y="csY845"/>
                            </a:cxn>
                            <a:cxn ang="0">
                              <a:pos x="csX846" y="csY846"/>
                            </a:cxn>
                            <a:cxn ang="0">
                              <a:pos x="csX847" y="csY847"/>
                            </a:cxn>
                            <a:cxn ang="0">
                              <a:pos x="csX848" y="csY848"/>
                            </a:cxn>
                            <a:cxn ang="0">
                              <a:pos x="csX849" y="csY849"/>
                            </a:cxn>
                            <a:cxn ang="0">
                              <a:pos x="csX850" y="csY850"/>
                            </a:cxn>
                            <a:cxn ang="0">
                              <a:pos x="csX851" y="csY851"/>
                            </a:cxn>
                            <a:cxn ang="0">
                              <a:pos x="csX852" y="csY852"/>
                            </a:cxn>
                            <a:cxn ang="0">
                              <a:pos x="csX853" y="csY853"/>
                            </a:cxn>
                            <a:cxn ang="0">
                              <a:pos x="csX854" y="csY854"/>
                            </a:cxn>
                            <a:cxn ang="0">
                              <a:pos x="csX855" y="csY855"/>
                            </a:cxn>
                            <a:cxn ang="0">
                              <a:pos x="csX856" y="csY856"/>
                            </a:cxn>
                            <a:cxn ang="0">
                              <a:pos x="csX857" y="csY857"/>
                            </a:cxn>
                            <a:cxn ang="0">
                              <a:pos x="csX858" y="csY858"/>
                            </a:cxn>
                            <a:cxn ang="0">
                              <a:pos x="csX859" y="csY859"/>
                            </a:cxn>
                            <a:cxn ang="0">
                              <a:pos x="csX860" y="csY860"/>
                            </a:cxn>
                            <a:cxn ang="0">
                              <a:pos x="csX861" y="csY861"/>
                            </a:cxn>
                            <a:cxn ang="0">
                              <a:pos x="csX862" y="csY862"/>
                            </a:cxn>
                            <a:cxn ang="0">
                              <a:pos x="csX863" y="csY863"/>
                            </a:cxn>
                            <a:cxn ang="0">
                              <a:pos x="csX864" y="csY864"/>
                            </a:cxn>
                            <a:cxn ang="0">
                              <a:pos x="csX865" y="csY865"/>
                            </a:cxn>
                            <a:cxn ang="0">
                              <a:pos x="csX866" y="csY866"/>
                            </a:cxn>
                            <a:cxn ang="0">
                              <a:pos x="csX867" y="csY867"/>
                            </a:cxn>
                            <a:cxn ang="0">
                              <a:pos x="csX868" y="csY868"/>
                            </a:cxn>
                            <a:cxn ang="0">
                              <a:pos x="csX869" y="csY869"/>
                            </a:cxn>
                            <a:cxn ang="0">
                              <a:pos x="csX870" y="csY870"/>
                            </a:cxn>
                            <a:cxn ang="0">
                              <a:pos x="csX871" y="csY871"/>
                            </a:cxn>
                            <a:cxn ang="0">
                              <a:pos x="csX872" y="csY872"/>
                            </a:cxn>
                            <a:cxn ang="0">
                              <a:pos x="csX873" y="csY873"/>
                            </a:cxn>
                            <a:cxn ang="0">
                              <a:pos x="csX874" y="csY874"/>
                            </a:cxn>
                            <a:cxn ang="0">
                              <a:pos x="csX875" y="csY875"/>
                            </a:cxn>
                            <a:cxn ang="0">
                              <a:pos x="csX876" y="csY876"/>
                            </a:cxn>
                            <a:cxn ang="0">
                              <a:pos x="csX877" y="csY877"/>
                            </a:cxn>
                            <a:cxn ang="0">
                              <a:pos x="csX878" y="csY878"/>
                            </a:cxn>
                            <a:cxn ang="0">
                              <a:pos x="csX879" y="csY879"/>
                            </a:cxn>
                            <a:cxn ang="0">
                              <a:pos x="csX880" y="csY880"/>
                            </a:cxn>
                            <a:cxn ang="0">
                              <a:pos x="csX881" y="csY881"/>
                            </a:cxn>
                            <a:cxn ang="0">
                              <a:pos x="csX882" y="csY882"/>
                            </a:cxn>
                            <a:cxn ang="0">
                              <a:pos x="csX883" y="csY883"/>
                            </a:cxn>
                            <a:cxn ang="0">
                              <a:pos x="csX884" y="csY884"/>
                            </a:cxn>
                            <a:cxn ang="0">
                              <a:pos x="csX885" y="csY885"/>
                            </a:cxn>
                            <a:cxn ang="0">
                              <a:pos x="csX886" y="csY886"/>
                            </a:cxn>
                            <a:cxn ang="0">
                              <a:pos x="csX887" y="csY887"/>
                            </a:cxn>
                            <a:cxn ang="0">
                              <a:pos x="csX888" y="csY888"/>
                            </a:cxn>
                            <a:cxn ang="0">
                              <a:pos x="csX889" y="csY889"/>
                            </a:cxn>
                            <a:cxn ang="0">
                              <a:pos x="csX890" y="csY890"/>
                            </a:cxn>
                            <a:cxn ang="0">
                              <a:pos x="csX891" y="csY891"/>
                            </a:cxn>
                            <a:cxn ang="0">
                              <a:pos x="csX892" y="csY892"/>
                            </a:cxn>
                            <a:cxn ang="0">
                              <a:pos x="csX893" y="csY893"/>
                            </a:cxn>
                            <a:cxn ang="0">
                              <a:pos x="csX894" y="csY894"/>
                            </a:cxn>
                            <a:cxn ang="0">
                              <a:pos x="csX895" y="csY895"/>
                            </a:cxn>
                            <a:cxn ang="0">
                              <a:pos x="csX896" y="csY896"/>
                            </a:cxn>
                            <a:cxn ang="0">
                              <a:pos x="csX897" y="csY897"/>
                            </a:cxn>
                            <a:cxn ang="0">
                              <a:pos x="csX898" y="csY898"/>
                            </a:cxn>
                            <a:cxn ang="0">
                              <a:pos x="csX899" y="csY899"/>
                            </a:cxn>
                            <a:cxn ang="0">
                              <a:pos x="csX900" y="csY900"/>
                            </a:cxn>
                            <a:cxn ang="0">
                              <a:pos x="csX901" y="csY901"/>
                            </a:cxn>
                            <a:cxn ang="0">
                              <a:pos x="csX902" y="csY902"/>
                            </a:cxn>
                            <a:cxn ang="0">
                              <a:pos x="csX903" y="csY903"/>
                            </a:cxn>
                            <a:cxn ang="0">
                              <a:pos x="csX904" y="csY904"/>
                            </a:cxn>
                            <a:cxn ang="0">
                              <a:pos x="csX905" y="csY905"/>
                            </a:cxn>
                            <a:cxn ang="0">
                              <a:pos x="csX906" y="csY906"/>
                            </a:cxn>
                            <a:cxn ang="0">
                              <a:pos x="csX907" y="csY907"/>
                            </a:cxn>
                            <a:cxn ang="0">
                              <a:pos x="csX908" y="csY908"/>
                            </a:cxn>
                            <a:cxn ang="0">
                              <a:pos x="csX909" y="csY909"/>
                            </a:cxn>
                            <a:cxn ang="0">
                              <a:pos x="csX910" y="csY910"/>
                            </a:cxn>
                            <a:cxn ang="0">
                              <a:pos x="csX911" y="csY911"/>
                            </a:cxn>
                            <a:cxn ang="0">
                              <a:pos x="csX912" y="csY912"/>
                            </a:cxn>
                            <a:cxn ang="0">
                              <a:pos x="csX913" y="csY913"/>
                            </a:cxn>
                            <a:cxn ang="0">
                              <a:pos x="csX914" y="csY914"/>
                            </a:cxn>
                            <a:cxn ang="0">
                              <a:pos x="csX915" y="csY915"/>
                            </a:cxn>
                            <a:cxn ang="0">
                              <a:pos x="csX916" y="csY916"/>
                            </a:cxn>
                            <a:cxn ang="0">
                              <a:pos x="csX917" y="csY917"/>
                            </a:cxn>
                            <a:cxn ang="0">
                              <a:pos x="csX918" y="csY918"/>
                            </a:cxn>
                            <a:cxn ang="0">
                              <a:pos x="csX919" y="csY919"/>
                            </a:cxn>
                            <a:cxn ang="0">
                              <a:pos x="csX920" y="csY920"/>
                            </a:cxn>
                            <a:cxn ang="0">
                              <a:pos x="csX921" y="csY921"/>
                            </a:cxn>
                            <a:cxn ang="0">
                              <a:pos x="csX922" y="csY922"/>
                            </a:cxn>
                            <a:cxn ang="0">
                              <a:pos x="csX923" y="csY923"/>
                            </a:cxn>
                            <a:cxn ang="0">
                              <a:pos x="csX924" y="csY924"/>
                            </a:cxn>
                            <a:cxn ang="0">
                              <a:pos x="csX925" y="csY925"/>
                            </a:cxn>
                            <a:cxn ang="0">
                              <a:pos x="csX926" y="csY926"/>
                            </a:cxn>
                            <a:cxn ang="0">
                              <a:pos x="csX927" y="csY927"/>
                            </a:cxn>
                            <a:cxn ang="0">
                              <a:pos x="csX928" y="csY928"/>
                            </a:cxn>
                            <a:cxn ang="0">
                              <a:pos x="csX929" y="csY929"/>
                            </a:cxn>
                            <a:cxn ang="0">
                              <a:pos x="csX930" y="csY930"/>
                            </a:cxn>
                            <a:cxn ang="0">
                              <a:pos x="csX931" y="csY931"/>
                            </a:cxn>
                            <a:cxn ang="0">
                              <a:pos x="csX932" y="csY932"/>
                            </a:cxn>
                            <a:cxn ang="0">
                              <a:pos x="csX933" y="csY933"/>
                            </a:cxn>
                            <a:cxn ang="0">
                              <a:pos x="csX934" y="csY934"/>
                            </a:cxn>
                            <a:cxn ang="0">
                              <a:pos x="csX935" y="csY935"/>
                            </a:cxn>
                            <a:cxn ang="0">
                              <a:pos x="csX936" y="csY936"/>
                            </a:cxn>
                            <a:cxn ang="0">
                              <a:pos x="csX937" y="csY937"/>
                            </a:cxn>
                            <a:cxn ang="0">
                              <a:pos x="csX938" y="csY938"/>
                            </a:cxn>
                            <a:cxn ang="0">
                              <a:pos x="csX939" y="csY939"/>
                            </a:cxn>
                            <a:cxn ang="0">
                              <a:pos x="csX940" y="csY940"/>
                            </a:cxn>
                            <a:cxn ang="0">
                              <a:pos x="csX941" y="csY941"/>
                            </a:cxn>
                            <a:cxn ang="0">
                              <a:pos x="csX942" y="csY942"/>
                            </a:cxn>
                            <a:cxn ang="0">
                              <a:pos x="csX943" y="csY943"/>
                            </a:cxn>
                            <a:cxn ang="0">
                              <a:pos x="csX944" y="csY944"/>
                            </a:cxn>
                            <a:cxn ang="0">
                              <a:pos x="csX945" y="csY945"/>
                            </a:cxn>
                            <a:cxn ang="0">
                              <a:pos x="csX946" y="csY946"/>
                            </a:cxn>
                            <a:cxn ang="0">
                              <a:pos x="csX947" y="csY947"/>
                            </a:cxn>
                            <a:cxn ang="0">
                              <a:pos x="csX948" y="csY948"/>
                            </a:cxn>
                            <a:cxn ang="0">
                              <a:pos x="csX949" y="csY949"/>
                            </a:cxn>
                            <a:cxn ang="0">
                              <a:pos x="csX950" y="csY950"/>
                            </a:cxn>
                            <a:cxn ang="0">
                              <a:pos x="csX951" y="csY951"/>
                            </a:cxn>
                            <a:cxn ang="0">
                              <a:pos x="csX952" y="csY952"/>
                            </a:cxn>
                            <a:cxn ang="0">
                              <a:pos x="csX953" y="csY953"/>
                            </a:cxn>
                            <a:cxn ang="0">
                              <a:pos x="csX954" y="csY954"/>
                            </a:cxn>
                            <a:cxn ang="0">
                              <a:pos x="csX955" y="csY955"/>
                            </a:cxn>
                            <a:cxn ang="0">
                              <a:pos x="csX956" y="csY956"/>
                            </a:cxn>
                            <a:cxn ang="0">
                              <a:pos x="csX957" y="csY957"/>
                            </a:cxn>
                            <a:cxn ang="0">
                              <a:pos x="csX958" y="csY958"/>
                            </a:cxn>
                            <a:cxn ang="0">
                              <a:pos x="csX959" y="csY959"/>
                            </a:cxn>
                            <a:cxn ang="0">
                              <a:pos x="csX960" y="csY960"/>
                            </a:cxn>
                            <a:cxn ang="0">
                              <a:pos x="csX961" y="csY961"/>
                            </a:cxn>
                            <a:cxn ang="0">
                              <a:pos x="csX962" y="csY962"/>
                            </a:cxn>
                            <a:cxn ang="0">
                              <a:pos x="csX963" y="csY963"/>
                            </a:cxn>
                            <a:cxn ang="0">
                              <a:pos x="csX964" y="csY964"/>
                            </a:cxn>
                            <a:cxn ang="0">
                              <a:pos x="csX965" y="csY965"/>
                            </a:cxn>
                            <a:cxn ang="0">
                              <a:pos x="csX966" y="csY966"/>
                            </a:cxn>
                            <a:cxn ang="0">
                              <a:pos x="csX967" y="csY967"/>
                            </a:cxn>
                            <a:cxn ang="0">
                              <a:pos x="csX968" y="csY968"/>
                            </a:cxn>
                            <a:cxn ang="0">
                              <a:pos x="csX969" y="csY969"/>
                            </a:cxn>
                            <a:cxn ang="0">
                              <a:pos x="csX970" y="csY970"/>
                            </a:cxn>
                            <a:cxn ang="0">
                              <a:pos x="csX971" y="csY971"/>
                            </a:cxn>
                            <a:cxn ang="0">
                              <a:pos x="csX972" y="csY972"/>
                            </a:cxn>
                            <a:cxn ang="0">
                              <a:pos x="csX973" y="csY973"/>
                            </a:cxn>
                            <a:cxn ang="0">
                              <a:pos x="csX974" y="csY974"/>
                            </a:cxn>
                            <a:cxn ang="0">
                              <a:pos x="csX975" y="csY975"/>
                            </a:cxn>
                            <a:cxn ang="0">
                              <a:pos x="csX976" y="csY976"/>
                            </a:cxn>
                            <a:cxn ang="0">
                              <a:pos x="csX977" y="csY977"/>
                            </a:cxn>
                            <a:cxn ang="0">
                              <a:pos x="csX978" y="csY978"/>
                            </a:cxn>
                            <a:cxn ang="0">
                              <a:pos x="csX979" y="csY979"/>
                            </a:cxn>
                            <a:cxn ang="0">
                              <a:pos x="csX980" y="csY980"/>
                            </a:cxn>
                            <a:cxn ang="0">
                              <a:pos x="csX981" y="csY981"/>
                            </a:cxn>
                            <a:cxn ang="0">
                              <a:pos x="csX982" y="csY982"/>
                            </a:cxn>
                            <a:cxn ang="0">
                              <a:pos x="csX983" y="csY983"/>
                            </a:cxn>
                            <a:cxn ang="0">
                              <a:pos x="csX984" y="csY984"/>
                            </a:cxn>
                            <a:cxn ang="0">
                              <a:pos x="csX985" y="csY985"/>
                            </a:cxn>
                            <a:cxn ang="0">
                              <a:pos x="csX986" y="csY986"/>
                            </a:cxn>
                            <a:cxn ang="0">
                              <a:pos x="csX987" y="csY987"/>
                            </a:cxn>
                            <a:cxn ang="0">
                              <a:pos x="csX988" y="csY988"/>
                            </a:cxn>
                            <a:cxn ang="0">
                              <a:pos x="csX989" y="csY989"/>
                            </a:cxn>
                            <a:cxn ang="0">
                              <a:pos x="csX990" y="csY990"/>
                            </a:cxn>
                            <a:cxn ang="0">
                              <a:pos x="csX991" y="csY991"/>
                            </a:cxn>
                            <a:cxn ang="0">
                              <a:pos x="csX992" y="csY992"/>
                            </a:cxn>
                            <a:cxn ang="0">
                              <a:pos x="csX993" y="csY993"/>
                            </a:cxn>
                            <a:cxn ang="0">
                              <a:pos x="csX994" y="csY994"/>
                            </a:cxn>
                            <a:cxn ang="0">
                              <a:pos x="csX995" y="csY995"/>
                            </a:cxn>
                            <a:cxn ang="0">
                              <a:pos x="csX996" y="csY996"/>
                            </a:cxn>
                            <a:cxn ang="0">
                              <a:pos x="csX997" y="csY997"/>
                            </a:cxn>
                            <a:cxn ang="0">
                              <a:pos x="csX998" y="csY998"/>
                            </a:cxn>
                            <a:cxn ang="0">
                              <a:pos x="csX999" y="csY999"/>
                            </a:cxn>
                            <a:cxn ang="0">
                              <a:pos x="csX1000" y="csY1000"/>
                            </a:cxn>
                            <a:cxn ang="0">
                              <a:pos x="csX1001" y="csY1001"/>
                            </a:cxn>
                            <a:cxn ang="0">
                              <a:pos x="csX1002" y="csY1002"/>
                            </a:cxn>
                            <a:cxn ang="0">
                              <a:pos x="csX1003" y="csY1003"/>
                            </a:cxn>
                            <a:cxn ang="0">
                              <a:pos x="csX1004" y="csY1004"/>
                            </a:cxn>
                            <a:cxn ang="0">
                              <a:pos x="csX1005" y="csY1005"/>
                            </a:cxn>
                            <a:cxn ang="0">
                              <a:pos x="csX1006" y="csY1006"/>
                            </a:cxn>
                            <a:cxn ang="0">
                              <a:pos x="csX1007" y="csY1007"/>
                            </a:cxn>
                            <a:cxn ang="0">
                              <a:pos x="csX1008" y="csY1008"/>
                            </a:cxn>
                            <a:cxn ang="0">
                              <a:pos x="csX1009" y="csY1009"/>
                            </a:cxn>
                            <a:cxn ang="0">
                              <a:pos x="csX1010" y="csY1010"/>
                            </a:cxn>
                            <a:cxn ang="0">
                              <a:pos x="csX1011" y="csY1011"/>
                            </a:cxn>
                            <a:cxn ang="0">
                              <a:pos x="csX1012" y="csY1012"/>
                            </a:cxn>
                            <a:cxn ang="0">
                              <a:pos x="csX1013" y="csY1013"/>
                            </a:cxn>
                            <a:cxn ang="0">
                              <a:pos x="csX1014" y="csY1014"/>
                            </a:cxn>
                            <a:cxn ang="0">
                              <a:pos x="csX1015" y="csY1015"/>
                            </a:cxn>
                            <a:cxn ang="0">
                              <a:pos x="csX1016" y="csY1016"/>
                            </a:cxn>
                            <a:cxn ang="0">
                              <a:pos x="csX1017" y="csY1017"/>
                            </a:cxn>
                            <a:cxn ang="0">
                              <a:pos x="csX1018" y="csY1018"/>
                            </a:cxn>
                            <a:cxn ang="0">
                              <a:pos x="csX1019" y="csY1019"/>
                            </a:cxn>
                            <a:cxn ang="0">
                              <a:pos x="csX1020" y="csY1020"/>
                            </a:cxn>
                            <a:cxn ang="0">
                              <a:pos x="csX1021" y="csY1021"/>
                            </a:cxn>
                            <a:cxn ang="0">
                              <a:pos x="csX1022" y="csY1022"/>
                            </a:cxn>
                            <a:cxn ang="0">
                              <a:pos x="csX1023" y="csY1023"/>
                            </a:cxn>
                            <a:cxn ang="0">
                              <a:pos x="csX1024" y="csY1024"/>
                            </a:cxn>
                            <a:cxn ang="0">
                              <a:pos x="csX1025" y="csY1025"/>
                            </a:cxn>
                            <a:cxn ang="0">
                              <a:pos x="csX1026" y="csY1026"/>
                            </a:cxn>
                            <a:cxn ang="0">
                              <a:pos x="csX1027" y="csY1027"/>
                            </a:cxn>
                            <a:cxn ang="0">
                              <a:pos x="csX1028" y="csY1028"/>
                            </a:cxn>
                            <a:cxn ang="0">
                              <a:pos x="csX1029" y="csY1029"/>
                            </a:cxn>
                            <a:cxn ang="0">
                              <a:pos x="csX1030" y="csY1030"/>
                            </a:cxn>
                            <a:cxn ang="0">
                              <a:pos x="csX1031" y="csY1031"/>
                            </a:cxn>
                            <a:cxn ang="0">
                              <a:pos x="csX1032" y="csY1032"/>
                            </a:cxn>
                            <a:cxn ang="0">
                              <a:pos x="csX1033" y="csY1033"/>
                            </a:cxn>
                            <a:cxn ang="0">
                              <a:pos x="csX1034" y="csY1034"/>
                            </a:cxn>
                            <a:cxn ang="0">
                              <a:pos x="csX1035" y="csY1035"/>
                            </a:cxn>
                            <a:cxn ang="0">
                              <a:pos x="csX1036" y="csY1036"/>
                            </a:cxn>
                            <a:cxn ang="0">
                              <a:pos x="csX1037" y="csY1037"/>
                            </a:cxn>
                            <a:cxn ang="0">
                              <a:pos x="csX1038" y="csY1038"/>
                            </a:cxn>
                            <a:cxn ang="0">
                              <a:pos x="csX1039" y="csY1039"/>
                            </a:cxn>
                            <a:cxn ang="0">
                              <a:pos x="csX1040" y="csY1040"/>
                            </a:cxn>
                            <a:cxn ang="0">
                              <a:pos x="csX1041" y="csY1041"/>
                            </a:cxn>
                            <a:cxn ang="0">
                              <a:pos x="csX1042" y="csY1042"/>
                            </a:cxn>
                            <a:cxn ang="0">
                              <a:pos x="csX1043" y="csY1043"/>
                            </a:cxn>
                            <a:cxn ang="0">
                              <a:pos x="csX1044" y="csY1044"/>
                            </a:cxn>
                            <a:cxn ang="0">
                              <a:pos x="csX1045" y="csY1045"/>
                            </a:cxn>
                            <a:cxn ang="0">
                              <a:pos x="csX1046" y="csY1046"/>
                            </a:cxn>
                            <a:cxn ang="0">
                              <a:pos x="csX1047" y="csY1047"/>
                            </a:cxn>
                            <a:cxn ang="0">
                              <a:pos x="csX1048" y="csY1048"/>
                            </a:cxn>
                            <a:cxn ang="0">
                              <a:pos x="csX1049" y="csY1049"/>
                            </a:cxn>
                            <a:cxn ang="0">
                              <a:pos x="csX1050" y="csY1050"/>
                            </a:cxn>
                            <a:cxn ang="0">
                              <a:pos x="csX1051" y="csY1051"/>
                            </a:cxn>
                            <a:cxn ang="0">
                              <a:pos x="csX1052" y="csY1052"/>
                            </a:cxn>
                            <a:cxn ang="0">
                              <a:pos x="csX1053" y="csY1053"/>
                            </a:cxn>
                            <a:cxn ang="0">
                              <a:pos x="csX1054" y="csY1054"/>
                            </a:cxn>
                            <a:cxn ang="0">
                              <a:pos x="csX1055" y="csY1055"/>
                            </a:cxn>
                            <a:cxn ang="0">
                              <a:pos x="csX1056" y="csY1056"/>
                            </a:cxn>
                            <a:cxn ang="0">
                              <a:pos x="csX1057" y="csY1057"/>
                            </a:cxn>
                            <a:cxn ang="0">
                              <a:pos x="csX1058" y="csY1058"/>
                            </a:cxn>
                            <a:cxn ang="0">
                              <a:pos x="csX1059" y="csY1059"/>
                            </a:cxn>
                            <a:cxn ang="0">
                              <a:pos x="csX1060" y="csY1060"/>
                            </a:cxn>
                            <a:cxn ang="0">
                              <a:pos x="csX1061" y="csY1061"/>
                            </a:cxn>
                            <a:cxn ang="0">
                              <a:pos x="csX1062" y="csY1062"/>
                            </a:cxn>
                            <a:cxn ang="0">
                              <a:pos x="csX1063" y="csY1063"/>
                            </a:cxn>
                            <a:cxn ang="0">
                              <a:pos x="csX1064" y="csY1064"/>
                            </a:cxn>
                            <a:cxn ang="0">
                              <a:pos x="csX1065" y="csY1065"/>
                            </a:cxn>
                            <a:cxn ang="0">
                              <a:pos x="csX1066" y="csY1066"/>
                            </a:cxn>
                            <a:cxn ang="0">
                              <a:pos x="csX1067" y="csY1067"/>
                            </a:cxn>
                            <a:cxn ang="0">
                              <a:pos x="csX1068" y="csY1068"/>
                            </a:cxn>
                            <a:cxn ang="0">
                              <a:pos x="csX1069" y="csY1069"/>
                            </a:cxn>
                            <a:cxn ang="0">
                              <a:pos x="csX1070" y="csY1070"/>
                            </a:cxn>
                            <a:cxn ang="0">
                              <a:pos x="csX1071" y="csY1071"/>
                            </a:cxn>
                            <a:cxn ang="0">
                              <a:pos x="csX1072" y="csY1072"/>
                            </a:cxn>
                            <a:cxn ang="0">
                              <a:pos x="csX1073" y="csY1073"/>
                            </a:cxn>
                            <a:cxn ang="0">
                              <a:pos x="csX1074" y="csY1074"/>
                            </a:cxn>
                            <a:cxn ang="0">
                              <a:pos x="csX1075" y="csY1075"/>
                            </a:cxn>
                            <a:cxn ang="0">
                              <a:pos x="csX1076" y="csY1076"/>
                            </a:cxn>
                            <a:cxn ang="0">
                              <a:pos x="csX1077" y="csY1077"/>
                            </a:cxn>
                            <a:cxn ang="0">
                              <a:pos x="csX1078" y="csY1078"/>
                            </a:cxn>
                            <a:cxn ang="0">
                              <a:pos x="csX1079" y="csY1079"/>
                            </a:cxn>
                            <a:cxn ang="0">
                              <a:pos x="csX1080" y="csY1080"/>
                            </a:cxn>
                            <a:cxn ang="0">
                              <a:pos x="csX1081" y="csY1081"/>
                            </a:cxn>
                            <a:cxn ang="0">
                              <a:pos x="csX1082" y="csY1082"/>
                            </a:cxn>
                            <a:cxn ang="0">
                              <a:pos x="csX1083" y="csY1083"/>
                            </a:cxn>
                            <a:cxn ang="0">
                              <a:pos x="csX1084" y="csY1084"/>
                            </a:cxn>
                            <a:cxn ang="0">
                              <a:pos x="csX1085" y="csY1085"/>
                            </a:cxn>
                            <a:cxn ang="0">
                              <a:pos x="csX1086" y="csY1086"/>
                            </a:cxn>
                            <a:cxn ang="0">
                              <a:pos x="csX1087" y="csY1087"/>
                            </a:cxn>
                            <a:cxn ang="0">
                              <a:pos x="csX1088" y="csY1088"/>
                            </a:cxn>
                            <a:cxn ang="0">
                              <a:pos x="csX1089" y="csY1089"/>
                            </a:cxn>
                            <a:cxn ang="0">
                              <a:pos x="csX1090" y="csY1090"/>
                            </a:cxn>
                            <a:cxn ang="0">
                              <a:pos x="csX1091" y="csY1091"/>
                            </a:cxn>
                            <a:cxn ang="0">
                              <a:pos x="csX1092" y="csY1092"/>
                            </a:cxn>
                            <a:cxn ang="0">
                              <a:pos x="csX1093" y="csY1093"/>
                            </a:cxn>
                            <a:cxn ang="0">
                              <a:pos x="csX1094" y="csY1094"/>
                            </a:cxn>
                            <a:cxn ang="0">
                              <a:pos x="csX1095" y="csY1095"/>
                            </a:cxn>
                            <a:cxn ang="0">
                              <a:pos x="csX1096" y="csY1096"/>
                            </a:cxn>
                            <a:cxn ang="0">
                              <a:pos x="csX1097" y="csY1097"/>
                            </a:cxn>
                            <a:cxn ang="0">
                              <a:pos x="csX1098" y="csY1098"/>
                            </a:cxn>
                            <a:cxn ang="0">
                              <a:pos x="csX1099" y="csY1099"/>
                            </a:cxn>
                            <a:cxn ang="0">
                              <a:pos x="csX1100" y="csY1100"/>
                            </a:cxn>
                            <a:cxn ang="0">
                              <a:pos x="csX1101" y="csY1101"/>
                            </a:cxn>
                            <a:cxn ang="0">
                              <a:pos x="csX1102" y="csY1102"/>
                            </a:cxn>
                            <a:cxn ang="0">
                              <a:pos x="csX1103" y="csY1103"/>
                            </a:cxn>
                            <a:cxn ang="0">
                              <a:pos x="csX1104" y="csY1104"/>
                            </a:cxn>
                            <a:cxn ang="0">
                              <a:pos x="csX1105" y="csY1105"/>
                            </a:cxn>
                            <a:cxn ang="0">
                              <a:pos x="csX1106" y="csY1106"/>
                            </a:cxn>
                            <a:cxn ang="0">
                              <a:pos x="csX1107" y="csY1107"/>
                            </a:cxn>
                            <a:cxn ang="0">
                              <a:pos x="csX1108" y="csY1108"/>
                            </a:cxn>
                            <a:cxn ang="0">
                              <a:pos x="csX1109" y="csY1109"/>
                            </a:cxn>
                            <a:cxn ang="0">
                              <a:pos x="csX1110" y="csY1110"/>
                            </a:cxn>
                            <a:cxn ang="0">
                              <a:pos x="csX1111" y="csY1111"/>
                            </a:cxn>
                            <a:cxn ang="0">
                              <a:pos x="csX1112" y="csY1112"/>
                            </a:cxn>
                            <a:cxn ang="0">
                              <a:pos x="csX1113" y="csY1113"/>
                            </a:cxn>
                            <a:cxn ang="0">
                              <a:pos x="csX1114" y="csY1114"/>
                            </a:cxn>
                            <a:cxn ang="0">
                              <a:pos x="csX1115" y="csY1115"/>
                            </a:cxn>
                            <a:cxn ang="0">
                              <a:pos x="csX1116" y="csY1116"/>
                            </a:cxn>
                            <a:cxn ang="0">
                              <a:pos x="csX1117" y="csY1117"/>
                            </a:cxn>
                            <a:cxn ang="0">
                              <a:pos x="csX1118" y="csY1118"/>
                            </a:cxn>
                            <a:cxn ang="0">
                              <a:pos x="csX1119" y="csY1119"/>
                            </a:cxn>
                            <a:cxn ang="0">
                              <a:pos x="csX1120" y="csY1120"/>
                            </a:cxn>
                            <a:cxn ang="0">
                              <a:pos x="csX1121" y="csY1121"/>
                            </a:cxn>
                            <a:cxn ang="0">
                              <a:pos x="csX1122" y="csY1122"/>
                            </a:cxn>
                            <a:cxn ang="0">
                              <a:pos x="csX1123" y="csY1123"/>
                            </a:cxn>
                            <a:cxn ang="0">
                              <a:pos x="csX1124" y="csY1124"/>
                            </a:cxn>
                            <a:cxn ang="0">
                              <a:pos x="csX1125" y="csY1125"/>
                            </a:cxn>
                            <a:cxn ang="0">
                              <a:pos x="csX1126" y="csY1126"/>
                            </a:cxn>
                            <a:cxn ang="0">
                              <a:pos x="csX1127" y="csY1127"/>
                            </a:cxn>
                            <a:cxn ang="0">
                              <a:pos x="csX1128" y="csY1128"/>
                            </a:cxn>
                            <a:cxn ang="0">
                              <a:pos x="csX1129" y="csY1129"/>
                            </a:cxn>
                            <a:cxn ang="0">
                              <a:pos x="csX1130" y="csY1130"/>
                            </a:cxn>
                            <a:cxn ang="0">
                              <a:pos x="csX1131" y="csY1131"/>
                            </a:cxn>
                            <a:cxn ang="0">
                              <a:pos x="csX1132" y="csY1132"/>
                            </a:cxn>
                            <a:cxn ang="0">
                              <a:pos x="csX1133" y="csY1133"/>
                            </a:cxn>
                            <a:cxn ang="0">
                              <a:pos x="csX1134" y="csY1134"/>
                            </a:cxn>
                            <a:cxn ang="0">
                              <a:pos x="csX1135" y="csY1135"/>
                            </a:cxn>
                            <a:cxn ang="0">
                              <a:pos x="csX1136" y="csY1136"/>
                            </a:cxn>
                            <a:cxn ang="0">
                              <a:pos x="csX1137" y="csY1137"/>
                            </a:cxn>
                            <a:cxn ang="0">
                              <a:pos x="csX1138" y="csY1138"/>
                            </a:cxn>
                            <a:cxn ang="0">
                              <a:pos x="csX1139" y="csY1139"/>
                            </a:cxn>
                            <a:cxn ang="0">
                              <a:pos x="csX1140" y="csY1140"/>
                            </a:cxn>
                            <a:cxn ang="0">
                              <a:pos x="csX1141" y="csY1141"/>
                            </a:cxn>
                            <a:cxn ang="0">
                              <a:pos x="csX1142" y="csY1142"/>
                            </a:cxn>
                            <a:cxn ang="0">
                              <a:pos x="csX1143" y="csY1143"/>
                            </a:cxn>
                            <a:cxn ang="0">
                              <a:pos x="csX1144" y="csY1144"/>
                            </a:cxn>
                            <a:cxn ang="0">
                              <a:pos x="csX1145" y="csY1145"/>
                            </a:cxn>
                            <a:cxn ang="0">
                              <a:pos x="csX1146" y="csY1146"/>
                            </a:cxn>
                            <a:cxn ang="0">
                              <a:pos x="csX1147" y="csY1147"/>
                            </a:cxn>
                            <a:cxn ang="0">
                              <a:pos x="csX1148" y="csY1148"/>
                            </a:cxn>
                            <a:cxn ang="0">
                              <a:pos x="csX1149" y="csY1149"/>
                            </a:cxn>
                            <a:cxn ang="0">
                              <a:pos x="csX1150" y="csY1150"/>
                            </a:cxn>
                            <a:cxn ang="0">
                              <a:pos x="csX1151" y="csY1151"/>
                            </a:cxn>
                            <a:cxn ang="0">
                              <a:pos x="csX1152" y="csY1152"/>
                            </a:cxn>
                            <a:cxn ang="0">
                              <a:pos x="csX1153" y="csY1153"/>
                            </a:cxn>
                            <a:cxn ang="0">
                              <a:pos x="csX1154" y="csY1154"/>
                            </a:cxn>
                            <a:cxn ang="0">
                              <a:pos x="csX1155" y="csY1155"/>
                            </a:cxn>
                            <a:cxn ang="0">
                              <a:pos x="csX1156" y="csY1156"/>
                            </a:cxn>
                            <a:cxn ang="0">
                              <a:pos x="csX1157" y="csY1157"/>
                            </a:cxn>
                            <a:cxn ang="0">
                              <a:pos x="csX1158" y="csY1158"/>
                            </a:cxn>
                            <a:cxn ang="0">
                              <a:pos x="csX1159" y="csY1159"/>
                            </a:cxn>
                            <a:cxn ang="0">
                              <a:pos x="csX1160" y="csY1160"/>
                            </a:cxn>
                            <a:cxn ang="0">
                              <a:pos x="csX1161" y="csY1161"/>
                            </a:cxn>
                            <a:cxn ang="0">
                              <a:pos x="csX1162" y="csY1162"/>
                            </a:cxn>
                            <a:cxn ang="0">
                              <a:pos x="csX1163" y="csY1163"/>
                            </a:cxn>
                            <a:cxn ang="0">
                              <a:pos x="csX1164" y="csY1164"/>
                            </a:cxn>
                            <a:cxn ang="0">
                              <a:pos x="csX1165" y="csY1165"/>
                            </a:cxn>
                            <a:cxn ang="0">
                              <a:pos x="csX1166" y="csY1166"/>
                            </a:cxn>
                            <a:cxn ang="0">
                              <a:pos x="csX1167" y="csY1167"/>
                            </a:cxn>
                            <a:cxn ang="0">
                              <a:pos x="csX1168" y="csY1168"/>
                            </a:cxn>
                            <a:cxn ang="0">
                              <a:pos x="csX1169" y="csY1169"/>
                            </a:cxn>
                            <a:cxn ang="0">
                              <a:pos x="csX1170" y="csY1170"/>
                            </a:cxn>
                            <a:cxn ang="0">
                              <a:pos x="csX1171" y="csY1171"/>
                            </a:cxn>
                            <a:cxn ang="0">
                              <a:pos x="csX1172" y="csY1172"/>
                            </a:cxn>
                            <a:cxn ang="0">
                              <a:pos x="csX1173" y="csY1173"/>
                            </a:cxn>
                            <a:cxn ang="0">
                              <a:pos x="csX1174" y="csY1174"/>
                            </a:cxn>
                            <a:cxn ang="0">
                              <a:pos x="csX1175" y="csY1175"/>
                            </a:cxn>
                            <a:cxn ang="0">
                              <a:pos x="csX1176" y="csY1176"/>
                            </a:cxn>
                            <a:cxn ang="0">
                              <a:pos x="csX1177" y="csY1177"/>
                            </a:cxn>
                            <a:cxn ang="0">
                              <a:pos x="csX1178" y="csY1178"/>
                            </a:cxn>
                            <a:cxn ang="0">
                              <a:pos x="csX1179" y="csY1179"/>
                            </a:cxn>
                            <a:cxn ang="0">
                              <a:pos x="csX1180" y="csY1180"/>
                            </a:cxn>
                            <a:cxn ang="0">
                              <a:pos x="csX1181" y="csY1181"/>
                            </a:cxn>
                            <a:cxn ang="0">
                              <a:pos x="csX1182" y="csY1182"/>
                            </a:cxn>
                            <a:cxn ang="0">
                              <a:pos x="csX1183" y="csY1183"/>
                            </a:cxn>
                            <a:cxn ang="0">
                              <a:pos x="csX1184" y="csY1184"/>
                            </a:cxn>
                            <a:cxn ang="0">
                              <a:pos x="csX1185" y="csY1185"/>
                            </a:cxn>
                            <a:cxn ang="0">
                              <a:pos x="csX1186" y="csY1186"/>
                            </a:cxn>
                            <a:cxn ang="0">
                              <a:pos x="csX1187" y="csY1187"/>
                            </a:cxn>
                            <a:cxn ang="0">
                              <a:pos x="csX1188" y="csY1188"/>
                            </a:cxn>
                            <a:cxn ang="0">
                              <a:pos x="csX1189" y="csY1189"/>
                            </a:cxn>
                            <a:cxn ang="0">
                              <a:pos x="csX1190" y="csY1190"/>
                            </a:cxn>
                            <a:cxn ang="0">
                              <a:pos x="csX1191" y="csY1191"/>
                            </a:cxn>
                            <a:cxn ang="0">
                              <a:pos x="csX1192" y="csY1192"/>
                            </a:cxn>
                            <a:cxn ang="0">
                              <a:pos x="csX1193" y="csY1193"/>
                            </a:cxn>
                            <a:cxn ang="0">
                              <a:pos x="csX1194" y="csY1194"/>
                            </a:cxn>
                            <a:cxn ang="0">
                              <a:pos x="csX1195" y="csY1195"/>
                            </a:cxn>
                            <a:cxn ang="0">
                              <a:pos x="csX1196" y="csY1196"/>
                            </a:cxn>
                            <a:cxn ang="0">
                              <a:pos x="csX1197" y="csY1197"/>
                            </a:cxn>
                            <a:cxn ang="0">
                              <a:pos x="csX1198" y="csY1198"/>
                            </a:cxn>
                            <a:cxn ang="0">
                              <a:pos x="csX1199" y="csY1199"/>
                            </a:cxn>
                            <a:cxn ang="0">
                              <a:pos x="csX1200" y="csY1200"/>
                            </a:cxn>
                            <a:cxn ang="0">
                              <a:pos x="csX1201" y="csY1201"/>
                            </a:cxn>
                            <a:cxn ang="0">
                              <a:pos x="csX1202" y="csY1202"/>
                            </a:cxn>
                            <a:cxn ang="0">
                              <a:pos x="csX1203" y="csY1203"/>
                            </a:cxn>
                            <a:cxn ang="0">
                              <a:pos x="csX1204" y="csY1204"/>
                            </a:cxn>
                            <a:cxn ang="0">
                              <a:pos x="csX1205" y="csY1205"/>
                            </a:cxn>
                            <a:cxn ang="0">
                              <a:pos x="csX1206" y="csY1206"/>
                            </a:cxn>
                            <a:cxn ang="0">
                              <a:pos x="csX1207" y="csY1207"/>
                            </a:cxn>
                            <a:cxn ang="0">
                              <a:pos x="csX1208" y="csY1208"/>
                            </a:cxn>
                            <a:cxn ang="0">
                              <a:pos x="csX1209" y="csY1209"/>
                            </a:cxn>
                            <a:cxn ang="0">
                              <a:pos x="csX1210" y="csY1210"/>
                            </a:cxn>
                            <a:cxn ang="0">
                              <a:pos x="csX1211" y="csY1211"/>
                            </a:cxn>
                            <a:cxn ang="0">
                              <a:pos x="csX1212" y="csY1212"/>
                            </a:cxn>
                            <a:cxn ang="0">
                              <a:pos x="csX1213" y="csY1213"/>
                            </a:cxn>
                            <a:cxn ang="0">
                              <a:pos x="csX1214" y="csY1214"/>
                            </a:cxn>
                            <a:cxn ang="0">
                              <a:pos x="csX1215" y="csY1215"/>
                            </a:cxn>
                            <a:cxn ang="0">
                              <a:pos x="csX1216" y="csY1216"/>
                            </a:cxn>
                            <a:cxn ang="0">
                              <a:pos x="csX1217" y="csY1217"/>
                            </a:cxn>
                            <a:cxn ang="0">
                              <a:pos x="csX1218" y="csY1218"/>
                            </a:cxn>
                            <a:cxn ang="0">
                              <a:pos x="csX1219" y="csY1219"/>
                            </a:cxn>
                            <a:cxn ang="0">
                              <a:pos x="csX1220" y="csY1220"/>
                            </a:cxn>
                            <a:cxn ang="0">
                              <a:pos x="csX1221" y="csY1221"/>
                            </a:cxn>
                            <a:cxn ang="0">
                              <a:pos x="csX1222" y="csY1222"/>
                            </a:cxn>
                            <a:cxn ang="0">
                              <a:pos x="csX1223" y="csY1223"/>
                            </a:cxn>
                            <a:cxn ang="0">
                              <a:pos x="csX1224" y="csY1224"/>
                            </a:cxn>
                            <a:cxn ang="0">
                              <a:pos x="csX1225" y="csY1225"/>
                            </a:cxn>
                            <a:cxn ang="0">
                              <a:pos x="csX1226" y="csY1226"/>
                            </a:cxn>
                            <a:cxn ang="0">
                              <a:pos x="csX1227" y="csY1227"/>
                            </a:cxn>
                            <a:cxn ang="0">
                              <a:pos x="csX1228" y="csY1228"/>
                            </a:cxn>
                            <a:cxn ang="0">
                              <a:pos x="csX1229" y="csY1229"/>
                            </a:cxn>
                            <a:cxn ang="0">
                              <a:pos x="csX1230" y="csY1230"/>
                            </a:cxn>
                            <a:cxn ang="0">
                              <a:pos x="csX1231" y="csY1231"/>
                            </a:cxn>
                            <a:cxn ang="0">
                              <a:pos x="csX1232" y="csY1232"/>
                            </a:cxn>
                            <a:cxn ang="0">
                              <a:pos x="csX1233" y="csY1233"/>
                            </a:cxn>
                            <a:cxn ang="0">
                              <a:pos x="csX1234" y="csY1234"/>
                            </a:cxn>
                            <a:cxn ang="0">
                              <a:pos x="csX1235" y="csY1235"/>
                            </a:cxn>
                            <a:cxn ang="0">
                              <a:pos x="csX1236" y="csY1236"/>
                            </a:cxn>
                            <a:cxn ang="0">
                              <a:pos x="csX1237" y="csY1237"/>
                            </a:cxn>
                            <a:cxn ang="0">
                              <a:pos x="csX1238" y="csY1238"/>
                            </a:cxn>
                            <a:cxn ang="0">
                              <a:pos x="csX1239" y="csY1239"/>
                            </a:cxn>
                            <a:cxn ang="0">
                              <a:pos x="csX1240" y="csY1240"/>
                            </a:cxn>
                            <a:cxn ang="0">
                              <a:pos x="csX1241" y="csY1241"/>
                            </a:cxn>
                            <a:cxn ang="0">
                              <a:pos x="csX1242" y="csY1242"/>
                            </a:cxn>
                            <a:cxn ang="0">
                              <a:pos x="csX1243" y="csY1243"/>
                            </a:cxn>
                            <a:cxn ang="0">
                              <a:pos x="csX1244" y="csY1244"/>
                            </a:cxn>
                            <a:cxn ang="0">
                              <a:pos x="csX1245" y="csY1245"/>
                            </a:cxn>
                            <a:cxn ang="0">
                              <a:pos x="csX1246" y="csY1246"/>
                            </a:cxn>
                            <a:cxn ang="0">
                              <a:pos x="csX1247" y="csY1247"/>
                            </a:cxn>
                            <a:cxn ang="0">
                              <a:pos x="csX1248" y="csY1248"/>
                            </a:cxn>
                            <a:cxn ang="0">
                              <a:pos x="csX1249" y="csY1249"/>
                            </a:cxn>
                            <a:cxn ang="0">
                              <a:pos x="csX1250" y="csY1250"/>
                            </a:cxn>
                            <a:cxn ang="0">
                              <a:pos x="csX1251" y="csY1251"/>
                            </a:cxn>
                            <a:cxn ang="0">
                              <a:pos x="csX1252" y="csY1252"/>
                            </a:cxn>
                            <a:cxn ang="0">
                              <a:pos x="csX1253" y="csY1253"/>
                            </a:cxn>
                            <a:cxn ang="0">
                              <a:pos x="csX1254" y="csY1254"/>
                            </a:cxn>
                            <a:cxn ang="0">
                              <a:pos x="csX1255" y="csY1255"/>
                            </a:cxn>
                            <a:cxn ang="0">
                              <a:pos x="csX1256" y="csY1256"/>
                            </a:cxn>
                            <a:cxn ang="0">
                              <a:pos x="csX1257" y="csY1257"/>
                            </a:cxn>
                            <a:cxn ang="0">
                              <a:pos x="csX1258" y="csY1258"/>
                            </a:cxn>
                            <a:cxn ang="0">
                              <a:pos x="csX1259" y="csY1259"/>
                            </a:cxn>
                            <a:cxn ang="0">
                              <a:pos x="csX1260" y="csY1260"/>
                            </a:cxn>
                            <a:cxn ang="0">
                              <a:pos x="csX1261" y="csY1261"/>
                            </a:cxn>
                            <a:cxn ang="0">
                              <a:pos x="csX1262" y="csY1262"/>
                            </a:cxn>
                            <a:cxn ang="0">
                              <a:pos x="csX1263" y="csY1263"/>
                            </a:cxn>
                            <a:cxn ang="0">
                              <a:pos x="csX1264" y="csY1264"/>
                            </a:cxn>
                            <a:cxn ang="0">
                              <a:pos x="csX1265" y="csY1265"/>
                            </a:cxn>
                            <a:cxn ang="0">
                              <a:pos x="csX1266" y="csY1266"/>
                            </a:cxn>
                            <a:cxn ang="0">
                              <a:pos x="csX1267" y="csY1267"/>
                            </a:cxn>
                            <a:cxn ang="0">
                              <a:pos x="csX1268" y="csY1268"/>
                            </a:cxn>
                            <a:cxn ang="0">
                              <a:pos x="csX1269" y="csY1269"/>
                            </a:cxn>
                            <a:cxn ang="0">
                              <a:pos x="csX1270" y="csY1270"/>
                            </a:cxn>
                            <a:cxn ang="0">
                              <a:pos x="csX1271" y="csY1271"/>
                            </a:cxn>
                            <a:cxn ang="0">
                              <a:pos x="csX1272" y="csY1272"/>
                            </a:cxn>
                            <a:cxn ang="0">
                              <a:pos x="csX1273" y="csY1273"/>
                            </a:cxn>
                            <a:cxn ang="0">
                              <a:pos x="csX1274" y="csY1274"/>
                            </a:cxn>
                            <a:cxn ang="0">
                              <a:pos x="csX1275" y="csY1275"/>
                            </a:cxn>
                            <a:cxn ang="0">
                              <a:pos x="csX1276" y="csY1276"/>
                            </a:cxn>
                            <a:cxn ang="0">
                              <a:pos x="csX1277" y="csY1277"/>
                            </a:cxn>
                            <a:cxn ang="0">
                              <a:pos x="csX1278" y="csY1278"/>
                            </a:cxn>
                            <a:cxn ang="0">
                              <a:pos x="csX1279" y="csY1279"/>
                            </a:cxn>
                            <a:cxn ang="0">
                              <a:pos x="csX1280" y="csY1280"/>
                            </a:cxn>
                            <a:cxn ang="0">
                              <a:pos x="csX1281" y="csY1281"/>
                            </a:cxn>
                            <a:cxn ang="0">
                              <a:pos x="csX1282" y="csY1282"/>
                            </a:cxn>
                            <a:cxn ang="0">
                              <a:pos x="csX1283" y="csY1283"/>
                            </a:cxn>
                            <a:cxn ang="0">
                              <a:pos x="csX1284" y="csY1284"/>
                            </a:cxn>
                            <a:cxn ang="0">
                              <a:pos x="csX1285" y="csY1285"/>
                            </a:cxn>
                            <a:cxn ang="0">
                              <a:pos x="csX1286" y="csY1286"/>
                            </a:cxn>
                            <a:cxn ang="0">
                              <a:pos x="csX1287" y="csY1287"/>
                            </a:cxn>
                            <a:cxn ang="0">
                              <a:pos x="csX1288" y="csY1288"/>
                            </a:cxn>
                            <a:cxn ang="0">
                              <a:pos x="csX1289" y="csY1289"/>
                            </a:cxn>
                            <a:cxn ang="0">
                              <a:pos x="csX1290" y="csY1290"/>
                            </a:cxn>
                            <a:cxn ang="0">
                              <a:pos x="csX1291" y="csY1291"/>
                            </a:cxn>
                            <a:cxn ang="0">
                              <a:pos x="csX1292" y="csY1292"/>
                            </a:cxn>
                            <a:cxn ang="0">
                              <a:pos x="csX1293" y="csY1293"/>
                            </a:cxn>
                            <a:cxn ang="0">
                              <a:pos x="csX1294" y="csY1294"/>
                            </a:cxn>
                            <a:cxn ang="0">
                              <a:pos x="csX1295" y="csY1295"/>
                            </a:cxn>
                            <a:cxn ang="0">
                              <a:pos x="csX1296" y="csY1296"/>
                            </a:cxn>
                            <a:cxn ang="0">
                              <a:pos x="csX1297" y="csY1297"/>
                            </a:cxn>
                            <a:cxn ang="0">
                              <a:pos x="csX1298" y="csY1298"/>
                            </a:cxn>
                            <a:cxn ang="0">
                              <a:pos x="csX1299" y="csY1299"/>
                            </a:cxn>
                            <a:cxn ang="0">
                              <a:pos x="csX1300" y="csY1300"/>
                            </a:cxn>
                            <a:cxn ang="0">
                              <a:pos x="csX1301" y="csY1301"/>
                            </a:cxn>
                            <a:cxn ang="0">
                              <a:pos x="csX1302" y="csY1302"/>
                            </a:cxn>
                            <a:cxn ang="0">
                              <a:pos x="csX1303" y="csY1303"/>
                            </a:cxn>
                            <a:cxn ang="0">
                              <a:pos x="csX1304" y="csY1304"/>
                            </a:cxn>
                            <a:cxn ang="0">
                              <a:pos x="csX1305" y="csY1305"/>
                            </a:cxn>
                            <a:cxn ang="0">
                              <a:pos x="csX1306" y="csY1306"/>
                            </a:cxn>
                            <a:cxn ang="0">
                              <a:pos x="csX1307" y="csY1307"/>
                            </a:cxn>
                            <a:cxn ang="0">
                              <a:pos x="csX1308" y="csY1308"/>
                            </a:cxn>
                            <a:cxn ang="0">
                              <a:pos x="csX1309" y="csY1309"/>
                            </a:cxn>
                            <a:cxn ang="0">
                              <a:pos x="csX1310" y="csY1310"/>
                            </a:cxn>
                            <a:cxn ang="0">
                              <a:pos x="csX1311" y="csY1311"/>
                            </a:cxn>
                            <a:cxn ang="0">
                              <a:pos x="csX1312" y="csY1312"/>
                            </a:cxn>
                            <a:cxn ang="0">
                              <a:pos x="csX1313" y="csY1313"/>
                            </a:cxn>
                            <a:cxn ang="0">
                              <a:pos x="csX1314" y="csY1314"/>
                            </a:cxn>
                            <a:cxn ang="0">
                              <a:pos x="csX1315" y="csY1315"/>
                            </a:cxn>
                            <a:cxn ang="0">
                              <a:pos x="csX1316" y="csY1316"/>
                            </a:cxn>
                            <a:cxn ang="0">
                              <a:pos x="csX1317" y="csY1317"/>
                            </a:cxn>
                            <a:cxn ang="0">
                              <a:pos x="csX1318" y="csY1318"/>
                            </a:cxn>
                            <a:cxn ang="0">
                              <a:pos x="csX1319" y="csY1319"/>
                            </a:cxn>
                            <a:cxn ang="0">
                              <a:pos x="csX1320" y="csY1320"/>
                            </a:cxn>
                            <a:cxn ang="0">
                              <a:pos x="csX1321" y="csY1321"/>
                            </a:cxn>
                            <a:cxn ang="0">
                              <a:pos x="csX1322" y="csY1322"/>
                            </a:cxn>
                            <a:cxn ang="0">
                              <a:pos x="csX1323" y="csY1323"/>
                            </a:cxn>
                            <a:cxn ang="0">
                              <a:pos x="csX1324" y="csY1324"/>
                            </a:cxn>
                            <a:cxn ang="0">
                              <a:pos x="csX1325" y="csY1325"/>
                            </a:cxn>
                            <a:cxn ang="0">
                              <a:pos x="csX1326" y="csY1326"/>
                            </a:cxn>
                            <a:cxn ang="0">
                              <a:pos x="csX1327" y="csY1327"/>
                            </a:cxn>
                            <a:cxn ang="0">
                              <a:pos x="csX1328" y="csY1328"/>
                            </a:cxn>
                            <a:cxn ang="0">
                              <a:pos x="csX1329" y="csY1329"/>
                            </a:cxn>
                            <a:cxn ang="0">
                              <a:pos x="csX1330" y="csY1330"/>
                            </a:cxn>
                            <a:cxn ang="0">
                              <a:pos x="csX1331" y="csY1331"/>
                            </a:cxn>
                            <a:cxn ang="0">
                              <a:pos x="csX1332" y="csY1332"/>
                            </a:cxn>
                            <a:cxn ang="0">
                              <a:pos x="csX1333" y="csY1333"/>
                            </a:cxn>
                            <a:cxn ang="0">
                              <a:pos x="csX1334" y="csY1334"/>
                            </a:cxn>
                            <a:cxn ang="0">
                              <a:pos x="csX1335" y="csY1335"/>
                            </a:cxn>
                            <a:cxn ang="0">
                              <a:pos x="csX1336" y="csY1336"/>
                            </a:cxn>
                            <a:cxn ang="0">
                              <a:pos x="csX1337" y="csY1337"/>
                            </a:cxn>
                            <a:cxn ang="0">
                              <a:pos x="csX1338" y="csY1338"/>
                            </a:cxn>
                            <a:cxn ang="0">
                              <a:pos x="csX1339" y="csY1339"/>
                            </a:cxn>
                            <a:cxn ang="0">
                              <a:pos x="csX1340" y="csY1340"/>
                            </a:cxn>
                            <a:cxn ang="0">
                              <a:pos x="csX1341" y="csY1341"/>
                            </a:cxn>
                            <a:cxn ang="0">
                              <a:pos x="csX1342" y="csY1342"/>
                            </a:cxn>
                            <a:cxn ang="0">
                              <a:pos x="csX1343" y="csY1343"/>
                            </a:cxn>
                            <a:cxn ang="0">
                              <a:pos x="csX1344" y="csY1344"/>
                            </a:cxn>
                            <a:cxn ang="0">
                              <a:pos x="csX1345" y="csY1345"/>
                            </a:cxn>
                            <a:cxn ang="0">
                              <a:pos x="csX1346" y="csY1346"/>
                            </a:cxn>
                            <a:cxn ang="0">
                              <a:pos x="csX1347" y="csY1347"/>
                            </a:cxn>
                            <a:cxn ang="0">
                              <a:pos x="csX1348" y="csY1348"/>
                            </a:cxn>
                            <a:cxn ang="0">
                              <a:pos x="csX1349" y="csY1349"/>
                            </a:cxn>
                            <a:cxn ang="0">
                              <a:pos x="csX1350" y="csY1350"/>
                            </a:cxn>
                            <a:cxn ang="0">
                              <a:pos x="csX1351" y="csY1351"/>
                            </a:cxn>
                            <a:cxn ang="0">
                              <a:pos x="csX1352" y="csY1352"/>
                            </a:cxn>
                            <a:cxn ang="0">
                              <a:pos x="csX1353" y="csY1353"/>
                            </a:cxn>
                            <a:cxn ang="0">
                              <a:pos x="csX1354" y="csY1354"/>
                            </a:cxn>
                            <a:cxn ang="0">
                              <a:pos x="csX1355" y="csY1355"/>
                            </a:cxn>
                            <a:cxn ang="0">
                              <a:pos x="csX1356" y="csY1356"/>
                            </a:cxn>
                            <a:cxn ang="0">
                              <a:pos x="csX1357" y="csY1357"/>
                            </a:cxn>
                            <a:cxn ang="0">
                              <a:pos x="csX1358" y="csY1358"/>
                            </a:cxn>
                            <a:cxn ang="0">
                              <a:pos x="csX1359" y="csY1359"/>
                            </a:cxn>
                            <a:cxn ang="0">
                              <a:pos x="csX1360" y="csY1360"/>
                            </a:cxn>
                            <a:cxn ang="0">
                              <a:pos x="csX1361" y="csY1361"/>
                            </a:cxn>
                            <a:cxn ang="0">
                              <a:pos x="csX1362" y="csY1362"/>
                            </a:cxn>
                            <a:cxn ang="0">
                              <a:pos x="csX1363" y="csY1363"/>
                            </a:cxn>
                            <a:cxn ang="0">
                              <a:pos x="csX1364" y="csY1364"/>
                            </a:cxn>
                            <a:cxn ang="0">
                              <a:pos x="csX1365" y="csY1365"/>
                            </a:cxn>
                            <a:cxn ang="0">
                              <a:pos x="csX1366" y="csY1366"/>
                            </a:cxn>
                            <a:cxn ang="0">
                              <a:pos x="csX1367" y="csY1367"/>
                            </a:cxn>
                            <a:cxn ang="0">
                              <a:pos x="csX1368" y="csY1368"/>
                            </a:cxn>
                            <a:cxn ang="0">
                              <a:pos x="csX1369" y="csY1369"/>
                            </a:cxn>
                            <a:cxn ang="0">
                              <a:pos x="csX1370" y="csY1370"/>
                            </a:cxn>
                            <a:cxn ang="0">
                              <a:pos x="csX1371" y="csY1371"/>
                            </a:cxn>
                            <a:cxn ang="0">
                              <a:pos x="csX1372" y="csY1372"/>
                            </a:cxn>
                            <a:cxn ang="0">
                              <a:pos x="csX1373" y="csY1373"/>
                            </a:cxn>
                            <a:cxn ang="0">
                              <a:pos x="csX1374" y="csY1374"/>
                            </a:cxn>
                            <a:cxn ang="0">
                              <a:pos x="csX1375" y="csY1375"/>
                            </a:cxn>
                            <a:cxn ang="0">
                              <a:pos x="csX1376" y="csY1376"/>
                            </a:cxn>
                            <a:cxn ang="0">
                              <a:pos x="csX1377" y="csY1377"/>
                            </a:cxn>
                            <a:cxn ang="0">
                              <a:pos x="csX1378" y="csY1378"/>
                            </a:cxn>
                            <a:cxn ang="0">
                              <a:pos x="csX1379" y="csY1379"/>
                            </a:cxn>
                            <a:cxn ang="0">
                              <a:pos x="csX1380" y="csY1380"/>
                            </a:cxn>
                            <a:cxn ang="0">
                              <a:pos x="csX1381" y="csY1381"/>
                            </a:cxn>
                            <a:cxn ang="0">
                              <a:pos x="csX1382" y="csY1382"/>
                            </a:cxn>
                            <a:cxn ang="0">
                              <a:pos x="csX1383" y="csY1383"/>
                            </a:cxn>
                            <a:cxn ang="0">
                              <a:pos x="csX1384" y="csY1384"/>
                            </a:cxn>
                            <a:cxn ang="0">
                              <a:pos x="csX1385" y="csY1385"/>
                            </a:cxn>
                            <a:cxn ang="0">
                              <a:pos x="csX1386" y="csY1386"/>
                            </a:cxn>
                            <a:cxn ang="0">
                              <a:pos x="csX1387" y="csY1387"/>
                            </a:cxn>
                            <a:cxn ang="0">
                              <a:pos x="csX1388" y="csY1388"/>
                            </a:cxn>
                            <a:cxn ang="0">
                              <a:pos x="csX1389" y="csY1389"/>
                            </a:cxn>
                            <a:cxn ang="0">
                              <a:pos x="csX1390" y="csY1390"/>
                            </a:cxn>
                            <a:cxn ang="0">
                              <a:pos x="csX1391" y="csY1391"/>
                            </a:cxn>
                            <a:cxn ang="0">
                              <a:pos x="csX1392" y="csY1392"/>
                            </a:cxn>
                            <a:cxn ang="0">
                              <a:pos x="csX1393" y="csY1393"/>
                            </a:cxn>
                            <a:cxn ang="0">
                              <a:pos x="csX1394" y="csY1394"/>
                            </a:cxn>
                            <a:cxn ang="0">
                              <a:pos x="csX1395" y="csY1395"/>
                            </a:cxn>
                            <a:cxn ang="0">
                              <a:pos x="csX1396" y="csY1396"/>
                            </a:cxn>
                            <a:cxn ang="0">
                              <a:pos x="csX1397" y="csY1397"/>
                            </a:cxn>
                            <a:cxn ang="0">
                              <a:pos x="csX1398" y="csY1398"/>
                            </a:cxn>
                            <a:cxn ang="0">
                              <a:pos x="csX1399" y="csY1399"/>
                            </a:cxn>
                            <a:cxn ang="0">
                              <a:pos x="csX1400" y="csY1400"/>
                            </a:cxn>
                            <a:cxn ang="0">
                              <a:pos x="csX1401" y="csY1401"/>
                            </a:cxn>
                            <a:cxn ang="0">
                              <a:pos x="csX1402" y="csY1402"/>
                            </a:cxn>
                            <a:cxn ang="0">
                              <a:pos x="csX1403" y="csY1403"/>
                            </a:cxn>
                            <a:cxn ang="0">
                              <a:pos x="csX1404" y="csY1404"/>
                            </a:cxn>
                            <a:cxn ang="0">
                              <a:pos x="csX1405" y="csY1405"/>
                            </a:cxn>
                            <a:cxn ang="0">
                              <a:pos x="csX1406" y="csY1406"/>
                            </a:cxn>
                            <a:cxn ang="0">
                              <a:pos x="csX1407" y="csY1407"/>
                            </a:cxn>
                            <a:cxn ang="0">
                              <a:pos x="csX1408" y="csY1408"/>
                            </a:cxn>
                            <a:cxn ang="0">
                              <a:pos x="csX1409" y="csY1409"/>
                            </a:cxn>
                            <a:cxn ang="0">
                              <a:pos x="csX1410" y="csY1410"/>
                            </a:cxn>
                            <a:cxn ang="0">
                              <a:pos x="csX1411" y="csY1411"/>
                            </a:cxn>
                            <a:cxn ang="0">
                              <a:pos x="csX1412" y="csY1412"/>
                            </a:cxn>
                            <a:cxn ang="0">
                              <a:pos x="csX1413" y="csY1413"/>
                            </a:cxn>
                            <a:cxn ang="0">
                              <a:pos x="csX1414" y="csY1414"/>
                            </a:cxn>
                            <a:cxn ang="0">
                              <a:pos x="csX1415" y="csY1415"/>
                            </a:cxn>
                            <a:cxn ang="0">
                              <a:pos x="csX1416" y="csY1416"/>
                            </a:cxn>
                            <a:cxn ang="0">
                              <a:pos x="csX1417" y="csY1417"/>
                            </a:cxn>
                            <a:cxn ang="0">
                              <a:pos x="csX1418" y="csY1418"/>
                            </a:cxn>
                            <a:cxn ang="0">
                              <a:pos x="csX1419" y="csY1419"/>
                            </a:cxn>
                            <a:cxn ang="0">
                              <a:pos x="csX1420" y="csY1420"/>
                            </a:cxn>
                            <a:cxn ang="0">
                              <a:pos x="csX1421" y="csY1421"/>
                            </a:cxn>
                            <a:cxn ang="0">
                              <a:pos x="csX1422" y="csY1422"/>
                            </a:cxn>
                            <a:cxn ang="0">
                              <a:pos x="csX1423" y="csY1423"/>
                            </a:cxn>
                            <a:cxn ang="0">
                              <a:pos x="csX1424" y="csY1424"/>
                            </a:cxn>
                            <a:cxn ang="0">
                              <a:pos x="csX1425" y="csY1425"/>
                            </a:cxn>
                            <a:cxn ang="0">
                              <a:pos x="csX1426" y="csY1426"/>
                            </a:cxn>
                            <a:cxn ang="0">
                              <a:pos x="csX1427" y="csY1427"/>
                            </a:cxn>
                            <a:cxn ang="0">
                              <a:pos x="csX1428" y="csY1428"/>
                            </a:cxn>
                            <a:cxn ang="0">
                              <a:pos x="csX1429" y="csY1429"/>
                            </a:cxn>
                            <a:cxn ang="0">
                              <a:pos x="csX1430" y="csY1430"/>
                            </a:cxn>
                            <a:cxn ang="0">
                              <a:pos x="csX1431" y="csY1431"/>
                            </a:cxn>
                            <a:cxn ang="0">
                              <a:pos x="csX1432" y="csY1432"/>
                            </a:cxn>
                            <a:cxn ang="0">
                              <a:pos x="csX1433" y="csY1433"/>
                            </a:cxn>
                            <a:cxn ang="0">
                              <a:pos x="csX1434" y="csY1434"/>
                            </a:cxn>
                            <a:cxn ang="0">
                              <a:pos x="csX1435" y="csY1435"/>
                            </a:cxn>
                            <a:cxn ang="0">
                              <a:pos x="csX1436" y="csY1436"/>
                            </a:cxn>
                            <a:cxn ang="0">
                              <a:pos x="csX1437" y="csY1437"/>
                            </a:cxn>
                            <a:cxn ang="0">
                              <a:pos x="csX1438" y="csY1438"/>
                            </a:cxn>
                            <a:cxn ang="0">
                              <a:pos x="csX1439" y="csY1439"/>
                            </a:cxn>
                            <a:cxn ang="0">
                              <a:pos x="csX1440" y="csY1440"/>
                            </a:cxn>
                            <a:cxn ang="0">
                              <a:pos x="csX1441" y="csY1441"/>
                            </a:cxn>
                            <a:cxn ang="0">
                              <a:pos x="csX1442" y="csY1442"/>
                            </a:cxn>
                            <a:cxn ang="0">
                              <a:pos x="csX1443" y="csY1443"/>
                            </a:cxn>
                            <a:cxn ang="0">
                              <a:pos x="csX1444" y="csY1444"/>
                            </a:cxn>
                            <a:cxn ang="0">
                              <a:pos x="csX1445" y="csY1445"/>
                            </a:cxn>
                            <a:cxn ang="0">
                              <a:pos x="csX1446" y="csY1446"/>
                            </a:cxn>
                            <a:cxn ang="0">
                              <a:pos x="csX1447" y="csY1447"/>
                            </a:cxn>
                            <a:cxn ang="0">
                              <a:pos x="csX1448" y="csY1448"/>
                            </a:cxn>
                            <a:cxn ang="0">
                              <a:pos x="csX1449" y="csY1449"/>
                            </a:cxn>
                            <a:cxn ang="0">
                              <a:pos x="csX1450" y="csY1450"/>
                            </a:cxn>
                            <a:cxn ang="0">
                              <a:pos x="csX1451" y="csY1451"/>
                            </a:cxn>
                            <a:cxn ang="0">
                              <a:pos x="csX1452" y="csY1452"/>
                            </a:cxn>
                            <a:cxn ang="0">
                              <a:pos x="csX1453" y="csY1453"/>
                            </a:cxn>
                            <a:cxn ang="0">
                              <a:pos x="csX1454" y="csY1454"/>
                            </a:cxn>
                            <a:cxn ang="0">
                              <a:pos x="csX1455" y="csY1455"/>
                            </a:cxn>
                            <a:cxn ang="0">
                              <a:pos x="csX1456" y="csY1456"/>
                            </a:cxn>
                            <a:cxn ang="0">
                              <a:pos x="csX1457" y="csY1457"/>
                            </a:cxn>
                            <a:cxn ang="0">
                              <a:pos x="csX1458" y="csY1458"/>
                            </a:cxn>
                            <a:cxn ang="0">
                              <a:pos x="csX1459" y="csY1459"/>
                            </a:cxn>
                            <a:cxn ang="0">
                              <a:pos x="csX1460" y="csY1460"/>
                            </a:cxn>
                            <a:cxn ang="0">
                              <a:pos x="csX1461" y="csY1461"/>
                            </a:cxn>
                            <a:cxn ang="0">
                              <a:pos x="csX1462" y="csY1462"/>
                            </a:cxn>
                            <a:cxn ang="0">
                              <a:pos x="csX1463" y="csY1463"/>
                            </a:cxn>
                            <a:cxn ang="0">
                              <a:pos x="csX1464" y="csY1464"/>
                            </a:cxn>
                            <a:cxn ang="0">
                              <a:pos x="csX1465" y="csY1465"/>
                            </a:cxn>
                            <a:cxn ang="0">
                              <a:pos x="csX1466" y="csY1466"/>
                            </a:cxn>
                            <a:cxn ang="0">
                              <a:pos x="csX1467" y="csY1467"/>
                            </a:cxn>
                            <a:cxn ang="0">
                              <a:pos x="csX1468" y="csY1468"/>
                            </a:cxn>
                            <a:cxn ang="0">
                              <a:pos x="csX1469" y="csY1469"/>
                            </a:cxn>
                            <a:cxn ang="0">
                              <a:pos x="csX1470" y="csY1470"/>
                            </a:cxn>
                            <a:cxn ang="0">
                              <a:pos x="csX1471" y="csY1471"/>
                            </a:cxn>
                            <a:cxn ang="0">
                              <a:pos x="csX1472" y="csY1472"/>
                            </a:cxn>
                            <a:cxn ang="0">
                              <a:pos x="csX1473" y="csY1473"/>
                            </a:cxn>
                            <a:cxn ang="0">
                              <a:pos x="csX1474" y="csY1474"/>
                            </a:cxn>
                            <a:cxn ang="0">
                              <a:pos x="csX1475" y="csY1475"/>
                            </a:cxn>
                            <a:cxn ang="0">
                              <a:pos x="csX1476" y="csY1476"/>
                            </a:cxn>
                            <a:cxn ang="0">
                              <a:pos x="csX1477" y="csY1477"/>
                            </a:cxn>
                            <a:cxn ang="0">
                              <a:pos x="csX1478" y="csY1478"/>
                            </a:cxn>
                            <a:cxn ang="0">
                              <a:pos x="csX1479" y="csY1479"/>
                            </a:cxn>
                            <a:cxn ang="0">
                              <a:pos x="csX1480" y="csY1480"/>
                            </a:cxn>
                            <a:cxn ang="0">
                              <a:pos x="csX1481" y="csY1481"/>
                            </a:cxn>
                            <a:cxn ang="0">
                              <a:pos x="csX1482" y="csY1482"/>
                            </a:cxn>
                            <a:cxn ang="0">
                              <a:pos x="csX1483" y="csY1483"/>
                            </a:cxn>
                            <a:cxn ang="0">
                              <a:pos x="csX1484" y="csY1484"/>
                            </a:cxn>
                            <a:cxn ang="0">
                              <a:pos x="csX1485" y="csY1485"/>
                            </a:cxn>
                            <a:cxn ang="0">
                              <a:pos x="csX1486" y="csY1486"/>
                            </a:cxn>
                            <a:cxn ang="0">
                              <a:pos x="csX1487" y="csY1487"/>
                            </a:cxn>
                            <a:cxn ang="0">
                              <a:pos x="csX1488" y="csY1488"/>
                            </a:cxn>
                            <a:cxn ang="0">
                              <a:pos x="csX1489" y="csY1489"/>
                            </a:cxn>
                            <a:cxn ang="0">
                              <a:pos x="csX1490" y="csY1490"/>
                            </a:cxn>
                            <a:cxn ang="0">
                              <a:pos x="csX1491" y="csY1491"/>
                            </a:cxn>
                            <a:cxn ang="0">
                              <a:pos x="csX1492" y="csY1492"/>
                            </a:cxn>
                            <a:cxn ang="0">
                              <a:pos x="csX1493" y="csY1493"/>
                            </a:cxn>
                            <a:cxn ang="0">
                              <a:pos x="csX1494" y="csY1494"/>
                            </a:cxn>
                            <a:cxn ang="0">
                              <a:pos x="csX1495" y="csY1495"/>
                            </a:cxn>
                            <a:cxn ang="0">
                              <a:pos x="csX1496" y="csY1496"/>
                            </a:cxn>
                            <a:cxn ang="0">
                              <a:pos x="csX1497" y="csY1497"/>
                            </a:cxn>
                            <a:cxn ang="0">
                              <a:pos x="csX1498" y="csY1498"/>
                            </a:cxn>
                            <a:cxn ang="0">
                              <a:pos x="csX1499" y="csY1499"/>
                            </a:cxn>
                            <a:cxn ang="0">
                              <a:pos x="csX1500" y="csY1500"/>
                            </a:cxn>
                            <a:cxn ang="0">
                              <a:pos x="csX1501" y="csY1501"/>
                            </a:cxn>
                            <a:cxn ang="0">
                              <a:pos x="csX1502" y="csY1502"/>
                            </a:cxn>
                            <a:cxn ang="0">
                              <a:pos x="csX1503" y="csY1503"/>
                            </a:cxn>
                            <a:cxn ang="0">
                              <a:pos x="csX1504" y="csY1504"/>
                            </a:cxn>
                            <a:cxn ang="0">
                              <a:pos x="csX1505" y="csY1505"/>
                            </a:cxn>
                            <a:cxn ang="0">
                              <a:pos x="csX1506" y="csY1506"/>
                            </a:cxn>
                            <a:cxn ang="0">
                              <a:pos x="csX1507" y="csY1507"/>
                            </a:cxn>
                            <a:cxn ang="0">
                              <a:pos x="csX1508" y="csY1508"/>
                            </a:cxn>
                            <a:cxn ang="0">
                              <a:pos x="csX1509" y="csY1509"/>
                            </a:cxn>
                            <a:cxn ang="0">
                              <a:pos x="csX1510" y="csY1510"/>
                            </a:cxn>
                            <a:cxn ang="0">
                              <a:pos x="csX1511" y="csY1511"/>
                            </a:cxn>
                            <a:cxn ang="0">
                              <a:pos x="csX1512" y="csY1512"/>
                            </a:cxn>
                            <a:cxn ang="0">
                              <a:pos x="csX1513" y="csY1513"/>
                            </a:cxn>
                            <a:cxn ang="0">
                              <a:pos x="csX1514" y="csY1514"/>
                            </a:cxn>
                            <a:cxn ang="0">
                              <a:pos x="csX1515" y="csY1515"/>
                            </a:cxn>
                            <a:cxn ang="0">
                              <a:pos x="csX1516" y="csY1516"/>
                            </a:cxn>
                            <a:cxn ang="0">
                              <a:pos x="csX1517" y="csY1517"/>
                            </a:cxn>
                            <a:cxn ang="0">
                              <a:pos x="csX1518" y="csY1518"/>
                            </a:cxn>
                            <a:cxn ang="0">
                              <a:pos x="csX1519" y="csY1519"/>
                            </a:cxn>
                            <a:cxn ang="0">
                              <a:pos x="csX1520" y="csY1520"/>
                            </a:cxn>
                            <a:cxn ang="0">
                              <a:pos x="csX1521" y="csY1521"/>
                            </a:cxn>
                            <a:cxn ang="0">
                              <a:pos x="csX1522" y="csY1522"/>
                            </a:cxn>
                            <a:cxn ang="0">
                              <a:pos x="csX1523" y="csY1523"/>
                            </a:cxn>
                            <a:cxn ang="0">
                              <a:pos x="csX1524" y="csY1524"/>
                            </a:cxn>
                            <a:cxn ang="0">
                              <a:pos x="csX1525" y="csY1525"/>
                            </a:cxn>
                            <a:cxn ang="0">
                              <a:pos x="csX1526" y="csY1526"/>
                            </a:cxn>
                            <a:cxn ang="0">
                              <a:pos x="csX1527" y="csY1527"/>
                            </a:cxn>
                            <a:cxn ang="0">
                              <a:pos x="csX1528" y="csY1528"/>
                            </a:cxn>
                            <a:cxn ang="0">
                              <a:pos x="csX1529" y="csY1529"/>
                            </a:cxn>
                            <a:cxn ang="0">
                              <a:pos x="csX1530" y="csY1530"/>
                            </a:cxn>
                            <a:cxn ang="0">
                              <a:pos x="csX1531" y="csY1531"/>
                            </a:cxn>
                            <a:cxn ang="0">
                              <a:pos x="csX1532" y="csY1532"/>
                            </a:cxn>
                            <a:cxn ang="0">
                              <a:pos x="csX1533" y="csY1533"/>
                            </a:cxn>
                            <a:cxn ang="0">
                              <a:pos x="csX1534" y="csY1534"/>
                            </a:cxn>
                            <a:cxn ang="0">
                              <a:pos x="csX1535" y="csY1535"/>
                            </a:cxn>
                            <a:cxn ang="0">
                              <a:pos x="csX1536" y="csY1536"/>
                            </a:cxn>
                            <a:cxn ang="0">
                              <a:pos x="csX1537" y="csY1537"/>
                            </a:cxn>
                            <a:cxn ang="0">
                              <a:pos x="csX1538" y="csY1538"/>
                            </a:cxn>
                            <a:cxn ang="0">
                              <a:pos x="csX1539" y="csY1539"/>
                            </a:cxn>
                            <a:cxn ang="0">
                              <a:pos x="csX1540" y="csY1540"/>
                            </a:cxn>
                            <a:cxn ang="0">
                              <a:pos x="csX1541" y="csY1541"/>
                            </a:cxn>
                            <a:cxn ang="0">
                              <a:pos x="csX1542" y="csY1542"/>
                            </a:cxn>
                            <a:cxn ang="0">
                              <a:pos x="csX1543" y="csY1543"/>
                            </a:cxn>
                            <a:cxn ang="0">
                              <a:pos x="csX1544" y="csY1544"/>
                            </a:cxn>
                            <a:cxn ang="0">
                              <a:pos x="csX1545" y="csY1545"/>
                            </a:cxn>
                            <a:cxn ang="0">
                              <a:pos x="csX1546" y="csY1546"/>
                            </a:cxn>
                            <a:cxn ang="0">
                              <a:pos x="csX1547" y="csY1547"/>
                            </a:cxn>
                            <a:cxn ang="0">
                              <a:pos x="csX1548" y="csY1548"/>
                            </a:cxn>
                            <a:cxn ang="0">
                              <a:pos x="csX1549" y="csY1549"/>
                            </a:cxn>
                            <a:cxn ang="0">
                              <a:pos x="csX1550" y="csY1550"/>
                            </a:cxn>
                            <a:cxn ang="0">
                              <a:pos x="csX1551" y="csY1551"/>
                            </a:cxn>
                            <a:cxn ang="0">
                              <a:pos x="csX1552" y="csY1552"/>
                            </a:cxn>
                            <a:cxn ang="0">
                              <a:pos x="csX1553" y="csY1553"/>
                            </a:cxn>
                            <a:cxn ang="0">
                              <a:pos x="csX1554" y="csY1554"/>
                            </a:cxn>
                            <a:cxn ang="0">
                              <a:pos x="csX1555" y="csY1555"/>
                            </a:cxn>
                            <a:cxn ang="0">
                              <a:pos x="csX1556" y="csY1556"/>
                            </a:cxn>
                            <a:cxn ang="0">
                              <a:pos x="csX1557" y="csY1557"/>
                            </a:cxn>
                            <a:cxn ang="0">
                              <a:pos x="csX1558" y="csY1558"/>
                            </a:cxn>
                            <a:cxn ang="0">
                              <a:pos x="csX1559" y="csY1559"/>
                            </a:cxn>
                            <a:cxn ang="0">
                              <a:pos x="csX1560" y="csY1560"/>
                            </a:cxn>
                            <a:cxn ang="0">
                              <a:pos x="csX1561" y="csY1561"/>
                            </a:cxn>
                            <a:cxn ang="0">
                              <a:pos x="csX1562" y="csY1562"/>
                            </a:cxn>
                            <a:cxn ang="0">
                              <a:pos x="csX1563" y="csY1563"/>
                            </a:cxn>
                            <a:cxn ang="0">
                              <a:pos x="csX1564" y="csY1564"/>
                            </a:cxn>
                            <a:cxn ang="0">
                              <a:pos x="csX1565" y="csY1565"/>
                            </a:cxn>
                            <a:cxn ang="0">
                              <a:pos x="csX1566" y="csY1566"/>
                            </a:cxn>
                            <a:cxn ang="0">
                              <a:pos x="csX1567" y="csY1567"/>
                            </a:cxn>
                            <a:cxn ang="0">
                              <a:pos x="csX1568" y="csY1568"/>
                            </a:cxn>
                            <a:cxn ang="0">
                              <a:pos x="csX1569" y="csY1569"/>
                            </a:cxn>
                            <a:cxn ang="0">
                              <a:pos x="csX1570" y="csY1570"/>
                            </a:cxn>
                            <a:cxn ang="0">
                              <a:pos x="csX1571" y="csY1571"/>
                            </a:cxn>
                            <a:cxn ang="0">
                              <a:pos x="csX1572" y="csY1572"/>
                            </a:cxn>
                            <a:cxn ang="0">
                              <a:pos x="csX1573" y="csY1573"/>
                            </a:cxn>
                            <a:cxn ang="0">
                              <a:pos x="csX1574" y="csY1574"/>
                            </a:cxn>
                            <a:cxn ang="0">
                              <a:pos x="csX1575" y="csY1575"/>
                            </a:cxn>
                            <a:cxn ang="0">
                              <a:pos x="csX1576" y="csY1576"/>
                            </a:cxn>
                            <a:cxn ang="0">
                              <a:pos x="csX1577" y="csY1577"/>
                            </a:cxn>
                            <a:cxn ang="0">
                              <a:pos x="csX1578" y="csY1578"/>
                            </a:cxn>
                            <a:cxn ang="0">
                              <a:pos x="csX1579" y="csY1579"/>
                            </a:cxn>
                            <a:cxn ang="0">
                              <a:pos x="csX1580" y="csY1580"/>
                            </a:cxn>
                            <a:cxn ang="0">
                              <a:pos x="csX1581" y="csY1581"/>
                            </a:cxn>
                            <a:cxn ang="0">
                              <a:pos x="csX1582" y="csY1582"/>
                            </a:cxn>
                            <a:cxn ang="0">
                              <a:pos x="csX1583" y="csY1583"/>
                            </a:cxn>
                            <a:cxn ang="0">
                              <a:pos x="csX1584" y="csY1584"/>
                            </a:cxn>
                            <a:cxn ang="0">
                              <a:pos x="csX1585" y="csY1585"/>
                            </a:cxn>
                            <a:cxn ang="0">
                              <a:pos x="csX1586" y="csY1586"/>
                            </a:cxn>
                            <a:cxn ang="0">
                              <a:pos x="csX1587" y="csY1587"/>
                            </a:cxn>
                            <a:cxn ang="0">
                              <a:pos x="csX1588" y="csY1588"/>
                            </a:cxn>
                            <a:cxn ang="0">
                              <a:pos x="csX1589" y="csY1589"/>
                            </a:cxn>
                            <a:cxn ang="0">
                              <a:pos x="csX1590" y="csY1590"/>
                            </a:cxn>
                            <a:cxn ang="0">
                              <a:pos x="csX1591" y="csY1591"/>
                            </a:cxn>
                            <a:cxn ang="0">
                              <a:pos x="csX1592" y="csY1592"/>
                            </a:cxn>
                            <a:cxn ang="0">
                              <a:pos x="csX1593" y="csY1593"/>
                            </a:cxn>
                            <a:cxn ang="0">
                              <a:pos x="csX1594" y="csY1594"/>
                            </a:cxn>
                            <a:cxn ang="0">
                              <a:pos x="csX1595" y="csY1595"/>
                            </a:cxn>
                            <a:cxn ang="0">
                              <a:pos x="csX1596" y="csY1596"/>
                            </a:cxn>
                            <a:cxn ang="0">
                              <a:pos x="csX1597" y="csY1597"/>
                            </a:cxn>
                            <a:cxn ang="0">
                              <a:pos x="csX1598" y="csY1598"/>
                            </a:cxn>
                            <a:cxn ang="0">
                              <a:pos x="csX1599" y="csY1599"/>
                            </a:cxn>
                            <a:cxn ang="0">
                              <a:pos x="csX1600" y="csY1600"/>
                            </a:cxn>
                            <a:cxn ang="0">
                              <a:pos x="csX1601" y="csY1601"/>
                            </a:cxn>
                            <a:cxn ang="0">
                              <a:pos x="csX1602" y="csY1602"/>
                            </a:cxn>
                            <a:cxn ang="0">
                              <a:pos x="csX1603" y="csY1603"/>
                            </a:cxn>
                            <a:cxn ang="0">
                              <a:pos x="csX1604" y="csY1604"/>
                            </a:cxn>
                            <a:cxn ang="0">
                              <a:pos x="csX1605" y="csY1605"/>
                            </a:cxn>
                            <a:cxn ang="0">
                              <a:pos x="csX1606" y="csY1606"/>
                            </a:cxn>
                            <a:cxn ang="0">
                              <a:pos x="csX1607" y="csY1607"/>
                            </a:cxn>
                            <a:cxn ang="0">
                              <a:pos x="csX1608" y="csY1608"/>
                            </a:cxn>
                            <a:cxn ang="0">
                              <a:pos x="csX1609" y="csY1609"/>
                            </a:cxn>
                            <a:cxn ang="0">
                              <a:pos x="csX1610" y="csY1610"/>
                            </a:cxn>
                            <a:cxn ang="0">
                              <a:pos x="csX1611" y="csY1611"/>
                            </a:cxn>
                            <a:cxn ang="0">
                              <a:pos x="csX1612" y="csY1612"/>
                            </a:cxn>
                            <a:cxn ang="0">
                              <a:pos x="csX1613" y="csY1613"/>
                            </a:cxn>
                            <a:cxn ang="0">
                              <a:pos x="csX1614" y="csY1614"/>
                            </a:cxn>
                            <a:cxn ang="0">
                              <a:pos x="csX1615" y="csY1615"/>
                            </a:cxn>
                            <a:cxn ang="0">
                              <a:pos x="csX1616" y="csY1616"/>
                            </a:cxn>
                            <a:cxn ang="0">
                              <a:pos x="csX1617" y="csY1617"/>
                            </a:cxn>
                            <a:cxn ang="0">
                              <a:pos x="csX1618" y="csY1618"/>
                            </a:cxn>
                            <a:cxn ang="0">
                              <a:pos x="csX1619" y="csY1619"/>
                            </a:cxn>
                            <a:cxn ang="0">
                              <a:pos x="csX1620" y="csY1620"/>
                            </a:cxn>
                            <a:cxn ang="0">
                              <a:pos x="csX1621" y="csY1621"/>
                            </a:cxn>
                            <a:cxn ang="0">
                              <a:pos x="csX1622" y="csY1622"/>
                            </a:cxn>
                            <a:cxn ang="0">
                              <a:pos x="csX1623" y="csY1623"/>
                            </a:cxn>
                            <a:cxn ang="0">
                              <a:pos x="csX1624" y="csY1624"/>
                            </a:cxn>
                            <a:cxn ang="0">
                              <a:pos x="csX1625" y="csY1625"/>
                            </a:cxn>
                            <a:cxn ang="0">
                              <a:pos x="csX1626" y="csY1626"/>
                            </a:cxn>
                            <a:cxn ang="0">
                              <a:pos x="csX1627" y="csY1627"/>
                            </a:cxn>
                            <a:cxn ang="0">
                              <a:pos x="csX1628" y="csY1628"/>
                            </a:cxn>
                            <a:cxn ang="0">
                              <a:pos x="csX1629" y="csY1629"/>
                            </a:cxn>
                            <a:cxn ang="0">
                              <a:pos x="csX1630" y="csY1630"/>
                            </a:cxn>
                            <a:cxn ang="0">
                              <a:pos x="csX1631" y="csY1631"/>
                            </a:cxn>
                            <a:cxn ang="0">
                              <a:pos x="csX1632" y="csY1632"/>
                            </a:cxn>
                            <a:cxn ang="0">
                              <a:pos x="csX1633" y="csY1633"/>
                            </a:cxn>
                            <a:cxn ang="0">
                              <a:pos x="csX1634" y="csY1634"/>
                            </a:cxn>
                            <a:cxn ang="0">
                              <a:pos x="csX1635" y="csY1635"/>
                            </a:cxn>
                            <a:cxn ang="0">
                              <a:pos x="csX1636" y="csY1636"/>
                            </a:cxn>
                            <a:cxn ang="0">
                              <a:pos x="csX1637" y="csY1637"/>
                            </a:cxn>
                            <a:cxn ang="0">
                              <a:pos x="csX1638" y="csY1638"/>
                            </a:cxn>
                            <a:cxn ang="0">
                              <a:pos x="csX1639" y="csY1639"/>
                            </a:cxn>
                            <a:cxn ang="0">
                              <a:pos x="csX1640" y="csY1640"/>
                            </a:cxn>
                            <a:cxn ang="0">
                              <a:pos x="csX1641" y="csY1641"/>
                            </a:cxn>
                            <a:cxn ang="0">
                              <a:pos x="csX1642" y="csY1642"/>
                            </a:cxn>
                            <a:cxn ang="0">
                              <a:pos x="csX1643" y="csY1643"/>
                            </a:cxn>
                            <a:cxn ang="0">
                              <a:pos x="csX1644" y="csY1644"/>
                            </a:cxn>
                            <a:cxn ang="0">
                              <a:pos x="csX1645" y="csY1645"/>
                            </a:cxn>
                            <a:cxn ang="0">
                              <a:pos x="csX1646" y="csY1646"/>
                            </a:cxn>
                            <a:cxn ang="0">
                              <a:pos x="csX1647" y="csY1647"/>
                            </a:cxn>
                            <a:cxn ang="0">
                              <a:pos x="csX1648" y="csY1648"/>
                            </a:cxn>
                            <a:cxn ang="0">
                              <a:pos x="csX1649" y="csY1649"/>
                            </a:cxn>
                            <a:cxn ang="0">
                              <a:pos x="csX1650" y="csY1650"/>
                            </a:cxn>
                            <a:cxn ang="0">
                              <a:pos x="csX1651" y="csY1651"/>
                            </a:cxn>
                            <a:cxn ang="0">
                              <a:pos x="csX1652" y="csY1652"/>
                            </a:cxn>
                            <a:cxn ang="0">
                              <a:pos x="csX1653" y="csY1653"/>
                            </a:cxn>
                            <a:cxn ang="0">
                              <a:pos x="csX1654" y="csY1654"/>
                            </a:cxn>
                            <a:cxn ang="0">
                              <a:pos x="csX1655" y="csY1655"/>
                            </a:cxn>
                            <a:cxn ang="0">
                              <a:pos x="csX1656" y="csY1656"/>
                            </a:cxn>
                            <a:cxn ang="0">
                              <a:pos x="csX1657" y="csY1657"/>
                            </a:cxn>
                            <a:cxn ang="0">
                              <a:pos x="csX1658" y="csY1658"/>
                            </a:cxn>
                            <a:cxn ang="0">
                              <a:pos x="csX1659" y="csY1659"/>
                            </a:cxn>
                            <a:cxn ang="0">
                              <a:pos x="csX1660" y="csY1660"/>
                            </a:cxn>
                            <a:cxn ang="0">
                              <a:pos x="csX1661" y="csY1661"/>
                            </a:cxn>
                            <a:cxn ang="0">
                              <a:pos x="csX1662" y="csY1662"/>
                            </a:cxn>
                            <a:cxn ang="0">
                              <a:pos x="csX1663" y="csY1663"/>
                            </a:cxn>
                            <a:cxn ang="0">
                              <a:pos x="csX1664" y="csY1664"/>
                            </a:cxn>
                            <a:cxn ang="0">
                              <a:pos x="csX1665" y="csY1665"/>
                            </a:cxn>
                            <a:cxn ang="0">
                              <a:pos x="csX1666" y="csY1666"/>
                            </a:cxn>
                            <a:cxn ang="0">
                              <a:pos x="csX1667" y="csY1667"/>
                            </a:cxn>
                            <a:cxn ang="0">
                              <a:pos x="csX1668" y="csY1668"/>
                            </a:cxn>
                            <a:cxn ang="0">
                              <a:pos x="csX1669" y="csY1669"/>
                            </a:cxn>
                            <a:cxn ang="0">
                              <a:pos x="csX1670" y="csY1670"/>
                            </a:cxn>
                            <a:cxn ang="0">
                              <a:pos x="csX1671" y="csY1671"/>
                            </a:cxn>
                            <a:cxn ang="0">
                              <a:pos x="csX1672" y="csY1672"/>
                            </a:cxn>
                            <a:cxn ang="0">
                              <a:pos x="csX1673" y="csY1673"/>
                            </a:cxn>
                            <a:cxn ang="0">
                              <a:pos x="csX1674" y="csY1674"/>
                            </a:cxn>
                            <a:cxn ang="0">
                              <a:pos x="csX1675" y="csY1675"/>
                            </a:cxn>
                            <a:cxn ang="0">
                              <a:pos x="csX1676" y="csY1676"/>
                            </a:cxn>
                            <a:cxn ang="0">
                              <a:pos x="csX1677" y="csY1677"/>
                            </a:cxn>
                            <a:cxn ang="0">
                              <a:pos x="csX1678" y="csY1678"/>
                            </a:cxn>
                            <a:cxn ang="0">
                              <a:pos x="csX1679" y="csY1679"/>
                            </a:cxn>
                            <a:cxn ang="0">
                              <a:pos x="csX1680" y="csY1680"/>
                            </a:cxn>
                            <a:cxn ang="0">
                              <a:pos x="csX1681" y="csY1681"/>
                            </a:cxn>
                            <a:cxn ang="0">
                              <a:pos x="csX1682" y="csY1682"/>
                            </a:cxn>
                            <a:cxn ang="0">
                              <a:pos x="csX1683" y="csY1683"/>
                            </a:cxn>
                            <a:cxn ang="0">
                              <a:pos x="csX1684" y="csY1684"/>
                            </a:cxn>
                            <a:cxn ang="0">
                              <a:pos x="csX1685" y="csY1685"/>
                            </a:cxn>
                            <a:cxn ang="0">
                              <a:pos x="csX1686" y="csY1686"/>
                            </a:cxn>
                            <a:cxn ang="0">
                              <a:pos x="csX1687" y="csY1687"/>
                            </a:cxn>
                            <a:cxn ang="0">
                              <a:pos x="csX1688" y="csY1688"/>
                            </a:cxn>
                            <a:cxn ang="0">
                              <a:pos x="csX1689" y="csY1689"/>
                            </a:cxn>
                            <a:cxn ang="0">
                              <a:pos x="csX1690" y="csY1690"/>
                            </a:cxn>
                            <a:cxn ang="0">
                              <a:pos x="csX1691" y="csY1691"/>
                            </a:cxn>
                            <a:cxn ang="0">
                              <a:pos x="csX1692" y="csY1692"/>
                            </a:cxn>
                            <a:cxn ang="0">
                              <a:pos x="csX1693" y="csY1693"/>
                            </a:cxn>
                            <a:cxn ang="0">
                              <a:pos x="csX1694" y="csY1694"/>
                            </a:cxn>
                            <a:cxn ang="0">
                              <a:pos x="csX1695" y="csY1695"/>
                            </a:cxn>
                            <a:cxn ang="0">
                              <a:pos x="csX1696" y="csY1696"/>
                            </a:cxn>
                            <a:cxn ang="0">
                              <a:pos x="csX1697" y="csY1697"/>
                            </a:cxn>
                            <a:cxn ang="0">
                              <a:pos x="csX1698" y="csY1698"/>
                            </a:cxn>
                            <a:cxn ang="0">
                              <a:pos x="csX1699" y="csY1699"/>
                            </a:cxn>
                            <a:cxn ang="0">
                              <a:pos x="csX1700" y="csY1700"/>
                            </a:cxn>
                            <a:cxn ang="0">
                              <a:pos x="csX1701" y="csY1701"/>
                            </a:cxn>
                            <a:cxn ang="0">
                              <a:pos x="csX1702" y="csY1702"/>
                            </a:cxn>
                            <a:cxn ang="0">
                              <a:pos x="csX1703" y="csY1703"/>
                            </a:cxn>
                            <a:cxn ang="0">
                              <a:pos x="csX1704" y="csY1704"/>
                            </a:cxn>
                            <a:cxn ang="0">
                              <a:pos x="csX1705" y="csY1705"/>
                            </a:cxn>
                            <a:cxn ang="0">
                              <a:pos x="csX1706" y="csY1706"/>
                            </a:cxn>
                            <a:cxn ang="0">
                              <a:pos x="csX1707" y="csY1707"/>
                            </a:cxn>
                            <a:cxn ang="0">
                              <a:pos x="csX1708" y="csY1708"/>
                            </a:cxn>
                            <a:cxn ang="0">
                              <a:pos x="csX1709" y="csY1709"/>
                            </a:cxn>
                            <a:cxn ang="0">
                              <a:pos x="csX1710" y="csY1710"/>
                            </a:cxn>
                            <a:cxn ang="0">
                              <a:pos x="csX1711" y="csY1711"/>
                            </a:cxn>
                            <a:cxn ang="0">
                              <a:pos x="csX1712" y="csY1712"/>
                            </a:cxn>
                            <a:cxn ang="0">
                              <a:pos x="csX1713" y="csY1713"/>
                            </a:cxn>
                            <a:cxn ang="0">
                              <a:pos x="csX1714" y="csY1714"/>
                            </a:cxn>
                            <a:cxn ang="0">
                              <a:pos x="csX1715" y="csY1715"/>
                            </a:cxn>
                            <a:cxn ang="0">
                              <a:pos x="csX1716" y="csY1716"/>
                            </a:cxn>
                            <a:cxn ang="0">
                              <a:pos x="csX1717" y="csY1717"/>
                            </a:cxn>
                            <a:cxn ang="0">
                              <a:pos x="csX1718" y="csY1718"/>
                            </a:cxn>
                            <a:cxn ang="0">
                              <a:pos x="csX1719" y="csY1719"/>
                            </a:cxn>
                            <a:cxn ang="0">
                              <a:pos x="csX1720" y="csY1720"/>
                            </a:cxn>
                            <a:cxn ang="0">
                              <a:pos x="csX1721" y="csY1721"/>
                            </a:cxn>
                            <a:cxn ang="0">
                              <a:pos x="csX1722" y="csY1722"/>
                            </a:cxn>
                            <a:cxn ang="0">
                              <a:pos x="csX1723" y="csY1723"/>
                            </a:cxn>
                            <a:cxn ang="0">
                              <a:pos x="csX1724" y="csY1724"/>
                            </a:cxn>
                            <a:cxn ang="0">
                              <a:pos x="csX1725" y="csY1725"/>
                            </a:cxn>
                            <a:cxn ang="0">
                              <a:pos x="csX1726" y="csY1726"/>
                            </a:cxn>
                            <a:cxn ang="0">
                              <a:pos x="csX1727" y="csY1727"/>
                            </a:cxn>
                            <a:cxn ang="0">
                              <a:pos x="csX1728" y="csY1728"/>
                            </a:cxn>
                            <a:cxn ang="0">
                              <a:pos x="csX1729" y="csY1729"/>
                            </a:cxn>
                            <a:cxn ang="0">
                              <a:pos x="csX1730" y="csY1730"/>
                            </a:cxn>
                            <a:cxn ang="0">
                              <a:pos x="csX1731" y="csY1731"/>
                            </a:cxn>
                            <a:cxn ang="0">
                              <a:pos x="csX1732" y="csY1732"/>
                            </a:cxn>
                            <a:cxn ang="0">
                              <a:pos x="csX1733" y="csY1733"/>
                            </a:cxn>
                            <a:cxn ang="0">
                              <a:pos x="csX1734" y="csY1734"/>
                            </a:cxn>
                            <a:cxn ang="0">
                              <a:pos x="csX1735" y="csY1735"/>
                            </a:cxn>
                            <a:cxn ang="0">
                              <a:pos x="csX1736" y="csY1736"/>
                            </a:cxn>
                            <a:cxn ang="0">
                              <a:pos x="csX1737" y="csY1737"/>
                            </a:cxn>
                            <a:cxn ang="0">
                              <a:pos x="csX1738" y="csY1738"/>
                            </a:cxn>
                            <a:cxn ang="0">
                              <a:pos x="csX1739" y="csY1739"/>
                            </a:cxn>
                            <a:cxn ang="0">
                              <a:pos x="csX1740" y="csY1740"/>
                            </a:cxn>
                            <a:cxn ang="0">
                              <a:pos x="csX1741" y="csY1741"/>
                            </a:cxn>
                            <a:cxn ang="0">
                              <a:pos x="csX1742" y="csY1742"/>
                            </a:cxn>
                            <a:cxn ang="0">
                              <a:pos x="csX1743" y="csY1743"/>
                            </a:cxn>
                            <a:cxn ang="0">
                              <a:pos x="csX1744" y="csY1744"/>
                            </a:cxn>
                            <a:cxn ang="0">
                              <a:pos x="csX1745" y="csY1745"/>
                            </a:cxn>
                            <a:cxn ang="0">
                              <a:pos x="csX1746" y="csY1746"/>
                            </a:cxn>
                            <a:cxn ang="0">
                              <a:pos x="csX1747" y="csY1747"/>
                            </a:cxn>
                            <a:cxn ang="0">
                              <a:pos x="csX1748" y="csY1748"/>
                            </a:cxn>
                            <a:cxn ang="0">
                              <a:pos x="csX1749" y="csY1749"/>
                            </a:cxn>
                            <a:cxn ang="0">
                              <a:pos x="csX1750" y="csY1750"/>
                            </a:cxn>
                            <a:cxn ang="0">
                              <a:pos x="csX1751" y="csY1751"/>
                            </a:cxn>
                            <a:cxn ang="0">
                              <a:pos x="csX1752" y="csY1752"/>
                            </a:cxn>
                            <a:cxn ang="0">
                              <a:pos x="csX1753" y="csY1753"/>
                            </a:cxn>
                            <a:cxn ang="0">
                              <a:pos x="csX1754" y="csY1754"/>
                            </a:cxn>
                            <a:cxn ang="0">
                              <a:pos x="csX1755" y="csY1755"/>
                            </a:cxn>
                            <a:cxn ang="0">
                              <a:pos x="csX1756" y="csY1756"/>
                            </a:cxn>
                            <a:cxn ang="0">
                              <a:pos x="csX1757" y="csY1757"/>
                            </a:cxn>
                            <a:cxn ang="0">
                              <a:pos x="csX1758" y="csY1758"/>
                            </a:cxn>
                            <a:cxn ang="0">
                              <a:pos x="csX1759" y="csY1759"/>
                            </a:cxn>
                            <a:cxn ang="0">
                              <a:pos x="csX1760" y="csY1760"/>
                            </a:cxn>
                            <a:cxn ang="0">
                              <a:pos x="csX1761" y="csY1761"/>
                            </a:cxn>
                            <a:cxn ang="0">
                              <a:pos x="csX1762" y="csY1762"/>
                            </a:cxn>
                            <a:cxn ang="0">
                              <a:pos x="csX1763" y="csY1763"/>
                            </a:cxn>
                            <a:cxn ang="0">
                              <a:pos x="csX1764" y="csY1764"/>
                            </a:cxn>
                            <a:cxn ang="0">
                              <a:pos x="csX1765" y="csY1765"/>
                            </a:cxn>
                            <a:cxn ang="0">
                              <a:pos x="csX1766" y="csY1766"/>
                            </a:cxn>
                            <a:cxn ang="0">
                              <a:pos x="csX1767" y="csY1767"/>
                            </a:cxn>
                            <a:cxn ang="0">
                              <a:pos x="csX1768" y="csY1768"/>
                            </a:cxn>
                            <a:cxn ang="0">
                              <a:pos x="csX1769" y="csY1769"/>
                            </a:cxn>
                            <a:cxn ang="0">
                              <a:pos x="csX1770" y="csY1770"/>
                            </a:cxn>
                            <a:cxn ang="0">
                              <a:pos x="csX1771" y="csY1771"/>
                            </a:cxn>
                            <a:cxn ang="0">
                              <a:pos x="csX1772" y="csY1772"/>
                            </a:cxn>
                            <a:cxn ang="0">
                              <a:pos x="csX1773" y="csY1773"/>
                            </a:cxn>
                            <a:cxn ang="0">
                              <a:pos x="csX1774" y="csY1774"/>
                            </a:cxn>
                            <a:cxn ang="0">
                              <a:pos x="csX1775" y="csY1775"/>
                            </a:cxn>
                            <a:cxn ang="0">
                              <a:pos x="csX1776" y="csY1776"/>
                            </a:cxn>
                            <a:cxn ang="0">
                              <a:pos x="csX1777" y="csY1777"/>
                            </a:cxn>
                            <a:cxn ang="0">
                              <a:pos x="csX1778" y="csY1778"/>
                            </a:cxn>
                            <a:cxn ang="0">
                              <a:pos x="csX1779" y="csY1779"/>
                            </a:cxn>
                            <a:cxn ang="0">
                              <a:pos x="csX1780" y="csY1780"/>
                            </a:cxn>
                            <a:cxn ang="0">
                              <a:pos x="csX1781" y="csY1781"/>
                            </a:cxn>
                            <a:cxn ang="0">
                              <a:pos x="csX1782" y="csY1782"/>
                            </a:cxn>
                            <a:cxn ang="0">
                              <a:pos x="csX1783" y="csY1783"/>
                            </a:cxn>
                            <a:cxn ang="0">
                              <a:pos x="csX1784" y="csY1784"/>
                            </a:cxn>
                            <a:cxn ang="0">
                              <a:pos x="csX1785" y="csY1785"/>
                            </a:cxn>
                            <a:cxn ang="0">
                              <a:pos x="csX1786" y="csY1786"/>
                            </a:cxn>
                            <a:cxn ang="0">
                              <a:pos x="csX1787" y="csY1787"/>
                            </a:cxn>
                            <a:cxn ang="0">
                              <a:pos x="csX1788" y="csY1788"/>
                            </a:cxn>
                            <a:cxn ang="0">
                              <a:pos x="csX1789" y="csY1789"/>
                            </a:cxn>
                            <a:cxn ang="0">
                              <a:pos x="csX1790" y="csY1790"/>
                            </a:cxn>
                            <a:cxn ang="0">
                              <a:pos x="csX1791" y="csY1791"/>
                            </a:cxn>
                            <a:cxn ang="0">
                              <a:pos x="csX1792" y="csY1792"/>
                            </a:cxn>
                            <a:cxn ang="0">
                              <a:pos x="csX1793" y="csY1793"/>
                            </a:cxn>
                            <a:cxn ang="0">
                              <a:pos x="csX1794" y="csY1794"/>
                            </a:cxn>
                            <a:cxn ang="0">
                              <a:pos x="csX1795" y="csY1795"/>
                            </a:cxn>
                            <a:cxn ang="0">
                              <a:pos x="csX1796" y="csY1796"/>
                            </a:cxn>
                            <a:cxn ang="0">
                              <a:pos x="csX1797" y="csY1797"/>
                            </a:cxn>
                            <a:cxn ang="0">
                              <a:pos x="csX1798" y="csY1798"/>
                            </a:cxn>
                            <a:cxn ang="0">
                              <a:pos x="csX1799" y="csY1799"/>
                            </a:cxn>
                            <a:cxn ang="0">
                              <a:pos x="csX1800" y="csY1800"/>
                            </a:cxn>
                            <a:cxn ang="0">
                              <a:pos x="csX1801" y="csY1801"/>
                            </a:cxn>
                            <a:cxn ang="0">
                              <a:pos x="csX1802" y="csY1802"/>
                            </a:cxn>
                            <a:cxn ang="0">
                              <a:pos x="csX1803" y="csY1803"/>
                            </a:cxn>
                            <a:cxn ang="0">
                              <a:pos x="csX1804" y="csY1804"/>
                            </a:cxn>
                            <a:cxn ang="0">
                              <a:pos x="csX1805" y="csY1805"/>
                            </a:cxn>
                            <a:cxn ang="0">
                              <a:pos x="csX1806" y="csY1806"/>
                            </a:cxn>
                            <a:cxn ang="0">
                              <a:pos x="csX1807" y="csY1807"/>
                            </a:cxn>
                            <a:cxn ang="0">
                              <a:pos x="csX1808" y="csY1808"/>
                            </a:cxn>
                            <a:cxn ang="0">
                              <a:pos x="csX1809" y="csY1809"/>
                            </a:cxn>
                            <a:cxn ang="0">
                              <a:pos x="csX1810" y="csY1810"/>
                            </a:cxn>
                            <a:cxn ang="0">
                              <a:pos x="csX1811" y="csY1811"/>
                            </a:cxn>
                            <a:cxn ang="0">
                              <a:pos x="csX1812" y="csY1812"/>
                            </a:cxn>
                            <a:cxn ang="0">
                              <a:pos x="csX1813" y="csY1813"/>
                            </a:cxn>
                            <a:cxn ang="0">
                              <a:pos x="csX1814" y="csY1814"/>
                            </a:cxn>
                            <a:cxn ang="0">
                              <a:pos x="csX1815" y="csY1815"/>
                            </a:cxn>
                            <a:cxn ang="0">
                              <a:pos x="csX1816" y="csY1816"/>
                            </a:cxn>
                            <a:cxn ang="0">
                              <a:pos x="csX1817" y="csY1817"/>
                            </a:cxn>
                            <a:cxn ang="0">
                              <a:pos x="csX1818" y="csY1818"/>
                            </a:cxn>
                            <a:cxn ang="0">
                              <a:pos x="csX1819" y="csY1819"/>
                            </a:cxn>
                            <a:cxn ang="0">
                              <a:pos x="csX1820" y="csY1820"/>
                            </a:cxn>
                            <a:cxn ang="0">
                              <a:pos x="csX1821" y="csY1821"/>
                            </a:cxn>
                            <a:cxn ang="0">
                              <a:pos x="csX1822" y="csY1822"/>
                            </a:cxn>
                            <a:cxn ang="0">
                              <a:pos x="csX1823" y="csY1823"/>
                            </a:cxn>
                            <a:cxn ang="0">
                              <a:pos x="csX1824" y="csY1824"/>
                            </a:cxn>
                            <a:cxn ang="0">
                              <a:pos x="csX1825" y="csY1825"/>
                            </a:cxn>
                            <a:cxn ang="0">
                              <a:pos x="csX1826" y="csY1826"/>
                            </a:cxn>
                            <a:cxn ang="0">
                              <a:pos x="csX1827" y="csY1827"/>
                            </a:cxn>
                            <a:cxn ang="0">
                              <a:pos x="csX1828" y="csY1828"/>
                            </a:cxn>
                            <a:cxn ang="0">
                              <a:pos x="csX1829" y="csY1829"/>
                            </a:cxn>
                            <a:cxn ang="0">
                              <a:pos x="csX1830" y="csY1830"/>
                            </a:cxn>
                            <a:cxn ang="0">
                              <a:pos x="csX1831" y="csY1831"/>
                            </a:cxn>
                            <a:cxn ang="0">
                              <a:pos x="csX1832" y="csY1832"/>
                            </a:cxn>
                            <a:cxn ang="0">
                              <a:pos x="csX1833" y="csY1833"/>
                            </a:cxn>
                            <a:cxn ang="0">
                              <a:pos x="csX1834" y="csY1834"/>
                            </a:cxn>
                            <a:cxn ang="0">
                              <a:pos x="csX1835" y="csY1835"/>
                            </a:cxn>
                            <a:cxn ang="0">
                              <a:pos x="csX1836" y="csY1836"/>
                            </a:cxn>
                            <a:cxn ang="0">
                              <a:pos x="csX1837" y="csY1837"/>
                            </a:cxn>
                            <a:cxn ang="0">
                              <a:pos x="csX1838" y="csY1838"/>
                            </a:cxn>
                            <a:cxn ang="0">
                              <a:pos x="csX1839" y="csY1839"/>
                            </a:cxn>
                            <a:cxn ang="0">
                              <a:pos x="csX1840" y="csY1840"/>
                            </a:cxn>
                            <a:cxn ang="0">
                              <a:pos x="csX1841" y="csY1841"/>
                            </a:cxn>
                            <a:cxn ang="0">
                              <a:pos x="csX1842" y="csY1842"/>
                            </a:cxn>
                            <a:cxn ang="0">
                              <a:pos x="csX1843" y="csY1843"/>
                            </a:cxn>
                            <a:cxn ang="0">
                              <a:pos x="csX1844" y="csY1844"/>
                            </a:cxn>
                            <a:cxn ang="0">
                              <a:pos x="csX1845" y="csY1845"/>
                            </a:cxn>
                            <a:cxn ang="0">
                              <a:pos x="csX1846" y="csY1846"/>
                            </a:cxn>
                            <a:cxn ang="0">
                              <a:pos x="csX1847" y="csY1847"/>
                            </a:cxn>
                            <a:cxn ang="0">
                              <a:pos x="csX1848" y="csY1848"/>
                            </a:cxn>
                            <a:cxn ang="0">
                              <a:pos x="csX1849" y="csY1849"/>
                            </a:cxn>
                            <a:cxn ang="0">
                              <a:pos x="csX1850" y="csY1850"/>
                            </a:cxn>
                            <a:cxn ang="0">
                              <a:pos x="csX1851" y="csY1851"/>
                            </a:cxn>
                            <a:cxn ang="0">
                              <a:pos x="csX1852" y="csY1852"/>
                            </a:cxn>
                            <a:cxn ang="0">
                              <a:pos x="csX1853" y="csY1853"/>
                            </a:cxn>
                            <a:cxn ang="0">
                              <a:pos x="csX1854" y="csY1854"/>
                            </a:cxn>
                            <a:cxn ang="0">
                              <a:pos x="csX1855" y="csY1855"/>
                            </a:cxn>
                            <a:cxn ang="0">
                              <a:pos x="csX1856" y="csY1856"/>
                            </a:cxn>
                            <a:cxn ang="0">
                              <a:pos x="csX1857" y="csY1857"/>
                            </a:cxn>
                            <a:cxn ang="0">
                              <a:pos x="csX1858" y="csY1858"/>
                            </a:cxn>
                            <a:cxn ang="0">
                              <a:pos x="csX1859" y="csY1859"/>
                            </a:cxn>
                            <a:cxn ang="0">
                              <a:pos x="csX1860" y="csY1860"/>
                            </a:cxn>
                            <a:cxn ang="0">
                              <a:pos x="csX1861" y="csY1861"/>
                            </a:cxn>
                            <a:cxn ang="0">
                              <a:pos x="csX1862" y="csY1862"/>
                            </a:cxn>
                            <a:cxn ang="0">
                              <a:pos x="csX1863" y="csY1863"/>
                            </a:cxn>
                            <a:cxn ang="0">
                              <a:pos x="csX1864" y="csY1864"/>
                            </a:cxn>
                            <a:cxn ang="0">
                              <a:pos x="csX1865" y="csY1865"/>
                            </a:cxn>
                            <a:cxn ang="0">
                              <a:pos x="csX1866" y="csY1866"/>
                            </a:cxn>
                            <a:cxn ang="0">
                              <a:pos x="csX1867" y="csY1867"/>
                            </a:cxn>
                            <a:cxn ang="0">
                              <a:pos x="csX1868" y="csY1868"/>
                            </a:cxn>
                            <a:cxn ang="0">
                              <a:pos x="csX1869" y="csY1869"/>
                            </a:cxn>
                            <a:cxn ang="0">
                              <a:pos x="csX1870" y="csY1870"/>
                            </a:cxn>
                            <a:cxn ang="0">
                              <a:pos x="csX1871" y="csY1871"/>
                            </a:cxn>
                            <a:cxn ang="0">
                              <a:pos x="csX1872" y="csY1872"/>
                            </a:cxn>
                            <a:cxn ang="0">
                              <a:pos x="csX1873" y="csY1873"/>
                            </a:cxn>
                            <a:cxn ang="0">
                              <a:pos x="csX1874" y="csY1874"/>
                            </a:cxn>
                            <a:cxn ang="0">
                              <a:pos x="csX1875" y="csY1875"/>
                            </a:cxn>
                            <a:cxn ang="0">
                              <a:pos x="csX1876" y="csY1876"/>
                            </a:cxn>
                            <a:cxn ang="0">
                              <a:pos x="csX1877" y="csY1877"/>
                            </a:cxn>
                            <a:cxn ang="0">
                              <a:pos x="csX1878" y="csY1878"/>
                            </a:cxn>
                            <a:cxn ang="0">
                              <a:pos x="csX1879" y="csY1879"/>
                            </a:cxn>
                            <a:cxn ang="0">
                              <a:pos x="csX1880" y="csY1880"/>
                            </a:cxn>
                            <a:cxn ang="0">
                              <a:pos x="csX1881" y="csY1881"/>
                            </a:cxn>
                            <a:cxn ang="0">
                              <a:pos x="csX1882" y="csY1882"/>
                            </a:cxn>
                            <a:cxn ang="0">
                              <a:pos x="csX1883" y="csY1883"/>
                            </a:cxn>
                            <a:cxn ang="0">
                              <a:pos x="csX1884" y="csY1884"/>
                            </a:cxn>
                            <a:cxn ang="0">
                              <a:pos x="csX1885" y="csY1885"/>
                            </a:cxn>
                            <a:cxn ang="0">
                              <a:pos x="csX1886" y="csY1886"/>
                            </a:cxn>
                            <a:cxn ang="0">
                              <a:pos x="csX1887" y="csY1887"/>
                            </a:cxn>
                            <a:cxn ang="0">
                              <a:pos x="csX1888" y="csY1888"/>
                            </a:cxn>
                            <a:cxn ang="0">
                              <a:pos x="csX1889" y="csY1889"/>
                            </a:cxn>
                            <a:cxn ang="0">
                              <a:pos x="csX1890" y="csY1890"/>
                            </a:cxn>
                            <a:cxn ang="0">
                              <a:pos x="csX1891" y="csY1891"/>
                            </a:cxn>
                            <a:cxn ang="0">
                              <a:pos x="csX1892" y="csY1892"/>
                            </a:cxn>
                            <a:cxn ang="0">
                              <a:pos x="csX1893" y="csY1893"/>
                            </a:cxn>
                            <a:cxn ang="0">
                              <a:pos x="csX1894" y="csY1894"/>
                            </a:cxn>
                            <a:cxn ang="0">
                              <a:pos x="csX1895" y="csY1895"/>
                            </a:cxn>
                            <a:cxn ang="0">
                              <a:pos x="csX1896" y="csY1896"/>
                            </a:cxn>
                            <a:cxn ang="0">
                              <a:pos x="csX1897" y="csY1897"/>
                            </a:cxn>
                            <a:cxn ang="0">
                              <a:pos x="csX1898" y="csY1898"/>
                            </a:cxn>
                            <a:cxn ang="0">
                              <a:pos x="csX1899" y="csY1899"/>
                            </a:cxn>
                            <a:cxn ang="0">
                              <a:pos x="csX1900" y="csY1900"/>
                            </a:cxn>
                            <a:cxn ang="0">
                              <a:pos x="csX1901" y="csY1901"/>
                            </a:cxn>
                            <a:cxn ang="0">
                              <a:pos x="csX1902" y="csY1902"/>
                            </a:cxn>
                            <a:cxn ang="0">
                              <a:pos x="csX1903" y="csY1903"/>
                            </a:cxn>
                            <a:cxn ang="0">
                              <a:pos x="csX1904" y="csY1904"/>
                            </a:cxn>
                            <a:cxn ang="0">
                              <a:pos x="csX1905" y="csY1905"/>
                            </a:cxn>
                            <a:cxn ang="0">
                              <a:pos x="csX1906" y="csY1906"/>
                            </a:cxn>
                            <a:cxn ang="0">
                              <a:pos x="csX1907" y="csY1907"/>
                            </a:cxn>
                            <a:cxn ang="0">
                              <a:pos x="csX1908" y="csY1908"/>
                            </a:cxn>
                            <a:cxn ang="0">
                              <a:pos x="csX1909" y="csY1909"/>
                            </a:cxn>
                            <a:cxn ang="0">
                              <a:pos x="csX1910" y="csY1910"/>
                            </a:cxn>
                            <a:cxn ang="0">
                              <a:pos x="csX1911" y="csY1911"/>
                            </a:cxn>
                            <a:cxn ang="0">
                              <a:pos x="csX1912" y="csY1912"/>
                            </a:cxn>
                            <a:cxn ang="0">
                              <a:pos x="csX1913" y="csY1913"/>
                            </a:cxn>
                            <a:cxn ang="0">
                              <a:pos x="csX1914" y="csY1914"/>
                            </a:cxn>
                            <a:cxn ang="0">
                              <a:pos x="csX1915" y="csY1915"/>
                            </a:cxn>
                            <a:cxn ang="0">
                              <a:pos x="csX1916" y="csY1916"/>
                            </a:cxn>
                            <a:cxn ang="0">
                              <a:pos x="csX1917" y="csY1917"/>
                            </a:cxn>
                            <a:cxn ang="0">
                              <a:pos x="csX1918" y="csY1918"/>
                            </a:cxn>
                            <a:cxn ang="0">
                              <a:pos x="csX1919" y="csY1919"/>
                            </a:cxn>
                            <a:cxn ang="0">
                              <a:pos x="csX1920" y="csY1920"/>
                            </a:cxn>
                            <a:cxn ang="0">
                              <a:pos x="csX1921" y="csY1921"/>
                            </a:cxn>
                            <a:cxn ang="0">
                              <a:pos x="csX1922" y="csY1922"/>
                            </a:cxn>
                            <a:cxn ang="0">
                              <a:pos x="csX1923" y="csY1923"/>
                            </a:cxn>
                            <a:cxn ang="0">
                              <a:pos x="csX1924" y="csY1924"/>
                            </a:cxn>
                            <a:cxn ang="0">
                              <a:pos x="csX1925" y="csY1925"/>
                            </a:cxn>
                            <a:cxn ang="0">
                              <a:pos x="csX1926" y="csY1926"/>
                            </a:cxn>
                            <a:cxn ang="0">
                              <a:pos x="csX1927" y="csY1927"/>
                            </a:cxn>
                            <a:cxn ang="0">
                              <a:pos x="csX1928" y="csY1928"/>
                            </a:cxn>
                            <a:cxn ang="0">
                              <a:pos x="csX1929" y="csY1929"/>
                            </a:cxn>
                            <a:cxn ang="0">
                              <a:pos x="csX1930" y="csY1930"/>
                            </a:cxn>
                            <a:cxn ang="0">
                              <a:pos x="csX1931" y="csY1931"/>
                            </a:cxn>
                            <a:cxn ang="0">
                              <a:pos x="csX1932" y="csY1932"/>
                            </a:cxn>
                            <a:cxn ang="0">
                              <a:pos x="csX1933" y="csY1933"/>
                            </a:cxn>
                            <a:cxn ang="0">
                              <a:pos x="csX1934" y="csY1934"/>
                            </a:cxn>
                            <a:cxn ang="0">
                              <a:pos x="csX1935" y="csY1935"/>
                            </a:cxn>
                            <a:cxn ang="0">
                              <a:pos x="csX1936" y="csY1936"/>
                            </a:cxn>
                            <a:cxn ang="0">
                              <a:pos x="csX1937" y="csY1937"/>
                            </a:cxn>
                            <a:cxn ang="0">
                              <a:pos x="csX1938" y="csY1938"/>
                            </a:cxn>
                            <a:cxn ang="0">
                              <a:pos x="csX1939" y="csY1939"/>
                            </a:cxn>
                            <a:cxn ang="0">
                              <a:pos x="csX1940" y="csY1940"/>
                            </a:cxn>
                            <a:cxn ang="0">
                              <a:pos x="csX1941" y="csY1941"/>
                            </a:cxn>
                            <a:cxn ang="0">
                              <a:pos x="csX1942" y="csY1942"/>
                            </a:cxn>
                            <a:cxn ang="0">
                              <a:pos x="csX1943" y="csY1943"/>
                            </a:cxn>
                            <a:cxn ang="0">
                              <a:pos x="csX1944" y="csY1944"/>
                            </a:cxn>
                            <a:cxn ang="0">
                              <a:pos x="csX1945" y="csY1945"/>
                            </a:cxn>
                            <a:cxn ang="0">
                              <a:pos x="csX1946" y="csY1946"/>
                            </a:cxn>
                            <a:cxn ang="0">
                              <a:pos x="csX1947" y="csY1947"/>
                            </a:cxn>
                            <a:cxn ang="0">
                              <a:pos x="csX1948" y="csY1948"/>
                            </a:cxn>
                            <a:cxn ang="0">
                              <a:pos x="csX1949" y="csY1949"/>
                            </a:cxn>
                            <a:cxn ang="0">
                              <a:pos x="csX1950" y="csY1950"/>
                            </a:cxn>
                            <a:cxn ang="0">
                              <a:pos x="csX1951" y="csY1951"/>
                            </a:cxn>
                            <a:cxn ang="0">
                              <a:pos x="csX1952" y="csY1952"/>
                            </a:cxn>
                            <a:cxn ang="0">
                              <a:pos x="csX1953" y="csY1953"/>
                            </a:cxn>
                            <a:cxn ang="0">
                              <a:pos x="csX1954" y="csY1954"/>
                            </a:cxn>
                            <a:cxn ang="0">
                              <a:pos x="csX1955" y="csY1955"/>
                            </a:cxn>
                            <a:cxn ang="0">
                              <a:pos x="csX1956" y="csY1956"/>
                            </a:cxn>
                            <a:cxn ang="0">
                              <a:pos x="csX1957" y="csY1957"/>
                            </a:cxn>
                            <a:cxn ang="0">
                              <a:pos x="csX1958" y="csY1958"/>
                            </a:cxn>
                            <a:cxn ang="0">
                              <a:pos x="csX1959" y="csY1959"/>
                            </a:cxn>
                            <a:cxn ang="0">
                              <a:pos x="csX1960" y="csY1960"/>
                            </a:cxn>
                            <a:cxn ang="0">
                              <a:pos x="csX1961" y="csY1961"/>
                            </a:cxn>
                            <a:cxn ang="0">
                              <a:pos x="csX1962" y="csY1962"/>
                            </a:cxn>
                            <a:cxn ang="0">
                              <a:pos x="csX1963" y="csY1963"/>
                            </a:cxn>
                            <a:cxn ang="0">
                              <a:pos x="csX1964" y="csY1964"/>
                            </a:cxn>
                            <a:cxn ang="0">
                              <a:pos x="csX1965" y="csY1965"/>
                            </a:cxn>
                            <a:cxn ang="0">
                              <a:pos x="csX1966" y="csY1966"/>
                            </a:cxn>
                            <a:cxn ang="0">
                              <a:pos x="csX1967" y="csY1967"/>
                            </a:cxn>
                            <a:cxn ang="0">
                              <a:pos x="csX1968" y="csY1968"/>
                            </a:cxn>
                            <a:cxn ang="0">
                              <a:pos x="csX1969" y="csY1969"/>
                            </a:cxn>
                            <a:cxn ang="0">
                              <a:pos x="csX1970" y="csY1970"/>
                            </a:cxn>
                            <a:cxn ang="0">
                              <a:pos x="csX1971" y="csY1971"/>
                            </a:cxn>
                            <a:cxn ang="0">
                              <a:pos x="csX1972" y="csY1972"/>
                            </a:cxn>
                            <a:cxn ang="0">
                              <a:pos x="csX1973" y="csY1973"/>
                            </a:cxn>
                            <a:cxn ang="0">
                              <a:pos x="csX1974" y="csY1974"/>
                            </a:cxn>
                            <a:cxn ang="0">
                              <a:pos x="csX1975" y="csY1975"/>
                            </a:cxn>
                            <a:cxn ang="0">
                              <a:pos x="csX1976" y="csY1976"/>
                            </a:cxn>
                            <a:cxn ang="0">
                              <a:pos x="csX1977" y="csY1977"/>
                            </a:cxn>
                            <a:cxn ang="0">
                              <a:pos x="csX1978" y="csY1978"/>
                            </a:cxn>
                            <a:cxn ang="0">
                              <a:pos x="csX1979" y="csY1979"/>
                            </a:cxn>
                            <a:cxn ang="0">
                              <a:pos x="csX1980" y="csY1980"/>
                            </a:cxn>
                            <a:cxn ang="0">
                              <a:pos x="csX1981" y="csY1981"/>
                            </a:cxn>
                            <a:cxn ang="0">
                              <a:pos x="csX1982" y="csY1982"/>
                            </a:cxn>
                            <a:cxn ang="0">
                              <a:pos x="csX1983" y="csY1983"/>
                            </a:cxn>
                            <a:cxn ang="0">
                              <a:pos x="csX1984" y="csY1984"/>
                            </a:cxn>
                            <a:cxn ang="0">
                              <a:pos x="csX1985" y="csY1985"/>
                            </a:cxn>
                            <a:cxn ang="0">
                              <a:pos x="csX1986" y="csY1986"/>
                            </a:cxn>
                            <a:cxn ang="0">
                              <a:pos x="csX1987" y="csY1987"/>
                            </a:cxn>
                            <a:cxn ang="0">
                              <a:pos x="csX1988" y="csY1988"/>
                            </a:cxn>
                            <a:cxn ang="0">
                              <a:pos x="csX1989" y="csY1989"/>
                            </a:cxn>
                            <a:cxn ang="0">
                              <a:pos x="csX1990" y="csY1990"/>
                            </a:cxn>
                            <a:cxn ang="0">
                              <a:pos x="csX1991" y="csY1991"/>
                            </a:cxn>
                            <a:cxn ang="0">
                              <a:pos x="csX1992" y="csY1992"/>
                            </a:cxn>
                            <a:cxn ang="0">
                              <a:pos x="csX1993" y="csY1993"/>
                            </a:cxn>
                            <a:cxn ang="0">
                              <a:pos x="csX1994" y="csY1994"/>
                            </a:cxn>
                            <a:cxn ang="0">
                              <a:pos x="csX1995" y="csY1995"/>
                            </a:cxn>
                            <a:cxn ang="0">
                              <a:pos x="csX1996" y="csY1996"/>
                            </a:cxn>
                            <a:cxn ang="0">
                              <a:pos x="csX1997" y="csY1997"/>
                            </a:cxn>
                            <a:cxn ang="0">
                              <a:pos x="csX1998" y="csY1998"/>
                            </a:cxn>
                            <a:cxn ang="0">
                              <a:pos x="csX1999" y="csY1999"/>
                            </a:cxn>
                            <a:cxn ang="0">
                              <a:pos x="csX2000" y="csY2000"/>
                            </a:cxn>
                            <a:cxn ang="0">
                              <a:pos x="csX2001" y="csY2001"/>
                            </a:cxn>
                            <a:cxn ang="0">
                              <a:pos x="csX2002" y="csY2002"/>
                            </a:cxn>
                            <a:cxn ang="0">
                              <a:pos x="csX2003" y="csY2003"/>
                            </a:cxn>
                            <a:cxn ang="0">
                              <a:pos x="csX2004" y="csY2004"/>
                            </a:cxn>
                            <a:cxn ang="0">
                              <a:pos x="csX2005" y="csY2005"/>
                            </a:cxn>
                            <a:cxn ang="0">
                              <a:pos x="csX2006" y="csY2006"/>
                            </a:cxn>
                            <a:cxn ang="0">
                              <a:pos x="csX2007" y="csY2007"/>
                            </a:cxn>
                            <a:cxn ang="0">
                              <a:pos x="csX2008" y="csY2008"/>
                            </a:cxn>
                            <a:cxn ang="0">
                              <a:pos x="csX2009" y="csY2009"/>
                            </a:cxn>
                            <a:cxn ang="0">
                              <a:pos x="csX2010" y="csY2010"/>
                            </a:cxn>
                            <a:cxn ang="0">
                              <a:pos x="csX2011" y="csY2011"/>
                            </a:cxn>
                            <a:cxn ang="0">
                              <a:pos x="csX2012" y="csY2012"/>
                            </a:cxn>
                            <a:cxn ang="0">
                              <a:pos x="csX2013" y="csY2013"/>
                            </a:cxn>
                            <a:cxn ang="0">
                              <a:pos x="csX2014" y="csY2014"/>
                            </a:cxn>
                            <a:cxn ang="0">
                              <a:pos x="csX2015" y="csY2015"/>
                            </a:cxn>
                            <a:cxn ang="0">
                              <a:pos x="csX2016" y="csY2016"/>
                            </a:cxn>
                            <a:cxn ang="0">
                              <a:pos x="csX2017" y="csY2017"/>
                            </a:cxn>
                            <a:cxn ang="0">
                              <a:pos x="csX2018" y="csY2018"/>
                            </a:cxn>
                            <a:cxn ang="0">
                              <a:pos x="csX2019" y="csY2019"/>
                            </a:cxn>
                            <a:cxn ang="0">
                              <a:pos x="csX2020" y="csY2020"/>
                            </a:cxn>
                            <a:cxn ang="0">
                              <a:pos x="csX2021" y="csY2021"/>
                            </a:cxn>
                            <a:cxn ang="0">
                              <a:pos x="csX2022" y="csY2022"/>
                            </a:cxn>
                            <a:cxn ang="0">
                              <a:pos x="csX2023" y="csY2023"/>
                            </a:cxn>
                            <a:cxn ang="0">
                              <a:pos x="csX2024" y="csY2024"/>
                            </a:cxn>
                            <a:cxn ang="0">
                              <a:pos x="csX2025" y="csY2025"/>
                            </a:cxn>
                            <a:cxn ang="0">
                              <a:pos x="csX2026" y="csY2026"/>
                            </a:cxn>
                            <a:cxn ang="0">
                              <a:pos x="csX2027" y="csY2027"/>
                            </a:cxn>
                            <a:cxn ang="0">
                              <a:pos x="csX2028" y="csY2028"/>
                            </a:cxn>
                            <a:cxn ang="0">
                              <a:pos x="csX2029" y="csY2029"/>
                            </a:cxn>
                            <a:cxn ang="0">
                              <a:pos x="csX2030" y="csY2030"/>
                            </a:cxn>
                            <a:cxn ang="0">
                              <a:pos x="csX2031" y="csY2031"/>
                            </a:cxn>
                            <a:cxn ang="0">
                              <a:pos x="csX2032" y="csY2032"/>
                            </a:cxn>
                            <a:cxn ang="0">
                              <a:pos x="csX2033" y="csY2033"/>
                            </a:cxn>
                            <a:cxn ang="0">
                              <a:pos x="csX2034" y="csY2034"/>
                            </a:cxn>
                            <a:cxn ang="0">
                              <a:pos x="csX2035" y="csY2035"/>
                            </a:cxn>
                            <a:cxn ang="0">
                              <a:pos x="csX2036" y="csY2036"/>
                            </a:cxn>
                            <a:cxn ang="0">
                              <a:pos x="csX2037" y="csY2037"/>
                            </a:cxn>
                            <a:cxn ang="0">
                              <a:pos x="csX2038" y="csY2038"/>
                            </a:cxn>
                            <a:cxn ang="0">
                              <a:pos x="csX2039" y="csY2039"/>
                            </a:cxn>
                            <a:cxn ang="0">
                              <a:pos x="csX2040" y="csY2040"/>
                            </a:cxn>
                            <a:cxn ang="0">
                              <a:pos x="csX2041" y="csY2041"/>
                            </a:cxn>
                            <a:cxn ang="0">
                              <a:pos x="csX2042" y="csY2042"/>
                            </a:cxn>
                            <a:cxn ang="0">
                              <a:pos x="csX2043" y="csY2043"/>
                            </a:cxn>
                            <a:cxn ang="0">
                              <a:pos x="csX2044" y="csY2044"/>
                            </a:cxn>
                            <a:cxn ang="0">
                              <a:pos x="csX2045" y="csY2045"/>
                            </a:cxn>
                            <a:cxn ang="0">
                              <a:pos x="csX2046" y="csY2046"/>
                            </a:cxn>
                            <a:cxn ang="0">
                              <a:pos x="csX2047" y="csY2047"/>
                            </a:cxn>
                            <a:cxn ang="0">
                              <a:pos x="csX2048" y="csY2048"/>
                            </a:cxn>
                            <a:cxn ang="0">
                              <a:pos x="csX2049" y="csY2049"/>
                            </a:cxn>
                            <a:cxn ang="0">
                              <a:pos x="csX2050" y="csY2050"/>
                            </a:cxn>
                            <a:cxn ang="0">
                              <a:pos x="csX2051" y="csY2051"/>
                            </a:cxn>
                            <a:cxn ang="0">
                              <a:pos x="csX2052" y="csY2052"/>
                            </a:cxn>
                            <a:cxn ang="0">
                              <a:pos x="csX2053" y="csY2053"/>
                            </a:cxn>
                            <a:cxn ang="0">
                              <a:pos x="csX2054" y="csY2054"/>
                            </a:cxn>
                            <a:cxn ang="0">
                              <a:pos x="csX2055" y="csY2055"/>
                            </a:cxn>
                            <a:cxn ang="0">
                              <a:pos x="csX2056" y="csY2056"/>
                            </a:cxn>
                            <a:cxn ang="0">
                              <a:pos x="csX2057" y="csY2057"/>
                            </a:cxn>
                            <a:cxn ang="0">
                              <a:pos x="csX2058" y="csY2058"/>
                            </a:cxn>
                            <a:cxn ang="0">
                              <a:pos x="csX2059" y="csY2059"/>
                            </a:cxn>
                            <a:cxn ang="0">
                              <a:pos x="csX2060" y="csY2060"/>
                            </a:cxn>
                            <a:cxn ang="0">
                              <a:pos x="csX2061" y="csY2061"/>
                            </a:cxn>
                            <a:cxn ang="0">
                              <a:pos x="csX2062" y="csY2062"/>
                            </a:cxn>
                            <a:cxn ang="0">
                              <a:pos x="csX2063" y="csY2063"/>
                            </a:cxn>
                            <a:cxn ang="0">
                              <a:pos x="csX2064" y="csY2064"/>
                            </a:cxn>
                            <a:cxn ang="0">
                              <a:pos x="csX2065" y="csY2065"/>
                            </a:cxn>
                            <a:cxn ang="0">
                              <a:pos x="csX2066" y="csY2066"/>
                            </a:cxn>
                            <a:cxn ang="0">
                              <a:pos x="csX2067" y="csY2067"/>
                            </a:cxn>
                            <a:cxn ang="0">
                              <a:pos x="csX2068" y="csY2068"/>
                            </a:cxn>
                            <a:cxn ang="0">
                              <a:pos x="csX2069" y="csY2069"/>
                            </a:cxn>
                            <a:cxn ang="0">
                              <a:pos x="csX2070" y="csY2070"/>
                            </a:cxn>
                            <a:cxn ang="0">
                              <a:pos x="csX2071" y="csY2071"/>
                            </a:cxn>
                            <a:cxn ang="0">
                              <a:pos x="csX2072" y="csY2072"/>
                            </a:cxn>
                            <a:cxn ang="0">
                              <a:pos x="csX2073" y="csY2073"/>
                            </a:cxn>
                            <a:cxn ang="0">
                              <a:pos x="csX2074" y="csY2074"/>
                            </a:cxn>
                            <a:cxn ang="0">
                              <a:pos x="csX2075" y="csY2075"/>
                            </a:cxn>
                            <a:cxn ang="0">
                              <a:pos x="csX2076" y="csY2076"/>
                            </a:cxn>
                            <a:cxn ang="0">
                              <a:pos x="csX2077" y="csY2077"/>
                            </a:cxn>
                            <a:cxn ang="0">
                              <a:pos x="csX2078" y="csY2078"/>
                            </a:cxn>
                            <a:cxn ang="0">
                              <a:pos x="csX2079" y="csY2079"/>
                            </a:cxn>
                            <a:cxn ang="0">
                              <a:pos x="csX2080" y="csY2080"/>
                            </a:cxn>
                            <a:cxn ang="0">
                              <a:pos x="csX2081" y="csY2081"/>
                            </a:cxn>
                            <a:cxn ang="0">
                              <a:pos x="csX2082" y="csY2082"/>
                            </a:cxn>
                            <a:cxn ang="0">
                              <a:pos x="csX2083" y="csY2083"/>
                            </a:cxn>
                            <a:cxn ang="0">
                              <a:pos x="csX2084" y="csY2084"/>
                            </a:cxn>
                            <a:cxn ang="0">
                              <a:pos x="csX2085" y="csY2085"/>
                            </a:cxn>
                            <a:cxn ang="0">
                              <a:pos x="csX2086" y="csY2086"/>
                            </a:cxn>
                            <a:cxn ang="0">
                              <a:pos x="csX2087" y="csY2087"/>
                            </a:cxn>
                            <a:cxn ang="0">
                              <a:pos x="csX2088" y="csY2088"/>
                            </a:cxn>
                            <a:cxn ang="0">
                              <a:pos x="csX2089" y="csY2089"/>
                            </a:cxn>
                            <a:cxn ang="0">
                              <a:pos x="csX2090" y="csY2090"/>
                            </a:cxn>
                            <a:cxn ang="0">
                              <a:pos x="csX2091" y="csY2091"/>
                            </a:cxn>
                            <a:cxn ang="0">
                              <a:pos x="csX2092" y="csY2092"/>
                            </a:cxn>
                            <a:cxn ang="0">
                              <a:pos x="csX2093" y="csY2093"/>
                            </a:cxn>
                            <a:cxn ang="0">
                              <a:pos x="csX2094" y="csY2094"/>
                            </a:cxn>
                            <a:cxn ang="0">
                              <a:pos x="csX2095" y="csY2095"/>
                            </a:cxn>
                            <a:cxn ang="0">
                              <a:pos x="csX2096" y="csY2096"/>
                            </a:cxn>
                            <a:cxn ang="0">
                              <a:pos x="csX2097" y="csY2097"/>
                            </a:cxn>
                            <a:cxn ang="0">
                              <a:pos x="csX2098" y="csY2098"/>
                            </a:cxn>
                            <a:cxn ang="0">
                              <a:pos x="csX2099" y="csY2099"/>
                            </a:cxn>
                            <a:cxn ang="0">
                              <a:pos x="csX2100" y="csY2100"/>
                            </a:cxn>
                            <a:cxn ang="0">
                              <a:pos x="csX2101" y="csY2101"/>
                            </a:cxn>
                            <a:cxn ang="0">
                              <a:pos x="csX2102" y="csY2102"/>
                            </a:cxn>
                            <a:cxn ang="0">
                              <a:pos x="csX2103" y="csY2103"/>
                            </a:cxn>
                            <a:cxn ang="0">
                              <a:pos x="csX2104" y="csY2104"/>
                            </a:cxn>
                            <a:cxn ang="0">
                              <a:pos x="csX2105" y="csY2105"/>
                            </a:cxn>
                            <a:cxn ang="0">
                              <a:pos x="csX2106" y="csY2106"/>
                            </a:cxn>
                            <a:cxn ang="0">
                              <a:pos x="csX2107" y="csY2107"/>
                            </a:cxn>
                            <a:cxn ang="0">
                              <a:pos x="csX2108" y="csY2108"/>
                            </a:cxn>
                            <a:cxn ang="0">
                              <a:pos x="csX2109" y="csY2109"/>
                            </a:cxn>
                            <a:cxn ang="0">
                              <a:pos x="csX2110" y="csY2110"/>
                            </a:cxn>
                            <a:cxn ang="0">
                              <a:pos x="csX2111" y="csY2111"/>
                            </a:cxn>
                            <a:cxn ang="0">
                              <a:pos x="csX2112" y="csY2112"/>
                            </a:cxn>
                            <a:cxn ang="0">
                              <a:pos x="csX2113" y="csY2113"/>
                            </a:cxn>
                            <a:cxn ang="0">
                              <a:pos x="csX2114" y="csY2114"/>
                            </a:cxn>
                            <a:cxn ang="0">
                              <a:pos x="csX2115" y="csY2115"/>
                            </a:cxn>
                            <a:cxn ang="0">
                              <a:pos x="csX2116" y="csY2116"/>
                            </a:cxn>
                            <a:cxn ang="0">
                              <a:pos x="csX2117" y="csY2117"/>
                            </a:cxn>
                            <a:cxn ang="0">
                              <a:pos x="csX2118" y="csY2118"/>
                            </a:cxn>
                            <a:cxn ang="0">
                              <a:pos x="csX2119" y="csY2119"/>
                            </a:cxn>
                            <a:cxn ang="0">
                              <a:pos x="csX2120" y="csY2120"/>
                            </a:cxn>
                            <a:cxn ang="0">
                              <a:pos x="csX2121" y="csY2121"/>
                            </a:cxn>
                            <a:cxn ang="0">
                              <a:pos x="csX2122" y="csY2122"/>
                            </a:cxn>
                            <a:cxn ang="0">
                              <a:pos x="csX2123" y="csY2123"/>
                            </a:cxn>
                            <a:cxn ang="0">
                              <a:pos x="csX2124" y="csY2124"/>
                            </a:cxn>
                            <a:cxn ang="0">
                              <a:pos x="csX2125" y="csY2125"/>
                            </a:cxn>
                            <a:cxn ang="0">
                              <a:pos x="csX2126" y="csY2126"/>
                            </a:cxn>
                            <a:cxn ang="0">
                              <a:pos x="csX2127" y="csY2127"/>
                            </a:cxn>
                            <a:cxn ang="0">
                              <a:pos x="csX2128" y="csY2128"/>
                            </a:cxn>
                            <a:cxn ang="0">
                              <a:pos x="csX2129" y="csY2129"/>
                            </a:cxn>
                            <a:cxn ang="0">
                              <a:pos x="csX2130" y="csY2130"/>
                            </a:cxn>
                            <a:cxn ang="0">
                              <a:pos x="csX2131" y="csY2131"/>
                            </a:cxn>
                            <a:cxn ang="0">
                              <a:pos x="csX2132" y="csY2132"/>
                            </a:cxn>
                            <a:cxn ang="0">
                              <a:pos x="csX2133" y="csY2133"/>
                            </a:cxn>
                            <a:cxn ang="0">
                              <a:pos x="csX2134" y="csY2134"/>
                            </a:cxn>
                            <a:cxn ang="0">
                              <a:pos x="csX2135" y="csY2135"/>
                            </a:cxn>
                            <a:cxn ang="0">
                              <a:pos x="csX2136" y="csY2136"/>
                            </a:cxn>
                            <a:cxn ang="0">
                              <a:pos x="csX2137" y="csY2137"/>
                            </a:cxn>
                            <a:cxn ang="0">
                              <a:pos x="csX2138" y="csY2138"/>
                            </a:cxn>
                            <a:cxn ang="0">
                              <a:pos x="csX2139" y="csY2139"/>
                            </a:cxn>
                            <a:cxn ang="0">
                              <a:pos x="csX2140" y="csY2140"/>
                            </a:cxn>
                            <a:cxn ang="0">
                              <a:pos x="csX2141" y="csY2141"/>
                            </a:cxn>
                            <a:cxn ang="0">
                              <a:pos x="csX2142" y="csY2142"/>
                            </a:cxn>
                            <a:cxn ang="0">
                              <a:pos x="csX2143" y="csY2143"/>
                            </a:cxn>
                            <a:cxn ang="0">
                              <a:pos x="csX2144" y="csY2144"/>
                            </a:cxn>
                            <a:cxn ang="0">
                              <a:pos x="csX2145" y="csY2145"/>
                            </a:cxn>
                            <a:cxn ang="0">
                              <a:pos x="csX2146" y="csY2146"/>
                            </a:cxn>
                            <a:cxn ang="0">
                              <a:pos x="csX2147" y="csY2147"/>
                            </a:cxn>
                            <a:cxn ang="0">
                              <a:pos x="csX2148" y="csY2148"/>
                            </a:cxn>
                            <a:cxn ang="0">
                              <a:pos x="csX2149" y="csY2149"/>
                            </a:cxn>
                            <a:cxn ang="0">
                              <a:pos x="csX2150" y="csY2150"/>
                            </a:cxn>
                            <a:cxn ang="0">
                              <a:pos x="csX2151" y="csY2151"/>
                            </a:cxn>
                            <a:cxn ang="0">
                              <a:pos x="csX2152" y="csY2152"/>
                            </a:cxn>
                            <a:cxn ang="0">
                              <a:pos x="csX2153" y="csY2153"/>
                            </a:cxn>
                            <a:cxn ang="0">
                              <a:pos x="csX2154" y="csY2154"/>
                            </a:cxn>
                            <a:cxn ang="0">
                              <a:pos x="csX2155" y="csY2155"/>
                            </a:cxn>
                            <a:cxn ang="0">
                              <a:pos x="csX2156" y="csY2156"/>
                            </a:cxn>
                            <a:cxn ang="0">
                              <a:pos x="csX2157" y="csY2157"/>
                            </a:cxn>
                            <a:cxn ang="0">
                              <a:pos x="csX2158" y="csY2158"/>
                            </a:cxn>
                            <a:cxn ang="0">
                              <a:pos x="csX2159" y="csY2159"/>
                            </a:cxn>
                            <a:cxn ang="0">
                              <a:pos x="csX2160" y="csY2160"/>
                            </a:cxn>
                            <a:cxn ang="0">
                              <a:pos x="csX2161" y="csY2161"/>
                            </a:cxn>
                            <a:cxn ang="0">
                              <a:pos x="csX2162" y="csY2162"/>
                            </a:cxn>
                            <a:cxn ang="0">
                              <a:pos x="csX2163" y="csY2163"/>
                            </a:cxn>
                            <a:cxn ang="0">
                              <a:pos x="csX2164" y="csY2164"/>
                            </a:cxn>
                            <a:cxn ang="0">
                              <a:pos x="csX2165" y="csY2165"/>
                            </a:cxn>
                            <a:cxn ang="0">
                              <a:pos x="csX2166" y="csY2166"/>
                            </a:cxn>
                            <a:cxn ang="0">
                              <a:pos x="csX2167" y="csY2167"/>
                            </a:cxn>
                            <a:cxn ang="0">
                              <a:pos x="csX2168" y="csY2168"/>
                            </a:cxn>
                            <a:cxn ang="0">
                              <a:pos x="csX2169" y="csY2169"/>
                            </a:cxn>
                            <a:cxn ang="0">
                              <a:pos x="csX2170" y="csY2170"/>
                            </a:cxn>
                            <a:cxn ang="0">
                              <a:pos x="csX2171" y="csY2171"/>
                            </a:cxn>
                            <a:cxn ang="0">
                              <a:pos x="csX2172" y="csY2172"/>
                            </a:cxn>
                            <a:cxn ang="0">
                              <a:pos x="csX2173" y="csY2173"/>
                            </a:cxn>
                            <a:cxn ang="0">
                              <a:pos x="csX2174" y="csY2174"/>
                            </a:cxn>
                            <a:cxn ang="0">
                              <a:pos x="csX2175" y="csY2175"/>
                            </a:cxn>
                            <a:cxn ang="0">
                              <a:pos x="csX2176" y="csY2176"/>
                            </a:cxn>
                            <a:cxn ang="0">
                              <a:pos x="csX2177" y="csY2177"/>
                            </a:cxn>
                            <a:cxn ang="0">
                              <a:pos x="csX2178" y="csY2178"/>
                            </a:cxn>
                            <a:cxn ang="0">
                              <a:pos x="csX2179" y="csY2179"/>
                            </a:cxn>
                            <a:cxn ang="0">
                              <a:pos x="csX2180" y="csY2180"/>
                            </a:cxn>
                            <a:cxn ang="0">
                              <a:pos x="csX2181" y="csY2181"/>
                            </a:cxn>
                            <a:cxn ang="0">
                              <a:pos x="csX2182" y="csY2182"/>
                            </a:cxn>
                            <a:cxn ang="0">
                              <a:pos x="csX2183" y="csY2183"/>
                            </a:cxn>
                            <a:cxn ang="0">
                              <a:pos x="csX2184" y="csY2184"/>
                            </a:cxn>
                            <a:cxn ang="0">
                              <a:pos x="csX2185" y="csY2185"/>
                            </a:cxn>
                            <a:cxn ang="0">
                              <a:pos x="csX2186" y="csY2186"/>
                            </a:cxn>
                            <a:cxn ang="0">
                              <a:pos x="csX2187" y="csY2187"/>
                            </a:cxn>
                            <a:cxn ang="0">
                              <a:pos x="csX2188" y="csY2188"/>
                            </a:cxn>
                            <a:cxn ang="0">
                              <a:pos x="csX2189" y="csY2189"/>
                            </a:cxn>
                            <a:cxn ang="0">
                              <a:pos x="csX2190" y="csY2190"/>
                            </a:cxn>
                            <a:cxn ang="0">
                              <a:pos x="csX2191" y="csY2191"/>
                            </a:cxn>
                            <a:cxn ang="0">
                              <a:pos x="csX2192" y="csY2192"/>
                            </a:cxn>
                            <a:cxn ang="0">
                              <a:pos x="csX2193" y="csY2193"/>
                            </a:cxn>
                            <a:cxn ang="0">
                              <a:pos x="csX2194" y="csY2194"/>
                            </a:cxn>
                            <a:cxn ang="0">
                              <a:pos x="csX2195" y="csY2195"/>
                            </a:cxn>
                            <a:cxn ang="0">
                              <a:pos x="csX2196" y="csY2196"/>
                            </a:cxn>
                            <a:cxn ang="0">
                              <a:pos x="csX2197" y="csY2197"/>
                            </a:cxn>
                            <a:cxn ang="0">
                              <a:pos x="csX2198" y="csY2198"/>
                            </a:cxn>
                            <a:cxn ang="0">
                              <a:pos x="csX2199" y="csY2199"/>
                            </a:cxn>
                            <a:cxn ang="0">
                              <a:pos x="csX2200" y="csY2200"/>
                            </a:cxn>
                            <a:cxn ang="0">
                              <a:pos x="csX2201" y="csY2201"/>
                            </a:cxn>
                            <a:cxn ang="0">
                              <a:pos x="csX2202" y="csY2202"/>
                            </a:cxn>
                            <a:cxn ang="0">
                              <a:pos x="csX2203" y="csY2203"/>
                            </a:cxn>
                            <a:cxn ang="0">
                              <a:pos x="csX2204" y="csY2204"/>
                            </a:cxn>
                            <a:cxn ang="0">
                              <a:pos x="csX2205" y="csY2205"/>
                            </a:cxn>
                            <a:cxn ang="0">
                              <a:pos x="csX2206" y="csY2206"/>
                            </a:cxn>
                            <a:cxn ang="0">
                              <a:pos x="csX2207" y="csY2207"/>
                            </a:cxn>
                            <a:cxn ang="0">
                              <a:pos x="csX2208" y="csY2208"/>
                            </a:cxn>
                            <a:cxn ang="0">
                              <a:pos x="csX2209" y="csY2209"/>
                            </a:cxn>
                            <a:cxn ang="0">
                              <a:pos x="csX2210" y="csY2210"/>
                            </a:cxn>
                            <a:cxn ang="0">
                              <a:pos x="csX2211" y="csY2211"/>
                            </a:cxn>
                            <a:cxn ang="0">
                              <a:pos x="csX2212" y="csY2212"/>
                            </a:cxn>
                            <a:cxn ang="0">
                              <a:pos x="csX2213" y="csY2213"/>
                            </a:cxn>
                            <a:cxn ang="0">
                              <a:pos x="csX2214" y="csY2214"/>
                            </a:cxn>
                            <a:cxn ang="0">
                              <a:pos x="csX2215" y="csY2215"/>
                            </a:cxn>
                            <a:cxn ang="0">
                              <a:pos x="csX2216" y="csY2216"/>
                            </a:cxn>
                            <a:cxn ang="0">
                              <a:pos x="csX2217" y="csY2217"/>
                            </a:cxn>
                            <a:cxn ang="0">
                              <a:pos x="csX2218" y="csY2218"/>
                            </a:cxn>
                            <a:cxn ang="0">
                              <a:pos x="csX2219" y="csY2219"/>
                            </a:cxn>
                            <a:cxn ang="0">
                              <a:pos x="csX2220" y="csY2220"/>
                            </a:cxn>
                            <a:cxn ang="0">
                              <a:pos x="csX2221" y="csY2221"/>
                            </a:cxn>
                            <a:cxn ang="0">
                              <a:pos x="csX2222" y="csY2222"/>
                            </a:cxn>
                            <a:cxn ang="0">
                              <a:pos x="csX2223" y="csY2223"/>
                            </a:cxn>
                            <a:cxn ang="0">
                              <a:pos x="csX2224" y="csY2224"/>
                            </a:cxn>
                            <a:cxn ang="0">
                              <a:pos x="csX2225" y="csY2225"/>
                            </a:cxn>
                            <a:cxn ang="0">
                              <a:pos x="csX2226" y="csY2226"/>
                            </a:cxn>
                            <a:cxn ang="0">
                              <a:pos x="csX2227" y="csY2227"/>
                            </a:cxn>
                            <a:cxn ang="0">
                              <a:pos x="csX2228" y="csY2228"/>
                            </a:cxn>
                            <a:cxn ang="0">
                              <a:pos x="csX2229" y="csY2229"/>
                            </a:cxn>
                            <a:cxn ang="0">
                              <a:pos x="csX2230" y="csY2230"/>
                            </a:cxn>
                            <a:cxn ang="0">
                              <a:pos x="csX2231" y="csY2231"/>
                            </a:cxn>
                            <a:cxn ang="0">
                              <a:pos x="csX2232" y="csY2232"/>
                            </a:cxn>
                            <a:cxn ang="0">
                              <a:pos x="csX2233" y="csY2233"/>
                            </a:cxn>
                            <a:cxn ang="0">
                              <a:pos x="csX2234" y="csY2234"/>
                            </a:cxn>
                            <a:cxn ang="0">
                              <a:pos x="csX2235" y="csY2235"/>
                            </a:cxn>
                            <a:cxn ang="0">
                              <a:pos x="csX2236" y="csY2236"/>
                            </a:cxn>
                            <a:cxn ang="0">
                              <a:pos x="csX2237" y="csY2237"/>
                            </a:cxn>
                            <a:cxn ang="0">
                              <a:pos x="csX2238" y="csY2238"/>
                            </a:cxn>
                            <a:cxn ang="0">
                              <a:pos x="csX2239" y="csY2239"/>
                            </a:cxn>
                            <a:cxn ang="0">
                              <a:pos x="csX2240" y="csY2240"/>
                            </a:cxn>
                            <a:cxn ang="0">
                              <a:pos x="csX2241" y="csY2241"/>
                            </a:cxn>
                            <a:cxn ang="0">
                              <a:pos x="csX2242" y="csY2242"/>
                            </a:cxn>
                            <a:cxn ang="0">
                              <a:pos x="csX2243" y="csY2243"/>
                            </a:cxn>
                            <a:cxn ang="0">
                              <a:pos x="csX2244" y="csY2244"/>
                            </a:cxn>
                            <a:cxn ang="0">
                              <a:pos x="csX2245" y="csY2245"/>
                            </a:cxn>
                            <a:cxn ang="0">
                              <a:pos x="csX2246" y="csY2246"/>
                            </a:cxn>
                            <a:cxn ang="0">
                              <a:pos x="csX2247" y="csY2247"/>
                            </a:cxn>
                            <a:cxn ang="0">
                              <a:pos x="csX2248" y="csY2248"/>
                            </a:cxn>
                            <a:cxn ang="0">
                              <a:pos x="csX2249" y="csY2249"/>
                            </a:cxn>
                            <a:cxn ang="0">
                              <a:pos x="csX2250" y="csY2250"/>
                            </a:cxn>
                            <a:cxn ang="0">
                              <a:pos x="csX2251" y="csY2251"/>
                            </a:cxn>
                            <a:cxn ang="0">
                              <a:pos x="csX2252" y="csY2252"/>
                            </a:cxn>
                            <a:cxn ang="0">
                              <a:pos x="csX2253" y="csY2253"/>
                            </a:cxn>
                            <a:cxn ang="0">
                              <a:pos x="csX2254" y="csY2254"/>
                            </a:cxn>
                            <a:cxn ang="0">
                              <a:pos x="csX2255" y="csY2255"/>
                            </a:cxn>
                            <a:cxn ang="0">
                              <a:pos x="csX2256" y="csY2256"/>
                            </a:cxn>
                            <a:cxn ang="0">
                              <a:pos x="csX2257" y="csY2257"/>
                            </a:cxn>
                            <a:cxn ang="0">
                              <a:pos x="csX2258" y="csY2258"/>
                            </a:cxn>
                            <a:cxn ang="0">
                              <a:pos x="csX2259" y="csY2259"/>
                            </a:cxn>
                            <a:cxn ang="0">
                              <a:pos x="csX2260" y="csY2260"/>
                            </a:cxn>
                            <a:cxn ang="0">
                              <a:pos x="csX2261" y="csY2261"/>
                            </a:cxn>
                            <a:cxn ang="0">
                              <a:pos x="csX2262" y="csY2262"/>
                            </a:cxn>
                            <a:cxn ang="0">
                              <a:pos x="csX2263" y="csY2263"/>
                            </a:cxn>
                            <a:cxn ang="0">
                              <a:pos x="csX2264" y="csY2264"/>
                            </a:cxn>
                            <a:cxn ang="0">
                              <a:pos x="csX2265" y="csY2265"/>
                            </a:cxn>
                            <a:cxn ang="0">
                              <a:pos x="csX2266" y="csY2266"/>
                            </a:cxn>
                            <a:cxn ang="0">
                              <a:pos x="csX2267" y="csY2267"/>
                            </a:cxn>
                            <a:cxn ang="0">
                              <a:pos x="csX2268" y="csY2268"/>
                            </a:cxn>
                            <a:cxn ang="0">
                              <a:pos x="csX2269" y="csY2269"/>
                            </a:cxn>
                            <a:cxn ang="0">
                              <a:pos x="csX2270" y="csY2270"/>
                            </a:cxn>
                            <a:cxn ang="0">
                              <a:pos x="csX2271" y="csY2271"/>
                            </a:cxn>
                            <a:cxn ang="0">
                              <a:pos x="csX2272" y="csY2272"/>
                            </a:cxn>
                            <a:cxn ang="0">
                              <a:pos x="csX2273" y="csY2273"/>
                            </a:cxn>
                            <a:cxn ang="0">
                              <a:pos x="csX2274" y="csY2274"/>
                            </a:cxn>
                            <a:cxn ang="0">
                              <a:pos x="csX2275" y="csY2275"/>
                            </a:cxn>
                            <a:cxn ang="0">
                              <a:pos x="csX2276" y="csY2276"/>
                            </a:cxn>
                            <a:cxn ang="0">
                              <a:pos x="csX2277" y="csY2277"/>
                            </a:cxn>
                            <a:cxn ang="0">
                              <a:pos x="csX2278" y="csY2278"/>
                            </a:cxn>
                            <a:cxn ang="0">
                              <a:pos x="csX2279" y="csY2279"/>
                            </a:cxn>
                            <a:cxn ang="0">
                              <a:pos x="csX2280" y="csY2280"/>
                            </a:cxn>
                            <a:cxn ang="0">
                              <a:pos x="csX2281" y="csY2281"/>
                            </a:cxn>
                            <a:cxn ang="0">
                              <a:pos x="csX2282" y="csY2282"/>
                            </a:cxn>
                            <a:cxn ang="0">
                              <a:pos x="csX2283" y="csY2283"/>
                            </a:cxn>
                            <a:cxn ang="0">
                              <a:pos x="csX2284" y="csY2284"/>
                            </a:cxn>
                            <a:cxn ang="0">
                              <a:pos x="csX2285" y="csY2285"/>
                            </a:cxn>
                            <a:cxn ang="0">
                              <a:pos x="csX2286" y="csY2286"/>
                            </a:cxn>
                            <a:cxn ang="0">
                              <a:pos x="csX2287" y="csY2287"/>
                            </a:cxn>
                            <a:cxn ang="0">
                              <a:pos x="csX2288" y="csY2288"/>
                            </a:cxn>
                            <a:cxn ang="0">
                              <a:pos x="csX2289" y="csY2289"/>
                            </a:cxn>
                            <a:cxn ang="0">
                              <a:pos x="csX2290" y="csY2290"/>
                            </a:cxn>
                            <a:cxn ang="0">
                              <a:pos x="csX2291" y="csY2291"/>
                            </a:cxn>
                            <a:cxn ang="0">
                              <a:pos x="csX2292" y="csY2292"/>
                            </a:cxn>
                            <a:cxn ang="0">
                              <a:pos x="csX2293" y="csY2293"/>
                            </a:cxn>
                            <a:cxn ang="0">
                              <a:pos x="csX2294" y="csY2294"/>
                            </a:cxn>
                            <a:cxn ang="0">
                              <a:pos x="csX2295" y="csY2295"/>
                            </a:cxn>
                            <a:cxn ang="0">
                              <a:pos x="csX2296" y="csY2296"/>
                            </a:cxn>
                            <a:cxn ang="0">
                              <a:pos x="csX2297" y="csY2297"/>
                            </a:cxn>
                            <a:cxn ang="0">
                              <a:pos x="csX2298" y="csY2298"/>
                            </a:cxn>
                            <a:cxn ang="0">
                              <a:pos x="csX2299" y="csY2299"/>
                            </a:cxn>
                            <a:cxn ang="0">
                              <a:pos x="csX2300" y="csY2300"/>
                            </a:cxn>
                            <a:cxn ang="0">
                              <a:pos x="csX2301" y="csY2301"/>
                            </a:cxn>
                            <a:cxn ang="0">
                              <a:pos x="csX2302" y="csY2302"/>
                            </a:cxn>
                            <a:cxn ang="0">
                              <a:pos x="csX2303" y="csY2303"/>
                            </a:cxn>
                            <a:cxn ang="0">
                              <a:pos x="csX2304" y="csY2304"/>
                            </a:cxn>
                            <a:cxn ang="0">
                              <a:pos x="csX2305" y="csY2305"/>
                            </a:cxn>
                            <a:cxn ang="0">
                              <a:pos x="csX2306" y="csY2306"/>
                            </a:cxn>
                            <a:cxn ang="0">
                              <a:pos x="csX2307" y="csY2307"/>
                            </a:cxn>
                            <a:cxn ang="0">
                              <a:pos x="csX2308" y="csY2308"/>
                            </a:cxn>
                            <a:cxn ang="0">
                              <a:pos x="csX2309" y="csY2309"/>
                            </a:cxn>
                            <a:cxn ang="0">
                              <a:pos x="csX2310" y="csY2310"/>
                            </a:cxn>
                            <a:cxn ang="0">
                              <a:pos x="csX2311" y="csY2311"/>
                            </a:cxn>
                            <a:cxn ang="0">
                              <a:pos x="csX2312" y="csY2312"/>
                            </a:cxn>
                            <a:cxn ang="0">
                              <a:pos x="csX2313" y="csY2313"/>
                            </a:cxn>
                            <a:cxn ang="0">
                              <a:pos x="csX2314" y="csY2314"/>
                            </a:cxn>
                            <a:cxn ang="0">
                              <a:pos x="csX2315" y="csY2315"/>
                            </a:cxn>
                            <a:cxn ang="0">
                              <a:pos x="csX2316" y="csY2316"/>
                            </a:cxn>
                            <a:cxn ang="0">
                              <a:pos x="csX2317" y="csY2317"/>
                            </a:cxn>
                            <a:cxn ang="0">
                              <a:pos x="csX2318" y="csY2318"/>
                            </a:cxn>
                            <a:cxn ang="0">
                              <a:pos x="csX2319" y="csY2319"/>
                            </a:cxn>
                            <a:cxn ang="0">
                              <a:pos x="csX2320" y="csY2320"/>
                            </a:cxn>
                            <a:cxn ang="0">
                              <a:pos x="csX2321" y="csY2321"/>
                            </a:cxn>
                            <a:cxn ang="0">
                              <a:pos x="csX2322" y="csY2322"/>
                            </a:cxn>
                            <a:cxn ang="0">
                              <a:pos x="csX2323" y="csY2323"/>
                            </a:cxn>
                            <a:cxn ang="0">
                              <a:pos x="csX2324" y="csY2324"/>
                            </a:cxn>
                            <a:cxn ang="0">
                              <a:pos x="csX2325" y="csY2325"/>
                            </a:cxn>
                            <a:cxn ang="0">
                              <a:pos x="csX2326" y="csY2326"/>
                            </a:cxn>
                            <a:cxn ang="0">
                              <a:pos x="csX2327" y="csY2327"/>
                            </a:cxn>
                            <a:cxn ang="0">
                              <a:pos x="csX2328" y="csY2328"/>
                            </a:cxn>
                            <a:cxn ang="0">
                              <a:pos x="csX2329" y="csY2329"/>
                            </a:cxn>
                            <a:cxn ang="0">
                              <a:pos x="csX2330" y="csY2330"/>
                            </a:cxn>
                            <a:cxn ang="0">
                              <a:pos x="csX2331" y="csY2331"/>
                            </a:cxn>
                            <a:cxn ang="0">
                              <a:pos x="csX2332" y="csY2332"/>
                            </a:cxn>
                            <a:cxn ang="0">
                              <a:pos x="csX2333" y="csY2333"/>
                            </a:cxn>
                            <a:cxn ang="0">
                              <a:pos x="csX2334" y="csY2334"/>
                            </a:cxn>
                            <a:cxn ang="0">
                              <a:pos x="csX2335" y="csY2335"/>
                            </a:cxn>
                            <a:cxn ang="0">
                              <a:pos x="csX2336" y="csY2336"/>
                            </a:cxn>
                            <a:cxn ang="0">
                              <a:pos x="csX2337" y="csY2337"/>
                            </a:cxn>
                            <a:cxn ang="0">
                              <a:pos x="csX2338" y="csY2338"/>
                            </a:cxn>
                            <a:cxn ang="0">
                              <a:pos x="csX2339" y="csY2339"/>
                            </a:cxn>
                            <a:cxn ang="0">
                              <a:pos x="csX2340" y="csY2340"/>
                            </a:cxn>
                            <a:cxn ang="0">
                              <a:pos x="csX2341" y="csY2341"/>
                            </a:cxn>
                            <a:cxn ang="0">
                              <a:pos x="csX2342" y="csY2342"/>
                            </a:cxn>
                            <a:cxn ang="0">
                              <a:pos x="csX2343" y="csY2343"/>
                            </a:cxn>
                            <a:cxn ang="0">
                              <a:pos x="csX2344" y="csY2344"/>
                            </a:cxn>
                            <a:cxn ang="0">
                              <a:pos x="csX2345" y="csY2345"/>
                            </a:cxn>
                            <a:cxn ang="0">
                              <a:pos x="csX2346" y="csY2346"/>
                            </a:cxn>
                            <a:cxn ang="0">
                              <a:pos x="csX2347" y="csY2347"/>
                            </a:cxn>
                            <a:cxn ang="0">
                              <a:pos x="csX2348" y="csY2348"/>
                            </a:cxn>
                            <a:cxn ang="0">
                              <a:pos x="csX2349" y="csY2349"/>
                            </a:cxn>
                            <a:cxn ang="0">
                              <a:pos x="csX2350" y="csY2350"/>
                            </a:cxn>
                            <a:cxn ang="0">
                              <a:pos x="csX2351" y="csY2351"/>
                            </a:cxn>
                            <a:cxn ang="0">
                              <a:pos x="csX2352" y="csY2352"/>
                            </a:cxn>
                            <a:cxn ang="0">
                              <a:pos x="csX2353" y="csY2353"/>
                            </a:cxn>
                            <a:cxn ang="0">
                              <a:pos x="csX2354" y="csY2354"/>
                            </a:cxn>
                            <a:cxn ang="0">
                              <a:pos x="csX2355" y="csY2355"/>
                            </a:cxn>
                            <a:cxn ang="0">
                              <a:pos x="csX2356" y="csY2356"/>
                            </a:cxn>
                            <a:cxn ang="0">
                              <a:pos x="csX2357" y="csY2357"/>
                            </a:cxn>
                            <a:cxn ang="0">
                              <a:pos x="csX2358" y="csY2358"/>
                            </a:cxn>
                            <a:cxn ang="0">
                              <a:pos x="csX2359" y="csY2359"/>
                            </a:cxn>
                            <a:cxn ang="0">
                              <a:pos x="csX2360" y="csY2360"/>
                            </a:cxn>
                            <a:cxn ang="0">
                              <a:pos x="csX2361" y="csY2361"/>
                            </a:cxn>
                            <a:cxn ang="0">
                              <a:pos x="csX2362" y="csY2362"/>
                            </a:cxn>
                            <a:cxn ang="0">
                              <a:pos x="csX2363" y="csY2363"/>
                            </a:cxn>
                            <a:cxn ang="0">
                              <a:pos x="csX2364" y="csY2364"/>
                            </a:cxn>
                            <a:cxn ang="0">
                              <a:pos x="csX2365" y="csY2365"/>
                            </a:cxn>
                            <a:cxn ang="0">
                              <a:pos x="csX2366" y="csY2366"/>
                            </a:cxn>
                            <a:cxn ang="0">
                              <a:pos x="csX2367" y="csY2367"/>
                            </a:cxn>
                            <a:cxn ang="0">
                              <a:pos x="csX2368" y="csY2368"/>
                            </a:cxn>
                            <a:cxn ang="0">
                              <a:pos x="csX2369" y="csY2369"/>
                            </a:cxn>
                            <a:cxn ang="0">
                              <a:pos x="csX2370" y="csY2370"/>
                            </a:cxn>
                            <a:cxn ang="0">
                              <a:pos x="csX2371" y="csY2371"/>
                            </a:cxn>
                            <a:cxn ang="0">
                              <a:pos x="csX2372" y="csY2372"/>
                            </a:cxn>
                            <a:cxn ang="0">
                              <a:pos x="csX2373" y="csY2373"/>
                            </a:cxn>
                            <a:cxn ang="0">
                              <a:pos x="csX2374" y="csY2374"/>
                            </a:cxn>
                            <a:cxn ang="0">
                              <a:pos x="csX2375" y="csY2375"/>
                            </a:cxn>
                            <a:cxn ang="0">
                              <a:pos x="csX2376" y="csY2376"/>
                            </a:cxn>
                            <a:cxn ang="0">
                              <a:pos x="csX2377" y="csY2377"/>
                            </a:cxn>
                            <a:cxn ang="0">
                              <a:pos x="csX2378" y="csY2378"/>
                            </a:cxn>
                            <a:cxn ang="0">
                              <a:pos x="csX2379" y="csY2379"/>
                            </a:cxn>
                            <a:cxn ang="0">
                              <a:pos x="csX2380" y="csY2380"/>
                            </a:cxn>
                            <a:cxn ang="0">
                              <a:pos x="csX2381" y="csY2381"/>
                            </a:cxn>
                            <a:cxn ang="0">
                              <a:pos x="csX2382" y="csY2382"/>
                            </a:cxn>
                            <a:cxn ang="0">
                              <a:pos x="csX2383" y="csY2383"/>
                            </a:cxn>
                            <a:cxn ang="0">
                              <a:pos x="csX2384" y="csY2384"/>
                            </a:cxn>
                            <a:cxn ang="0">
                              <a:pos x="csX2385" y="csY2385"/>
                            </a:cxn>
                            <a:cxn ang="0">
                              <a:pos x="csX2386" y="csY2386"/>
                            </a:cxn>
                            <a:cxn ang="0">
                              <a:pos x="csX2387" y="csY2387"/>
                            </a:cxn>
                            <a:cxn ang="0">
                              <a:pos x="csX2388" y="csY2388"/>
                            </a:cxn>
                            <a:cxn ang="0">
                              <a:pos x="csX2389" y="csY2389"/>
                            </a:cxn>
                            <a:cxn ang="0">
                              <a:pos x="csX2390" y="csY2390"/>
                            </a:cxn>
                            <a:cxn ang="0">
                              <a:pos x="csX2391" y="csY2391"/>
                            </a:cxn>
                            <a:cxn ang="0">
                              <a:pos x="csX2392" y="csY2392"/>
                            </a:cxn>
                            <a:cxn ang="0">
                              <a:pos x="csX2393" y="csY2393"/>
                            </a:cxn>
                            <a:cxn ang="0">
                              <a:pos x="csX2394" y="csY2394"/>
                            </a:cxn>
                            <a:cxn ang="0">
                              <a:pos x="csX2395" y="csY2395"/>
                            </a:cxn>
                            <a:cxn ang="0">
                              <a:pos x="csX2396" y="csY2396"/>
                            </a:cxn>
                            <a:cxn ang="0">
                              <a:pos x="csX2397" y="csY2397"/>
                            </a:cxn>
                            <a:cxn ang="0">
                              <a:pos x="csX2398" y="csY2398"/>
                            </a:cxn>
                            <a:cxn ang="0">
                              <a:pos x="csX2399" y="csY2399"/>
                            </a:cxn>
                            <a:cxn ang="0">
                              <a:pos x="csX2400" y="csY2400"/>
                            </a:cxn>
                            <a:cxn ang="0">
                              <a:pos x="csX2401" y="csY2401"/>
                            </a:cxn>
                            <a:cxn ang="0">
                              <a:pos x="csX2402" y="csY2402"/>
                            </a:cxn>
                            <a:cxn ang="0">
                              <a:pos x="csX2403" y="csY2403"/>
                            </a:cxn>
                            <a:cxn ang="0">
                              <a:pos x="csX2404" y="csY2404"/>
                            </a:cxn>
                            <a:cxn ang="0">
                              <a:pos x="csX2405" y="csY2405"/>
                            </a:cxn>
                            <a:cxn ang="0">
                              <a:pos x="csX2406" y="csY2406"/>
                            </a:cxn>
                            <a:cxn ang="0">
                              <a:pos x="csX2407" y="csY2407"/>
                            </a:cxn>
                            <a:cxn ang="0">
                              <a:pos x="csX2408" y="csY2408"/>
                            </a:cxn>
                            <a:cxn ang="0">
                              <a:pos x="csX2409" y="csY2409"/>
                            </a:cxn>
                            <a:cxn ang="0">
                              <a:pos x="csX2410" y="csY2410"/>
                            </a:cxn>
                            <a:cxn ang="0">
                              <a:pos x="csX2411" y="csY2411"/>
                            </a:cxn>
                            <a:cxn ang="0">
                              <a:pos x="csX2412" y="csY2412"/>
                            </a:cxn>
                            <a:cxn ang="0">
                              <a:pos x="csX2413" y="csY2413"/>
                            </a:cxn>
                            <a:cxn ang="0">
                              <a:pos x="csX2414" y="csY2414"/>
                            </a:cxn>
                            <a:cxn ang="0">
                              <a:pos x="csX2415" y="csY2415"/>
                            </a:cxn>
                            <a:cxn ang="0">
                              <a:pos x="csX2416" y="csY2416"/>
                            </a:cxn>
                            <a:cxn ang="0">
                              <a:pos x="csX2417" y="csY2417"/>
                            </a:cxn>
                            <a:cxn ang="0">
                              <a:pos x="csX2418" y="csY2418"/>
                            </a:cxn>
                            <a:cxn ang="0">
                              <a:pos x="csX2419" y="csY2419"/>
                            </a:cxn>
                            <a:cxn ang="0">
                              <a:pos x="csX2420" y="csY2420"/>
                            </a:cxn>
                            <a:cxn ang="0">
                              <a:pos x="csX2421" y="csY2421"/>
                            </a:cxn>
                            <a:cxn ang="0">
                              <a:pos x="csX2422" y="csY2422"/>
                            </a:cxn>
                            <a:cxn ang="0">
                              <a:pos x="csX2423" y="csY2423"/>
                            </a:cxn>
                            <a:cxn ang="0">
                              <a:pos x="csX2424" y="csY2424"/>
                            </a:cxn>
                            <a:cxn ang="0">
                              <a:pos x="csX2425" y="csY2425"/>
                            </a:cxn>
                            <a:cxn ang="0">
                              <a:pos x="csX2426" y="csY2426"/>
                            </a:cxn>
                            <a:cxn ang="0">
                              <a:pos x="csX2427" y="csY2427"/>
                            </a:cxn>
                            <a:cxn ang="0">
                              <a:pos x="csX2428" y="csY2428"/>
                            </a:cxn>
                            <a:cxn ang="0">
                              <a:pos x="csX2429" y="csY2429"/>
                            </a:cxn>
                            <a:cxn ang="0">
                              <a:pos x="csX2430" y="csY2430"/>
                            </a:cxn>
                            <a:cxn ang="0">
                              <a:pos x="csX2431" y="csY2431"/>
                            </a:cxn>
                            <a:cxn ang="0">
                              <a:pos x="csX2432" y="csY2432"/>
                            </a:cxn>
                            <a:cxn ang="0">
                              <a:pos x="csX2433" y="csY2433"/>
                            </a:cxn>
                            <a:cxn ang="0">
                              <a:pos x="csX2434" y="csY2434"/>
                            </a:cxn>
                            <a:cxn ang="0">
                              <a:pos x="csX2435" y="csY2435"/>
                            </a:cxn>
                            <a:cxn ang="0">
                              <a:pos x="csX2436" y="csY2436"/>
                            </a:cxn>
                            <a:cxn ang="0">
                              <a:pos x="csX2437" y="csY2437"/>
                            </a:cxn>
                            <a:cxn ang="0">
                              <a:pos x="csX2438" y="csY2438"/>
                            </a:cxn>
                            <a:cxn ang="0">
                              <a:pos x="csX2439" y="csY2439"/>
                            </a:cxn>
                            <a:cxn ang="0">
                              <a:pos x="csX2440" y="csY2440"/>
                            </a:cxn>
                            <a:cxn ang="0">
                              <a:pos x="csX2441" y="csY2441"/>
                            </a:cxn>
                            <a:cxn ang="0">
                              <a:pos x="csX2442" y="csY2442"/>
                            </a:cxn>
                            <a:cxn ang="0">
                              <a:pos x="csX2443" y="csY2443"/>
                            </a:cxn>
                            <a:cxn ang="0">
                              <a:pos x="csX2444" y="csY2444"/>
                            </a:cxn>
                            <a:cxn ang="0">
                              <a:pos x="csX2445" y="csY2445"/>
                            </a:cxn>
                            <a:cxn ang="0">
                              <a:pos x="csX2446" y="csY2446"/>
                            </a:cxn>
                            <a:cxn ang="0">
                              <a:pos x="csX2447" y="csY2447"/>
                            </a:cxn>
                            <a:cxn ang="0">
                              <a:pos x="csX2448" y="csY2448"/>
                            </a:cxn>
                            <a:cxn ang="0">
                              <a:pos x="csX2449" y="csY2449"/>
                            </a:cxn>
                            <a:cxn ang="0">
                              <a:pos x="csX2450" y="csY2450"/>
                            </a:cxn>
                            <a:cxn ang="0">
                              <a:pos x="csX2451" y="csY2451"/>
                            </a:cxn>
                            <a:cxn ang="0">
                              <a:pos x="csX2452" y="csY2452"/>
                            </a:cxn>
                            <a:cxn ang="0">
                              <a:pos x="csX2453" y="csY2453"/>
                            </a:cxn>
                            <a:cxn ang="0">
                              <a:pos x="csX2454" y="csY2454"/>
                            </a:cxn>
                            <a:cxn ang="0">
                              <a:pos x="csX2455" y="csY2455"/>
                            </a:cxn>
                            <a:cxn ang="0">
                              <a:pos x="csX2456" y="csY2456"/>
                            </a:cxn>
                            <a:cxn ang="0">
                              <a:pos x="csX2457" y="csY2457"/>
                            </a:cxn>
                            <a:cxn ang="0">
                              <a:pos x="csX2458" y="csY2458"/>
                            </a:cxn>
                            <a:cxn ang="0">
                              <a:pos x="csX2459" y="csY2459"/>
                            </a:cxn>
                            <a:cxn ang="0">
                              <a:pos x="csX2460" y="csY2460"/>
                            </a:cxn>
                            <a:cxn ang="0">
                              <a:pos x="csX2461" y="csY2461"/>
                            </a:cxn>
                            <a:cxn ang="0">
                              <a:pos x="csX2462" y="csY2462"/>
                            </a:cxn>
                            <a:cxn ang="0">
                              <a:pos x="csX2463" y="csY2463"/>
                            </a:cxn>
                            <a:cxn ang="0">
                              <a:pos x="csX2464" y="csY2464"/>
                            </a:cxn>
                            <a:cxn ang="0">
                              <a:pos x="csX2465" y="csY2465"/>
                            </a:cxn>
                            <a:cxn ang="0">
                              <a:pos x="csX2466" y="csY2466"/>
                            </a:cxn>
                            <a:cxn ang="0">
                              <a:pos x="csX2467" y="csY2467"/>
                            </a:cxn>
                            <a:cxn ang="0">
                              <a:pos x="csX2468" y="csY2468"/>
                            </a:cxn>
                            <a:cxn ang="0">
                              <a:pos x="csX2469" y="csY2469"/>
                            </a:cxn>
                            <a:cxn ang="0">
                              <a:pos x="csX2470" y="csY2470"/>
                            </a:cxn>
                            <a:cxn ang="0">
                              <a:pos x="csX2471" y="csY2471"/>
                            </a:cxn>
                            <a:cxn ang="0">
                              <a:pos x="csX2472" y="csY2472"/>
                            </a:cxn>
                            <a:cxn ang="0">
                              <a:pos x="csX2473" y="csY2473"/>
                            </a:cxn>
                            <a:cxn ang="0">
                              <a:pos x="csX2474" y="csY2474"/>
                            </a:cxn>
                            <a:cxn ang="0">
                              <a:pos x="csX2475" y="csY2475"/>
                            </a:cxn>
                            <a:cxn ang="0">
                              <a:pos x="csX2476" y="csY2476"/>
                            </a:cxn>
                            <a:cxn ang="0">
                              <a:pos x="csX2477" y="csY2477"/>
                            </a:cxn>
                            <a:cxn ang="0">
                              <a:pos x="csX2478" y="csY2478"/>
                            </a:cxn>
                            <a:cxn ang="0">
                              <a:pos x="csX2479" y="csY2479"/>
                            </a:cxn>
                            <a:cxn ang="0">
                              <a:pos x="csX2480" y="csY2480"/>
                            </a:cxn>
                            <a:cxn ang="0">
                              <a:pos x="csX2481" y="csY2481"/>
                            </a:cxn>
                            <a:cxn ang="0">
                              <a:pos x="csX2482" y="csY2482"/>
                            </a:cxn>
                            <a:cxn ang="0">
                              <a:pos x="csX2483" y="csY2483"/>
                            </a:cxn>
                            <a:cxn ang="0">
                              <a:pos x="csX2484" y="csY2484"/>
                            </a:cxn>
                            <a:cxn ang="0">
                              <a:pos x="csX2485" y="csY2485"/>
                            </a:cxn>
                            <a:cxn ang="0">
                              <a:pos x="csX2486" y="csY2486"/>
                            </a:cxn>
                            <a:cxn ang="0">
                              <a:pos x="csX2487" y="csY2487"/>
                            </a:cxn>
                            <a:cxn ang="0">
                              <a:pos x="csX2488" y="csY2488"/>
                            </a:cxn>
                            <a:cxn ang="0">
                              <a:pos x="csX2489" y="csY2489"/>
                            </a:cxn>
                            <a:cxn ang="0">
                              <a:pos x="csX2490" y="csY2490"/>
                            </a:cxn>
                            <a:cxn ang="0">
                              <a:pos x="csX2491" y="csY2491"/>
                            </a:cxn>
                            <a:cxn ang="0">
                              <a:pos x="csX2492" y="csY2492"/>
                            </a:cxn>
                            <a:cxn ang="0">
                              <a:pos x="csX2493" y="csY2493"/>
                            </a:cxn>
                            <a:cxn ang="0">
                              <a:pos x="csX2494" y="csY2494"/>
                            </a:cxn>
                            <a:cxn ang="0">
                              <a:pos x="csX2495" y="csY2495"/>
                            </a:cxn>
                            <a:cxn ang="0">
                              <a:pos x="csX2496" y="csY2496"/>
                            </a:cxn>
                            <a:cxn ang="0">
                              <a:pos x="csX2497" y="csY2497"/>
                            </a:cxn>
                            <a:cxn ang="0">
                              <a:pos x="csX2498" y="csY2498"/>
                            </a:cxn>
                            <a:cxn ang="0">
                              <a:pos x="csX2499" y="csY2499"/>
                            </a:cxn>
                            <a:cxn ang="0">
                              <a:pos x="csX2500" y="csY2500"/>
                            </a:cxn>
                            <a:cxn ang="0">
                              <a:pos x="csX2501" y="csY2501"/>
                            </a:cxn>
                            <a:cxn ang="0">
                              <a:pos x="csX2502" y="csY2502"/>
                            </a:cxn>
                            <a:cxn ang="0">
                              <a:pos x="csX2503" y="csY2503"/>
                            </a:cxn>
                            <a:cxn ang="0">
                              <a:pos x="csX2504" y="csY2504"/>
                            </a:cxn>
                            <a:cxn ang="0">
                              <a:pos x="csX2505" y="csY2505"/>
                            </a:cxn>
                            <a:cxn ang="0">
                              <a:pos x="csX2506" y="csY2506"/>
                            </a:cxn>
                            <a:cxn ang="0">
                              <a:pos x="csX2507" y="csY2507"/>
                            </a:cxn>
                            <a:cxn ang="0">
                              <a:pos x="csX2508" y="csY2508"/>
                            </a:cxn>
                            <a:cxn ang="0">
                              <a:pos x="csX2509" y="csY2509"/>
                            </a:cxn>
                            <a:cxn ang="0">
                              <a:pos x="csX2510" y="csY2510"/>
                            </a:cxn>
                            <a:cxn ang="0">
                              <a:pos x="csX2511" y="csY2511"/>
                            </a:cxn>
                            <a:cxn ang="0">
                              <a:pos x="csX2512" y="csY2512"/>
                            </a:cxn>
                            <a:cxn ang="0">
                              <a:pos x="csX2513" y="csY2513"/>
                            </a:cxn>
                            <a:cxn ang="0">
                              <a:pos x="csX2514" y="csY2514"/>
                            </a:cxn>
                            <a:cxn ang="0">
                              <a:pos x="csX2515" y="csY2515"/>
                            </a:cxn>
                            <a:cxn ang="0">
                              <a:pos x="csX2516" y="csY2516"/>
                            </a:cxn>
                            <a:cxn ang="0">
                              <a:pos x="csX2517" y="csY2517"/>
                            </a:cxn>
                            <a:cxn ang="0">
                              <a:pos x="csX2518" y="csY2518"/>
                            </a:cxn>
                            <a:cxn ang="0">
                              <a:pos x="csX2519" y="csY2519"/>
                            </a:cxn>
                            <a:cxn ang="0">
                              <a:pos x="csX2520" y="csY2520"/>
                            </a:cxn>
                            <a:cxn ang="0">
                              <a:pos x="csX2521" y="csY2521"/>
                            </a:cxn>
                            <a:cxn ang="0">
                              <a:pos x="csX2522" y="csY2522"/>
                            </a:cxn>
                            <a:cxn ang="0">
                              <a:pos x="csX2523" y="csY2523"/>
                            </a:cxn>
                            <a:cxn ang="0">
                              <a:pos x="csX2524" y="csY2524"/>
                            </a:cxn>
                            <a:cxn ang="0">
                              <a:pos x="csX2525" y="csY2525"/>
                            </a:cxn>
                            <a:cxn ang="0">
                              <a:pos x="csX2526" y="csY2526"/>
                            </a:cxn>
                            <a:cxn ang="0">
                              <a:pos x="csX2527" y="csY2527"/>
                            </a:cxn>
                            <a:cxn ang="0">
                              <a:pos x="csX2528" y="csY2528"/>
                            </a:cxn>
                            <a:cxn ang="0">
                              <a:pos x="csX2529" y="csY2529"/>
                            </a:cxn>
                            <a:cxn ang="0">
                              <a:pos x="csX2530" y="csY2530"/>
                            </a:cxn>
                            <a:cxn ang="0">
                              <a:pos x="csX2531" y="csY2531"/>
                            </a:cxn>
                            <a:cxn ang="0">
                              <a:pos x="csX2532" y="csY2532"/>
                            </a:cxn>
                            <a:cxn ang="0">
                              <a:pos x="csX2533" y="csY2533"/>
                            </a:cxn>
                            <a:cxn ang="0">
                              <a:pos x="csX2534" y="csY2534"/>
                            </a:cxn>
                            <a:cxn ang="0">
                              <a:pos x="csX2535" y="csY2535"/>
                            </a:cxn>
                            <a:cxn ang="0">
                              <a:pos x="csX2536" y="csY2536"/>
                            </a:cxn>
                            <a:cxn ang="0">
                              <a:pos x="csX2537" y="csY2537"/>
                            </a:cxn>
                            <a:cxn ang="0">
                              <a:pos x="csX2538" y="csY2538"/>
                            </a:cxn>
                            <a:cxn ang="0">
                              <a:pos x="csX2539" y="csY2539"/>
                            </a:cxn>
                            <a:cxn ang="0">
                              <a:pos x="csX2540" y="csY2540"/>
                            </a:cxn>
                            <a:cxn ang="0">
                              <a:pos x="csX2541" y="csY2541"/>
                            </a:cxn>
                            <a:cxn ang="0">
                              <a:pos x="csX2542" y="csY2542"/>
                            </a:cxn>
                            <a:cxn ang="0">
                              <a:pos x="csX2543" y="csY2543"/>
                            </a:cxn>
                            <a:cxn ang="0">
                              <a:pos x="csX2544" y="csY2544"/>
                            </a:cxn>
                            <a:cxn ang="0">
                              <a:pos x="csX2545" y="csY2545"/>
                            </a:cxn>
                            <a:cxn ang="0">
                              <a:pos x="csX2546" y="csY2546"/>
                            </a:cxn>
                            <a:cxn ang="0">
                              <a:pos x="csX2547" y="csY2547"/>
                            </a:cxn>
                            <a:cxn ang="0">
                              <a:pos x="csX2548" y="csY2548"/>
                            </a:cxn>
                            <a:cxn ang="0">
                              <a:pos x="csX2549" y="csY2549"/>
                            </a:cxn>
                            <a:cxn ang="0">
                              <a:pos x="csX2550" y="csY2550"/>
                            </a:cxn>
                            <a:cxn ang="0">
                              <a:pos x="csX2551" y="csY2551"/>
                            </a:cxn>
                            <a:cxn ang="0">
                              <a:pos x="csX2552" y="csY2552"/>
                            </a:cxn>
                            <a:cxn ang="0">
                              <a:pos x="csX2553" y="csY2553"/>
                            </a:cxn>
                            <a:cxn ang="0">
                              <a:pos x="csX2554" y="csY2554"/>
                            </a:cxn>
                            <a:cxn ang="0">
                              <a:pos x="csX2555" y="csY2555"/>
                            </a:cxn>
                            <a:cxn ang="0">
                              <a:pos x="csX2556" y="csY2556"/>
                            </a:cxn>
                            <a:cxn ang="0">
                              <a:pos x="csX2557" y="csY2557"/>
                            </a:cxn>
                            <a:cxn ang="0">
                              <a:pos x="csX2558" y="csY2558"/>
                            </a:cxn>
                            <a:cxn ang="0">
                              <a:pos x="csX2559" y="csY2559"/>
                            </a:cxn>
                            <a:cxn ang="0">
                              <a:pos x="csX2560" y="csY2560"/>
                            </a:cxn>
                            <a:cxn ang="0">
                              <a:pos x="csX2561" y="csY2561"/>
                            </a:cxn>
                            <a:cxn ang="0">
                              <a:pos x="csX2562" y="csY2562"/>
                            </a:cxn>
                            <a:cxn ang="0">
                              <a:pos x="csX2563" y="csY2563"/>
                            </a:cxn>
                            <a:cxn ang="0">
                              <a:pos x="csX2564" y="csY2564"/>
                            </a:cxn>
                            <a:cxn ang="0">
                              <a:pos x="csX2565" y="csY2565"/>
                            </a:cxn>
                            <a:cxn ang="0">
                              <a:pos x="csX2566" y="csY2566"/>
                            </a:cxn>
                            <a:cxn ang="0">
                              <a:pos x="csX2567" y="csY2567"/>
                            </a:cxn>
                            <a:cxn ang="0">
                              <a:pos x="csX2568" y="csY2568"/>
                            </a:cxn>
                            <a:cxn ang="0">
                              <a:pos x="csX2569" y="csY2569"/>
                            </a:cxn>
                            <a:cxn ang="0">
                              <a:pos x="csX2570" y="csY2570"/>
                            </a:cxn>
                            <a:cxn ang="0">
                              <a:pos x="csX2571" y="csY2571"/>
                            </a:cxn>
                            <a:cxn ang="0">
                              <a:pos x="csX2572" y="csY2572"/>
                            </a:cxn>
                            <a:cxn ang="0">
                              <a:pos x="csX2573" y="csY2573"/>
                            </a:cxn>
                            <a:cxn ang="0">
                              <a:pos x="csX2574" y="csY2574"/>
                            </a:cxn>
                            <a:cxn ang="0">
                              <a:pos x="csX2575" y="csY2575"/>
                            </a:cxn>
                            <a:cxn ang="0">
                              <a:pos x="csX2576" y="csY2576"/>
                            </a:cxn>
                            <a:cxn ang="0">
                              <a:pos x="csX2577" y="csY2577"/>
                            </a:cxn>
                            <a:cxn ang="0">
                              <a:pos x="csX2578" y="csY2578"/>
                            </a:cxn>
                            <a:cxn ang="0">
                              <a:pos x="csX2579" y="csY2579"/>
                            </a:cxn>
                            <a:cxn ang="0">
                              <a:pos x="csX2580" y="csY2580"/>
                            </a:cxn>
                            <a:cxn ang="0">
                              <a:pos x="csX2581" y="csY2581"/>
                            </a:cxn>
                            <a:cxn ang="0">
                              <a:pos x="csX2582" y="csY2582"/>
                            </a:cxn>
                            <a:cxn ang="0">
                              <a:pos x="csX2583" y="csY2583"/>
                            </a:cxn>
                            <a:cxn ang="0">
                              <a:pos x="csX2584" y="csY2584"/>
                            </a:cxn>
                            <a:cxn ang="0">
                              <a:pos x="csX2585" y="csY2585"/>
                            </a:cxn>
                            <a:cxn ang="0">
                              <a:pos x="csX2586" y="csY2586"/>
                            </a:cxn>
                            <a:cxn ang="0">
                              <a:pos x="csX2587" y="csY2587"/>
                            </a:cxn>
                            <a:cxn ang="0">
                              <a:pos x="csX2588" y="csY2588"/>
                            </a:cxn>
                            <a:cxn ang="0">
                              <a:pos x="csX2589" y="csY2589"/>
                            </a:cxn>
                            <a:cxn ang="0">
                              <a:pos x="csX2590" y="csY2590"/>
                            </a:cxn>
                            <a:cxn ang="0">
                              <a:pos x="csX2591" y="csY2591"/>
                            </a:cxn>
                            <a:cxn ang="0">
                              <a:pos x="csX2592" y="csY2592"/>
                            </a:cxn>
                            <a:cxn ang="0">
                              <a:pos x="csX2593" y="csY2593"/>
                            </a:cxn>
                            <a:cxn ang="0">
                              <a:pos x="csX2594" y="csY2594"/>
                            </a:cxn>
                            <a:cxn ang="0">
                              <a:pos x="csX2595" y="csY2595"/>
                            </a:cxn>
                            <a:cxn ang="0">
                              <a:pos x="csX2596" y="csY2596"/>
                            </a:cxn>
                            <a:cxn ang="0">
                              <a:pos x="csX2597" y="csY2597"/>
                            </a:cxn>
                            <a:cxn ang="0">
                              <a:pos x="csX2598" y="csY2598"/>
                            </a:cxn>
                            <a:cxn ang="0">
                              <a:pos x="csX2599" y="csY2599"/>
                            </a:cxn>
                            <a:cxn ang="0">
                              <a:pos x="csX2600" y="csY2600"/>
                            </a:cxn>
                            <a:cxn ang="0">
                              <a:pos x="csX2601" y="csY2601"/>
                            </a:cxn>
                            <a:cxn ang="0">
                              <a:pos x="csX2602" y="csY2602"/>
                            </a:cxn>
                            <a:cxn ang="0">
                              <a:pos x="csX2603" y="csY2603"/>
                            </a:cxn>
                            <a:cxn ang="0">
                              <a:pos x="csX2604" y="csY2604"/>
                            </a:cxn>
                            <a:cxn ang="0">
                              <a:pos x="csX2605" y="csY2605"/>
                            </a:cxn>
                            <a:cxn ang="0">
                              <a:pos x="csX2606" y="csY2606"/>
                            </a:cxn>
                            <a:cxn ang="0">
                              <a:pos x="csX2607" y="csY2607"/>
                            </a:cxn>
                            <a:cxn ang="0">
                              <a:pos x="csX2608" y="csY2608"/>
                            </a:cxn>
                            <a:cxn ang="0">
                              <a:pos x="csX2609" y="csY2609"/>
                            </a:cxn>
                            <a:cxn ang="0">
                              <a:pos x="csX2610" y="csY2610"/>
                            </a:cxn>
                            <a:cxn ang="0">
                              <a:pos x="csX2611" y="csY2611"/>
                            </a:cxn>
                            <a:cxn ang="0">
                              <a:pos x="csX2612" y="csY2612"/>
                            </a:cxn>
                            <a:cxn ang="0">
                              <a:pos x="csX2613" y="csY2613"/>
                            </a:cxn>
                            <a:cxn ang="0">
                              <a:pos x="csX2614" y="csY2614"/>
                            </a:cxn>
                            <a:cxn ang="0">
                              <a:pos x="csX2615" y="csY2615"/>
                            </a:cxn>
                            <a:cxn ang="0">
                              <a:pos x="csX2616" y="csY2616"/>
                            </a:cxn>
                            <a:cxn ang="0">
                              <a:pos x="csX2617" y="csY2617"/>
                            </a:cxn>
                            <a:cxn ang="0">
                              <a:pos x="csX2618" y="csY2618"/>
                            </a:cxn>
                            <a:cxn ang="0">
                              <a:pos x="csX2619" y="csY2619"/>
                            </a:cxn>
                            <a:cxn ang="0">
                              <a:pos x="csX2620" y="csY2620"/>
                            </a:cxn>
                            <a:cxn ang="0">
                              <a:pos x="csX2621" y="csY2621"/>
                            </a:cxn>
                            <a:cxn ang="0">
                              <a:pos x="csX2622" y="csY2622"/>
                            </a:cxn>
                            <a:cxn ang="0">
                              <a:pos x="csX2623" y="csY2623"/>
                            </a:cxn>
                            <a:cxn ang="0">
                              <a:pos x="csX2624" y="csY2624"/>
                            </a:cxn>
                            <a:cxn ang="0">
                              <a:pos x="csX2625" y="csY2625"/>
                            </a:cxn>
                            <a:cxn ang="0">
                              <a:pos x="csX2626" y="csY2626"/>
                            </a:cxn>
                            <a:cxn ang="0">
                              <a:pos x="csX2627" y="csY2627"/>
                            </a:cxn>
                            <a:cxn ang="0">
                              <a:pos x="csX2628" y="csY2628"/>
                            </a:cxn>
                            <a:cxn ang="0">
                              <a:pos x="csX2629" y="csY2629"/>
                            </a:cxn>
                            <a:cxn ang="0">
                              <a:pos x="csX2630" y="csY2630"/>
                            </a:cxn>
                            <a:cxn ang="0">
                              <a:pos x="csX2631" y="csY2631"/>
                            </a:cxn>
                            <a:cxn ang="0">
                              <a:pos x="csX2632" y="csY2632"/>
                            </a:cxn>
                            <a:cxn ang="0">
                              <a:pos x="csX2633" y="csY2633"/>
                            </a:cxn>
                            <a:cxn ang="0">
                              <a:pos x="csX2634" y="csY2634"/>
                            </a:cxn>
                            <a:cxn ang="0">
                              <a:pos x="csX2635" y="csY2635"/>
                            </a:cxn>
                            <a:cxn ang="0">
                              <a:pos x="csX2636" y="csY2636"/>
                            </a:cxn>
                            <a:cxn ang="0">
                              <a:pos x="csX2637" y="csY2637"/>
                            </a:cxn>
                            <a:cxn ang="0">
                              <a:pos x="csX2638" y="csY2638"/>
                            </a:cxn>
                            <a:cxn ang="0">
                              <a:pos x="csX2639" y="csY2639"/>
                            </a:cxn>
                            <a:cxn ang="0">
                              <a:pos x="csX2640" y="csY2640"/>
                            </a:cxn>
                            <a:cxn ang="0">
                              <a:pos x="csX2641" y="csY2641"/>
                            </a:cxn>
                            <a:cxn ang="0">
                              <a:pos x="csX2642" y="csY2642"/>
                            </a:cxn>
                            <a:cxn ang="0">
                              <a:pos x="csX2643" y="csY2643"/>
                            </a:cxn>
                            <a:cxn ang="0">
                              <a:pos x="csX2644" y="csY2644"/>
                            </a:cxn>
                            <a:cxn ang="0">
                              <a:pos x="csX2645" y="csY2645"/>
                            </a:cxn>
                            <a:cxn ang="0">
                              <a:pos x="csX2646" y="csY2646"/>
                            </a:cxn>
                            <a:cxn ang="0">
                              <a:pos x="csX2647" y="csY2647"/>
                            </a:cxn>
                            <a:cxn ang="0">
                              <a:pos x="csX2648" y="csY2648"/>
                            </a:cxn>
                            <a:cxn ang="0">
                              <a:pos x="csX2649" y="csY2649"/>
                            </a:cxn>
                            <a:cxn ang="0">
                              <a:pos x="csX2650" y="csY2650"/>
                            </a:cxn>
                            <a:cxn ang="0">
                              <a:pos x="csX2651" y="csY2651"/>
                            </a:cxn>
                            <a:cxn ang="0">
                              <a:pos x="csX2652" y="csY2652"/>
                            </a:cxn>
                            <a:cxn ang="0">
                              <a:pos x="csX2653" y="csY2653"/>
                            </a:cxn>
                            <a:cxn ang="0">
                              <a:pos x="csX2654" y="csY2654"/>
                            </a:cxn>
                            <a:cxn ang="0">
                              <a:pos x="csX2655" y="csY2655"/>
                            </a:cxn>
                            <a:cxn ang="0">
                              <a:pos x="csX2656" y="csY2656"/>
                            </a:cxn>
                            <a:cxn ang="0">
                              <a:pos x="csX2657" y="csY2657"/>
                            </a:cxn>
                            <a:cxn ang="0">
                              <a:pos x="csX2658" y="csY2658"/>
                            </a:cxn>
                            <a:cxn ang="0">
                              <a:pos x="csX2659" y="csY2659"/>
                            </a:cxn>
                            <a:cxn ang="0">
                              <a:pos x="csX2660" y="csY2660"/>
                            </a:cxn>
                            <a:cxn ang="0">
                              <a:pos x="csX2661" y="csY2661"/>
                            </a:cxn>
                            <a:cxn ang="0">
                              <a:pos x="csX2662" y="csY2662"/>
                            </a:cxn>
                            <a:cxn ang="0">
                              <a:pos x="csX2663" y="csY2663"/>
                            </a:cxn>
                            <a:cxn ang="0">
                              <a:pos x="csX2664" y="csY2664"/>
                            </a:cxn>
                            <a:cxn ang="0">
                              <a:pos x="csX2665" y="csY2665"/>
                            </a:cxn>
                            <a:cxn ang="0">
                              <a:pos x="csX2666" y="csY2666"/>
                            </a:cxn>
                            <a:cxn ang="0">
                              <a:pos x="csX2667" y="csY2667"/>
                            </a:cxn>
                            <a:cxn ang="0">
                              <a:pos x="csX2668" y="csY2668"/>
                            </a:cxn>
                            <a:cxn ang="0">
                              <a:pos x="csX2669" y="csY2669"/>
                            </a:cxn>
                            <a:cxn ang="0">
                              <a:pos x="csX2670" y="csY2670"/>
                            </a:cxn>
                            <a:cxn ang="0">
                              <a:pos x="csX2671" y="csY2671"/>
                            </a:cxn>
                            <a:cxn ang="0">
                              <a:pos x="csX2672" y="csY2672"/>
                            </a:cxn>
                            <a:cxn ang="0">
                              <a:pos x="csX2673" y="csY2673"/>
                            </a:cxn>
                            <a:cxn ang="0">
                              <a:pos x="csX2674" y="csY2674"/>
                            </a:cxn>
                            <a:cxn ang="0">
                              <a:pos x="csX2675" y="csY2675"/>
                            </a:cxn>
                            <a:cxn ang="0">
                              <a:pos x="csX2676" y="csY2676"/>
                            </a:cxn>
                            <a:cxn ang="0">
                              <a:pos x="csX2677" y="csY2677"/>
                            </a:cxn>
                            <a:cxn ang="0">
                              <a:pos x="csX2678" y="csY2678"/>
                            </a:cxn>
                            <a:cxn ang="0">
                              <a:pos x="csX2679" y="csY2679"/>
                            </a:cxn>
                            <a:cxn ang="0">
                              <a:pos x="csX2680" y="csY2680"/>
                            </a:cxn>
                            <a:cxn ang="0">
                              <a:pos x="csX2681" y="csY2681"/>
                            </a:cxn>
                            <a:cxn ang="0">
                              <a:pos x="csX2682" y="csY2682"/>
                            </a:cxn>
                            <a:cxn ang="0">
                              <a:pos x="csX2683" y="csY2683"/>
                            </a:cxn>
                            <a:cxn ang="0">
                              <a:pos x="csX2684" y="csY2684"/>
                            </a:cxn>
                            <a:cxn ang="0">
                              <a:pos x="csX2685" y="csY2685"/>
                            </a:cxn>
                            <a:cxn ang="0">
                              <a:pos x="csX2686" y="csY2686"/>
                            </a:cxn>
                            <a:cxn ang="0">
                              <a:pos x="csX2687" y="csY2687"/>
                            </a:cxn>
                            <a:cxn ang="0">
                              <a:pos x="csX2688" y="csY2688"/>
                            </a:cxn>
                            <a:cxn ang="0">
                              <a:pos x="csX2689" y="csY2689"/>
                            </a:cxn>
                            <a:cxn ang="0">
                              <a:pos x="csX2690" y="csY2690"/>
                            </a:cxn>
                            <a:cxn ang="0">
                              <a:pos x="csX2691" y="csY2691"/>
                            </a:cxn>
                            <a:cxn ang="0">
                              <a:pos x="csX2692" y="csY2692"/>
                            </a:cxn>
                            <a:cxn ang="0">
                              <a:pos x="csX2693" y="csY2693"/>
                            </a:cxn>
                            <a:cxn ang="0">
                              <a:pos x="csX2694" y="csY2694"/>
                            </a:cxn>
                            <a:cxn ang="0">
                              <a:pos x="csX2695" y="csY2695"/>
                            </a:cxn>
                            <a:cxn ang="0">
                              <a:pos x="csX2696" y="csY2696"/>
                            </a:cxn>
                            <a:cxn ang="0">
                              <a:pos x="csX2697" y="csY2697"/>
                            </a:cxn>
                            <a:cxn ang="0">
                              <a:pos x="csX2698" y="csY2698"/>
                            </a:cxn>
                            <a:cxn ang="0">
                              <a:pos x="csX2699" y="csY2699"/>
                            </a:cxn>
                            <a:cxn ang="0">
                              <a:pos x="csX2700" y="csY2700"/>
                            </a:cxn>
                            <a:cxn ang="0">
                              <a:pos x="csX2701" y="csY2701"/>
                            </a:cxn>
                            <a:cxn ang="0">
                              <a:pos x="csX2702" y="csY2702"/>
                            </a:cxn>
                            <a:cxn ang="0">
                              <a:pos x="csX2703" y="csY2703"/>
                            </a:cxn>
                            <a:cxn ang="0">
                              <a:pos x="csX2704" y="csY2704"/>
                            </a:cxn>
                            <a:cxn ang="0">
                              <a:pos x="csX2705" y="csY2705"/>
                            </a:cxn>
                            <a:cxn ang="0">
                              <a:pos x="csX2706" y="csY2706"/>
                            </a:cxn>
                            <a:cxn ang="0">
                              <a:pos x="csX2707" y="csY2707"/>
                            </a:cxn>
                            <a:cxn ang="0">
                              <a:pos x="csX2708" y="csY2708"/>
                            </a:cxn>
                            <a:cxn ang="0">
                              <a:pos x="csX2709" y="csY2709"/>
                            </a:cxn>
                            <a:cxn ang="0">
                              <a:pos x="csX2710" y="csY2710"/>
                            </a:cxn>
                            <a:cxn ang="0">
                              <a:pos x="csX2711" y="csY2711"/>
                            </a:cxn>
                            <a:cxn ang="0">
                              <a:pos x="csX2712" y="csY2712"/>
                            </a:cxn>
                            <a:cxn ang="0">
                              <a:pos x="csX2713" y="csY2713"/>
                            </a:cxn>
                            <a:cxn ang="0">
                              <a:pos x="csX2714" y="csY2714"/>
                            </a:cxn>
                            <a:cxn ang="0">
                              <a:pos x="csX2715" y="csY2715"/>
                            </a:cxn>
                            <a:cxn ang="0">
                              <a:pos x="csX2716" y="csY2716"/>
                            </a:cxn>
                            <a:cxn ang="0">
                              <a:pos x="csX2717" y="csY2717"/>
                            </a:cxn>
                            <a:cxn ang="0">
                              <a:pos x="csX2718" y="csY2718"/>
                            </a:cxn>
                            <a:cxn ang="0">
                              <a:pos x="csX2719" y="csY2719"/>
                            </a:cxn>
                            <a:cxn ang="0">
                              <a:pos x="csX2720" y="csY2720"/>
                            </a:cxn>
                            <a:cxn ang="0">
                              <a:pos x="csX2721" y="csY2721"/>
                            </a:cxn>
                            <a:cxn ang="0">
                              <a:pos x="csX2722" y="csY2722"/>
                            </a:cxn>
                            <a:cxn ang="0">
                              <a:pos x="csX2723" y="csY2723"/>
                            </a:cxn>
                            <a:cxn ang="0">
                              <a:pos x="csX2724" y="csY2724"/>
                            </a:cxn>
                            <a:cxn ang="0">
                              <a:pos x="csX2725" y="csY2725"/>
                            </a:cxn>
                            <a:cxn ang="0">
                              <a:pos x="csX2726" y="csY2726"/>
                            </a:cxn>
                            <a:cxn ang="0">
                              <a:pos x="csX2727" y="csY2727"/>
                            </a:cxn>
                            <a:cxn ang="0">
                              <a:pos x="csX2728" y="csY2728"/>
                            </a:cxn>
                            <a:cxn ang="0">
                              <a:pos x="csX2729" y="csY2729"/>
                            </a:cxn>
                            <a:cxn ang="0">
                              <a:pos x="csX2730" y="csY2730"/>
                            </a:cxn>
                            <a:cxn ang="0">
                              <a:pos x="csX2731" y="csY2731"/>
                            </a:cxn>
                            <a:cxn ang="0">
                              <a:pos x="csX2732" y="csY2732"/>
                            </a:cxn>
                            <a:cxn ang="0">
                              <a:pos x="csX2733" y="csY2733"/>
                            </a:cxn>
                            <a:cxn ang="0">
                              <a:pos x="csX2734" y="csY2734"/>
                            </a:cxn>
                            <a:cxn ang="0">
                              <a:pos x="csX2735" y="csY2735"/>
                            </a:cxn>
                            <a:cxn ang="0">
                              <a:pos x="csX2736" y="csY2736"/>
                            </a:cxn>
                            <a:cxn ang="0">
                              <a:pos x="csX2737" y="csY2737"/>
                            </a:cxn>
                            <a:cxn ang="0">
                              <a:pos x="csX2738" y="csY2738"/>
                            </a:cxn>
                            <a:cxn ang="0">
                              <a:pos x="csX2739" y="csY2739"/>
                            </a:cxn>
                            <a:cxn ang="0">
                              <a:pos x="csX2740" y="csY2740"/>
                            </a:cxn>
                            <a:cxn ang="0">
                              <a:pos x="csX2741" y="csY2741"/>
                            </a:cxn>
                            <a:cxn ang="0">
                              <a:pos x="csX2742" y="csY2742"/>
                            </a:cxn>
                            <a:cxn ang="0">
                              <a:pos x="csX2743" y="csY2743"/>
                            </a:cxn>
                            <a:cxn ang="0">
                              <a:pos x="csX2744" y="csY2744"/>
                            </a:cxn>
                            <a:cxn ang="0">
                              <a:pos x="csX2745" y="csY2745"/>
                            </a:cxn>
                            <a:cxn ang="0">
                              <a:pos x="csX2746" y="csY2746"/>
                            </a:cxn>
                            <a:cxn ang="0">
                              <a:pos x="csX2747" y="csY2747"/>
                            </a:cxn>
                            <a:cxn ang="0">
                              <a:pos x="csX2748" y="csY2748"/>
                            </a:cxn>
                            <a:cxn ang="0">
                              <a:pos x="csX2749" y="csY2749"/>
                            </a:cxn>
                            <a:cxn ang="0">
                              <a:pos x="csX2750" y="csY2750"/>
                            </a:cxn>
                            <a:cxn ang="0">
                              <a:pos x="csX2751" y="csY2751"/>
                            </a:cxn>
                            <a:cxn ang="0">
                              <a:pos x="csX2752" y="csY2752"/>
                            </a:cxn>
                            <a:cxn ang="0">
                              <a:pos x="csX2753" y="csY2753"/>
                            </a:cxn>
                            <a:cxn ang="0">
                              <a:pos x="csX2754" y="csY2754"/>
                            </a:cxn>
                            <a:cxn ang="0">
                              <a:pos x="csX2755" y="csY2755"/>
                            </a:cxn>
                            <a:cxn ang="0">
                              <a:pos x="csX2756" y="csY2756"/>
                            </a:cxn>
                            <a:cxn ang="0">
                              <a:pos x="csX2757" y="csY2757"/>
                            </a:cxn>
                            <a:cxn ang="0">
                              <a:pos x="csX2758" y="csY2758"/>
                            </a:cxn>
                            <a:cxn ang="0">
                              <a:pos x="csX2759" y="csY2759"/>
                            </a:cxn>
                            <a:cxn ang="0">
                              <a:pos x="csX2760" y="csY2760"/>
                            </a:cxn>
                            <a:cxn ang="0">
                              <a:pos x="csX2761" y="csY2761"/>
                            </a:cxn>
                            <a:cxn ang="0">
                              <a:pos x="csX2762" y="csY2762"/>
                            </a:cxn>
                            <a:cxn ang="0">
                              <a:pos x="csX2763" y="csY2763"/>
                            </a:cxn>
                            <a:cxn ang="0">
                              <a:pos x="csX2764" y="csY2764"/>
                            </a:cxn>
                            <a:cxn ang="0">
                              <a:pos x="csX2765" y="csY2765"/>
                            </a:cxn>
                            <a:cxn ang="0">
                              <a:pos x="csX2766" y="csY2766"/>
                            </a:cxn>
                            <a:cxn ang="0">
                              <a:pos x="csX2767" y="csY2767"/>
                            </a:cxn>
                            <a:cxn ang="0">
                              <a:pos x="csX2768" y="csY2768"/>
                            </a:cxn>
                            <a:cxn ang="0">
                              <a:pos x="csX2769" y="csY2769"/>
                            </a:cxn>
                            <a:cxn ang="0">
                              <a:pos x="csX2770" y="csY2770"/>
                            </a:cxn>
                            <a:cxn ang="0">
                              <a:pos x="csX2771" y="csY2771"/>
                            </a:cxn>
                            <a:cxn ang="0">
                              <a:pos x="csX2772" y="csY2772"/>
                            </a:cxn>
                            <a:cxn ang="0">
                              <a:pos x="csX2773" y="csY2773"/>
                            </a:cxn>
                            <a:cxn ang="0">
                              <a:pos x="csX2774" y="csY2774"/>
                            </a:cxn>
                            <a:cxn ang="0">
                              <a:pos x="csX2775" y="csY2775"/>
                            </a:cxn>
                            <a:cxn ang="0">
                              <a:pos x="csX2776" y="csY2776"/>
                            </a:cxn>
                            <a:cxn ang="0">
                              <a:pos x="csX2777" y="csY2777"/>
                            </a:cxn>
                            <a:cxn ang="0">
                              <a:pos x="csX2778" y="csY2778"/>
                            </a:cxn>
                            <a:cxn ang="0">
                              <a:pos x="csX2779" y="csY2779"/>
                            </a:cxn>
                            <a:cxn ang="0">
                              <a:pos x="csX2780" y="csY2780"/>
                            </a:cxn>
                            <a:cxn ang="0">
                              <a:pos x="csX2781" y="csY2781"/>
                            </a:cxn>
                            <a:cxn ang="0">
                              <a:pos x="csX2782" y="csY2782"/>
                            </a:cxn>
                            <a:cxn ang="0">
                              <a:pos x="csX2783" y="csY2783"/>
                            </a:cxn>
                            <a:cxn ang="0">
                              <a:pos x="csX2784" y="csY2784"/>
                            </a:cxn>
                            <a:cxn ang="0">
                              <a:pos x="csX2785" y="csY2785"/>
                            </a:cxn>
                            <a:cxn ang="0">
                              <a:pos x="csX2786" y="csY2786"/>
                            </a:cxn>
                            <a:cxn ang="0">
                              <a:pos x="csX2787" y="csY2787"/>
                            </a:cxn>
                            <a:cxn ang="0">
                              <a:pos x="csX2788" y="csY2788"/>
                            </a:cxn>
                            <a:cxn ang="0">
                              <a:pos x="csX2789" y="csY2789"/>
                            </a:cxn>
                            <a:cxn ang="0">
                              <a:pos x="csX2790" y="csY2790"/>
                            </a:cxn>
                            <a:cxn ang="0">
                              <a:pos x="csX2791" y="csY2791"/>
                            </a:cxn>
                            <a:cxn ang="0">
                              <a:pos x="csX2792" y="csY2792"/>
                            </a:cxn>
                            <a:cxn ang="0">
                              <a:pos x="csX2793" y="csY2793"/>
                            </a:cxn>
                            <a:cxn ang="0">
                              <a:pos x="csX2794" y="csY2794"/>
                            </a:cxn>
                            <a:cxn ang="0">
                              <a:pos x="csX2795" y="csY2795"/>
                            </a:cxn>
                            <a:cxn ang="0">
                              <a:pos x="csX2796" y="csY2796"/>
                            </a:cxn>
                            <a:cxn ang="0">
                              <a:pos x="csX2797" y="csY2797"/>
                            </a:cxn>
                            <a:cxn ang="0">
                              <a:pos x="csX2798" y="csY2798"/>
                            </a:cxn>
                            <a:cxn ang="0">
                              <a:pos x="csX2799" y="csY2799"/>
                            </a:cxn>
                            <a:cxn ang="0">
                              <a:pos x="csX2800" y="csY2800"/>
                            </a:cxn>
                            <a:cxn ang="0">
                              <a:pos x="csX2801" y="csY2801"/>
                            </a:cxn>
                            <a:cxn ang="0">
                              <a:pos x="csX2802" y="csY2802"/>
                            </a:cxn>
                            <a:cxn ang="0">
                              <a:pos x="csX2803" y="csY2803"/>
                            </a:cxn>
                            <a:cxn ang="0">
                              <a:pos x="csX2804" y="csY2804"/>
                            </a:cxn>
                            <a:cxn ang="0">
                              <a:pos x="csX2805" y="csY2805"/>
                            </a:cxn>
                            <a:cxn ang="0">
                              <a:pos x="csX2806" y="csY2806"/>
                            </a:cxn>
                            <a:cxn ang="0">
                              <a:pos x="csX2807" y="csY2807"/>
                            </a:cxn>
                            <a:cxn ang="0">
                              <a:pos x="csX2808" y="csY2808"/>
                            </a:cxn>
                            <a:cxn ang="0">
                              <a:pos x="csX2809" y="csY2809"/>
                            </a:cxn>
                            <a:cxn ang="0">
                              <a:pos x="csX2810" y="csY2810"/>
                            </a:cxn>
                            <a:cxn ang="0">
                              <a:pos x="csX2811" y="csY2811"/>
                            </a:cxn>
                            <a:cxn ang="0">
                              <a:pos x="csX2812" y="csY2812"/>
                            </a:cxn>
                            <a:cxn ang="0">
                              <a:pos x="csX2813" y="csY2813"/>
                            </a:cxn>
                            <a:cxn ang="0">
                              <a:pos x="csX2814" y="csY2814"/>
                            </a:cxn>
                            <a:cxn ang="0">
                              <a:pos x="csX2815" y="csY2815"/>
                            </a:cxn>
                            <a:cxn ang="0">
                              <a:pos x="csX2816" y="csY2816"/>
                            </a:cxn>
                            <a:cxn ang="0">
                              <a:pos x="csX2817" y="csY2817"/>
                            </a:cxn>
                            <a:cxn ang="0">
                              <a:pos x="csX2818" y="csY2818"/>
                            </a:cxn>
                            <a:cxn ang="0">
                              <a:pos x="csX2819" y="csY2819"/>
                            </a:cxn>
                            <a:cxn ang="0">
                              <a:pos x="csX2820" y="csY2820"/>
                            </a:cxn>
                            <a:cxn ang="0">
                              <a:pos x="csX2821" y="csY2821"/>
                            </a:cxn>
                            <a:cxn ang="0">
                              <a:pos x="csX2822" y="csY2822"/>
                            </a:cxn>
                            <a:cxn ang="0">
                              <a:pos x="csX2823" y="csY2823"/>
                            </a:cxn>
                            <a:cxn ang="0">
                              <a:pos x="csX2824" y="csY2824"/>
                            </a:cxn>
                            <a:cxn ang="0">
                              <a:pos x="csX2825" y="csY2825"/>
                            </a:cxn>
                            <a:cxn ang="0">
                              <a:pos x="csX2826" y="csY2826"/>
                            </a:cxn>
                            <a:cxn ang="0">
                              <a:pos x="csX2827" y="csY2827"/>
                            </a:cxn>
                            <a:cxn ang="0">
                              <a:pos x="csX2828" y="csY2828"/>
                            </a:cxn>
                            <a:cxn ang="0">
                              <a:pos x="csX2829" y="csY2829"/>
                            </a:cxn>
                            <a:cxn ang="0">
                              <a:pos x="csX2830" y="csY2830"/>
                            </a:cxn>
                            <a:cxn ang="0">
                              <a:pos x="csX2831" y="csY2831"/>
                            </a:cxn>
                            <a:cxn ang="0">
                              <a:pos x="csX2832" y="csY2832"/>
                            </a:cxn>
                            <a:cxn ang="0">
                              <a:pos x="csX2833" y="csY2833"/>
                            </a:cxn>
                            <a:cxn ang="0">
                              <a:pos x="csX2834" y="csY2834"/>
                            </a:cxn>
                            <a:cxn ang="0">
                              <a:pos x="csX2835" y="csY2835"/>
                            </a:cxn>
                            <a:cxn ang="0">
                              <a:pos x="csX2836" y="csY2836"/>
                            </a:cxn>
                            <a:cxn ang="0">
                              <a:pos x="csX2837" y="csY2837"/>
                            </a:cxn>
                            <a:cxn ang="0">
                              <a:pos x="csX2838" y="csY2838"/>
                            </a:cxn>
                            <a:cxn ang="0">
                              <a:pos x="csX2839" y="csY2839"/>
                            </a:cxn>
                            <a:cxn ang="0">
                              <a:pos x="csX2840" y="csY2840"/>
                            </a:cxn>
                            <a:cxn ang="0">
                              <a:pos x="csX2841" y="csY2841"/>
                            </a:cxn>
                            <a:cxn ang="0">
                              <a:pos x="csX2842" y="csY2842"/>
                            </a:cxn>
                            <a:cxn ang="0">
                              <a:pos x="csX2843" y="csY2843"/>
                            </a:cxn>
                            <a:cxn ang="0">
                              <a:pos x="csX2844" y="csY2844"/>
                            </a:cxn>
                            <a:cxn ang="0">
                              <a:pos x="csX2845" y="csY2845"/>
                            </a:cxn>
                            <a:cxn ang="0">
                              <a:pos x="csX2846" y="csY2846"/>
                            </a:cxn>
                            <a:cxn ang="0">
                              <a:pos x="csX2847" y="csY2847"/>
                            </a:cxn>
                            <a:cxn ang="0">
                              <a:pos x="csX2848" y="csY2848"/>
                            </a:cxn>
                            <a:cxn ang="0">
                              <a:pos x="csX2849" y="csY2849"/>
                            </a:cxn>
                            <a:cxn ang="0">
                              <a:pos x="csX2850" y="csY2850"/>
                            </a:cxn>
                            <a:cxn ang="0">
                              <a:pos x="csX2851" y="csY2851"/>
                            </a:cxn>
                            <a:cxn ang="0">
                              <a:pos x="csX2852" y="csY2852"/>
                            </a:cxn>
                            <a:cxn ang="0">
                              <a:pos x="csX2853" y="csY2853"/>
                            </a:cxn>
                            <a:cxn ang="0">
                              <a:pos x="csX2854" y="csY2854"/>
                            </a:cxn>
                            <a:cxn ang="0">
                              <a:pos x="csX2855" y="csY2855"/>
                            </a:cxn>
                            <a:cxn ang="0">
                              <a:pos x="csX2856" y="csY2856"/>
                            </a:cxn>
                            <a:cxn ang="0">
                              <a:pos x="csX2857" y="csY2857"/>
                            </a:cxn>
                            <a:cxn ang="0">
                              <a:pos x="csX2858" y="csY2858"/>
                            </a:cxn>
                            <a:cxn ang="0">
                              <a:pos x="csX2859" y="csY2859"/>
                            </a:cxn>
                            <a:cxn ang="0">
                              <a:pos x="csX2860" y="csY2860"/>
                            </a:cxn>
                            <a:cxn ang="0">
                              <a:pos x="csX2861" y="csY2861"/>
                            </a:cxn>
                            <a:cxn ang="0">
                              <a:pos x="csX2862" y="csY2862"/>
                            </a:cxn>
                            <a:cxn ang="0">
                              <a:pos x="csX2863" y="csY2863"/>
                            </a:cxn>
                            <a:cxn ang="0">
                              <a:pos x="csX2864" y="csY2864"/>
                            </a:cxn>
                            <a:cxn ang="0">
                              <a:pos x="csX2865" y="csY2865"/>
                            </a:cxn>
                            <a:cxn ang="0">
                              <a:pos x="csX2866" y="csY2866"/>
                            </a:cxn>
                            <a:cxn ang="0">
                              <a:pos x="csX2867" y="csY2867"/>
                            </a:cxn>
                            <a:cxn ang="0">
                              <a:pos x="csX2868" y="csY2868"/>
                            </a:cxn>
                            <a:cxn ang="0">
                              <a:pos x="csX2869" y="csY2869"/>
                            </a:cxn>
                            <a:cxn ang="0">
                              <a:pos x="csX2870" y="csY2870"/>
                            </a:cxn>
                            <a:cxn ang="0">
                              <a:pos x="csX2871" y="csY2871"/>
                            </a:cxn>
                            <a:cxn ang="0">
                              <a:pos x="csX2872" y="csY2872"/>
                            </a:cxn>
                            <a:cxn ang="0">
                              <a:pos x="csX2873" y="csY2873"/>
                            </a:cxn>
                            <a:cxn ang="0">
                              <a:pos x="csX2874" y="csY2874"/>
                            </a:cxn>
                            <a:cxn ang="0">
                              <a:pos x="csX2875" y="csY2875"/>
                            </a:cxn>
                            <a:cxn ang="0">
                              <a:pos x="csX2876" y="csY2876"/>
                            </a:cxn>
                            <a:cxn ang="0">
                              <a:pos x="csX2877" y="csY2877"/>
                            </a:cxn>
                            <a:cxn ang="0">
                              <a:pos x="csX2878" y="csY2878"/>
                            </a:cxn>
                            <a:cxn ang="0">
                              <a:pos x="csX2879" y="csY2879"/>
                            </a:cxn>
                            <a:cxn ang="0">
                              <a:pos x="csX2880" y="csY2880"/>
                            </a:cxn>
                            <a:cxn ang="0">
                              <a:pos x="csX2881" y="csY2881"/>
                            </a:cxn>
                            <a:cxn ang="0">
                              <a:pos x="csX2882" y="csY2882"/>
                            </a:cxn>
                            <a:cxn ang="0">
                              <a:pos x="csX2883" y="csY2883"/>
                            </a:cxn>
                            <a:cxn ang="0">
                              <a:pos x="csX2884" y="csY2884"/>
                            </a:cxn>
                            <a:cxn ang="0">
                              <a:pos x="csX2885" y="csY2885"/>
                            </a:cxn>
                            <a:cxn ang="0">
                              <a:pos x="csX2886" y="csY2886"/>
                            </a:cxn>
                            <a:cxn ang="0">
                              <a:pos x="csX2887" y="csY2887"/>
                            </a:cxn>
                            <a:cxn ang="0">
                              <a:pos x="csX2888" y="csY2888"/>
                            </a:cxn>
                            <a:cxn ang="0">
                              <a:pos x="csX2889" y="csY2889"/>
                            </a:cxn>
                            <a:cxn ang="0">
                              <a:pos x="csX2890" y="csY2890"/>
                            </a:cxn>
                            <a:cxn ang="0">
                              <a:pos x="csX2891" y="csY2891"/>
                            </a:cxn>
                            <a:cxn ang="0">
                              <a:pos x="csX2892" y="csY2892"/>
                            </a:cxn>
                            <a:cxn ang="0">
                              <a:pos x="csX2893" y="csY2893"/>
                            </a:cxn>
                            <a:cxn ang="0">
                              <a:pos x="csX2894" y="csY2894"/>
                            </a:cxn>
                            <a:cxn ang="0">
                              <a:pos x="csX2895" y="csY2895"/>
                            </a:cxn>
                            <a:cxn ang="0">
                              <a:pos x="csX2896" y="csY2896"/>
                            </a:cxn>
                            <a:cxn ang="0">
                              <a:pos x="csX2897" y="csY2897"/>
                            </a:cxn>
                            <a:cxn ang="0">
                              <a:pos x="csX2898" y="csY2898"/>
                            </a:cxn>
                            <a:cxn ang="0">
                              <a:pos x="csX2899" y="csY2899"/>
                            </a:cxn>
                            <a:cxn ang="0">
                              <a:pos x="csX2900" y="csY2900"/>
                            </a:cxn>
                            <a:cxn ang="0">
                              <a:pos x="csX2901" y="csY2901"/>
                            </a:cxn>
                            <a:cxn ang="0">
                              <a:pos x="csX2902" y="csY2902"/>
                            </a:cxn>
                            <a:cxn ang="0">
                              <a:pos x="csX2903" y="csY2903"/>
                            </a:cxn>
                            <a:cxn ang="0">
                              <a:pos x="csX2904" y="csY2904"/>
                            </a:cxn>
                            <a:cxn ang="0">
                              <a:pos x="csX2905" y="csY2905"/>
                            </a:cxn>
                            <a:cxn ang="0">
                              <a:pos x="csX2906" y="csY2906"/>
                            </a:cxn>
                            <a:cxn ang="0">
                              <a:pos x="csX2907" y="csY2907"/>
                            </a:cxn>
                            <a:cxn ang="0">
                              <a:pos x="csX2908" y="csY2908"/>
                            </a:cxn>
                            <a:cxn ang="0">
                              <a:pos x="csX2909" y="csY2909"/>
                            </a:cxn>
                            <a:cxn ang="0">
                              <a:pos x="csX2910" y="csY2910"/>
                            </a:cxn>
                            <a:cxn ang="0">
                              <a:pos x="csX2911" y="csY2911"/>
                            </a:cxn>
                            <a:cxn ang="0">
                              <a:pos x="csX2912" y="csY2912"/>
                            </a:cxn>
                            <a:cxn ang="0">
                              <a:pos x="csX2913" y="csY2913"/>
                            </a:cxn>
                            <a:cxn ang="0">
                              <a:pos x="csX2914" y="csY2914"/>
                            </a:cxn>
                            <a:cxn ang="0">
                              <a:pos x="csX2915" y="csY2915"/>
                            </a:cxn>
                            <a:cxn ang="0">
                              <a:pos x="csX2916" y="csY2916"/>
                            </a:cxn>
                            <a:cxn ang="0">
                              <a:pos x="csX2917" y="csY2917"/>
                            </a:cxn>
                            <a:cxn ang="0">
                              <a:pos x="csX2918" y="csY2918"/>
                            </a:cxn>
                            <a:cxn ang="0">
                              <a:pos x="csX2919" y="csY2919"/>
                            </a:cxn>
                            <a:cxn ang="0">
                              <a:pos x="csX2920" y="csY2920"/>
                            </a:cxn>
                            <a:cxn ang="0">
                              <a:pos x="csX2921" y="csY2921"/>
                            </a:cxn>
                            <a:cxn ang="0">
                              <a:pos x="csX2922" y="csY2922"/>
                            </a:cxn>
                            <a:cxn ang="0">
                              <a:pos x="csX2923" y="csY2923"/>
                            </a:cxn>
                            <a:cxn ang="0">
                              <a:pos x="csX2924" y="csY2924"/>
                            </a:cxn>
                            <a:cxn ang="0">
                              <a:pos x="csX2925" y="csY2925"/>
                            </a:cxn>
                            <a:cxn ang="0">
                              <a:pos x="csX2926" y="csY2926"/>
                            </a:cxn>
                            <a:cxn ang="0">
                              <a:pos x="csX2927" y="csY2927"/>
                            </a:cxn>
                            <a:cxn ang="0">
                              <a:pos x="csX2928" y="csY2928"/>
                            </a:cxn>
                            <a:cxn ang="0">
                              <a:pos x="csX2929" y="csY2929"/>
                            </a:cxn>
                            <a:cxn ang="0">
                              <a:pos x="csX2930" y="csY2930"/>
                            </a:cxn>
                            <a:cxn ang="0">
                              <a:pos x="csX2931" y="csY2931"/>
                            </a:cxn>
                            <a:cxn ang="0">
                              <a:pos x="csX2932" y="csY2932"/>
                            </a:cxn>
                            <a:cxn ang="0">
                              <a:pos x="csX2933" y="csY2933"/>
                            </a:cxn>
                            <a:cxn ang="0">
                              <a:pos x="csX2934" y="csY2934"/>
                            </a:cxn>
                            <a:cxn ang="0">
                              <a:pos x="csX2935" y="csY2935"/>
                            </a:cxn>
                            <a:cxn ang="0">
                              <a:pos x="csX2936" y="csY2936"/>
                            </a:cxn>
                            <a:cxn ang="0">
                              <a:pos x="csX2937" y="csY2937"/>
                            </a:cxn>
                            <a:cxn ang="0">
                              <a:pos x="csX2938" y="csY2938"/>
                            </a:cxn>
                            <a:cxn ang="0">
                              <a:pos x="csX2939" y="csY2939"/>
                            </a:cxn>
                            <a:cxn ang="0">
                              <a:pos x="csX2940" y="csY2940"/>
                            </a:cxn>
                            <a:cxn ang="0">
                              <a:pos x="csX2941" y="csY2941"/>
                            </a:cxn>
                            <a:cxn ang="0">
                              <a:pos x="csX2942" y="csY2942"/>
                            </a:cxn>
                            <a:cxn ang="0">
                              <a:pos x="csX2943" y="csY2943"/>
                            </a:cxn>
                            <a:cxn ang="0">
                              <a:pos x="csX2944" y="csY2944"/>
                            </a:cxn>
                            <a:cxn ang="0">
                              <a:pos x="csX2945" y="csY2945"/>
                            </a:cxn>
                            <a:cxn ang="0">
                              <a:pos x="csX2946" y="csY2946"/>
                            </a:cxn>
                            <a:cxn ang="0">
                              <a:pos x="csX2947" y="csY2947"/>
                            </a:cxn>
                            <a:cxn ang="0">
                              <a:pos x="csX2948" y="csY2948"/>
                            </a:cxn>
                            <a:cxn ang="0">
                              <a:pos x="csX2949" y="csY2949"/>
                            </a:cxn>
                            <a:cxn ang="0">
                              <a:pos x="csX2950" y="csY2950"/>
                            </a:cxn>
                            <a:cxn ang="0">
                              <a:pos x="csX2951" y="csY2951"/>
                            </a:cxn>
                            <a:cxn ang="0">
                              <a:pos x="csX2952" y="csY2952"/>
                            </a:cxn>
                            <a:cxn ang="0">
                              <a:pos x="csX2953" y="csY2953"/>
                            </a:cxn>
                            <a:cxn ang="0">
                              <a:pos x="csX2954" y="csY2954"/>
                            </a:cxn>
                            <a:cxn ang="0">
                              <a:pos x="csX2955" y="csY2955"/>
                            </a:cxn>
                            <a:cxn ang="0">
                              <a:pos x="csX2956" y="csY2956"/>
                            </a:cxn>
                            <a:cxn ang="0">
                              <a:pos x="csX2957" y="csY2957"/>
                            </a:cxn>
                            <a:cxn ang="0">
                              <a:pos x="csX2958" y="csY2958"/>
                            </a:cxn>
                            <a:cxn ang="0">
                              <a:pos x="csX2959" y="csY2959"/>
                            </a:cxn>
                            <a:cxn ang="0">
                              <a:pos x="csX2960" y="csY2960"/>
                            </a:cxn>
                            <a:cxn ang="0">
                              <a:pos x="csX2961" y="csY2961"/>
                            </a:cxn>
                            <a:cxn ang="0">
                              <a:pos x="csX2962" y="csY2962"/>
                            </a:cxn>
                            <a:cxn ang="0">
                              <a:pos x="csX2963" y="csY2963"/>
                            </a:cxn>
                            <a:cxn ang="0">
                              <a:pos x="csX2964" y="csY2964"/>
                            </a:cxn>
                            <a:cxn ang="0">
                              <a:pos x="csX2965" y="csY2965"/>
                            </a:cxn>
                            <a:cxn ang="0">
                              <a:pos x="csX2966" y="csY2966"/>
                            </a:cxn>
                            <a:cxn ang="0">
                              <a:pos x="csX2967" y="csY2967"/>
                            </a:cxn>
                            <a:cxn ang="0">
                              <a:pos x="csX2968" y="csY2968"/>
                            </a:cxn>
                            <a:cxn ang="0">
                              <a:pos x="csX2969" y="csY2969"/>
                            </a:cxn>
                            <a:cxn ang="0">
                              <a:pos x="csX2970" y="csY2970"/>
                            </a:cxn>
                            <a:cxn ang="0">
                              <a:pos x="csX2971" y="csY2971"/>
                            </a:cxn>
                            <a:cxn ang="0">
                              <a:pos x="csX2972" y="csY2972"/>
                            </a:cxn>
                            <a:cxn ang="0">
                              <a:pos x="csX2973" y="csY2973"/>
                            </a:cxn>
                            <a:cxn ang="0">
                              <a:pos x="csX2974" y="csY2974"/>
                            </a:cxn>
                            <a:cxn ang="0">
                              <a:pos x="csX2975" y="csY2975"/>
                            </a:cxn>
                            <a:cxn ang="0">
                              <a:pos x="csX2976" y="csY2976"/>
                            </a:cxn>
                            <a:cxn ang="0">
                              <a:pos x="csX2977" y="csY2977"/>
                            </a:cxn>
                            <a:cxn ang="0">
                              <a:pos x="csX2978" y="csY2978"/>
                            </a:cxn>
                            <a:cxn ang="0">
                              <a:pos x="csX2979" y="csY2979"/>
                            </a:cxn>
                            <a:cxn ang="0">
                              <a:pos x="csX2980" y="csY2980"/>
                            </a:cxn>
                            <a:cxn ang="0">
                              <a:pos x="csX2981" y="csY2981"/>
                            </a:cxn>
                            <a:cxn ang="0">
                              <a:pos x="csX2982" y="csY2982"/>
                            </a:cxn>
                            <a:cxn ang="0">
                              <a:pos x="csX2983" y="csY2983"/>
                            </a:cxn>
                            <a:cxn ang="0">
                              <a:pos x="csX2984" y="csY2984"/>
                            </a:cxn>
                            <a:cxn ang="0">
                              <a:pos x="csX2985" y="csY2985"/>
                            </a:cxn>
                            <a:cxn ang="0">
                              <a:pos x="csX2986" y="csY2986"/>
                            </a:cxn>
                            <a:cxn ang="0">
                              <a:pos x="csX2987" y="csY2987"/>
                            </a:cxn>
                            <a:cxn ang="0">
                              <a:pos x="csX2988" y="csY2988"/>
                            </a:cxn>
                            <a:cxn ang="0">
                              <a:pos x="csX2989" y="csY2989"/>
                            </a:cxn>
                            <a:cxn ang="0">
                              <a:pos x="csX2990" y="csY2990"/>
                            </a:cxn>
                            <a:cxn ang="0">
                              <a:pos x="csX2991" y="csY2991"/>
                            </a:cxn>
                            <a:cxn ang="0">
                              <a:pos x="csX2992" y="csY2992"/>
                            </a:cxn>
                            <a:cxn ang="0">
                              <a:pos x="csX2993" y="csY2993"/>
                            </a:cxn>
                            <a:cxn ang="0">
                              <a:pos x="csX2994" y="csY2994"/>
                            </a:cxn>
                            <a:cxn ang="0">
                              <a:pos x="csX2995" y="csY2995"/>
                            </a:cxn>
                            <a:cxn ang="0">
                              <a:pos x="csX2996" y="csY2996"/>
                            </a:cxn>
                            <a:cxn ang="0">
                              <a:pos x="csX2997" y="csY2997"/>
                            </a:cxn>
                            <a:cxn ang="0">
                              <a:pos x="csX2998" y="csY2998"/>
                            </a:cxn>
                            <a:cxn ang="0">
                              <a:pos x="csX2999" y="csY2999"/>
                            </a:cxn>
                            <a:cxn ang="0">
                              <a:pos x="csX3000" y="csY3000"/>
                            </a:cxn>
                            <a:cxn ang="0">
                              <a:pos x="csX3001" y="csY3001"/>
                            </a:cxn>
                            <a:cxn ang="0">
                              <a:pos x="csX3002" y="csY3002"/>
                            </a:cxn>
                            <a:cxn ang="0">
                              <a:pos x="csX3003" y="csY3003"/>
                            </a:cxn>
                            <a:cxn ang="0">
                              <a:pos x="csX3004" y="csY3004"/>
                            </a:cxn>
                            <a:cxn ang="0">
                              <a:pos x="csX3005" y="csY3005"/>
                            </a:cxn>
                            <a:cxn ang="0">
                              <a:pos x="csX3006" y="csY3006"/>
                            </a:cxn>
                            <a:cxn ang="0">
                              <a:pos x="csX3007" y="csY3007"/>
                            </a:cxn>
                            <a:cxn ang="0">
                              <a:pos x="csX3008" y="csY3008"/>
                            </a:cxn>
                            <a:cxn ang="0">
                              <a:pos x="csX3009" y="csY3009"/>
                            </a:cxn>
                            <a:cxn ang="0">
                              <a:pos x="csX3010" y="csY3010"/>
                            </a:cxn>
                            <a:cxn ang="0">
                              <a:pos x="csX3011" y="csY3011"/>
                            </a:cxn>
                            <a:cxn ang="0">
                              <a:pos x="csX3012" y="csY3012"/>
                            </a:cxn>
                            <a:cxn ang="0">
                              <a:pos x="csX3013" y="csY3013"/>
                            </a:cxn>
                            <a:cxn ang="0">
                              <a:pos x="csX3014" y="csY3014"/>
                            </a:cxn>
                            <a:cxn ang="0">
                              <a:pos x="csX3015" y="csY3015"/>
                            </a:cxn>
                            <a:cxn ang="0">
                              <a:pos x="csX3016" y="csY3016"/>
                            </a:cxn>
                            <a:cxn ang="0">
                              <a:pos x="csX3017" y="csY3017"/>
                            </a:cxn>
                            <a:cxn ang="0">
                              <a:pos x="csX3018" y="csY3018"/>
                            </a:cxn>
                            <a:cxn ang="0">
                              <a:pos x="csX3019" y="csY3019"/>
                            </a:cxn>
                            <a:cxn ang="0">
                              <a:pos x="csX3020" y="csY3020"/>
                            </a:cxn>
                            <a:cxn ang="0">
                              <a:pos x="csX3021" y="csY3021"/>
                            </a:cxn>
                            <a:cxn ang="0">
                              <a:pos x="csX3022" y="csY3022"/>
                            </a:cxn>
                            <a:cxn ang="0">
                              <a:pos x="csX3023" y="csY3023"/>
                            </a:cxn>
                            <a:cxn ang="0">
                              <a:pos x="csX3024" y="csY3024"/>
                            </a:cxn>
                            <a:cxn ang="0">
                              <a:pos x="csX3025" y="csY3025"/>
                            </a:cxn>
                            <a:cxn ang="0">
                              <a:pos x="csX3026" y="csY3026"/>
                            </a:cxn>
                            <a:cxn ang="0">
                              <a:pos x="csX3027" y="csY3027"/>
                            </a:cxn>
                            <a:cxn ang="0">
                              <a:pos x="csX3028" y="csY3028"/>
                            </a:cxn>
                            <a:cxn ang="0">
                              <a:pos x="csX3029" y="csY3029"/>
                            </a:cxn>
                            <a:cxn ang="0">
                              <a:pos x="csX3030" y="csY3030"/>
                            </a:cxn>
                            <a:cxn ang="0">
                              <a:pos x="csX3031" y="csY3031"/>
                            </a:cxn>
                            <a:cxn ang="0">
                              <a:pos x="csX3032" y="csY3032"/>
                            </a:cxn>
                            <a:cxn ang="0">
                              <a:pos x="csX3033" y="csY3033"/>
                            </a:cxn>
                            <a:cxn ang="0">
                              <a:pos x="csX3034" y="csY3034"/>
                            </a:cxn>
                            <a:cxn ang="0">
                              <a:pos x="csX3035" y="csY3035"/>
                            </a:cxn>
                            <a:cxn ang="0">
                              <a:pos x="csX3036" y="csY3036"/>
                            </a:cxn>
                            <a:cxn ang="0">
                              <a:pos x="csX3037" y="csY3037"/>
                            </a:cxn>
                            <a:cxn ang="0">
                              <a:pos x="csX3038" y="csY3038"/>
                            </a:cxn>
                            <a:cxn ang="0">
                              <a:pos x="csX3039" y="csY3039"/>
                            </a:cxn>
                            <a:cxn ang="0">
                              <a:pos x="csX3040" y="csY3040"/>
                            </a:cxn>
                            <a:cxn ang="0">
                              <a:pos x="csX3041" y="csY3041"/>
                            </a:cxn>
                            <a:cxn ang="0">
                              <a:pos x="csX3042" y="csY3042"/>
                            </a:cxn>
                            <a:cxn ang="0">
                              <a:pos x="csX3043" y="csY3043"/>
                            </a:cxn>
                            <a:cxn ang="0">
                              <a:pos x="csX3044" y="csY3044"/>
                            </a:cxn>
                            <a:cxn ang="0">
                              <a:pos x="csX3045" y="csY3045"/>
                            </a:cxn>
                            <a:cxn ang="0">
                              <a:pos x="csX3046" y="csY3046"/>
                            </a:cxn>
                            <a:cxn ang="0">
                              <a:pos x="csX3047" y="csY3047"/>
                            </a:cxn>
                            <a:cxn ang="0">
                              <a:pos x="csX3048" y="csY3048"/>
                            </a:cxn>
                            <a:cxn ang="0">
                              <a:pos x="csX3049" y="csY3049"/>
                            </a:cxn>
                            <a:cxn ang="0">
                              <a:pos x="csX3050" y="csY3050"/>
                            </a:cxn>
                            <a:cxn ang="0">
                              <a:pos x="csX3051" y="csY3051"/>
                            </a:cxn>
                            <a:cxn ang="0">
                              <a:pos x="csX3052" y="csY3052"/>
                            </a:cxn>
                            <a:cxn ang="0">
                              <a:pos x="csX3053" y="csY3053"/>
                            </a:cxn>
                            <a:cxn ang="0">
                              <a:pos x="csX3054" y="csY3054"/>
                            </a:cxn>
                            <a:cxn ang="0">
                              <a:pos x="csX3055" y="csY3055"/>
                            </a:cxn>
                            <a:cxn ang="0">
                              <a:pos x="csX3056" y="csY3056"/>
                            </a:cxn>
                            <a:cxn ang="0">
                              <a:pos x="csX3057" y="csY3057"/>
                            </a:cxn>
                            <a:cxn ang="0">
                              <a:pos x="csX3058" y="csY3058"/>
                            </a:cxn>
                            <a:cxn ang="0">
                              <a:pos x="csX3059" y="csY3059"/>
                            </a:cxn>
                            <a:cxn ang="0">
                              <a:pos x="csX3060" y="csY3060"/>
                            </a:cxn>
                            <a:cxn ang="0">
                              <a:pos x="csX3061" y="csY3061"/>
                            </a:cxn>
                            <a:cxn ang="0">
                              <a:pos x="csX3062" y="csY3062"/>
                            </a:cxn>
                            <a:cxn ang="0">
                              <a:pos x="csX3063" y="csY3063"/>
                            </a:cxn>
                            <a:cxn ang="0">
                              <a:pos x="csX3064" y="csY3064"/>
                            </a:cxn>
                            <a:cxn ang="0">
                              <a:pos x="csX3065" y="csY3065"/>
                            </a:cxn>
                            <a:cxn ang="0">
                              <a:pos x="csX3066" y="csY3066"/>
                            </a:cxn>
                            <a:cxn ang="0">
                              <a:pos x="csX3067" y="csY3067"/>
                            </a:cxn>
                            <a:cxn ang="0">
                              <a:pos x="csX3068" y="csY3068"/>
                            </a:cxn>
                            <a:cxn ang="0">
                              <a:pos x="csX3069" y="csY3069"/>
                            </a:cxn>
                            <a:cxn ang="0">
                              <a:pos x="csX3070" y="csY3070"/>
                            </a:cxn>
                            <a:cxn ang="0">
                              <a:pos x="csX3071" y="csY3071"/>
                            </a:cxn>
                            <a:cxn ang="0">
                              <a:pos x="csX3072" y="csY3072"/>
                            </a:cxn>
                            <a:cxn ang="0">
                              <a:pos x="csX3073" y="csY3073"/>
                            </a:cxn>
                            <a:cxn ang="0">
                              <a:pos x="csX3074" y="csY3074"/>
                            </a:cxn>
                            <a:cxn ang="0">
                              <a:pos x="csX3075" y="csY3075"/>
                            </a:cxn>
                            <a:cxn ang="0">
                              <a:pos x="csX3076" y="csY3076"/>
                            </a:cxn>
                            <a:cxn ang="0">
                              <a:pos x="csX3077" y="csY3077"/>
                            </a:cxn>
                            <a:cxn ang="0">
                              <a:pos x="csX3078" y="csY3078"/>
                            </a:cxn>
                            <a:cxn ang="0">
                              <a:pos x="csX3079" y="csY3079"/>
                            </a:cxn>
                            <a:cxn ang="0">
                              <a:pos x="csX3080" y="csY3080"/>
                            </a:cxn>
                            <a:cxn ang="0">
                              <a:pos x="csX3081" y="csY3081"/>
                            </a:cxn>
                            <a:cxn ang="0">
                              <a:pos x="csX3082" y="csY3082"/>
                            </a:cxn>
                            <a:cxn ang="0">
                              <a:pos x="csX3083" y="csY3083"/>
                            </a:cxn>
                            <a:cxn ang="0">
                              <a:pos x="csX3084" y="csY3084"/>
                            </a:cxn>
                            <a:cxn ang="0">
                              <a:pos x="csX3085" y="csY3085"/>
                            </a:cxn>
                            <a:cxn ang="0">
                              <a:pos x="csX3086" y="csY3086"/>
                            </a:cxn>
                            <a:cxn ang="0">
                              <a:pos x="csX3087" y="csY3087"/>
                            </a:cxn>
                            <a:cxn ang="0">
                              <a:pos x="csX3088" y="csY3088"/>
                            </a:cxn>
                            <a:cxn ang="0">
                              <a:pos x="csX3089" y="csY3089"/>
                            </a:cxn>
                            <a:cxn ang="0">
                              <a:pos x="csX3090" y="csY3090"/>
                            </a:cxn>
                            <a:cxn ang="0">
                              <a:pos x="csX3091" y="csY3091"/>
                            </a:cxn>
                            <a:cxn ang="0">
                              <a:pos x="csX3092" y="csY3092"/>
                            </a:cxn>
                            <a:cxn ang="0">
                              <a:pos x="csX3093" y="csY3093"/>
                            </a:cxn>
                            <a:cxn ang="0">
                              <a:pos x="csX3094" y="csY3094"/>
                            </a:cxn>
                            <a:cxn ang="0">
                              <a:pos x="csX3095" y="csY3095"/>
                            </a:cxn>
                            <a:cxn ang="0">
                              <a:pos x="csX3096" y="csY3096"/>
                            </a:cxn>
                            <a:cxn ang="0">
                              <a:pos x="csX3097" y="csY3097"/>
                            </a:cxn>
                            <a:cxn ang="0">
                              <a:pos x="csX3098" y="csY3098"/>
                            </a:cxn>
                            <a:cxn ang="0">
                              <a:pos x="csX3099" y="csY3099"/>
                            </a:cxn>
                            <a:cxn ang="0">
                              <a:pos x="csX3100" y="csY3100"/>
                            </a:cxn>
                            <a:cxn ang="0">
                              <a:pos x="csX3101" y="csY3101"/>
                            </a:cxn>
                            <a:cxn ang="0">
                              <a:pos x="csX3102" y="csY3102"/>
                            </a:cxn>
                            <a:cxn ang="0">
                              <a:pos x="csX3103" y="csY3103"/>
                            </a:cxn>
                            <a:cxn ang="0">
                              <a:pos x="csX3104" y="csY3104"/>
                            </a:cxn>
                            <a:cxn ang="0">
                              <a:pos x="csX3105" y="csY3105"/>
                            </a:cxn>
                            <a:cxn ang="0">
                              <a:pos x="csX3106" y="csY3106"/>
                            </a:cxn>
                            <a:cxn ang="0">
                              <a:pos x="csX3107" y="csY3107"/>
                            </a:cxn>
                            <a:cxn ang="0">
                              <a:pos x="csX3108" y="csY3108"/>
                            </a:cxn>
                            <a:cxn ang="0">
                              <a:pos x="csX3109" y="csY3109"/>
                            </a:cxn>
                            <a:cxn ang="0">
                              <a:pos x="csX3110" y="csY3110"/>
                            </a:cxn>
                            <a:cxn ang="0">
                              <a:pos x="csX3111" y="csY3111"/>
                            </a:cxn>
                            <a:cxn ang="0">
                              <a:pos x="csX3112" y="csY3112"/>
                            </a:cxn>
                            <a:cxn ang="0">
                              <a:pos x="csX3113" y="csY3113"/>
                            </a:cxn>
                            <a:cxn ang="0">
                              <a:pos x="csX3114" y="csY3114"/>
                            </a:cxn>
                            <a:cxn ang="0">
                              <a:pos x="csX3115" y="csY3115"/>
                            </a:cxn>
                            <a:cxn ang="0">
                              <a:pos x="csX3116" y="csY3116"/>
                            </a:cxn>
                            <a:cxn ang="0">
                              <a:pos x="csX3117" y="csY3117"/>
                            </a:cxn>
                            <a:cxn ang="0">
                              <a:pos x="csX3118" y="csY3118"/>
                            </a:cxn>
                            <a:cxn ang="0">
                              <a:pos x="csX3119" y="csY3119"/>
                            </a:cxn>
                            <a:cxn ang="0">
                              <a:pos x="csX3120" y="csY3120"/>
                            </a:cxn>
                            <a:cxn ang="0">
                              <a:pos x="csX3121" y="csY3121"/>
                            </a:cxn>
                            <a:cxn ang="0">
                              <a:pos x="csX3122" y="csY3122"/>
                            </a:cxn>
                            <a:cxn ang="0">
                              <a:pos x="csX3123" y="csY3123"/>
                            </a:cxn>
                            <a:cxn ang="0">
                              <a:pos x="csX3124" y="csY3124"/>
                            </a:cxn>
                            <a:cxn ang="0">
                              <a:pos x="csX3125" y="csY3125"/>
                            </a:cxn>
                            <a:cxn ang="0">
                              <a:pos x="csX3126" y="csY3126"/>
                            </a:cxn>
                            <a:cxn ang="0">
                              <a:pos x="csX3127" y="csY3127"/>
                            </a:cxn>
                            <a:cxn ang="0">
                              <a:pos x="csX3128" y="csY3128"/>
                            </a:cxn>
                            <a:cxn ang="0">
                              <a:pos x="csX3129" y="csY3129"/>
                            </a:cxn>
                            <a:cxn ang="0">
                              <a:pos x="csX3130" y="csY3130"/>
                            </a:cxn>
                            <a:cxn ang="0">
                              <a:pos x="csX3131" y="csY3131"/>
                            </a:cxn>
                            <a:cxn ang="0">
                              <a:pos x="csX3132" y="csY3132"/>
                            </a:cxn>
                            <a:cxn ang="0">
                              <a:pos x="csX3133" y="csY3133"/>
                            </a:cxn>
                            <a:cxn ang="0">
                              <a:pos x="csX3134" y="csY3134"/>
                            </a:cxn>
                            <a:cxn ang="0">
                              <a:pos x="csX3135" y="csY3135"/>
                            </a:cxn>
                            <a:cxn ang="0">
                              <a:pos x="csX3136" y="csY3136"/>
                            </a:cxn>
                            <a:cxn ang="0">
                              <a:pos x="csX3137" y="csY3137"/>
                            </a:cxn>
                            <a:cxn ang="0">
                              <a:pos x="csX3138" y="csY3138"/>
                            </a:cxn>
                            <a:cxn ang="0">
                              <a:pos x="csX3139" y="csY3139"/>
                            </a:cxn>
                            <a:cxn ang="0">
                              <a:pos x="csX3140" y="csY3140"/>
                            </a:cxn>
                            <a:cxn ang="0">
                              <a:pos x="csX3141" y="csY3141"/>
                            </a:cxn>
                            <a:cxn ang="0">
                              <a:pos x="csX3142" y="csY3142"/>
                            </a:cxn>
                            <a:cxn ang="0">
                              <a:pos x="csX3143" y="csY3143"/>
                            </a:cxn>
                            <a:cxn ang="0">
                              <a:pos x="csX3144" y="csY3144"/>
                            </a:cxn>
                            <a:cxn ang="0">
                              <a:pos x="csX3145" y="csY3145"/>
                            </a:cxn>
                            <a:cxn ang="0">
                              <a:pos x="csX3146" y="csY3146"/>
                            </a:cxn>
                            <a:cxn ang="0">
                              <a:pos x="csX3147" y="csY3147"/>
                            </a:cxn>
                            <a:cxn ang="0">
                              <a:pos x="csX3148" y="csY3148"/>
                            </a:cxn>
                            <a:cxn ang="0">
                              <a:pos x="csX3149" y="csY3149"/>
                            </a:cxn>
                            <a:cxn ang="0">
                              <a:pos x="csX3150" y="csY3150"/>
                            </a:cxn>
                            <a:cxn ang="0">
                              <a:pos x="csX3151" y="csY3151"/>
                            </a:cxn>
                            <a:cxn ang="0">
                              <a:pos x="csX3152" y="csY3152"/>
                            </a:cxn>
                            <a:cxn ang="0">
                              <a:pos x="csX3153" y="csY3153"/>
                            </a:cxn>
                            <a:cxn ang="0">
                              <a:pos x="csX3154" y="csY3154"/>
                            </a:cxn>
                            <a:cxn ang="0">
                              <a:pos x="csX3155" y="csY3155"/>
                            </a:cxn>
                            <a:cxn ang="0">
                              <a:pos x="csX3156" y="csY3156"/>
                            </a:cxn>
                            <a:cxn ang="0">
                              <a:pos x="csX3157" y="csY3157"/>
                            </a:cxn>
                            <a:cxn ang="0">
                              <a:pos x="csX3158" y="csY3158"/>
                            </a:cxn>
                            <a:cxn ang="0">
                              <a:pos x="csX3159" y="csY3159"/>
                            </a:cxn>
                            <a:cxn ang="0">
                              <a:pos x="csX3160" y="csY3160"/>
                            </a:cxn>
                            <a:cxn ang="0">
                              <a:pos x="csX3161" y="csY3161"/>
                            </a:cxn>
                            <a:cxn ang="0">
                              <a:pos x="csX3162" y="csY3162"/>
                            </a:cxn>
                            <a:cxn ang="0">
                              <a:pos x="csX3163" y="csY3163"/>
                            </a:cxn>
                            <a:cxn ang="0">
                              <a:pos x="csX3164" y="csY3164"/>
                            </a:cxn>
                            <a:cxn ang="0">
                              <a:pos x="csX3165" y="csY3165"/>
                            </a:cxn>
                            <a:cxn ang="0">
                              <a:pos x="csX3166" y="csY3166"/>
                            </a:cxn>
                            <a:cxn ang="0">
                              <a:pos x="csX3167" y="csY3167"/>
                            </a:cxn>
                            <a:cxn ang="0">
                              <a:pos x="csX3168" y="csY3168"/>
                            </a:cxn>
                            <a:cxn ang="0">
                              <a:pos x="csX3169" y="csY3169"/>
                            </a:cxn>
                            <a:cxn ang="0">
                              <a:pos x="csX3170" y="csY3170"/>
                            </a:cxn>
                            <a:cxn ang="0">
                              <a:pos x="csX3171" y="csY3171"/>
                            </a:cxn>
                            <a:cxn ang="0">
                              <a:pos x="csX3172" y="csY3172"/>
                            </a:cxn>
                            <a:cxn ang="0">
                              <a:pos x="csX3173" y="csY3173"/>
                            </a:cxn>
                            <a:cxn ang="0">
                              <a:pos x="csX3174" y="csY3174"/>
                            </a:cxn>
                            <a:cxn ang="0">
                              <a:pos x="csX3175" y="csY3175"/>
                            </a:cxn>
                            <a:cxn ang="0">
                              <a:pos x="csX3176" y="csY3176"/>
                            </a:cxn>
                            <a:cxn ang="0">
                              <a:pos x="csX3177" y="csY3177"/>
                            </a:cxn>
                            <a:cxn ang="0">
                              <a:pos x="csX3178" y="csY3178"/>
                            </a:cxn>
                            <a:cxn ang="0">
                              <a:pos x="csX3179" y="csY3179"/>
                            </a:cxn>
                            <a:cxn ang="0">
                              <a:pos x="csX3180" y="csY3180"/>
                            </a:cxn>
                            <a:cxn ang="0">
                              <a:pos x="csX3181" y="csY3181"/>
                            </a:cxn>
                            <a:cxn ang="0">
                              <a:pos x="csX3182" y="csY3182"/>
                            </a:cxn>
                            <a:cxn ang="0">
                              <a:pos x="csX3183" y="csY3183"/>
                            </a:cxn>
                            <a:cxn ang="0">
                              <a:pos x="csX3184" y="csY3184"/>
                            </a:cxn>
                            <a:cxn ang="0">
                              <a:pos x="csX3185" y="csY3185"/>
                            </a:cxn>
                            <a:cxn ang="0">
                              <a:pos x="csX3186" y="csY3186"/>
                            </a:cxn>
                            <a:cxn ang="0">
                              <a:pos x="csX3187" y="csY3187"/>
                            </a:cxn>
                            <a:cxn ang="0">
                              <a:pos x="csX3188" y="csY3188"/>
                            </a:cxn>
                            <a:cxn ang="0">
                              <a:pos x="csX3189" y="csY3189"/>
                            </a:cxn>
                            <a:cxn ang="0">
                              <a:pos x="csX3190" y="csY3190"/>
                            </a:cxn>
                            <a:cxn ang="0">
                              <a:pos x="csX3191" y="csY3191"/>
                            </a:cxn>
                            <a:cxn ang="0">
                              <a:pos x="csX3192" y="csY3192"/>
                            </a:cxn>
                            <a:cxn ang="0">
                              <a:pos x="csX3193" y="csY3193"/>
                            </a:cxn>
                            <a:cxn ang="0">
                              <a:pos x="csX3194" y="csY3194"/>
                            </a:cxn>
                            <a:cxn ang="0">
                              <a:pos x="csX3195" y="csY3195"/>
                            </a:cxn>
                            <a:cxn ang="0">
                              <a:pos x="csX3196" y="csY3196"/>
                            </a:cxn>
                            <a:cxn ang="0">
                              <a:pos x="csX3197" y="csY3197"/>
                            </a:cxn>
                            <a:cxn ang="0">
                              <a:pos x="csX3198" y="csY3198"/>
                            </a:cxn>
                            <a:cxn ang="0">
                              <a:pos x="csX3199" y="csY3199"/>
                            </a:cxn>
                            <a:cxn ang="0">
                              <a:pos x="csX3200" y="csY3200"/>
                            </a:cxn>
                            <a:cxn ang="0">
                              <a:pos x="csX3201" y="csY3201"/>
                            </a:cxn>
                            <a:cxn ang="0">
                              <a:pos x="csX3202" y="csY3202"/>
                            </a:cxn>
                            <a:cxn ang="0">
                              <a:pos x="csX3203" y="csY3203"/>
                            </a:cxn>
                            <a:cxn ang="0">
                              <a:pos x="csX3204" y="csY3204"/>
                            </a:cxn>
                            <a:cxn ang="0">
                              <a:pos x="csX3205" y="csY3205"/>
                            </a:cxn>
                            <a:cxn ang="0">
                              <a:pos x="csX3206" y="csY3206"/>
                            </a:cxn>
                            <a:cxn ang="0">
                              <a:pos x="csX3207" y="csY3207"/>
                            </a:cxn>
                            <a:cxn ang="0">
                              <a:pos x="csX3208" y="csY3208"/>
                            </a:cxn>
                            <a:cxn ang="0">
                              <a:pos x="csX3209" y="csY3209"/>
                            </a:cxn>
                            <a:cxn ang="0">
                              <a:pos x="csX3210" y="csY3210"/>
                            </a:cxn>
                            <a:cxn ang="0">
                              <a:pos x="csX3211" y="csY3211"/>
                            </a:cxn>
                            <a:cxn ang="0">
                              <a:pos x="csX3212" y="csY3212"/>
                            </a:cxn>
                            <a:cxn ang="0">
                              <a:pos x="csX3213" y="csY3213"/>
                            </a:cxn>
                            <a:cxn ang="0">
                              <a:pos x="csX3214" y="csY3214"/>
                            </a:cxn>
                            <a:cxn ang="0">
                              <a:pos x="csX3215" y="csY3215"/>
                            </a:cxn>
                            <a:cxn ang="0">
                              <a:pos x="csX3216" y="csY3216"/>
                            </a:cxn>
                            <a:cxn ang="0">
                              <a:pos x="csX3217" y="csY3217"/>
                            </a:cxn>
                            <a:cxn ang="0">
                              <a:pos x="csX3218" y="csY3218"/>
                            </a:cxn>
                            <a:cxn ang="0">
                              <a:pos x="csX3219" y="csY3219"/>
                            </a:cxn>
                            <a:cxn ang="0">
                              <a:pos x="csX3220" y="csY3220"/>
                            </a:cxn>
                            <a:cxn ang="0">
                              <a:pos x="csX3221" y="csY3221"/>
                            </a:cxn>
                            <a:cxn ang="0">
                              <a:pos x="csX3222" y="csY3222"/>
                            </a:cxn>
                            <a:cxn ang="0">
                              <a:pos x="csX3223" y="csY3223"/>
                            </a:cxn>
                            <a:cxn ang="0">
                              <a:pos x="csX3224" y="csY3224"/>
                            </a:cxn>
                            <a:cxn ang="0">
                              <a:pos x="csX3225" y="csY3225"/>
                            </a:cxn>
                            <a:cxn ang="0">
                              <a:pos x="csX3226" y="csY3226"/>
                            </a:cxn>
                            <a:cxn ang="0">
                              <a:pos x="csX3227" y="csY3227"/>
                            </a:cxn>
                            <a:cxn ang="0">
                              <a:pos x="csX3228" y="csY3228"/>
                            </a:cxn>
                            <a:cxn ang="0">
                              <a:pos x="csX3229" y="csY3229"/>
                            </a:cxn>
                            <a:cxn ang="0">
                              <a:pos x="csX3230" y="csY3230"/>
                            </a:cxn>
                            <a:cxn ang="0">
                              <a:pos x="csX3231" y="csY3231"/>
                            </a:cxn>
                            <a:cxn ang="0">
                              <a:pos x="csX3232" y="csY3232"/>
                            </a:cxn>
                            <a:cxn ang="0">
                              <a:pos x="csX3233" y="csY3233"/>
                            </a:cxn>
                            <a:cxn ang="0">
                              <a:pos x="csX3234" y="csY3234"/>
                            </a:cxn>
                            <a:cxn ang="0">
                              <a:pos x="csX3235" y="csY3235"/>
                            </a:cxn>
                            <a:cxn ang="0">
                              <a:pos x="csX3236" y="csY3236"/>
                            </a:cxn>
                            <a:cxn ang="0">
                              <a:pos x="csX3237" y="csY3237"/>
                            </a:cxn>
                            <a:cxn ang="0">
                              <a:pos x="csX3238" y="csY3238"/>
                            </a:cxn>
                            <a:cxn ang="0">
                              <a:pos x="csX3239" y="csY3239"/>
                            </a:cxn>
                            <a:cxn ang="0">
                              <a:pos x="csX3240" y="csY3240"/>
                            </a:cxn>
                            <a:cxn ang="0">
                              <a:pos x="csX3241" y="csY3241"/>
                            </a:cxn>
                            <a:cxn ang="0">
                              <a:pos x="csX3242" y="csY3242"/>
                            </a:cxn>
                            <a:cxn ang="0">
                              <a:pos x="csX3243" y="csY3243"/>
                            </a:cxn>
                            <a:cxn ang="0">
                              <a:pos x="csX3244" y="csY3244"/>
                            </a:cxn>
                            <a:cxn ang="0">
                              <a:pos x="csX3245" y="csY3245"/>
                            </a:cxn>
                            <a:cxn ang="0">
                              <a:pos x="csX3246" y="csY3246"/>
                            </a:cxn>
                            <a:cxn ang="0">
                              <a:pos x="csX3247" y="csY3247"/>
                            </a:cxn>
                            <a:cxn ang="0">
                              <a:pos x="csX3248" y="csY3248"/>
                            </a:cxn>
                            <a:cxn ang="0">
                              <a:pos x="csX3249" y="csY3249"/>
                            </a:cxn>
                            <a:cxn ang="0">
                              <a:pos x="csX3250" y="csY3250"/>
                            </a:cxn>
                            <a:cxn ang="0">
                              <a:pos x="csX3251" y="csY3251"/>
                            </a:cxn>
                            <a:cxn ang="0">
                              <a:pos x="csX3252" y="csY3252"/>
                            </a:cxn>
                            <a:cxn ang="0">
                              <a:pos x="csX3253" y="csY3253"/>
                            </a:cxn>
                            <a:cxn ang="0">
                              <a:pos x="csX3254" y="csY3254"/>
                            </a:cxn>
                            <a:cxn ang="0">
                              <a:pos x="csX3255" y="csY3255"/>
                            </a:cxn>
                            <a:cxn ang="0">
                              <a:pos x="csX3256" y="csY3256"/>
                            </a:cxn>
                            <a:cxn ang="0">
                              <a:pos x="csX3257" y="csY3257"/>
                            </a:cxn>
                            <a:cxn ang="0">
                              <a:pos x="csX3258" y="csY3258"/>
                            </a:cxn>
                            <a:cxn ang="0">
                              <a:pos x="csX3259" y="csY3259"/>
                            </a:cxn>
                            <a:cxn ang="0">
                              <a:pos x="csX3260" y="csY3260"/>
                            </a:cxn>
                            <a:cxn ang="0">
                              <a:pos x="csX3261" y="csY3261"/>
                            </a:cxn>
                            <a:cxn ang="0">
                              <a:pos x="csX3262" y="csY3262"/>
                            </a:cxn>
                            <a:cxn ang="0">
                              <a:pos x="csX3263" y="csY3263"/>
                            </a:cxn>
                            <a:cxn ang="0">
                              <a:pos x="csX3264" y="csY3264"/>
                            </a:cxn>
                            <a:cxn ang="0">
                              <a:pos x="csX3265" y="csY3265"/>
                            </a:cxn>
                            <a:cxn ang="0">
                              <a:pos x="csX3266" y="csY3266"/>
                            </a:cxn>
                            <a:cxn ang="0">
                              <a:pos x="csX3267" y="csY3267"/>
                            </a:cxn>
                            <a:cxn ang="0">
                              <a:pos x="csX3268" y="csY3268"/>
                            </a:cxn>
                            <a:cxn ang="0">
                              <a:pos x="csX3269" y="csY3269"/>
                            </a:cxn>
                            <a:cxn ang="0">
                              <a:pos x="csX3270" y="csY3270"/>
                            </a:cxn>
                            <a:cxn ang="0">
                              <a:pos x="csX3271" y="csY3271"/>
                            </a:cxn>
                            <a:cxn ang="0">
                              <a:pos x="csX3272" y="csY3272"/>
                            </a:cxn>
                            <a:cxn ang="0">
                              <a:pos x="csX3273" y="csY3273"/>
                            </a:cxn>
                            <a:cxn ang="0">
                              <a:pos x="csX3274" y="csY3274"/>
                            </a:cxn>
                            <a:cxn ang="0">
                              <a:pos x="csX3275" y="csY3275"/>
                            </a:cxn>
                            <a:cxn ang="0">
                              <a:pos x="csX3276" y="csY3276"/>
                            </a:cxn>
                            <a:cxn ang="0">
                              <a:pos x="csX3277" y="csY3277"/>
                            </a:cxn>
                            <a:cxn ang="0">
                              <a:pos x="csX3278" y="csY3278"/>
                            </a:cxn>
                            <a:cxn ang="0">
                              <a:pos x="csX3279" y="csY3279"/>
                            </a:cxn>
                            <a:cxn ang="0">
                              <a:pos x="csX3280" y="csY3280"/>
                            </a:cxn>
                            <a:cxn ang="0">
                              <a:pos x="csX3281" y="csY3281"/>
                            </a:cxn>
                            <a:cxn ang="0">
                              <a:pos x="csX3282" y="csY3282"/>
                            </a:cxn>
                            <a:cxn ang="0">
                              <a:pos x="csX3283" y="csY3283"/>
                            </a:cxn>
                            <a:cxn ang="0">
                              <a:pos x="csX3284" y="csY3284"/>
                            </a:cxn>
                            <a:cxn ang="0">
                              <a:pos x="csX3285" y="csY3285"/>
                            </a:cxn>
                            <a:cxn ang="0">
                              <a:pos x="csX3286" y="csY3286"/>
                            </a:cxn>
                            <a:cxn ang="0">
                              <a:pos x="csX3287" y="csY3287"/>
                            </a:cxn>
                            <a:cxn ang="0">
                              <a:pos x="csX3288" y="csY3288"/>
                            </a:cxn>
                            <a:cxn ang="0">
                              <a:pos x="csX3289" y="csY3289"/>
                            </a:cxn>
                            <a:cxn ang="0">
                              <a:pos x="csX3290" y="csY3290"/>
                            </a:cxn>
                            <a:cxn ang="0">
                              <a:pos x="csX3291" y="csY3291"/>
                            </a:cxn>
                            <a:cxn ang="0">
                              <a:pos x="csX3292" y="csY3292"/>
                            </a:cxn>
                            <a:cxn ang="0">
                              <a:pos x="csX3293" y="csY3293"/>
                            </a:cxn>
                            <a:cxn ang="0">
                              <a:pos x="csX3294" y="csY3294"/>
                            </a:cxn>
                            <a:cxn ang="0">
                              <a:pos x="csX3295" y="csY3295"/>
                            </a:cxn>
                            <a:cxn ang="0">
                              <a:pos x="csX3296" y="csY3296"/>
                            </a:cxn>
                            <a:cxn ang="0">
                              <a:pos x="csX3297" y="csY3297"/>
                            </a:cxn>
                            <a:cxn ang="0">
                              <a:pos x="csX3298" y="csY3298"/>
                            </a:cxn>
                            <a:cxn ang="0">
                              <a:pos x="csX3299" y="csY3299"/>
                            </a:cxn>
                            <a:cxn ang="0">
                              <a:pos x="csX3300" y="csY3300"/>
                            </a:cxn>
                            <a:cxn ang="0">
                              <a:pos x="csX3301" y="csY3301"/>
                            </a:cxn>
                            <a:cxn ang="0">
                              <a:pos x="csX3302" y="csY3302"/>
                            </a:cxn>
                            <a:cxn ang="0">
                              <a:pos x="csX3303" y="csY3303"/>
                            </a:cxn>
                            <a:cxn ang="0">
                              <a:pos x="csX3304" y="csY3304"/>
                            </a:cxn>
                            <a:cxn ang="0">
                              <a:pos x="csX3305" y="csY3305"/>
                            </a:cxn>
                            <a:cxn ang="0">
                              <a:pos x="csX3306" y="csY3306"/>
                            </a:cxn>
                            <a:cxn ang="0">
                              <a:pos x="csX3307" y="csY3307"/>
                            </a:cxn>
                            <a:cxn ang="0">
                              <a:pos x="csX3308" y="csY3308"/>
                            </a:cxn>
                            <a:cxn ang="0">
                              <a:pos x="csX3309" y="csY3309"/>
                            </a:cxn>
                            <a:cxn ang="0">
                              <a:pos x="csX3310" y="csY3310"/>
                            </a:cxn>
                            <a:cxn ang="0">
                              <a:pos x="csX3311" y="csY3311"/>
                            </a:cxn>
                            <a:cxn ang="0">
                              <a:pos x="csX3312" y="csY3312"/>
                            </a:cxn>
                            <a:cxn ang="0">
                              <a:pos x="csX3313" y="csY3313"/>
                            </a:cxn>
                            <a:cxn ang="0">
                              <a:pos x="csX3314" y="csY3314"/>
                            </a:cxn>
                            <a:cxn ang="0">
                              <a:pos x="csX3315" y="csY3315"/>
                            </a:cxn>
                            <a:cxn ang="0">
                              <a:pos x="csX3316" y="csY3316"/>
                            </a:cxn>
                            <a:cxn ang="0">
                              <a:pos x="csX3317" y="csY3317"/>
                            </a:cxn>
                            <a:cxn ang="0">
                              <a:pos x="csX3318" y="csY3318"/>
                            </a:cxn>
                            <a:cxn ang="0">
                              <a:pos x="csX3319" y="csY3319"/>
                            </a:cxn>
                            <a:cxn ang="0">
                              <a:pos x="csX3320" y="csY3320"/>
                            </a:cxn>
                            <a:cxn ang="0">
                              <a:pos x="csX3321" y="csY3321"/>
                            </a:cxn>
                            <a:cxn ang="0">
                              <a:pos x="csX3322" y="csY3322"/>
                            </a:cxn>
                            <a:cxn ang="0">
                              <a:pos x="csX3323" y="csY3323"/>
                            </a:cxn>
                            <a:cxn ang="0">
                              <a:pos x="csX3324" y="csY3324"/>
                            </a:cxn>
                            <a:cxn ang="0">
                              <a:pos x="csX3325" y="csY3325"/>
                            </a:cxn>
                            <a:cxn ang="0">
                              <a:pos x="csX3326" y="csY3326"/>
                            </a:cxn>
                            <a:cxn ang="0">
                              <a:pos x="csX3327" y="csY3327"/>
                            </a:cxn>
                            <a:cxn ang="0">
                              <a:pos x="csX3328" y="csY3328"/>
                            </a:cxn>
                            <a:cxn ang="0">
                              <a:pos x="csX3329" y="csY3329"/>
                            </a:cxn>
                            <a:cxn ang="0">
                              <a:pos x="csX3330" y="csY3330"/>
                            </a:cxn>
                            <a:cxn ang="0">
                              <a:pos x="csX3331" y="csY3331"/>
                            </a:cxn>
                            <a:cxn ang="0">
                              <a:pos x="csX3332" y="csY3332"/>
                            </a:cxn>
                            <a:cxn ang="0">
                              <a:pos x="csX3333" y="csY3333"/>
                            </a:cxn>
                            <a:cxn ang="0">
                              <a:pos x="csX3334" y="csY3334"/>
                            </a:cxn>
                            <a:cxn ang="0">
                              <a:pos x="csX3335" y="csY3335"/>
                            </a:cxn>
                            <a:cxn ang="0">
                              <a:pos x="csX3336" y="csY3336"/>
                            </a:cxn>
                            <a:cxn ang="0">
                              <a:pos x="csX3337" y="csY3337"/>
                            </a:cxn>
                            <a:cxn ang="0">
                              <a:pos x="csX3338" y="csY3338"/>
                            </a:cxn>
                            <a:cxn ang="0">
                              <a:pos x="csX3339" y="csY3339"/>
                            </a:cxn>
                            <a:cxn ang="0">
                              <a:pos x="csX3340" y="csY3340"/>
                            </a:cxn>
                            <a:cxn ang="0">
                              <a:pos x="csX3341" y="csY3341"/>
                            </a:cxn>
                            <a:cxn ang="0">
                              <a:pos x="csX3342" y="csY3342"/>
                            </a:cxn>
                            <a:cxn ang="0">
                              <a:pos x="csX3343" y="csY3343"/>
                            </a:cxn>
                            <a:cxn ang="0">
                              <a:pos x="csX3344" y="csY3344"/>
                            </a:cxn>
                            <a:cxn ang="0">
                              <a:pos x="csX3345" y="csY3345"/>
                            </a:cxn>
                            <a:cxn ang="0">
                              <a:pos x="csX3346" y="csY3346"/>
                            </a:cxn>
                            <a:cxn ang="0">
                              <a:pos x="csX3347" y="csY3347"/>
                            </a:cxn>
                            <a:cxn ang="0">
                              <a:pos x="csX3348" y="csY3348"/>
                            </a:cxn>
                            <a:cxn ang="0">
                              <a:pos x="csX3349" y="csY3349"/>
                            </a:cxn>
                            <a:cxn ang="0">
                              <a:pos x="csX3350" y="csY3350"/>
                            </a:cxn>
                            <a:cxn ang="0">
                              <a:pos x="csX3351" y="csY3351"/>
                            </a:cxn>
                            <a:cxn ang="0">
                              <a:pos x="csX3352" y="csY3352"/>
                            </a:cxn>
                            <a:cxn ang="0">
                              <a:pos x="csX3353" y="csY3353"/>
                            </a:cxn>
                            <a:cxn ang="0">
                              <a:pos x="csX3354" y="csY3354"/>
                            </a:cxn>
                            <a:cxn ang="0">
                              <a:pos x="csX3355" y="csY3355"/>
                            </a:cxn>
                            <a:cxn ang="0">
                              <a:pos x="csX3356" y="csY3356"/>
                            </a:cxn>
                            <a:cxn ang="0">
                              <a:pos x="csX3357" y="csY3357"/>
                            </a:cxn>
                            <a:cxn ang="0">
                              <a:pos x="csX3358" y="csY3358"/>
                            </a:cxn>
                            <a:cxn ang="0">
                              <a:pos x="csX3359" y="csY3359"/>
                            </a:cxn>
                            <a:cxn ang="0">
                              <a:pos x="csX3360" y="csY3360"/>
                            </a:cxn>
                            <a:cxn ang="0">
                              <a:pos x="csX3361" y="csY3361"/>
                            </a:cxn>
                            <a:cxn ang="0">
                              <a:pos x="csX3362" y="csY3362"/>
                            </a:cxn>
                            <a:cxn ang="0">
                              <a:pos x="csX3363" y="csY3363"/>
                            </a:cxn>
                            <a:cxn ang="0">
                              <a:pos x="csX3364" y="csY3364"/>
                            </a:cxn>
                            <a:cxn ang="0">
                              <a:pos x="csX3365" y="csY3365"/>
                            </a:cxn>
                            <a:cxn ang="0">
                              <a:pos x="csX3366" y="csY3366"/>
                            </a:cxn>
                            <a:cxn ang="0">
                              <a:pos x="csX3367" y="csY3367"/>
                            </a:cxn>
                            <a:cxn ang="0">
                              <a:pos x="csX3368" y="csY3368"/>
                            </a:cxn>
                            <a:cxn ang="0">
                              <a:pos x="csX3369" y="csY3369"/>
                            </a:cxn>
                            <a:cxn ang="0">
                              <a:pos x="csX3370" y="csY3370"/>
                            </a:cxn>
                            <a:cxn ang="0">
                              <a:pos x="csX3371" y="csY3371"/>
                            </a:cxn>
                            <a:cxn ang="0">
                              <a:pos x="csX3372" y="csY3372"/>
                            </a:cxn>
                            <a:cxn ang="0">
                              <a:pos x="csX3373" y="csY3373"/>
                            </a:cxn>
                            <a:cxn ang="0">
                              <a:pos x="csX3374" y="csY3374"/>
                            </a:cxn>
                            <a:cxn ang="0">
                              <a:pos x="csX3375" y="csY3375"/>
                            </a:cxn>
                            <a:cxn ang="0">
                              <a:pos x="csX3376" y="csY3376"/>
                            </a:cxn>
                            <a:cxn ang="0">
                              <a:pos x="csX3377" y="csY3377"/>
                            </a:cxn>
                            <a:cxn ang="0">
                              <a:pos x="csX3378" y="csY3378"/>
                            </a:cxn>
                            <a:cxn ang="0">
                              <a:pos x="csX3379" y="csY3379"/>
                            </a:cxn>
                            <a:cxn ang="0">
                              <a:pos x="csX3380" y="csY3380"/>
                            </a:cxn>
                            <a:cxn ang="0">
                              <a:pos x="csX3381" y="csY3381"/>
                            </a:cxn>
                            <a:cxn ang="0">
                              <a:pos x="csX3382" y="csY3382"/>
                            </a:cxn>
                            <a:cxn ang="0">
                              <a:pos x="csX3383" y="csY3383"/>
                            </a:cxn>
                            <a:cxn ang="0">
                              <a:pos x="csX3384" y="csY3384"/>
                            </a:cxn>
                            <a:cxn ang="0">
                              <a:pos x="csX3385" y="csY3385"/>
                            </a:cxn>
                            <a:cxn ang="0">
                              <a:pos x="csX3386" y="csY3386"/>
                            </a:cxn>
                            <a:cxn ang="0">
                              <a:pos x="csX3387" y="csY3387"/>
                            </a:cxn>
                            <a:cxn ang="0">
                              <a:pos x="csX3388" y="csY3388"/>
                            </a:cxn>
                            <a:cxn ang="0">
                              <a:pos x="csX3389" y="csY3389"/>
                            </a:cxn>
                            <a:cxn ang="0">
                              <a:pos x="csX3390" y="csY3390"/>
                            </a:cxn>
                            <a:cxn ang="0">
                              <a:pos x="csX3391" y="csY3391"/>
                            </a:cxn>
                            <a:cxn ang="0">
                              <a:pos x="csX3392" y="csY3392"/>
                            </a:cxn>
                            <a:cxn ang="0">
                              <a:pos x="csX3393" y="csY3393"/>
                            </a:cxn>
                            <a:cxn ang="0">
                              <a:pos x="csX3394" y="csY3394"/>
                            </a:cxn>
                            <a:cxn ang="0">
                              <a:pos x="csX3395" y="csY3395"/>
                            </a:cxn>
                            <a:cxn ang="0">
                              <a:pos x="csX3396" y="csY3396"/>
                            </a:cxn>
                            <a:cxn ang="0">
                              <a:pos x="csX3397" y="csY3397"/>
                            </a:cxn>
                            <a:cxn ang="0">
                              <a:pos x="csX3398" y="csY3398"/>
                            </a:cxn>
                            <a:cxn ang="0">
                              <a:pos x="csX3399" y="csY3399"/>
                            </a:cxn>
                            <a:cxn ang="0">
                              <a:pos x="csX3400" y="csY3400"/>
                            </a:cxn>
                            <a:cxn ang="0">
                              <a:pos x="csX3401" y="csY3401"/>
                            </a:cxn>
                            <a:cxn ang="0">
                              <a:pos x="csX3402" y="csY3402"/>
                            </a:cxn>
                            <a:cxn ang="0">
                              <a:pos x="csX3403" y="csY3403"/>
                            </a:cxn>
                            <a:cxn ang="0">
                              <a:pos x="csX3404" y="csY3404"/>
                            </a:cxn>
                            <a:cxn ang="0">
                              <a:pos x="csX3405" y="csY3405"/>
                            </a:cxn>
                            <a:cxn ang="0">
                              <a:pos x="csX3406" y="csY3406"/>
                            </a:cxn>
                            <a:cxn ang="0">
                              <a:pos x="csX3407" y="csY3407"/>
                            </a:cxn>
                            <a:cxn ang="0">
                              <a:pos x="csX3408" y="csY3408"/>
                            </a:cxn>
                            <a:cxn ang="0">
                              <a:pos x="csX3409" y="csY3409"/>
                            </a:cxn>
                            <a:cxn ang="0">
                              <a:pos x="csX3410" y="csY3410"/>
                            </a:cxn>
                            <a:cxn ang="0">
                              <a:pos x="csX3411" y="csY3411"/>
                            </a:cxn>
                            <a:cxn ang="0">
                              <a:pos x="csX3412" y="csY3412"/>
                            </a:cxn>
                            <a:cxn ang="0">
                              <a:pos x="csX3413" y="csY3413"/>
                            </a:cxn>
                            <a:cxn ang="0">
                              <a:pos x="csX3414" y="csY3414"/>
                            </a:cxn>
                            <a:cxn ang="0">
                              <a:pos x="csX3415" y="csY3415"/>
                            </a:cxn>
                            <a:cxn ang="0">
                              <a:pos x="csX3416" y="csY3416"/>
                            </a:cxn>
                            <a:cxn ang="0">
                              <a:pos x="csX3417" y="csY3417"/>
                            </a:cxn>
                            <a:cxn ang="0">
                              <a:pos x="csX3418" y="csY3418"/>
                            </a:cxn>
                            <a:cxn ang="0">
                              <a:pos x="csX3419" y="csY3419"/>
                            </a:cxn>
                            <a:cxn ang="0">
                              <a:pos x="csX3420" y="csY3420"/>
                            </a:cxn>
                            <a:cxn ang="0">
                              <a:pos x="csX3421" y="csY3421"/>
                            </a:cxn>
                            <a:cxn ang="0">
                              <a:pos x="csX3422" y="csY3422"/>
                            </a:cxn>
                            <a:cxn ang="0">
                              <a:pos x="csX3423" y="csY3423"/>
                            </a:cxn>
                            <a:cxn ang="0">
                              <a:pos x="csX3424" y="csY3424"/>
                            </a:cxn>
                            <a:cxn ang="0">
                              <a:pos x="csX3425" y="csY3425"/>
                            </a:cxn>
                            <a:cxn ang="0">
                              <a:pos x="csX3426" y="csY3426"/>
                            </a:cxn>
                            <a:cxn ang="0">
                              <a:pos x="csX3427" y="csY3427"/>
                            </a:cxn>
                            <a:cxn ang="0">
                              <a:pos x="csX3428" y="csY3428"/>
                            </a:cxn>
                            <a:cxn ang="0">
                              <a:pos x="csX3429" y="csY3429"/>
                            </a:cxn>
                            <a:cxn ang="0">
                              <a:pos x="csX3430" y="csY3430"/>
                            </a:cxn>
                            <a:cxn ang="0">
                              <a:pos x="csX3431" y="csY3431"/>
                            </a:cxn>
                            <a:cxn ang="0">
                              <a:pos x="csX3432" y="csY3432"/>
                            </a:cxn>
                            <a:cxn ang="0">
                              <a:pos x="csX3433" y="csY3433"/>
                            </a:cxn>
                            <a:cxn ang="0">
                              <a:pos x="csX3434" y="csY3434"/>
                            </a:cxn>
                            <a:cxn ang="0">
                              <a:pos x="csX3435" y="csY3435"/>
                            </a:cxn>
                            <a:cxn ang="0">
                              <a:pos x="csX3436" y="csY3436"/>
                            </a:cxn>
                            <a:cxn ang="0">
                              <a:pos x="csX3437" y="csY3437"/>
                            </a:cxn>
                            <a:cxn ang="0">
                              <a:pos x="csX3438" y="csY3438"/>
                            </a:cxn>
                            <a:cxn ang="0">
                              <a:pos x="csX3439" y="csY3439"/>
                            </a:cxn>
                            <a:cxn ang="0">
                              <a:pos x="csX3440" y="csY3440"/>
                            </a:cxn>
                            <a:cxn ang="0">
                              <a:pos x="csX3441" y="csY3441"/>
                            </a:cxn>
                            <a:cxn ang="0">
                              <a:pos x="csX3442" y="csY3442"/>
                            </a:cxn>
                            <a:cxn ang="0">
                              <a:pos x="csX3443" y="csY3443"/>
                            </a:cxn>
                            <a:cxn ang="0">
                              <a:pos x="csX3444" y="csY3444"/>
                            </a:cxn>
                            <a:cxn ang="0">
                              <a:pos x="csX3445" y="csY3445"/>
                            </a:cxn>
                            <a:cxn ang="0">
                              <a:pos x="csX3446" y="csY3446"/>
                            </a:cxn>
                            <a:cxn ang="0">
                              <a:pos x="csX3447" y="csY3447"/>
                            </a:cxn>
                            <a:cxn ang="0">
                              <a:pos x="csX3448" y="csY3448"/>
                            </a:cxn>
                            <a:cxn ang="0">
                              <a:pos x="csX3449" y="csY3449"/>
                            </a:cxn>
                            <a:cxn ang="0">
                              <a:pos x="csX3450" y="csY3450"/>
                            </a:cxn>
                            <a:cxn ang="0">
                              <a:pos x="csX3451" y="csY3451"/>
                            </a:cxn>
                            <a:cxn ang="0">
                              <a:pos x="csX3452" y="csY3452"/>
                            </a:cxn>
                            <a:cxn ang="0">
                              <a:pos x="csX3453" y="csY3453"/>
                            </a:cxn>
                            <a:cxn ang="0">
                              <a:pos x="csX3454" y="csY3454"/>
                            </a:cxn>
                            <a:cxn ang="0">
                              <a:pos x="csX3455" y="csY3455"/>
                            </a:cxn>
                            <a:cxn ang="0">
                              <a:pos x="csX3456" y="csY3456"/>
                            </a:cxn>
                            <a:cxn ang="0">
                              <a:pos x="csX3457" y="csY3457"/>
                            </a:cxn>
                            <a:cxn ang="0">
                              <a:pos x="csX3458" y="csY3458"/>
                            </a:cxn>
                            <a:cxn ang="0">
                              <a:pos x="csX3459" y="csY3459"/>
                            </a:cxn>
                            <a:cxn ang="0">
                              <a:pos x="csX3460" y="csY3460"/>
                            </a:cxn>
                            <a:cxn ang="0">
                              <a:pos x="csX3461" y="csY3461"/>
                            </a:cxn>
                            <a:cxn ang="0">
                              <a:pos x="csX3462" y="csY3462"/>
                            </a:cxn>
                            <a:cxn ang="0">
                              <a:pos x="csX3463" y="csY3463"/>
                            </a:cxn>
                            <a:cxn ang="0">
                              <a:pos x="csX3464" y="csY3464"/>
                            </a:cxn>
                            <a:cxn ang="0">
                              <a:pos x="csX3465" y="csY3465"/>
                            </a:cxn>
                            <a:cxn ang="0">
                              <a:pos x="csX3466" y="csY3466"/>
                            </a:cxn>
                            <a:cxn ang="0">
                              <a:pos x="csX3467" y="csY3467"/>
                            </a:cxn>
                            <a:cxn ang="0">
                              <a:pos x="csX3468" y="csY3468"/>
                            </a:cxn>
                            <a:cxn ang="0">
                              <a:pos x="csX3469" y="csY3469"/>
                            </a:cxn>
                            <a:cxn ang="0">
                              <a:pos x="csX3470" y="csY3470"/>
                            </a:cxn>
                            <a:cxn ang="0">
                              <a:pos x="csX3471" y="csY3471"/>
                            </a:cxn>
                            <a:cxn ang="0">
                              <a:pos x="csX3472" y="csY3472"/>
                            </a:cxn>
                            <a:cxn ang="0">
                              <a:pos x="csX3473" y="csY3473"/>
                            </a:cxn>
                            <a:cxn ang="0">
                              <a:pos x="csX3474" y="csY3474"/>
                            </a:cxn>
                            <a:cxn ang="0">
                              <a:pos x="csX3475" y="csY3475"/>
                            </a:cxn>
                            <a:cxn ang="0">
                              <a:pos x="csX3476" y="csY3476"/>
                            </a:cxn>
                            <a:cxn ang="0">
                              <a:pos x="csX3477" y="csY3477"/>
                            </a:cxn>
                            <a:cxn ang="0">
                              <a:pos x="csX3478" y="csY3478"/>
                            </a:cxn>
                            <a:cxn ang="0">
                              <a:pos x="csX3479" y="csY3479"/>
                            </a:cxn>
                            <a:cxn ang="0">
                              <a:pos x="csX3480" y="csY3480"/>
                            </a:cxn>
                            <a:cxn ang="0">
                              <a:pos x="csX3481" y="csY3481"/>
                            </a:cxn>
                            <a:cxn ang="0">
                              <a:pos x="csX3482" y="csY3482"/>
                            </a:cxn>
                            <a:cxn ang="0">
                              <a:pos x="csX3483" y="csY3483"/>
                            </a:cxn>
                            <a:cxn ang="0">
                              <a:pos x="csX3484" y="csY3484"/>
                            </a:cxn>
                            <a:cxn ang="0">
                              <a:pos x="csX3485" y="csY3485"/>
                            </a:cxn>
                            <a:cxn ang="0">
                              <a:pos x="csX3486" y="csY3486"/>
                            </a:cxn>
                            <a:cxn ang="0">
                              <a:pos x="csX3487" y="csY3487"/>
                            </a:cxn>
                            <a:cxn ang="0">
                              <a:pos x="csX3488" y="csY3488"/>
                            </a:cxn>
                            <a:cxn ang="0">
                              <a:pos x="csX3489" y="csY3489"/>
                            </a:cxn>
                            <a:cxn ang="0">
                              <a:pos x="csX3490" y="csY3490"/>
                            </a:cxn>
                            <a:cxn ang="0">
                              <a:pos x="csX3491" y="csY3491"/>
                            </a:cxn>
                            <a:cxn ang="0">
                              <a:pos x="csX3492" y="csY3492"/>
                            </a:cxn>
                            <a:cxn ang="0">
                              <a:pos x="csX3493" y="csY3493"/>
                            </a:cxn>
                            <a:cxn ang="0">
                              <a:pos x="csX3494" y="csY3494"/>
                            </a:cxn>
                            <a:cxn ang="0">
                              <a:pos x="csX3495" y="csY3495"/>
                            </a:cxn>
                            <a:cxn ang="0">
                              <a:pos x="csX3496" y="csY3496"/>
                            </a:cxn>
                            <a:cxn ang="0">
                              <a:pos x="csX3497" y="csY3497"/>
                            </a:cxn>
                            <a:cxn ang="0">
                              <a:pos x="csX3498" y="csY3498"/>
                            </a:cxn>
                            <a:cxn ang="0">
                              <a:pos x="csX3499" y="csY3499"/>
                            </a:cxn>
                            <a:cxn ang="0">
                              <a:pos x="csX3500" y="csY3500"/>
                            </a:cxn>
                            <a:cxn ang="0">
                              <a:pos x="csX3501" y="csY3501"/>
                            </a:cxn>
                            <a:cxn ang="0">
                              <a:pos x="csX3502" y="csY3502"/>
                            </a:cxn>
                            <a:cxn ang="0">
                              <a:pos x="csX3503" y="csY3503"/>
                            </a:cxn>
                            <a:cxn ang="0">
                              <a:pos x="csX3504" y="csY3504"/>
                            </a:cxn>
                            <a:cxn ang="0">
                              <a:pos x="csX3505" y="csY3505"/>
                            </a:cxn>
                            <a:cxn ang="0">
                              <a:pos x="csX3506" y="csY3506"/>
                            </a:cxn>
                            <a:cxn ang="0">
                              <a:pos x="csX3507" y="csY3507"/>
                            </a:cxn>
                            <a:cxn ang="0">
                              <a:pos x="csX3508" y="csY3508"/>
                            </a:cxn>
                            <a:cxn ang="0">
                              <a:pos x="csX3509" y="csY3509"/>
                            </a:cxn>
                            <a:cxn ang="0">
                              <a:pos x="csX3510" y="csY3510"/>
                            </a:cxn>
                            <a:cxn ang="0">
                              <a:pos x="csX3511" y="csY3511"/>
                            </a:cxn>
                            <a:cxn ang="0">
                              <a:pos x="csX3512" y="csY3512"/>
                            </a:cxn>
                            <a:cxn ang="0">
                              <a:pos x="csX3513" y="csY3513"/>
                            </a:cxn>
                            <a:cxn ang="0">
                              <a:pos x="csX3514" y="csY3514"/>
                            </a:cxn>
                            <a:cxn ang="0">
                              <a:pos x="csX3515" y="csY3515"/>
                            </a:cxn>
                            <a:cxn ang="0">
                              <a:pos x="csX3516" y="csY3516"/>
                            </a:cxn>
                            <a:cxn ang="0">
                              <a:pos x="csX3517" y="csY3517"/>
                            </a:cxn>
                            <a:cxn ang="0">
                              <a:pos x="csX3518" y="csY3518"/>
                            </a:cxn>
                            <a:cxn ang="0">
                              <a:pos x="csX3519" y="csY3519"/>
                            </a:cxn>
                            <a:cxn ang="0">
                              <a:pos x="csX3520" y="csY3520"/>
                            </a:cxn>
                            <a:cxn ang="0">
                              <a:pos x="csX3521" y="csY3521"/>
                            </a:cxn>
                            <a:cxn ang="0">
                              <a:pos x="csX3522" y="csY3522"/>
                            </a:cxn>
                            <a:cxn ang="0">
                              <a:pos x="csX3523" y="csY3523"/>
                            </a:cxn>
                            <a:cxn ang="0">
                              <a:pos x="csX3524" y="csY3524"/>
                            </a:cxn>
                            <a:cxn ang="0">
                              <a:pos x="csX3525" y="csY3525"/>
                            </a:cxn>
                            <a:cxn ang="0">
                              <a:pos x="csX3526" y="csY3526"/>
                            </a:cxn>
                            <a:cxn ang="0">
                              <a:pos x="csX3527" y="csY3527"/>
                            </a:cxn>
                            <a:cxn ang="0">
                              <a:pos x="csX3528" y="csY3528"/>
                            </a:cxn>
                            <a:cxn ang="0">
                              <a:pos x="csX3529" y="csY3529"/>
                            </a:cxn>
                            <a:cxn ang="0">
                              <a:pos x="csX3530" y="csY3530"/>
                            </a:cxn>
                            <a:cxn ang="0">
                              <a:pos x="csX3531" y="csY3531"/>
                            </a:cxn>
                            <a:cxn ang="0">
                              <a:pos x="csX3532" y="csY3532"/>
                            </a:cxn>
                            <a:cxn ang="0">
                              <a:pos x="csX3533" y="csY3533"/>
                            </a:cxn>
                            <a:cxn ang="0">
                              <a:pos x="csX3534" y="csY3534"/>
                            </a:cxn>
                            <a:cxn ang="0">
                              <a:pos x="csX3535" y="csY3535"/>
                            </a:cxn>
                            <a:cxn ang="0">
                              <a:pos x="csX3536" y="csY3536"/>
                            </a:cxn>
                            <a:cxn ang="0">
                              <a:pos x="csX3537" y="csY3537"/>
                            </a:cxn>
                            <a:cxn ang="0">
                              <a:pos x="csX3538" y="csY3538"/>
                            </a:cxn>
                            <a:cxn ang="0">
                              <a:pos x="csX3539" y="csY3539"/>
                            </a:cxn>
                            <a:cxn ang="0">
                              <a:pos x="csX3540" y="csY3540"/>
                            </a:cxn>
                            <a:cxn ang="0">
                              <a:pos x="csX3541" y="csY3541"/>
                            </a:cxn>
                            <a:cxn ang="0">
                              <a:pos x="csX3542" y="csY3542"/>
                            </a:cxn>
                            <a:cxn ang="0">
                              <a:pos x="csX3543" y="csY3543"/>
                            </a:cxn>
                            <a:cxn ang="0">
                              <a:pos x="csX3544" y="csY3544"/>
                            </a:cxn>
                            <a:cxn ang="0">
                              <a:pos x="csX3545" y="csY3545"/>
                            </a:cxn>
                            <a:cxn ang="0">
                              <a:pos x="csX3546" y="csY3546"/>
                            </a:cxn>
                            <a:cxn ang="0">
                              <a:pos x="csX3547" y="csY3547"/>
                            </a:cxn>
                            <a:cxn ang="0">
                              <a:pos x="csX3548" y="csY3548"/>
                            </a:cxn>
                            <a:cxn ang="0">
                              <a:pos x="csX3549" y="csY3549"/>
                            </a:cxn>
                            <a:cxn ang="0">
                              <a:pos x="csX3550" y="csY3550"/>
                            </a:cxn>
                            <a:cxn ang="0">
                              <a:pos x="csX3551" y="csY3551"/>
                            </a:cxn>
                            <a:cxn ang="0">
                              <a:pos x="csX3552" y="csY3552"/>
                            </a:cxn>
                            <a:cxn ang="0">
                              <a:pos x="csX3553" y="csY3553"/>
                            </a:cxn>
                            <a:cxn ang="0">
                              <a:pos x="csX3554" y="csY3554"/>
                            </a:cxn>
                            <a:cxn ang="0">
                              <a:pos x="csX3555" y="csY3555"/>
                            </a:cxn>
                            <a:cxn ang="0">
                              <a:pos x="csX3556" y="csY3556"/>
                            </a:cxn>
                            <a:cxn ang="0">
                              <a:pos x="csX3557" y="csY3557"/>
                            </a:cxn>
                            <a:cxn ang="0">
                              <a:pos x="csX3558" y="csY3558"/>
                            </a:cxn>
                            <a:cxn ang="0">
                              <a:pos x="csX3559" y="csY3559"/>
                            </a:cxn>
                            <a:cxn ang="0">
                              <a:pos x="csX3560" y="csY3560"/>
                            </a:cxn>
                            <a:cxn ang="0">
                              <a:pos x="csX3561" y="csY3561"/>
                            </a:cxn>
                            <a:cxn ang="0">
                              <a:pos x="csX3562" y="csY3562"/>
                            </a:cxn>
                            <a:cxn ang="0">
                              <a:pos x="csX3563" y="csY3563"/>
                            </a:cxn>
                            <a:cxn ang="0">
                              <a:pos x="csX3564" y="csY3564"/>
                            </a:cxn>
                            <a:cxn ang="0">
                              <a:pos x="csX3565" y="csY3565"/>
                            </a:cxn>
                            <a:cxn ang="0">
                              <a:pos x="csX3566" y="csY3566"/>
                            </a:cxn>
                            <a:cxn ang="0">
                              <a:pos x="csX3567" y="csY3567"/>
                            </a:cxn>
                            <a:cxn ang="0">
                              <a:pos x="csX3568" y="csY3568"/>
                            </a:cxn>
                            <a:cxn ang="0">
                              <a:pos x="csX3569" y="csY3569"/>
                            </a:cxn>
                            <a:cxn ang="0">
                              <a:pos x="csX3570" y="csY3570"/>
                            </a:cxn>
                            <a:cxn ang="0">
                              <a:pos x="csX3571" y="csY3571"/>
                            </a:cxn>
                            <a:cxn ang="0">
                              <a:pos x="csX3572" y="csY3572"/>
                            </a:cxn>
                            <a:cxn ang="0">
                              <a:pos x="csX3573" y="csY3573"/>
                            </a:cxn>
                            <a:cxn ang="0">
                              <a:pos x="csX3574" y="csY3574"/>
                            </a:cxn>
                            <a:cxn ang="0">
                              <a:pos x="csX3575" y="csY3575"/>
                            </a:cxn>
                            <a:cxn ang="0">
                              <a:pos x="csX3576" y="csY3576"/>
                            </a:cxn>
                            <a:cxn ang="0">
                              <a:pos x="csX3577" y="csY3577"/>
                            </a:cxn>
                            <a:cxn ang="0">
                              <a:pos x="csX3578" y="csY3578"/>
                            </a:cxn>
                            <a:cxn ang="0">
                              <a:pos x="csX3579" y="csY3579"/>
                            </a:cxn>
                            <a:cxn ang="0">
                              <a:pos x="csX3580" y="csY3580"/>
                            </a:cxn>
                            <a:cxn ang="0">
                              <a:pos x="csX3581" y="csY3581"/>
                            </a:cxn>
                            <a:cxn ang="0">
                              <a:pos x="csX3582" y="csY3582"/>
                            </a:cxn>
                            <a:cxn ang="0">
                              <a:pos x="csX3583" y="csY3583"/>
                            </a:cxn>
                            <a:cxn ang="0">
                              <a:pos x="csX3584" y="csY3584"/>
                            </a:cxn>
                            <a:cxn ang="0">
                              <a:pos x="csX3585" y="csY3585"/>
                            </a:cxn>
                            <a:cxn ang="0">
                              <a:pos x="csX3586" y="csY3586"/>
                            </a:cxn>
                            <a:cxn ang="0">
                              <a:pos x="csX3587" y="csY3587"/>
                            </a:cxn>
                            <a:cxn ang="0">
                              <a:pos x="csX3588" y="csY3588"/>
                            </a:cxn>
                            <a:cxn ang="0">
                              <a:pos x="csX3589" y="csY3589"/>
                            </a:cxn>
                            <a:cxn ang="0">
                              <a:pos x="csX3590" y="csY3590"/>
                            </a:cxn>
                            <a:cxn ang="0">
                              <a:pos x="csX3591" y="csY3591"/>
                            </a:cxn>
                            <a:cxn ang="0">
                              <a:pos x="csX3592" y="csY3592"/>
                            </a:cxn>
                            <a:cxn ang="0">
                              <a:pos x="csX3593" y="csY3593"/>
                            </a:cxn>
                            <a:cxn ang="0">
                              <a:pos x="csX3594" y="csY3594"/>
                            </a:cxn>
                            <a:cxn ang="0">
                              <a:pos x="csX3595" y="csY3595"/>
                            </a:cxn>
                            <a:cxn ang="0">
                              <a:pos x="csX3596" y="csY3596"/>
                            </a:cxn>
                            <a:cxn ang="0">
                              <a:pos x="csX3597" y="csY3597"/>
                            </a:cxn>
                            <a:cxn ang="0">
                              <a:pos x="csX3598" y="csY3598"/>
                            </a:cxn>
                            <a:cxn ang="0">
                              <a:pos x="csX3599" y="csY3599"/>
                            </a:cxn>
                            <a:cxn ang="0">
                              <a:pos x="csX3600" y="csY3600"/>
                            </a:cxn>
                            <a:cxn ang="0">
                              <a:pos x="csX3601" y="csY3601"/>
                            </a:cxn>
                            <a:cxn ang="0">
                              <a:pos x="csX3602" y="csY3602"/>
                            </a:cxn>
                            <a:cxn ang="0">
                              <a:pos x="csX3603" y="csY3603"/>
                            </a:cxn>
                            <a:cxn ang="0">
                              <a:pos x="csX3604" y="csY3604"/>
                            </a:cxn>
                            <a:cxn ang="0">
                              <a:pos x="csX3605" y="csY3605"/>
                            </a:cxn>
                            <a:cxn ang="0">
                              <a:pos x="csX3606" y="csY3606"/>
                            </a:cxn>
                            <a:cxn ang="0">
                              <a:pos x="csX3607" y="csY3607"/>
                            </a:cxn>
                            <a:cxn ang="0">
                              <a:pos x="csX3608" y="csY3608"/>
                            </a:cxn>
                            <a:cxn ang="0">
                              <a:pos x="csX3609" y="csY3609"/>
                            </a:cxn>
                            <a:cxn ang="0">
                              <a:pos x="csX3610" y="csY3610"/>
                            </a:cxn>
                            <a:cxn ang="0">
                              <a:pos x="csX3611" y="csY3611"/>
                            </a:cxn>
                            <a:cxn ang="0">
                              <a:pos x="csX3612" y="csY3612"/>
                            </a:cxn>
                            <a:cxn ang="0">
                              <a:pos x="csX3613" y="csY3613"/>
                            </a:cxn>
                            <a:cxn ang="0">
                              <a:pos x="csX3614" y="csY3614"/>
                            </a:cxn>
                            <a:cxn ang="0">
                              <a:pos x="csX3615" y="csY3615"/>
                            </a:cxn>
                            <a:cxn ang="0">
                              <a:pos x="csX3616" y="csY3616"/>
                            </a:cxn>
                            <a:cxn ang="0">
                              <a:pos x="csX3617" y="csY3617"/>
                            </a:cxn>
                            <a:cxn ang="0">
                              <a:pos x="csX3618" y="csY3618"/>
                            </a:cxn>
                            <a:cxn ang="0">
                              <a:pos x="csX3619" y="csY3619"/>
                            </a:cxn>
                            <a:cxn ang="0">
                              <a:pos x="csX3620" y="csY3620"/>
                            </a:cxn>
                            <a:cxn ang="0">
                              <a:pos x="csX3621" y="csY3621"/>
                            </a:cxn>
                            <a:cxn ang="0">
                              <a:pos x="csX3622" y="csY3622"/>
                            </a:cxn>
                            <a:cxn ang="0">
                              <a:pos x="csX3623" y="csY3623"/>
                            </a:cxn>
                            <a:cxn ang="0">
                              <a:pos x="csX3624" y="csY3624"/>
                            </a:cxn>
                            <a:cxn ang="0">
                              <a:pos x="csX3625" y="csY3625"/>
                            </a:cxn>
                            <a:cxn ang="0">
                              <a:pos x="csX3626" y="csY3626"/>
                            </a:cxn>
                            <a:cxn ang="0">
                              <a:pos x="csX3627" y="csY3627"/>
                            </a:cxn>
                            <a:cxn ang="0">
                              <a:pos x="csX3628" y="csY3628"/>
                            </a:cxn>
                            <a:cxn ang="0">
                              <a:pos x="csX3629" y="csY3629"/>
                            </a:cxn>
                            <a:cxn ang="0">
                              <a:pos x="csX3630" y="csY3630"/>
                            </a:cxn>
                            <a:cxn ang="0">
                              <a:pos x="csX3631" y="csY3631"/>
                            </a:cxn>
                            <a:cxn ang="0">
                              <a:pos x="csX3632" y="csY3632"/>
                            </a:cxn>
                            <a:cxn ang="0">
                              <a:pos x="csX3633" y="csY3633"/>
                            </a:cxn>
                            <a:cxn ang="0">
                              <a:pos x="csX3634" y="csY3634"/>
                            </a:cxn>
                            <a:cxn ang="0">
                              <a:pos x="csX3635" y="csY3635"/>
                            </a:cxn>
                            <a:cxn ang="0">
                              <a:pos x="csX3636" y="csY3636"/>
                            </a:cxn>
                            <a:cxn ang="0">
                              <a:pos x="csX3637" y="csY3637"/>
                            </a:cxn>
                            <a:cxn ang="0">
                              <a:pos x="csX3638" y="csY3638"/>
                            </a:cxn>
                            <a:cxn ang="0">
                              <a:pos x="csX3639" y="csY3639"/>
                            </a:cxn>
                            <a:cxn ang="0">
                              <a:pos x="csX3640" y="csY3640"/>
                            </a:cxn>
                            <a:cxn ang="0">
                              <a:pos x="csX3641" y="csY3641"/>
                            </a:cxn>
                            <a:cxn ang="0">
                              <a:pos x="csX3642" y="csY3642"/>
                            </a:cxn>
                            <a:cxn ang="0">
                              <a:pos x="csX3643" y="csY3643"/>
                            </a:cxn>
                            <a:cxn ang="0">
                              <a:pos x="csX3644" y="csY3644"/>
                            </a:cxn>
                            <a:cxn ang="0">
                              <a:pos x="csX3645" y="csY3645"/>
                            </a:cxn>
                            <a:cxn ang="0">
                              <a:pos x="csX3646" y="csY3646"/>
                            </a:cxn>
                            <a:cxn ang="0">
                              <a:pos x="csX3647" y="csY3647"/>
                            </a:cxn>
                            <a:cxn ang="0">
                              <a:pos x="csX3648" y="csY3648"/>
                            </a:cxn>
                            <a:cxn ang="0">
                              <a:pos x="csX3649" y="csY3649"/>
                            </a:cxn>
                            <a:cxn ang="0">
                              <a:pos x="csX3650" y="csY3650"/>
                            </a:cxn>
                            <a:cxn ang="0">
                              <a:pos x="csX3651" y="csY3651"/>
                            </a:cxn>
                            <a:cxn ang="0">
                              <a:pos x="csX3652" y="csY3652"/>
                            </a:cxn>
                            <a:cxn ang="0">
                              <a:pos x="csX3653" y="csY3653"/>
                            </a:cxn>
                            <a:cxn ang="0">
                              <a:pos x="csX3654" y="csY3654"/>
                            </a:cxn>
                            <a:cxn ang="0">
                              <a:pos x="csX3655" y="csY3655"/>
                            </a:cxn>
                            <a:cxn ang="0">
                              <a:pos x="csX3656" y="csY3656"/>
                            </a:cxn>
                            <a:cxn ang="0">
                              <a:pos x="csX3657" y="csY3657"/>
                            </a:cxn>
                            <a:cxn ang="0">
                              <a:pos x="csX3658" y="csY3658"/>
                            </a:cxn>
                            <a:cxn ang="0">
                              <a:pos x="csX3659" y="csY3659"/>
                            </a:cxn>
                            <a:cxn ang="0">
                              <a:pos x="csX3660" y="csY3660"/>
                            </a:cxn>
                            <a:cxn ang="0">
                              <a:pos x="csX3661" y="csY3661"/>
                            </a:cxn>
                            <a:cxn ang="0">
                              <a:pos x="csX3662" y="csY3662"/>
                            </a:cxn>
                            <a:cxn ang="0">
                              <a:pos x="csX3663" y="csY3663"/>
                            </a:cxn>
                            <a:cxn ang="0">
                              <a:pos x="csX3664" y="csY3664"/>
                            </a:cxn>
                            <a:cxn ang="0">
                              <a:pos x="csX3665" y="csY3665"/>
                            </a:cxn>
                            <a:cxn ang="0">
                              <a:pos x="csX3666" y="csY3666"/>
                            </a:cxn>
                            <a:cxn ang="0">
                              <a:pos x="csX3667" y="csY3667"/>
                            </a:cxn>
                            <a:cxn ang="0">
                              <a:pos x="csX3668" y="csY3668"/>
                            </a:cxn>
                            <a:cxn ang="0">
                              <a:pos x="csX3669" y="csY3669"/>
                            </a:cxn>
                            <a:cxn ang="0">
                              <a:pos x="csX3670" y="csY3670"/>
                            </a:cxn>
                            <a:cxn ang="0">
                              <a:pos x="csX3671" y="csY3671"/>
                            </a:cxn>
                            <a:cxn ang="0">
                              <a:pos x="csX3672" y="csY3672"/>
                            </a:cxn>
                            <a:cxn ang="0">
                              <a:pos x="csX3673" y="csY3673"/>
                            </a:cxn>
                            <a:cxn ang="0">
                              <a:pos x="csX3674" y="csY3674"/>
                            </a:cxn>
                            <a:cxn ang="0">
                              <a:pos x="csX3675" y="csY3675"/>
                            </a:cxn>
                            <a:cxn ang="0">
                              <a:pos x="csX3676" y="csY3676"/>
                            </a:cxn>
                            <a:cxn ang="0">
                              <a:pos x="csX3677" y="csY3677"/>
                            </a:cxn>
                            <a:cxn ang="0">
                              <a:pos x="csX3678" y="csY3678"/>
                            </a:cxn>
                            <a:cxn ang="0">
                              <a:pos x="csX3679" y="csY3679"/>
                            </a:cxn>
                            <a:cxn ang="0">
                              <a:pos x="csX3680" y="csY3680"/>
                            </a:cxn>
                            <a:cxn ang="0">
                              <a:pos x="csX3681" y="csY3681"/>
                            </a:cxn>
                            <a:cxn ang="0">
                              <a:pos x="csX3682" y="csY3682"/>
                            </a:cxn>
                            <a:cxn ang="0">
                              <a:pos x="csX3683" y="csY3683"/>
                            </a:cxn>
                            <a:cxn ang="0">
                              <a:pos x="csX3684" y="csY3684"/>
                            </a:cxn>
                            <a:cxn ang="0">
                              <a:pos x="csX3685" y="csY3685"/>
                            </a:cxn>
                            <a:cxn ang="0">
                              <a:pos x="csX3686" y="csY3686"/>
                            </a:cxn>
                            <a:cxn ang="0">
                              <a:pos x="csX3687" y="csY3687"/>
                            </a:cxn>
                            <a:cxn ang="0">
                              <a:pos x="csX3688" y="csY3688"/>
                            </a:cxn>
                            <a:cxn ang="0">
                              <a:pos x="csX3689" y="csY3689"/>
                            </a:cxn>
                            <a:cxn ang="0">
                              <a:pos x="csX3690" y="csY3690"/>
                            </a:cxn>
                            <a:cxn ang="0">
                              <a:pos x="csX3691" y="csY3691"/>
                            </a:cxn>
                            <a:cxn ang="0">
                              <a:pos x="csX3692" y="csY3692"/>
                            </a:cxn>
                            <a:cxn ang="0">
                              <a:pos x="csX3693" y="csY3693"/>
                            </a:cxn>
                            <a:cxn ang="0">
                              <a:pos x="csX3694" y="csY3694"/>
                            </a:cxn>
                            <a:cxn ang="0">
                              <a:pos x="csX3695" y="csY3695"/>
                            </a:cxn>
                            <a:cxn ang="0">
                              <a:pos x="csX3696" y="csY3696"/>
                            </a:cxn>
                            <a:cxn ang="0">
                              <a:pos x="csX3697" y="csY3697"/>
                            </a:cxn>
                            <a:cxn ang="0">
                              <a:pos x="csX3698" y="csY3698"/>
                            </a:cxn>
                            <a:cxn ang="0">
                              <a:pos x="csX3699" y="csY3699"/>
                            </a:cxn>
                            <a:cxn ang="0">
                              <a:pos x="csX3700" y="csY3700"/>
                            </a:cxn>
                            <a:cxn ang="0">
                              <a:pos x="csX3701" y="csY3701"/>
                            </a:cxn>
                            <a:cxn ang="0">
                              <a:pos x="csX3702" y="csY3702"/>
                            </a:cxn>
                            <a:cxn ang="0">
                              <a:pos x="csX3703" y="csY3703"/>
                            </a:cxn>
                            <a:cxn ang="0">
                              <a:pos x="csX3704" y="csY3704"/>
                            </a:cxn>
                            <a:cxn ang="0">
                              <a:pos x="csX3705" y="csY3705"/>
                            </a:cxn>
                            <a:cxn ang="0">
                              <a:pos x="csX3706" y="csY3706"/>
                            </a:cxn>
                            <a:cxn ang="0">
                              <a:pos x="csX3707" y="csY3707"/>
                            </a:cxn>
                            <a:cxn ang="0">
                              <a:pos x="csX3708" y="csY3708"/>
                            </a:cxn>
                            <a:cxn ang="0">
                              <a:pos x="csX3709" y="csY3709"/>
                            </a:cxn>
                            <a:cxn ang="0">
                              <a:pos x="csX3710" y="csY3710"/>
                            </a:cxn>
                            <a:cxn ang="0">
                              <a:pos x="csX3711" y="csY3711"/>
                            </a:cxn>
                            <a:cxn ang="0">
                              <a:pos x="csX3712" y="csY3712"/>
                            </a:cxn>
                            <a:cxn ang="0">
                              <a:pos x="csX3713" y="csY3713"/>
                            </a:cxn>
                            <a:cxn ang="0">
                              <a:pos x="csX3714" y="csY3714"/>
                            </a:cxn>
                            <a:cxn ang="0">
                              <a:pos x="csX3715" y="csY3715"/>
                            </a:cxn>
                            <a:cxn ang="0">
                              <a:pos x="csX3716" y="csY3716"/>
                            </a:cxn>
                            <a:cxn ang="0">
                              <a:pos x="csX3717" y="csY3717"/>
                            </a:cxn>
                            <a:cxn ang="0">
                              <a:pos x="csX3718" y="csY3718"/>
                            </a:cxn>
                            <a:cxn ang="0">
                              <a:pos x="csX3719" y="csY3719"/>
                            </a:cxn>
                            <a:cxn ang="0">
                              <a:pos x="csX3720" y="csY3720"/>
                            </a:cxn>
                            <a:cxn ang="0">
                              <a:pos x="csX3721" y="csY3721"/>
                            </a:cxn>
                            <a:cxn ang="0">
                              <a:pos x="csX3722" y="csY3722"/>
                            </a:cxn>
                            <a:cxn ang="0">
                              <a:pos x="csX3723" y="csY3723"/>
                            </a:cxn>
                            <a:cxn ang="0">
                              <a:pos x="csX3724" y="csY3724"/>
                            </a:cxn>
                            <a:cxn ang="0">
                              <a:pos x="csX3725" y="csY3725"/>
                            </a:cxn>
                            <a:cxn ang="0">
                              <a:pos x="csX3726" y="csY3726"/>
                            </a:cxn>
                            <a:cxn ang="0">
                              <a:pos x="csX3727" y="csY3727"/>
                            </a:cxn>
                            <a:cxn ang="0">
                              <a:pos x="csX3728" y="csY3728"/>
                            </a:cxn>
                            <a:cxn ang="0">
                              <a:pos x="csX3729" y="csY3729"/>
                            </a:cxn>
                            <a:cxn ang="0">
                              <a:pos x="csX3730" y="csY3730"/>
                            </a:cxn>
                            <a:cxn ang="0">
                              <a:pos x="csX3731" y="csY3731"/>
                            </a:cxn>
                            <a:cxn ang="0">
                              <a:pos x="csX3732" y="csY3732"/>
                            </a:cxn>
                            <a:cxn ang="0">
                              <a:pos x="csX3733" y="csY3733"/>
                            </a:cxn>
                            <a:cxn ang="0">
                              <a:pos x="csX3734" y="csY3734"/>
                            </a:cxn>
                            <a:cxn ang="0">
                              <a:pos x="csX3735" y="csY3735"/>
                            </a:cxn>
                            <a:cxn ang="0">
                              <a:pos x="csX3736" y="csY3736"/>
                            </a:cxn>
                            <a:cxn ang="0">
                              <a:pos x="csX3737" y="csY3737"/>
                            </a:cxn>
                            <a:cxn ang="0">
                              <a:pos x="csX3738" y="csY3738"/>
                            </a:cxn>
                            <a:cxn ang="0">
                              <a:pos x="csX3739" y="csY3739"/>
                            </a:cxn>
                            <a:cxn ang="0">
                              <a:pos x="csX3740" y="csY3740"/>
                            </a:cxn>
                            <a:cxn ang="0">
                              <a:pos x="csX3741" y="csY3741"/>
                            </a:cxn>
                            <a:cxn ang="0">
                              <a:pos x="csX3742" y="csY3742"/>
                            </a:cxn>
                            <a:cxn ang="0">
                              <a:pos x="csX3743" y="csY3743"/>
                            </a:cxn>
                            <a:cxn ang="0">
                              <a:pos x="csX3744" y="csY3744"/>
                            </a:cxn>
                            <a:cxn ang="0">
                              <a:pos x="csX3745" y="csY3745"/>
                            </a:cxn>
                            <a:cxn ang="0">
                              <a:pos x="csX3746" y="csY3746"/>
                            </a:cxn>
                            <a:cxn ang="0">
                              <a:pos x="csX3747" y="csY3747"/>
                            </a:cxn>
                            <a:cxn ang="0">
                              <a:pos x="csX3748" y="csY3748"/>
                            </a:cxn>
                            <a:cxn ang="0">
                              <a:pos x="csX3749" y="csY3749"/>
                            </a:cxn>
                            <a:cxn ang="0">
                              <a:pos x="csX3750" y="csY3750"/>
                            </a:cxn>
                            <a:cxn ang="0">
                              <a:pos x="csX3751" y="csY3751"/>
                            </a:cxn>
                            <a:cxn ang="0">
                              <a:pos x="csX3752" y="csY3752"/>
                            </a:cxn>
                            <a:cxn ang="0">
                              <a:pos x="csX3753" y="csY3753"/>
                            </a:cxn>
                            <a:cxn ang="0">
                              <a:pos x="csX3754" y="csY3754"/>
                            </a:cxn>
                            <a:cxn ang="0">
                              <a:pos x="csX3755" y="csY3755"/>
                            </a:cxn>
                            <a:cxn ang="0">
                              <a:pos x="csX3756" y="csY3756"/>
                            </a:cxn>
                            <a:cxn ang="0">
                              <a:pos x="csX3757" y="csY3757"/>
                            </a:cxn>
                            <a:cxn ang="0">
                              <a:pos x="csX3758" y="csY3758"/>
                            </a:cxn>
                            <a:cxn ang="0">
                              <a:pos x="csX3759" y="csY3759"/>
                            </a:cxn>
                            <a:cxn ang="0">
                              <a:pos x="csX3760" y="csY3760"/>
                            </a:cxn>
                            <a:cxn ang="0">
                              <a:pos x="csX3761" y="csY3761"/>
                            </a:cxn>
                            <a:cxn ang="0">
                              <a:pos x="csX3762" y="csY3762"/>
                            </a:cxn>
                            <a:cxn ang="0">
                              <a:pos x="csX3763" y="csY3763"/>
                            </a:cxn>
                            <a:cxn ang="0">
                              <a:pos x="csX3764" y="csY3764"/>
                            </a:cxn>
                            <a:cxn ang="0">
                              <a:pos x="csX3765" y="csY3765"/>
                            </a:cxn>
                            <a:cxn ang="0">
                              <a:pos x="csX3766" y="csY3766"/>
                            </a:cxn>
                            <a:cxn ang="0">
                              <a:pos x="csX3767" y="csY3767"/>
                            </a:cxn>
                            <a:cxn ang="0">
                              <a:pos x="csX3768" y="csY3768"/>
                            </a:cxn>
                            <a:cxn ang="0">
                              <a:pos x="csX3769" y="csY3769"/>
                            </a:cxn>
                            <a:cxn ang="0">
                              <a:pos x="csX3770" y="csY3770"/>
                            </a:cxn>
                            <a:cxn ang="0">
                              <a:pos x="csX3771" y="csY3771"/>
                            </a:cxn>
                            <a:cxn ang="0">
                              <a:pos x="csX3772" y="csY3772"/>
                            </a:cxn>
                            <a:cxn ang="0">
                              <a:pos x="csX3773" y="csY3773"/>
                            </a:cxn>
                            <a:cxn ang="0">
                              <a:pos x="csX3774" y="csY3774"/>
                            </a:cxn>
                            <a:cxn ang="0">
                              <a:pos x="csX3775" y="csY3775"/>
                            </a:cxn>
                            <a:cxn ang="0">
                              <a:pos x="csX3776" y="csY3776"/>
                            </a:cxn>
                            <a:cxn ang="0">
                              <a:pos x="csX3777" y="csY3777"/>
                            </a:cxn>
                            <a:cxn ang="0">
                              <a:pos x="csX3778" y="csY3778"/>
                            </a:cxn>
                            <a:cxn ang="0">
                              <a:pos x="csX3779" y="csY3779"/>
                            </a:cxn>
                            <a:cxn ang="0">
                              <a:pos x="csX3780" y="csY3780"/>
                            </a:cxn>
                            <a:cxn ang="0">
                              <a:pos x="csX3781" y="csY3781"/>
                            </a:cxn>
                            <a:cxn ang="0">
                              <a:pos x="csX3782" y="csY3782"/>
                            </a:cxn>
                            <a:cxn ang="0">
                              <a:pos x="csX3783" y="csY3783"/>
                            </a:cxn>
                            <a:cxn ang="0">
                              <a:pos x="csX3784" y="csY3784"/>
                            </a:cxn>
                            <a:cxn ang="0">
                              <a:pos x="csX3785" y="csY3785"/>
                            </a:cxn>
                            <a:cxn ang="0">
                              <a:pos x="csX3786" y="csY3786"/>
                            </a:cxn>
                            <a:cxn ang="0">
                              <a:pos x="csX3787" y="csY3787"/>
                            </a:cxn>
                            <a:cxn ang="0">
                              <a:pos x="csX3788" y="csY3788"/>
                            </a:cxn>
                            <a:cxn ang="0">
                              <a:pos x="csX3789" y="csY3789"/>
                            </a:cxn>
                            <a:cxn ang="0">
                              <a:pos x="csX3790" y="csY3790"/>
                            </a:cxn>
                            <a:cxn ang="0">
                              <a:pos x="csX3791" y="csY3791"/>
                            </a:cxn>
                            <a:cxn ang="0">
                              <a:pos x="csX3792" y="csY3792"/>
                            </a:cxn>
                            <a:cxn ang="0">
                              <a:pos x="csX3793" y="csY3793"/>
                            </a:cxn>
                            <a:cxn ang="0">
                              <a:pos x="csX3794" y="csY3794"/>
                            </a:cxn>
                            <a:cxn ang="0">
                              <a:pos x="csX3795" y="csY3795"/>
                            </a:cxn>
                            <a:cxn ang="0">
                              <a:pos x="csX3796" y="csY3796"/>
                            </a:cxn>
                            <a:cxn ang="0">
                              <a:pos x="csX3797" y="csY3797"/>
                            </a:cxn>
                            <a:cxn ang="0">
                              <a:pos x="csX3798" y="csY3798"/>
                            </a:cxn>
                            <a:cxn ang="0">
                              <a:pos x="csX3799" y="csY3799"/>
                            </a:cxn>
                            <a:cxn ang="0">
                              <a:pos x="csX3800" y="csY3800"/>
                            </a:cxn>
                            <a:cxn ang="0">
                              <a:pos x="csX3801" y="csY3801"/>
                            </a:cxn>
                            <a:cxn ang="0">
                              <a:pos x="csX3802" y="csY3802"/>
                            </a:cxn>
                            <a:cxn ang="0">
                              <a:pos x="csX3803" y="csY3803"/>
                            </a:cxn>
                            <a:cxn ang="0">
                              <a:pos x="csX3804" y="csY3804"/>
                            </a:cxn>
                            <a:cxn ang="0">
                              <a:pos x="csX3805" y="csY3805"/>
                            </a:cxn>
                            <a:cxn ang="0">
                              <a:pos x="csX3806" y="csY3806"/>
                            </a:cxn>
                            <a:cxn ang="0">
                              <a:pos x="csX3807" y="csY3807"/>
                            </a:cxn>
                            <a:cxn ang="0">
                              <a:pos x="csX3808" y="csY3808"/>
                            </a:cxn>
                            <a:cxn ang="0">
                              <a:pos x="csX3809" y="csY3809"/>
                            </a:cxn>
                            <a:cxn ang="0">
                              <a:pos x="csX3810" y="csY3810"/>
                            </a:cxn>
                            <a:cxn ang="0">
                              <a:pos x="csX3811" y="csY3811"/>
                            </a:cxn>
                            <a:cxn ang="0">
                              <a:pos x="csX3812" y="csY3812"/>
                            </a:cxn>
                            <a:cxn ang="0">
                              <a:pos x="csX3813" y="csY3813"/>
                            </a:cxn>
                            <a:cxn ang="0">
                              <a:pos x="csX3814" y="csY3814"/>
                            </a:cxn>
                            <a:cxn ang="0">
                              <a:pos x="csX3815" y="csY3815"/>
                            </a:cxn>
                            <a:cxn ang="0">
                              <a:pos x="csX3816" y="csY3816"/>
                            </a:cxn>
                            <a:cxn ang="0">
                              <a:pos x="csX3817" y="csY3817"/>
                            </a:cxn>
                            <a:cxn ang="0">
                              <a:pos x="csX3818" y="csY3818"/>
                            </a:cxn>
                            <a:cxn ang="0">
                              <a:pos x="csX3819" y="csY3819"/>
                            </a:cxn>
                            <a:cxn ang="0">
                              <a:pos x="csX3820" y="csY3820"/>
                            </a:cxn>
                            <a:cxn ang="0">
                              <a:pos x="csX3821" y="csY3821"/>
                            </a:cxn>
                            <a:cxn ang="0">
                              <a:pos x="csX3822" y="csY3822"/>
                            </a:cxn>
                            <a:cxn ang="0">
                              <a:pos x="csX3823" y="csY3823"/>
                            </a:cxn>
                            <a:cxn ang="0">
                              <a:pos x="csX3824" y="csY3824"/>
                            </a:cxn>
                            <a:cxn ang="0">
                              <a:pos x="csX3825" y="csY3825"/>
                            </a:cxn>
                            <a:cxn ang="0">
                              <a:pos x="csX3826" y="csY3826"/>
                            </a:cxn>
                            <a:cxn ang="0">
                              <a:pos x="csX3827" y="csY3827"/>
                            </a:cxn>
                            <a:cxn ang="0">
                              <a:pos x="csX3828" y="csY3828"/>
                            </a:cxn>
                            <a:cxn ang="0">
                              <a:pos x="csX3829" y="csY3829"/>
                            </a:cxn>
                            <a:cxn ang="0">
                              <a:pos x="csX3830" y="csY3830"/>
                            </a:cxn>
                            <a:cxn ang="0">
                              <a:pos x="csX3831" y="csY3831"/>
                            </a:cxn>
                            <a:cxn ang="0">
                              <a:pos x="csX3832" y="csY3832"/>
                            </a:cxn>
                            <a:cxn ang="0">
                              <a:pos x="csX3833" y="csY3833"/>
                            </a:cxn>
                            <a:cxn ang="0">
                              <a:pos x="csX3834" y="csY3834"/>
                            </a:cxn>
                            <a:cxn ang="0">
                              <a:pos x="csX3835" y="csY3835"/>
                            </a:cxn>
                            <a:cxn ang="0">
                              <a:pos x="csX3836" y="csY3836"/>
                            </a:cxn>
                            <a:cxn ang="0">
                              <a:pos x="csX3837" y="csY3837"/>
                            </a:cxn>
                            <a:cxn ang="0">
                              <a:pos x="csX3838" y="csY3838"/>
                            </a:cxn>
                            <a:cxn ang="0">
                              <a:pos x="csX3839" y="csY3839"/>
                            </a:cxn>
                            <a:cxn ang="0">
                              <a:pos x="csX3840" y="csY3840"/>
                            </a:cxn>
                            <a:cxn ang="0">
                              <a:pos x="csX3841" y="csY3841"/>
                            </a:cxn>
                            <a:cxn ang="0">
                              <a:pos x="csX3842" y="csY3842"/>
                            </a:cxn>
                            <a:cxn ang="0">
                              <a:pos x="csX3843" y="csY3843"/>
                            </a:cxn>
                            <a:cxn ang="0">
                              <a:pos x="csX3844" y="csY3844"/>
                            </a:cxn>
                            <a:cxn ang="0">
                              <a:pos x="csX3845" y="csY3845"/>
                            </a:cxn>
                            <a:cxn ang="0">
                              <a:pos x="csX3846" y="csY3846"/>
                            </a:cxn>
                            <a:cxn ang="0">
                              <a:pos x="csX3847" y="csY3847"/>
                            </a:cxn>
                            <a:cxn ang="0">
                              <a:pos x="csX3848" y="csY3848"/>
                            </a:cxn>
                            <a:cxn ang="0">
                              <a:pos x="csX3849" y="csY3849"/>
                            </a:cxn>
                            <a:cxn ang="0">
                              <a:pos x="csX3850" y="csY3850"/>
                            </a:cxn>
                            <a:cxn ang="0">
                              <a:pos x="csX3851" y="csY3851"/>
                            </a:cxn>
                            <a:cxn ang="0">
                              <a:pos x="csX3852" y="csY3852"/>
                            </a:cxn>
                            <a:cxn ang="0">
                              <a:pos x="csX3853" y="csY3853"/>
                            </a:cxn>
                            <a:cxn ang="0">
                              <a:pos x="csX3854" y="csY3854"/>
                            </a:cxn>
                            <a:cxn ang="0">
                              <a:pos x="csX3855" y="csY3855"/>
                            </a:cxn>
                            <a:cxn ang="0">
                              <a:pos x="csX3856" y="csY3856"/>
                            </a:cxn>
                            <a:cxn ang="0">
                              <a:pos x="csX3857" y="csY3857"/>
                            </a:cxn>
                            <a:cxn ang="0">
                              <a:pos x="csX3858" y="csY3858"/>
                            </a:cxn>
                            <a:cxn ang="0">
                              <a:pos x="csX3859" y="csY3859"/>
                            </a:cxn>
                            <a:cxn ang="0">
                              <a:pos x="csX3860" y="csY3860"/>
                            </a:cxn>
                            <a:cxn ang="0">
                              <a:pos x="csX3861" y="csY3861"/>
                            </a:cxn>
                            <a:cxn ang="0">
                              <a:pos x="csX3862" y="csY3862"/>
                            </a:cxn>
                            <a:cxn ang="0">
                              <a:pos x="csX3863" y="csY3863"/>
                            </a:cxn>
                            <a:cxn ang="0">
                              <a:pos x="csX3864" y="csY3864"/>
                            </a:cxn>
                            <a:cxn ang="0">
                              <a:pos x="csX3865" y="csY3865"/>
                            </a:cxn>
                            <a:cxn ang="0">
                              <a:pos x="csX3866" y="csY3866"/>
                            </a:cxn>
                            <a:cxn ang="0">
                              <a:pos x="csX3867" y="csY3867"/>
                            </a:cxn>
                            <a:cxn ang="0">
                              <a:pos x="csX3868" y="csY3868"/>
                            </a:cxn>
                            <a:cxn ang="0">
                              <a:pos x="csX3869" y="csY3869"/>
                            </a:cxn>
                            <a:cxn ang="0">
                              <a:pos x="csX3870" y="csY3870"/>
                            </a:cxn>
                            <a:cxn ang="0">
                              <a:pos x="csX3871" y="csY3871"/>
                            </a:cxn>
                            <a:cxn ang="0">
                              <a:pos x="csX3872" y="csY3872"/>
                            </a:cxn>
                            <a:cxn ang="0">
                              <a:pos x="csX3873" y="csY3873"/>
                            </a:cxn>
                            <a:cxn ang="0">
                              <a:pos x="csX3874" y="csY3874"/>
                            </a:cxn>
                            <a:cxn ang="0">
                              <a:pos x="csX3875" y="csY3875"/>
                            </a:cxn>
                            <a:cxn ang="0">
                              <a:pos x="csX3876" y="csY3876"/>
                            </a:cxn>
                            <a:cxn ang="0">
                              <a:pos x="csX3877" y="csY3877"/>
                            </a:cxn>
                            <a:cxn ang="0">
                              <a:pos x="csX3878" y="csY3878"/>
                            </a:cxn>
                            <a:cxn ang="0">
                              <a:pos x="csX3879" y="csY3879"/>
                            </a:cxn>
                            <a:cxn ang="0">
                              <a:pos x="csX3880" y="csY3880"/>
                            </a:cxn>
                            <a:cxn ang="0">
                              <a:pos x="csX3881" y="csY3881"/>
                            </a:cxn>
                            <a:cxn ang="0">
                              <a:pos x="csX3882" y="csY3882"/>
                            </a:cxn>
                            <a:cxn ang="0">
                              <a:pos x="csX3883" y="csY3883"/>
                            </a:cxn>
                            <a:cxn ang="0">
                              <a:pos x="csX3884" y="csY3884"/>
                            </a:cxn>
                            <a:cxn ang="0">
                              <a:pos x="csX3885" y="csY3885"/>
                            </a:cxn>
                            <a:cxn ang="0">
                              <a:pos x="csX3886" y="csY3886"/>
                            </a:cxn>
                            <a:cxn ang="0">
                              <a:pos x="csX3887" y="csY3887"/>
                            </a:cxn>
                            <a:cxn ang="0">
                              <a:pos x="csX3888" y="csY3888"/>
                            </a:cxn>
                            <a:cxn ang="0">
                              <a:pos x="csX3889" y="csY3889"/>
                            </a:cxn>
                            <a:cxn ang="0">
                              <a:pos x="csX3890" y="csY3890"/>
                            </a:cxn>
                            <a:cxn ang="0">
                              <a:pos x="csX3891" y="csY3891"/>
                            </a:cxn>
                            <a:cxn ang="0">
                              <a:pos x="csX3892" y="csY3892"/>
                            </a:cxn>
                            <a:cxn ang="0">
                              <a:pos x="csX3893" y="csY3893"/>
                            </a:cxn>
                            <a:cxn ang="0">
                              <a:pos x="csX3894" y="csY3894"/>
                            </a:cxn>
                            <a:cxn ang="0">
                              <a:pos x="csX3895" y="csY3895"/>
                            </a:cxn>
                            <a:cxn ang="0">
                              <a:pos x="csX3896" y="csY3896"/>
                            </a:cxn>
                            <a:cxn ang="0">
                              <a:pos x="csX3897" y="csY3897"/>
                            </a:cxn>
                            <a:cxn ang="0">
                              <a:pos x="csX3898" y="csY3898"/>
                            </a:cxn>
                            <a:cxn ang="0">
                              <a:pos x="csX3899" y="csY3899"/>
                            </a:cxn>
                            <a:cxn ang="0">
                              <a:pos x="csX3900" y="csY3900"/>
                            </a:cxn>
                            <a:cxn ang="0">
                              <a:pos x="csX3901" y="csY3901"/>
                            </a:cxn>
                            <a:cxn ang="0">
                              <a:pos x="csX3902" y="csY3902"/>
                            </a:cxn>
                            <a:cxn ang="0">
                              <a:pos x="csX3903" y="csY3903"/>
                            </a:cxn>
                            <a:cxn ang="0">
                              <a:pos x="csX3904" y="csY3904"/>
                            </a:cxn>
                            <a:cxn ang="0">
                              <a:pos x="csX3905" y="csY3905"/>
                            </a:cxn>
                            <a:cxn ang="0">
                              <a:pos x="csX3906" y="csY3906"/>
                            </a:cxn>
                            <a:cxn ang="0">
                              <a:pos x="csX3907" y="csY3907"/>
                            </a:cxn>
                            <a:cxn ang="0">
                              <a:pos x="csX3908" y="csY3908"/>
                            </a:cxn>
                            <a:cxn ang="0">
                              <a:pos x="csX3909" y="csY3909"/>
                            </a:cxn>
                            <a:cxn ang="0">
                              <a:pos x="csX3910" y="csY3910"/>
                            </a:cxn>
                            <a:cxn ang="0">
                              <a:pos x="csX3911" y="csY3911"/>
                            </a:cxn>
                            <a:cxn ang="0">
                              <a:pos x="csX3912" y="csY3912"/>
                            </a:cxn>
                            <a:cxn ang="0">
                              <a:pos x="csX3913" y="csY3913"/>
                            </a:cxn>
                            <a:cxn ang="0">
                              <a:pos x="csX3914" y="csY3914"/>
                            </a:cxn>
                            <a:cxn ang="0">
                              <a:pos x="csX3915" y="csY3915"/>
                            </a:cxn>
                            <a:cxn ang="0">
                              <a:pos x="csX3916" y="csY3916"/>
                            </a:cxn>
                            <a:cxn ang="0">
                              <a:pos x="csX3917" y="csY3917"/>
                            </a:cxn>
                            <a:cxn ang="0">
                              <a:pos x="csX3918" y="csY3918"/>
                            </a:cxn>
                            <a:cxn ang="0">
                              <a:pos x="csX3919" y="csY3919"/>
                            </a:cxn>
                            <a:cxn ang="0">
                              <a:pos x="csX3920" y="csY3920"/>
                            </a:cxn>
                            <a:cxn ang="0">
                              <a:pos x="csX3921" y="csY3921"/>
                            </a:cxn>
                            <a:cxn ang="0">
                              <a:pos x="csX3922" y="csY3922"/>
                            </a:cxn>
                            <a:cxn ang="0">
                              <a:pos x="csX3923" y="csY3923"/>
                            </a:cxn>
                            <a:cxn ang="0">
                              <a:pos x="csX3924" y="csY3924"/>
                            </a:cxn>
                            <a:cxn ang="0">
                              <a:pos x="csX3925" y="csY3925"/>
                            </a:cxn>
                            <a:cxn ang="0">
                              <a:pos x="csX3926" y="csY3926"/>
                            </a:cxn>
                            <a:cxn ang="0">
                              <a:pos x="csX3927" y="csY3927"/>
                            </a:cxn>
                            <a:cxn ang="0">
                              <a:pos x="csX3928" y="csY3928"/>
                            </a:cxn>
                            <a:cxn ang="0">
                              <a:pos x="csX3929" y="csY3929"/>
                            </a:cxn>
                            <a:cxn ang="0">
                              <a:pos x="csX3930" y="csY3930"/>
                            </a:cxn>
                            <a:cxn ang="0">
                              <a:pos x="csX3931" y="csY3931"/>
                            </a:cxn>
                            <a:cxn ang="0">
                              <a:pos x="csX3932" y="csY3932"/>
                            </a:cxn>
                            <a:cxn ang="0">
                              <a:pos x="csX3933" y="csY3933"/>
                            </a:cxn>
                            <a:cxn ang="0">
                              <a:pos x="csX3934" y="csY3934"/>
                            </a:cxn>
                            <a:cxn ang="0">
                              <a:pos x="csX3935" y="csY3935"/>
                            </a:cxn>
                            <a:cxn ang="0">
                              <a:pos x="csX3936" y="csY3936"/>
                            </a:cxn>
                            <a:cxn ang="0">
                              <a:pos x="csX3937" y="csY3937"/>
                            </a:cxn>
                            <a:cxn ang="0">
                              <a:pos x="csX3938" y="csY3938"/>
                            </a:cxn>
                            <a:cxn ang="0">
                              <a:pos x="csX3939" y="csY3939"/>
                            </a:cxn>
                            <a:cxn ang="0">
                              <a:pos x="csX3940" y="csY3940"/>
                            </a:cxn>
                            <a:cxn ang="0">
                              <a:pos x="csX3941" y="csY3941"/>
                            </a:cxn>
                            <a:cxn ang="0">
                              <a:pos x="csX3942" y="csY3942"/>
                            </a:cxn>
                            <a:cxn ang="0">
                              <a:pos x="csX3943" y="csY3943"/>
                            </a:cxn>
                            <a:cxn ang="0">
                              <a:pos x="csX3944" y="csY3944"/>
                            </a:cxn>
                            <a:cxn ang="0">
                              <a:pos x="csX3945" y="csY3945"/>
                            </a:cxn>
                            <a:cxn ang="0">
                              <a:pos x="csX3946" y="csY3946"/>
                            </a:cxn>
                            <a:cxn ang="0">
                              <a:pos x="csX3947" y="csY3947"/>
                            </a:cxn>
                            <a:cxn ang="0">
                              <a:pos x="csX3948" y="csY3948"/>
                            </a:cxn>
                            <a:cxn ang="0">
                              <a:pos x="csX3949" y="csY3949"/>
                            </a:cxn>
                            <a:cxn ang="0">
                              <a:pos x="csX3950" y="csY3950"/>
                            </a:cxn>
                            <a:cxn ang="0">
                              <a:pos x="csX3951" y="csY3951"/>
                            </a:cxn>
                            <a:cxn ang="0">
                              <a:pos x="csX3952" y="csY3952"/>
                            </a:cxn>
                            <a:cxn ang="0">
                              <a:pos x="csX3953" y="csY3953"/>
                            </a:cxn>
                            <a:cxn ang="0">
                              <a:pos x="csX3954" y="csY3954"/>
                            </a:cxn>
                            <a:cxn ang="0">
                              <a:pos x="csX3955" y="csY3955"/>
                            </a:cxn>
                            <a:cxn ang="0">
                              <a:pos x="csX3956" y="csY3956"/>
                            </a:cxn>
                            <a:cxn ang="0">
                              <a:pos x="csX3957" y="csY3957"/>
                            </a:cxn>
                            <a:cxn ang="0">
                              <a:pos x="csX3958" y="csY3958"/>
                            </a:cxn>
                            <a:cxn ang="0">
                              <a:pos x="csX3959" y="csY3959"/>
                            </a:cxn>
                            <a:cxn ang="0">
                              <a:pos x="csX3960" y="csY3960"/>
                            </a:cxn>
                            <a:cxn ang="0">
                              <a:pos x="csX3961" y="csY3961"/>
                            </a:cxn>
                            <a:cxn ang="0">
                              <a:pos x="csX3962" y="csY3962"/>
                            </a:cxn>
                            <a:cxn ang="0">
                              <a:pos x="csX3963" y="csY3963"/>
                            </a:cxn>
                            <a:cxn ang="0">
                              <a:pos x="csX3964" y="csY3964"/>
                            </a:cxn>
                            <a:cxn ang="0">
                              <a:pos x="csX3965" y="csY3965"/>
                            </a:cxn>
                            <a:cxn ang="0">
                              <a:pos x="csX3966" y="csY3966"/>
                            </a:cxn>
                            <a:cxn ang="0">
                              <a:pos x="csX3967" y="csY3967"/>
                            </a:cxn>
                            <a:cxn ang="0">
                              <a:pos x="csX3968" y="csY3968"/>
                            </a:cxn>
                            <a:cxn ang="0">
                              <a:pos x="csX3969" y="csY3969"/>
                            </a:cxn>
                            <a:cxn ang="0">
                              <a:pos x="csX3970" y="csY3970"/>
                            </a:cxn>
                            <a:cxn ang="0">
                              <a:pos x="csX3971" y="csY3971"/>
                            </a:cxn>
                            <a:cxn ang="0">
                              <a:pos x="csX3972" y="csY3972"/>
                            </a:cxn>
                            <a:cxn ang="0">
                              <a:pos x="csX3973" y="csY3973"/>
                            </a:cxn>
                            <a:cxn ang="0">
                              <a:pos x="csX3974" y="csY3974"/>
                            </a:cxn>
                            <a:cxn ang="0">
                              <a:pos x="csX3975" y="csY3975"/>
                            </a:cxn>
                            <a:cxn ang="0">
                              <a:pos x="csX3976" y="csY3976"/>
                            </a:cxn>
                            <a:cxn ang="0">
                              <a:pos x="csX3977" y="csY3977"/>
                            </a:cxn>
                            <a:cxn ang="0">
                              <a:pos x="csX3978" y="csY3978"/>
                            </a:cxn>
                            <a:cxn ang="0">
                              <a:pos x="csX3979" y="csY3979"/>
                            </a:cxn>
                            <a:cxn ang="0">
                              <a:pos x="csX3980" y="csY3980"/>
                            </a:cxn>
                            <a:cxn ang="0">
                              <a:pos x="csX3981" y="csY3981"/>
                            </a:cxn>
                            <a:cxn ang="0">
                              <a:pos x="csX3982" y="csY3982"/>
                            </a:cxn>
                            <a:cxn ang="0">
                              <a:pos x="csX3983" y="csY3983"/>
                            </a:cxn>
                            <a:cxn ang="0">
                              <a:pos x="csX3984" y="csY3984"/>
                            </a:cxn>
                            <a:cxn ang="0">
                              <a:pos x="csX3985" y="csY3985"/>
                            </a:cxn>
                            <a:cxn ang="0">
                              <a:pos x="csX3986" y="csY3986"/>
                            </a:cxn>
                            <a:cxn ang="0">
                              <a:pos x="csX3987" y="csY3987"/>
                            </a:cxn>
                            <a:cxn ang="0">
                              <a:pos x="csX3988" y="csY3988"/>
                            </a:cxn>
                            <a:cxn ang="0">
                              <a:pos x="csX3989" y="csY3989"/>
                            </a:cxn>
                            <a:cxn ang="0">
                              <a:pos x="csX3990" y="csY3990"/>
                            </a:cxn>
                            <a:cxn ang="0">
                              <a:pos x="csX3991" y="csY3991"/>
                            </a:cxn>
                            <a:cxn ang="0">
                              <a:pos x="csX3992" y="csY3992"/>
                            </a:cxn>
                            <a:cxn ang="0">
                              <a:pos x="csX3993" y="csY3993"/>
                            </a:cxn>
                            <a:cxn ang="0">
                              <a:pos x="csX3994" y="csY3994"/>
                            </a:cxn>
                            <a:cxn ang="0">
                              <a:pos x="csX3995" y="csY3995"/>
                            </a:cxn>
                            <a:cxn ang="0">
                              <a:pos x="csX3996" y="csY3996"/>
                            </a:cxn>
                            <a:cxn ang="0">
                              <a:pos x="csX3997" y="csY3997"/>
                            </a:cxn>
                            <a:cxn ang="0">
                              <a:pos x="csX3998" y="csY3998"/>
                            </a:cxn>
                            <a:cxn ang="0">
                              <a:pos x="csX3999" y="csY3999"/>
                            </a:cxn>
                            <a:cxn ang="0">
                              <a:pos x="csX4000" y="csY4000"/>
                            </a:cxn>
                            <a:cxn ang="0">
                              <a:pos x="csX4001" y="csY4001"/>
                            </a:cxn>
                            <a:cxn ang="0">
                              <a:pos x="csX4002" y="csY4002"/>
                            </a:cxn>
                            <a:cxn ang="0">
                              <a:pos x="csX4003" y="csY4003"/>
                            </a:cxn>
                            <a:cxn ang="0">
                              <a:pos x="csX4004" y="csY4004"/>
                            </a:cxn>
                            <a:cxn ang="0">
                              <a:pos x="csX4005" y="csY4005"/>
                            </a:cxn>
                            <a:cxn ang="0">
                              <a:pos x="csX4006" y="csY4006"/>
                            </a:cxn>
                            <a:cxn ang="0">
                              <a:pos x="csX4007" y="csY4007"/>
                            </a:cxn>
                            <a:cxn ang="0">
                              <a:pos x="csX4008" y="csY4008"/>
                            </a:cxn>
                            <a:cxn ang="0">
                              <a:pos x="csX4009" y="csY4009"/>
                            </a:cxn>
                            <a:cxn ang="0">
                              <a:pos x="csX4010" y="csY4010"/>
                            </a:cxn>
                            <a:cxn ang="0">
                              <a:pos x="csX4011" y="csY4011"/>
                            </a:cxn>
                            <a:cxn ang="0">
                              <a:pos x="csX4012" y="csY4012"/>
                            </a:cxn>
                            <a:cxn ang="0">
                              <a:pos x="csX4013" y="csY4013"/>
                            </a:cxn>
                            <a:cxn ang="0">
                              <a:pos x="csX4014" y="csY4014"/>
                            </a:cxn>
                            <a:cxn ang="0">
                              <a:pos x="csX4015" y="csY4015"/>
                            </a:cxn>
                            <a:cxn ang="0">
                              <a:pos x="csX4016" y="csY4016"/>
                            </a:cxn>
                            <a:cxn ang="0">
                              <a:pos x="csX4017" y="csY4017"/>
                            </a:cxn>
                            <a:cxn ang="0">
                              <a:pos x="csX4018" y="csY4018"/>
                            </a:cxn>
                            <a:cxn ang="0">
                              <a:pos x="csX4019" y="csY4019"/>
                            </a:cxn>
                            <a:cxn ang="0">
                              <a:pos x="csX4020" y="csY4020"/>
                            </a:cxn>
                            <a:cxn ang="0">
                              <a:pos x="csX4021" y="csY4021"/>
                            </a:cxn>
                            <a:cxn ang="0">
                              <a:pos x="csX4022" y="csY4022"/>
                            </a:cxn>
                            <a:cxn ang="0">
                              <a:pos x="csX4023" y="csY4023"/>
                            </a:cxn>
                            <a:cxn ang="0">
                              <a:pos x="csX4024" y="csY4024"/>
                            </a:cxn>
                            <a:cxn ang="0">
                              <a:pos x="csX4025" y="csY4025"/>
                            </a:cxn>
                            <a:cxn ang="0">
                              <a:pos x="csX4026" y="csY4026"/>
                            </a:cxn>
                            <a:cxn ang="0">
                              <a:pos x="csX4027" y="csY4027"/>
                            </a:cxn>
                            <a:cxn ang="0">
                              <a:pos x="csX4028" y="csY4028"/>
                            </a:cxn>
                            <a:cxn ang="0">
                              <a:pos x="csX4029" y="csY4029"/>
                            </a:cxn>
                            <a:cxn ang="0">
                              <a:pos x="csX4030" y="csY4030"/>
                            </a:cxn>
                            <a:cxn ang="0">
                              <a:pos x="csX4031" y="csY4031"/>
                            </a:cxn>
                            <a:cxn ang="0">
                              <a:pos x="csX4032" y="csY4032"/>
                            </a:cxn>
                            <a:cxn ang="0">
                              <a:pos x="csX4033" y="csY4033"/>
                            </a:cxn>
                            <a:cxn ang="0">
                              <a:pos x="csX4034" y="csY4034"/>
                            </a:cxn>
                            <a:cxn ang="0">
                              <a:pos x="csX4035" y="csY4035"/>
                            </a:cxn>
                            <a:cxn ang="0">
                              <a:pos x="csX4036" y="csY4036"/>
                            </a:cxn>
                            <a:cxn ang="0">
                              <a:pos x="csX4037" y="csY4037"/>
                            </a:cxn>
                            <a:cxn ang="0">
                              <a:pos x="csX4038" y="csY4038"/>
                            </a:cxn>
                            <a:cxn ang="0">
                              <a:pos x="csX4039" y="csY4039"/>
                            </a:cxn>
                            <a:cxn ang="0">
                              <a:pos x="csX4040" y="csY4040"/>
                            </a:cxn>
                            <a:cxn ang="0">
                              <a:pos x="csX4041" y="csY4041"/>
                            </a:cxn>
                            <a:cxn ang="0">
                              <a:pos x="csX4042" y="csY4042"/>
                            </a:cxn>
                            <a:cxn ang="0">
                              <a:pos x="csX4043" y="csY4043"/>
                            </a:cxn>
                            <a:cxn ang="0">
                              <a:pos x="csX4044" y="csY4044"/>
                            </a:cxn>
                            <a:cxn ang="0">
                              <a:pos x="csX4045" y="csY4045"/>
                            </a:cxn>
                            <a:cxn ang="0">
                              <a:pos x="csX4046" y="csY4046"/>
                            </a:cxn>
                            <a:cxn ang="0">
                              <a:pos x="csX4047" y="csY4047"/>
                            </a:cxn>
                            <a:cxn ang="0">
                              <a:pos x="csX4048" y="csY4048"/>
                            </a:cxn>
                            <a:cxn ang="0">
                              <a:pos x="csX4049" y="csY4049"/>
                            </a:cxn>
                            <a:cxn ang="0">
                              <a:pos x="csX4050" y="csY4050"/>
                            </a:cxn>
                            <a:cxn ang="0">
                              <a:pos x="csX4051" y="csY4051"/>
                            </a:cxn>
                            <a:cxn ang="0">
                              <a:pos x="csX4052" y="csY4052"/>
                            </a:cxn>
                            <a:cxn ang="0">
                              <a:pos x="csX4053" y="csY4053"/>
                            </a:cxn>
                            <a:cxn ang="0">
                              <a:pos x="csX4054" y="csY4054"/>
                            </a:cxn>
                            <a:cxn ang="0">
                              <a:pos x="csX4055" y="csY4055"/>
                            </a:cxn>
                            <a:cxn ang="0">
                              <a:pos x="csX4056" y="csY4056"/>
                            </a:cxn>
                            <a:cxn ang="0">
                              <a:pos x="csX4057" y="csY4057"/>
                            </a:cxn>
                            <a:cxn ang="0">
                              <a:pos x="csX4058" y="csY4058"/>
                            </a:cxn>
                            <a:cxn ang="0">
                              <a:pos x="csX4059" y="csY4059"/>
                            </a:cxn>
                            <a:cxn ang="0">
                              <a:pos x="csX4060" y="csY4060"/>
                            </a:cxn>
                            <a:cxn ang="0">
                              <a:pos x="csX4061" y="csY4061"/>
                            </a:cxn>
                            <a:cxn ang="0">
                              <a:pos x="csX4062" y="csY4062"/>
                            </a:cxn>
                            <a:cxn ang="0">
                              <a:pos x="csX4063" y="csY4063"/>
                            </a:cxn>
                            <a:cxn ang="0">
                              <a:pos x="csX4064" y="csY4064"/>
                            </a:cxn>
                            <a:cxn ang="0">
                              <a:pos x="csX4065" y="csY4065"/>
                            </a:cxn>
                            <a:cxn ang="0">
                              <a:pos x="csX4066" y="csY4066"/>
                            </a:cxn>
                            <a:cxn ang="0">
                              <a:pos x="csX4067" y="csY4067"/>
                            </a:cxn>
                            <a:cxn ang="0">
                              <a:pos x="csX4068" y="csY4068"/>
                            </a:cxn>
                            <a:cxn ang="0">
                              <a:pos x="csX4069" y="csY4069"/>
                            </a:cxn>
                            <a:cxn ang="0">
                              <a:pos x="csX4070" y="csY4070"/>
                            </a:cxn>
                            <a:cxn ang="0">
                              <a:pos x="csX4071" y="csY4071"/>
                            </a:cxn>
                            <a:cxn ang="0">
                              <a:pos x="csX4072" y="csY4072"/>
                            </a:cxn>
                            <a:cxn ang="0">
                              <a:pos x="csX4073" y="csY4073"/>
                            </a:cxn>
                            <a:cxn ang="0">
                              <a:pos x="csX4074" y="csY4074"/>
                            </a:cxn>
                            <a:cxn ang="0">
                              <a:pos x="csX4075" y="csY4075"/>
                            </a:cxn>
                            <a:cxn ang="0">
                              <a:pos x="csX4076" y="csY4076"/>
                            </a:cxn>
                            <a:cxn ang="0">
                              <a:pos x="csX4077" y="csY4077"/>
                            </a:cxn>
                            <a:cxn ang="0">
                              <a:pos x="csX4078" y="csY4078"/>
                            </a:cxn>
                            <a:cxn ang="0">
                              <a:pos x="csX4079" y="csY4079"/>
                            </a:cxn>
                            <a:cxn ang="0">
                              <a:pos x="csX4080" y="csY4080"/>
                            </a:cxn>
                            <a:cxn ang="0">
                              <a:pos x="csX4081" y="csY4081"/>
                            </a:cxn>
                            <a:cxn ang="0">
                              <a:pos x="csX4082" y="csY4082"/>
                            </a:cxn>
                            <a:cxn ang="0">
                              <a:pos x="csX4083" y="csY4083"/>
                            </a:cxn>
                            <a:cxn ang="0">
                              <a:pos x="csX4084" y="csY4084"/>
                            </a:cxn>
                            <a:cxn ang="0">
                              <a:pos x="csX4085" y="csY4085"/>
                            </a:cxn>
                            <a:cxn ang="0">
                              <a:pos x="csX4086" y="csY4086"/>
                            </a:cxn>
                            <a:cxn ang="0">
                              <a:pos x="csX4087" y="csY4087"/>
                            </a:cxn>
                            <a:cxn ang="0">
                              <a:pos x="csX4088" y="csY4088"/>
                            </a:cxn>
                            <a:cxn ang="0">
                              <a:pos x="csX4089" y="csY4089"/>
                            </a:cxn>
                            <a:cxn ang="0">
                              <a:pos x="csX4090" y="csY4090"/>
                            </a:cxn>
                            <a:cxn ang="0">
                              <a:pos x="csX4091" y="csY4091"/>
                            </a:cxn>
                            <a:cxn ang="0">
                              <a:pos x="csX4092" y="csY4092"/>
                            </a:cxn>
                            <a:cxn ang="0">
                              <a:pos x="csX4093" y="csY4093"/>
                            </a:cxn>
                            <a:cxn ang="0">
                              <a:pos x="csX4094" y="csY4094"/>
                            </a:cxn>
                            <a:cxn ang="0">
                              <a:pos x="csX4095" y="csY4095"/>
                            </a:cxn>
                            <a:cxn ang="0">
                              <a:pos x="csX4096" y="csY4096"/>
                            </a:cxn>
                            <a:cxn ang="0">
                              <a:pos x="csX4097" y="csY4097"/>
                            </a:cxn>
                            <a:cxn ang="0">
                              <a:pos x="csX4098" y="csY4098"/>
                            </a:cxn>
                            <a:cxn ang="0">
                              <a:pos x="csX4099" y="csY4099"/>
                            </a:cxn>
                            <a:cxn ang="0">
                              <a:pos x="csX4100" y="csY4100"/>
                            </a:cxn>
                            <a:cxn ang="0">
                              <a:pos x="csX4101" y="csY4101"/>
                            </a:cxn>
                            <a:cxn ang="0">
                              <a:pos x="csX4102" y="csY4102"/>
                            </a:cxn>
                            <a:cxn ang="0">
                              <a:pos x="csX4103" y="csY4103"/>
                            </a:cxn>
                            <a:cxn ang="0">
                              <a:pos x="csX4104" y="csY4104"/>
                            </a:cxn>
                            <a:cxn ang="0">
                              <a:pos x="csX4105" y="csY4105"/>
                            </a:cxn>
                            <a:cxn ang="0">
                              <a:pos x="csX4106" y="csY4106"/>
                            </a:cxn>
                            <a:cxn ang="0">
                              <a:pos x="csX4107" y="csY4107"/>
                            </a:cxn>
                            <a:cxn ang="0">
                              <a:pos x="csX4108" y="csY4108"/>
                            </a:cxn>
                            <a:cxn ang="0">
                              <a:pos x="csX4109" y="csY4109"/>
                            </a:cxn>
                            <a:cxn ang="0">
                              <a:pos x="csX4110" y="csY4110"/>
                            </a:cxn>
                            <a:cxn ang="0">
                              <a:pos x="csX4111" y="csY4111"/>
                            </a:cxn>
                            <a:cxn ang="0">
                              <a:pos x="csX4112" y="csY4112"/>
                            </a:cxn>
                            <a:cxn ang="0">
                              <a:pos x="csX4113" y="csY4113"/>
                            </a:cxn>
                            <a:cxn ang="0">
                              <a:pos x="csX4114" y="csY4114"/>
                            </a:cxn>
                            <a:cxn ang="0">
                              <a:pos x="csX4115" y="csY4115"/>
                            </a:cxn>
                            <a:cxn ang="0">
                              <a:pos x="csX4116" y="csY4116"/>
                            </a:cxn>
                            <a:cxn ang="0">
                              <a:pos x="csX4117" y="csY4117"/>
                            </a:cxn>
                            <a:cxn ang="0">
                              <a:pos x="csX4118" y="csY4118"/>
                            </a:cxn>
                            <a:cxn ang="0">
                              <a:pos x="csX4119" y="csY4119"/>
                            </a:cxn>
                            <a:cxn ang="0">
                              <a:pos x="csX4120" y="csY4120"/>
                            </a:cxn>
                            <a:cxn ang="0">
                              <a:pos x="csX4121" y="csY4121"/>
                            </a:cxn>
                            <a:cxn ang="0">
                              <a:pos x="csX4122" y="csY4122"/>
                            </a:cxn>
                            <a:cxn ang="0">
                              <a:pos x="csX4123" y="csY4123"/>
                            </a:cxn>
                            <a:cxn ang="0">
                              <a:pos x="csX4124" y="csY4124"/>
                            </a:cxn>
                            <a:cxn ang="0">
                              <a:pos x="csX4125" y="csY4125"/>
                            </a:cxn>
                            <a:cxn ang="0">
                              <a:pos x="csX4126" y="csY4126"/>
                            </a:cxn>
                            <a:cxn ang="0">
                              <a:pos x="csX4127" y="csY4127"/>
                            </a:cxn>
                            <a:cxn ang="0">
                              <a:pos x="csX4128" y="csY4128"/>
                            </a:cxn>
                            <a:cxn ang="0">
                              <a:pos x="csX4129" y="csY4129"/>
                            </a:cxn>
                            <a:cxn ang="0">
                              <a:pos x="csX4130" y="csY4130"/>
                            </a:cxn>
                            <a:cxn ang="0">
                              <a:pos x="csX4131" y="csY4131"/>
                            </a:cxn>
                            <a:cxn ang="0">
                              <a:pos x="csX4132" y="csY4132"/>
                            </a:cxn>
                            <a:cxn ang="0">
                              <a:pos x="csX4133" y="csY4133"/>
                            </a:cxn>
                            <a:cxn ang="0">
                              <a:pos x="csX4134" y="csY4134"/>
                            </a:cxn>
                            <a:cxn ang="0">
                              <a:pos x="csX4135" y="csY4135"/>
                            </a:cxn>
                            <a:cxn ang="0">
                              <a:pos x="csX4136" y="csY4136"/>
                            </a:cxn>
                            <a:cxn ang="0">
                              <a:pos x="csX4137" y="csY4137"/>
                            </a:cxn>
                            <a:cxn ang="0">
                              <a:pos x="csX4138" y="csY4138"/>
                            </a:cxn>
                            <a:cxn ang="0">
                              <a:pos x="csX4139" y="csY4139"/>
                            </a:cxn>
                            <a:cxn ang="0">
                              <a:pos x="csX4140" y="csY4140"/>
                            </a:cxn>
                            <a:cxn ang="0">
                              <a:pos x="csX4141" y="csY4141"/>
                            </a:cxn>
                            <a:cxn ang="0">
                              <a:pos x="csX4142" y="csY4142"/>
                            </a:cxn>
                            <a:cxn ang="0">
                              <a:pos x="csX4143" y="csY4143"/>
                            </a:cxn>
                            <a:cxn ang="0">
                              <a:pos x="csX4144" y="csY4144"/>
                            </a:cxn>
                            <a:cxn ang="0">
                              <a:pos x="csX4145" y="csY4145"/>
                            </a:cxn>
                            <a:cxn ang="0">
                              <a:pos x="csX4146" y="csY4146"/>
                            </a:cxn>
                            <a:cxn ang="0">
                              <a:pos x="csX4147" y="csY4147"/>
                            </a:cxn>
                            <a:cxn ang="0">
                              <a:pos x="csX4148" y="csY4148"/>
                            </a:cxn>
                            <a:cxn ang="0">
                              <a:pos x="csX4149" y="csY4149"/>
                            </a:cxn>
                            <a:cxn ang="0">
                              <a:pos x="csX4150" y="csY4150"/>
                            </a:cxn>
                            <a:cxn ang="0">
                              <a:pos x="csX4151" y="csY4151"/>
                            </a:cxn>
                            <a:cxn ang="0">
                              <a:pos x="csX4152" y="csY4152"/>
                            </a:cxn>
                            <a:cxn ang="0">
                              <a:pos x="csX4153" y="csY4153"/>
                            </a:cxn>
                            <a:cxn ang="0">
                              <a:pos x="csX4154" y="csY4154"/>
                            </a:cxn>
                            <a:cxn ang="0">
                              <a:pos x="csX4155" y="csY4155"/>
                            </a:cxn>
                            <a:cxn ang="0">
                              <a:pos x="csX4156" y="csY4156"/>
                            </a:cxn>
                            <a:cxn ang="0">
                              <a:pos x="csX4157" y="csY4157"/>
                            </a:cxn>
                            <a:cxn ang="0">
                              <a:pos x="csX4158" y="csY4158"/>
                            </a:cxn>
                            <a:cxn ang="0">
                              <a:pos x="csX4159" y="csY4159"/>
                            </a:cxn>
                            <a:cxn ang="0">
                              <a:pos x="csX4160" y="csY4160"/>
                            </a:cxn>
                            <a:cxn ang="0">
                              <a:pos x="csX4161" y="csY4161"/>
                            </a:cxn>
                            <a:cxn ang="0">
                              <a:pos x="csX4162" y="csY4162"/>
                            </a:cxn>
                            <a:cxn ang="0">
                              <a:pos x="csX4163" y="csY4163"/>
                            </a:cxn>
                            <a:cxn ang="0">
                              <a:pos x="csX4164" y="csY4164"/>
                            </a:cxn>
                            <a:cxn ang="0">
                              <a:pos x="csX4165" y="csY4165"/>
                            </a:cxn>
                            <a:cxn ang="0">
                              <a:pos x="csX4166" y="csY4166"/>
                            </a:cxn>
                            <a:cxn ang="0">
                              <a:pos x="csX4167" y="csY4167"/>
                            </a:cxn>
                            <a:cxn ang="0">
                              <a:pos x="csX4168" y="csY4168"/>
                            </a:cxn>
                            <a:cxn ang="0">
                              <a:pos x="csX4169" y="csY4169"/>
                            </a:cxn>
                            <a:cxn ang="0">
                              <a:pos x="csX4170" y="csY4170"/>
                            </a:cxn>
                            <a:cxn ang="0">
                              <a:pos x="csX4171" y="csY4171"/>
                            </a:cxn>
                            <a:cxn ang="0">
                              <a:pos x="csX4172" y="csY4172"/>
                            </a:cxn>
                            <a:cxn ang="0">
                              <a:pos x="csX4173" y="csY4173"/>
                            </a:cxn>
                            <a:cxn ang="0">
                              <a:pos x="csX4174" y="csY4174"/>
                            </a:cxn>
                            <a:cxn ang="0">
                              <a:pos x="csX4175" y="csY4175"/>
                            </a:cxn>
                            <a:cxn ang="0">
                              <a:pos x="csX4176" y="csY4176"/>
                            </a:cxn>
                            <a:cxn ang="0">
                              <a:pos x="csX4177" y="csY4177"/>
                            </a:cxn>
                            <a:cxn ang="0">
                              <a:pos x="csX4178" y="csY4178"/>
                            </a:cxn>
                            <a:cxn ang="0">
                              <a:pos x="csX4179" y="csY4179"/>
                            </a:cxn>
                            <a:cxn ang="0">
                              <a:pos x="csX4180" y="csY4180"/>
                            </a:cxn>
                            <a:cxn ang="0">
                              <a:pos x="csX4181" y="csY4181"/>
                            </a:cxn>
                            <a:cxn ang="0">
                              <a:pos x="csX4182" y="csY4182"/>
                            </a:cxn>
                            <a:cxn ang="0">
                              <a:pos x="csX4183" y="csY4183"/>
                            </a:cxn>
                            <a:cxn ang="0">
                              <a:pos x="csX4184" y="csY4184"/>
                            </a:cxn>
                            <a:cxn ang="0">
                              <a:pos x="csX4185" y="csY4185"/>
                            </a:cxn>
                            <a:cxn ang="0">
                              <a:pos x="csX4186" y="csY4186"/>
                            </a:cxn>
                            <a:cxn ang="0">
                              <a:pos x="csX4187" y="csY4187"/>
                            </a:cxn>
                            <a:cxn ang="0">
                              <a:pos x="csX4188" y="csY4188"/>
                            </a:cxn>
                            <a:cxn ang="0">
                              <a:pos x="csX4189" y="csY4189"/>
                            </a:cxn>
                            <a:cxn ang="0">
                              <a:pos x="csX4190" y="csY4190"/>
                            </a:cxn>
                            <a:cxn ang="0">
                              <a:pos x="csX4191" y="csY4191"/>
                            </a:cxn>
                            <a:cxn ang="0">
                              <a:pos x="csX4192" y="csY4192"/>
                            </a:cxn>
                            <a:cxn ang="0">
                              <a:pos x="csX4193" y="csY4193"/>
                            </a:cxn>
                            <a:cxn ang="0">
                              <a:pos x="csX4194" y="csY4194"/>
                            </a:cxn>
                            <a:cxn ang="0">
                              <a:pos x="csX4195" y="csY4195"/>
                            </a:cxn>
                            <a:cxn ang="0">
                              <a:pos x="csX4196" y="csY4196"/>
                            </a:cxn>
                            <a:cxn ang="0">
                              <a:pos x="csX4197" y="csY4197"/>
                            </a:cxn>
                            <a:cxn ang="0">
                              <a:pos x="csX4198" y="csY4198"/>
                            </a:cxn>
                            <a:cxn ang="0">
                              <a:pos x="csX4199" y="csY4199"/>
                            </a:cxn>
                            <a:cxn ang="0">
                              <a:pos x="csX4200" y="csY4200"/>
                            </a:cxn>
                            <a:cxn ang="0">
                              <a:pos x="csX4201" y="csY4201"/>
                            </a:cxn>
                            <a:cxn ang="0">
                              <a:pos x="csX4202" y="csY4202"/>
                            </a:cxn>
                            <a:cxn ang="0">
                              <a:pos x="csX4203" y="csY4203"/>
                            </a:cxn>
                            <a:cxn ang="0">
                              <a:pos x="csX4204" y="csY4204"/>
                            </a:cxn>
                            <a:cxn ang="0">
                              <a:pos x="csX4205" y="csY4205"/>
                            </a:cxn>
                            <a:cxn ang="0">
                              <a:pos x="csX4206" y="csY4206"/>
                            </a:cxn>
                            <a:cxn ang="0">
                              <a:pos x="csX4207" y="csY4207"/>
                            </a:cxn>
                            <a:cxn ang="0">
                              <a:pos x="csX4208" y="csY4208"/>
                            </a:cxn>
                            <a:cxn ang="0">
                              <a:pos x="csX4209" y="csY4209"/>
                            </a:cxn>
                            <a:cxn ang="0">
                              <a:pos x="csX4210" y="csY4210"/>
                            </a:cxn>
                            <a:cxn ang="0">
                              <a:pos x="csX4211" y="csY4211"/>
                            </a:cxn>
                            <a:cxn ang="0">
                              <a:pos x="csX4212" y="csY4212"/>
                            </a:cxn>
                            <a:cxn ang="0">
                              <a:pos x="csX4213" y="csY4213"/>
                            </a:cxn>
                            <a:cxn ang="0">
                              <a:pos x="csX4214" y="csY4214"/>
                            </a:cxn>
                            <a:cxn ang="0">
                              <a:pos x="csX4215" y="csY4215"/>
                            </a:cxn>
                            <a:cxn ang="0">
                              <a:pos x="csX4216" y="csY4216"/>
                            </a:cxn>
                            <a:cxn ang="0">
                              <a:pos x="csX4217" y="csY4217"/>
                            </a:cxn>
                            <a:cxn ang="0">
                              <a:pos x="csX4218" y="csY4218"/>
                            </a:cxn>
                            <a:cxn ang="0">
                              <a:pos x="csX4219" y="csY4219"/>
                            </a:cxn>
                            <a:cxn ang="0">
                              <a:pos x="csX4220" y="csY4220"/>
                            </a:cxn>
                            <a:cxn ang="0">
                              <a:pos x="csX4221" y="csY4221"/>
                            </a:cxn>
                            <a:cxn ang="0">
                              <a:pos x="csX4222" y="csY4222"/>
                            </a:cxn>
                            <a:cxn ang="0">
                              <a:pos x="csX4223" y="csY4223"/>
                            </a:cxn>
                            <a:cxn ang="0">
                              <a:pos x="csX4224" y="csY4224"/>
                            </a:cxn>
                            <a:cxn ang="0">
                              <a:pos x="csX4225" y="csY4225"/>
                            </a:cxn>
                            <a:cxn ang="0">
                              <a:pos x="csX4226" y="csY4226"/>
                            </a:cxn>
                            <a:cxn ang="0">
                              <a:pos x="csX4227" y="csY4227"/>
                            </a:cxn>
                            <a:cxn ang="0">
                              <a:pos x="csX4228" y="csY4228"/>
                            </a:cxn>
                            <a:cxn ang="0">
                              <a:pos x="csX4229" y="csY4229"/>
                            </a:cxn>
                            <a:cxn ang="0">
                              <a:pos x="csX4230" y="csY4230"/>
                            </a:cxn>
                            <a:cxn ang="0">
                              <a:pos x="csX4231" y="csY4231"/>
                            </a:cxn>
                            <a:cxn ang="0">
                              <a:pos x="csX4232" y="csY4232"/>
                            </a:cxn>
                            <a:cxn ang="0">
                              <a:pos x="csX4233" y="csY4233"/>
                            </a:cxn>
                            <a:cxn ang="0">
                              <a:pos x="csX4234" y="csY4234"/>
                            </a:cxn>
                            <a:cxn ang="0">
                              <a:pos x="csX4235" y="csY4235"/>
                            </a:cxn>
                            <a:cxn ang="0">
                              <a:pos x="csX4236" y="csY4236"/>
                            </a:cxn>
                            <a:cxn ang="0">
                              <a:pos x="csX4237" y="csY4237"/>
                            </a:cxn>
                            <a:cxn ang="0">
                              <a:pos x="csX4238" y="csY4238"/>
                            </a:cxn>
                            <a:cxn ang="0">
                              <a:pos x="csX4239" y="csY4239"/>
                            </a:cxn>
                            <a:cxn ang="0">
                              <a:pos x="csX4240" y="csY4240"/>
                            </a:cxn>
                            <a:cxn ang="0">
                              <a:pos x="csX4241" y="csY4241"/>
                            </a:cxn>
                            <a:cxn ang="0">
                              <a:pos x="csX4242" y="csY4242"/>
                            </a:cxn>
                            <a:cxn ang="0">
                              <a:pos x="csX4243" y="csY4243"/>
                            </a:cxn>
                            <a:cxn ang="0">
                              <a:pos x="csX4244" y="csY4244"/>
                            </a:cxn>
                            <a:cxn ang="0">
                              <a:pos x="csX4245" y="csY4245"/>
                            </a:cxn>
                            <a:cxn ang="0">
                              <a:pos x="csX4246" y="csY4246"/>
                            </a:cxn>
                            <a:cxn ang="0">
                              <a:pos x="csX4247" y="csY4247"/>
                            </a:cxn>
                            <a:cxn ang="0">
                              <a:pos x="csX4248" y="csY4248"/>
                            </a:cxn>
                            <a:cxn ang="0">
                              <a:pos x="csX4249" y="csY4249"/>
                            </a:cxn>
                            <a:cxn ang="0">
                              <a:pos x="csX4250" y="csY4250"/>
                            </a:cxn>
                            <a:cxn ang="0">
                              <a:pos x="csX4251" y="csY4251"/>
                            </a:cxn>
                            <a:cxn ang="0">
                              <a:pos x="csX4252" y="csY4252"/>
                            </a:cxn>
                            <a:cxn ang="0">
                              <a:pos x="csX4253" y="csY4253"/>
                            </a:cxn>
                            <a:cxn ang="0">
                              <a:pos x="csX4254" y="csY4254"/>
                            </a:cxn>
                            <a:cxn ang="0">
                              <a:pos x="csX4255" y="csY4255"/>
                            </a:cxn>
                            <a:cxn ang="0">
                              <a:pos x="csX4256" y="csY4256"/>
                            </a:cxn>
                            <a:cxn ang="0">
                              <a:pos x="csX4257" y="csY4257"/>
                            </a:cxn>
                            <a:cxn ang="0">
                              <a:pos x="csX4258" y="csY4258"/>
                            </a:cxn>
                            <a:cxn ang="0">
                              <a:pos x="csX4259" y="csY4259"/>
                            </a:cxn>
                            <a:cxn ang="0">
                              <a:pos x="csX4260" y="csY4260"/>
                            </a:cxn>
                            <a:cxn ang="0">
                              <a:pos x="csX4261" y="csY4261"/>
                            </a:cxn>
                            <a:cxn ang="0">
                              <a:pos x="csX4262" y="csY4262"/>
                            </a:cxn>
                            <a:cxn ang="0">
                              <a:pos x="csX4263" y="csY4263"/>
                            </a:cxn>
                            <a:cxn ang="0">
                              <a:pos x="csX4264" y="csY4264"/>
                            </a:cxn>
                            <a:cxn ang="0">
                              <a:pos x="csX4265" y="csY4265"/>
                            </a:cxn>
                            <a:cxn ang="0">
                              <a:pos x="csX4266" y="csY4266"/>
                            </a:cxn>
                            <a:cxn ang="0">
                              <a:pos x="csX4267" y="csY4267"/>
                            </a:cxn>
                            <a:cxn ang="0">
                              <a:pos x="csX4268" y="csY4268"/>
                            </a:cxn>
                            <a:cxn ang="0">
                              <a:pos x="csX4269" y="csY4269"/>
                            </a:cxn>
                            <a:cxn ang="0">
                              <a:pos x="csX4270" y="csY4270"/>
                            </a:cxn>
                            <a:cxn ang="0">
                              <a:pos x="csX4271" y="csY4271"/>
                            </a:cxn>
                            <a:cxn ang="0">
                              <a:pos x="csX4272" y="csY4272"/>
                            </a:cxn>
                            <a:cxn ang="0">
                              <a:pos x="csX4273" y="csY4273"/>
                            </a:cxn>
                            <a:cxn ang="0">
                              <a:pos x="csX4274" y="csY4274"/>
                            </a:cxn>
                            <a:cxn ang="0">
                              <a:pos x="csX4275" y="csY4275"/>
                            </a:cxn>
                            <a:cxn ang="0">
                              <a:pos x="csX4276" y="csY4276"/>
                            </a:cxn>
                            <a:cxn ang="0">
                              <a:pos x="csX4277" y="csY4277"/>
                            </a:cxn>
                            <a:cxn ang="0">
                              <a:pos x="csX4278" y="csY4278"/>
                            </a:cxn>
                            <a:cxn ang="0">
                              <a:pos x="csX4279" y="csY4279"/>
                            </a:cxn>
                            <a:cxn ang="0">
                              <a:pos x="csX4280" y="csY4280"/>
                            </a:cxn>
                            <a:cxn ang="0">
                              <a:pos x="csX4281" y="csY4281"/>
                            </a:cxn>
                            <a:cxn ang="0">
                              <a:pos x="csX4282" y="csY4282"/>
                            </a:cxn>
                            <a:cxn ang="0">
                              <a:pos x="csX4283" y="csY4283"/>
                            </a:cxn>
                            <a:cxn ang="0">
                              <a:pos x="csX4284" y="csY4284"/>
                            </a:cxn>
                            <a:cxn ang="0">
                              <a:pos x="csX4285" y="csY4285"/>
                            </a:cxn>
                            <a:cxn ang="0">
                              <a:pos x="csX4286" y="csY4286"/>
                            </a:cxn>
                            <a:cxn ang="0">
                              <a:pos x="csX4287" y="csY4287"/>
                            </a:cxn>
                            <a:cxn ang="0">
                              <a:pos x="csX4288" y="csY4288"/>
                            </a:cxn>
                            <a:cxn ang="0">
                              <a:pos x="csX4289" y="csY4289"/>
                            </a:cxn>
                            <a:cxn ang="0">
                              <a:pos x="csX4290" y="csY4290"/>
                            </a:cxn>
                            <a:cxn ang="0">
                              <a:pos x="csX4291" y="csY4291"/>
                            </a:cxn>
                            <a:cxn ang="0">
                              <a:pos x="csX4292" y="csY4292"/>
                            </a:cxn>
                            <a:cxn ang="0">
                              <a:pos x="csX4293" y="csY4293"/>
                            </a:cxn>
                            <a:cxn ang="0">
                              <a:pos x="csX4294" y="csY4294"/>
                            </a:cxn>
                            <a:cxn ang="0">
                              <a:pos x="csX4295" y="csY4295"/>
                            </a:cxn>
                            <a:cxn ang="0">
                              <a:pos x="csX4296" y="csY4296"/>
                            </a:cxn>
                            <a:cxn ang="0">
                              <a:pos x="csX4297" y="csY4297"/>
                            </a:cxn>
                            <a:cxn ang="0">
                              <a:pos x="csX4298" y="csY4298"/>
                            </a:cxn>
                            <a:cxn ang="0">
                              <a:pos x="csX4299" y="csY4299"/>
                            </a:cxn>
                            <a:cxn ang="0">
                              <a:pos x="csX4300" y="csY4300"/>
                            </a:cxn>
                            <a:cxn ang="0">
                              <a:pos x="csX4301" y="csY4301"/>
                            </a:cxn>
                            <a:cxn ang="0">
                              <a:pos x="csX4302" y="csY4302"/>
                            </a:cxn>
                            <a:cxn ang="0">
                              <a:pos x="csX4303" y="csY4303"/>
                            </a:cxn>
                            <a:cxn ang="0">
                              <a:pos x="csX4304" y="csY4304"/>
                            </a:cxn>
                            <a:cxn ang="0">
                              <a:pos x="csX4305" y="csY4305"/>
                            </a:cxn>
                            <a:cxn ang="0">
                              <a:pos x="csX4306" y="csY4306"/>
                            </a:cxn>
                            <a:cxn ang="0">
                              <a:pos x="csX4307" y="csY4307"/>
                            </a:cxn>
                            <a:cxn ang="0">
                              <a:pos x="csX4308" y="csY4308"/>
                            </a:cxn>
                            <a:cxn ang="0">
                              <a:pos x="csX4309" y="csY4309"/>
                            </a:cxn>
                            <a:cxn ang="0">
                              <a:pos x="csX4310" y="csY4310"/>
                            </a:cxn>
                            <a:cxn ang="0">
                              <a:pos x="csX4311" y="csY4311"/>
                            </a:cxn>
                            <a:cxn ang="0">
                              <a:pos x="csX4312" y="csY4312"/>
                            </a:cxn>
                            <a:cxn ang="0">
                              <a:pos x="csX4313" y="csY4313"/>
                            </a:cxn>
                            <a:cxn ang="0">
                              <a:pos x="csX4314" y="csY4314"/>
                            </a:cxn>
                            <a:cxn ang="0">
                              <a:pos x="csX4315" y="csY4315"/>
                            </a:cxn>
                            <a:cxn ang="0">
                              <a:pos x="csX4316" y="csY4316"/>
                            </a:cxn>
                            <a:cxn ang="0">
                              <a:pos x="csX4317" y="csY4317"/>
                            </a:cxn>
                            <a:cxn ang="0">
                              <a:pos x="csX4318" y="csY4318"/>
                            </a:cxn>
                            <a:cxn ang="0">
                              <a:pos x="csX4319" y="csY4319"/>
                            </a:cxn>
                            <a:cxn ang="0">
                              <a:pos x="csX4320" y="csY4320"/>
                            </a:cxn>
                            <a:cxn ang="0">
                              <a:pos x="csX4321" y="csY4321"/>
                            </a:cxn>
                            <a:cxn ang="0">
                              <a:pos x="csX4322" y="csY4322"/>
                            </a:cxn>
                            <a:cxn ang="0">
                              <a:pos x="csX4323" y="csY4323"/>
                            </a:cxn>
                            <a:cxn ang="0">
                              <a:pos x="csX4324" y="csY4324"/>
                            </a:cxn>
                            <a:cxn ang="0">
                              <a:pos x="csX4325" y="csY4325"/>
                            </a:cxn>
                            <a:cxn ang="0">
                              <a:pos x="csX4326" y="csY4326"/>
                            </a:cxn>
                            <a:cxn ang="0">
                              <a:pos x="csX4327" y="csY4327"/>
                            </a:cxn>
                            <a:cxn ang="0">
                              <a:pos x="csX4328" y="csY4328"/>
                            </a:cxn>
                            <a:cxn ang="0">
                              <a:pos x="csX4329" y="csY4329"/>
                            </a:cxn>
                            <a:cxn ang="0">
                              <a:pos x="csX4330" y="csY4330"/>
                            </a:cxn>
                            <a:cxn ang="0">
                              <a:pos x="csX4331" y="csY4331"/>
                            </a:cxn>
                            <a:cxn ang="0">
                              <a:pos x="csX4332" y="csY4332"/>
                            </a:cxn>
                            <a:cxn ang="0">
                              <a:pos x="csX4333" y="csY4333"/>
                            </a:cxn>
                            <a:cxn ang="0">
                              <a:pos x="csX4334" y="csY4334"/>
                            </a:cxn>
                            <a:cxn ang="0">
                              <a:pos x="csX4335" y="csY4335"/>
                            </a:cxn>
                            <a:cxn ang="0">
                              <a:pos x="csX4336" y="csY4336"/>
                            </a:cxn>
                            <a:cxn ang="0">
                              <a:pos x="csX4337" y="csY4337"/>
                            </a:cxn>
                            <a:cxn ang="0">
                              <a:pos x="csX4338" y="csY4338"/>
                            </a:cxn>
                            <a:cxn ang="0">
                              <a:pos x="csX4339" y="csY4339"/>
                            </a:cxn>
                            <a:cxn ang="0">
                              <a:pos x="csX4340" y="csY4340"/>
                            </a:cxn>
                            <a:cxn ang="0">
                              <a:pos x="csX4341" y="csY4341"/>
                            </a:cxn>
                            <a:cxn ang="0">
                              <a:pos x="csX4342" y="csY4342"/>
                            </a:cxn>
                            <a:cxn ang="0">
                              <a:pos x="csX4343" y="csY4343"/>
                            </a:cxn>
                            <a:cxn ang="0">
                              <a:pos x="csX4344" y="csY4344"/>
                            </a:cxn>
                            <a:cxn ang="0">
                              <a:pos x="csX4345" y="csY4345"/>
                            </a:cxn>
                            <a:cxn ang="0">
                              <a:pos x="csX4346" y="csY4346"/>
                            </a:cxn>
                            <a:cxn ang="0">
                              <a:pos x="csX4347" y="csY4347"/>
                            </a:cxn>
                            <a:cxn ang="0">
                              <a:pos x="csX4348" y="csY4348"/>
                            </a:cxn>
                            <a:cxn ang="0">
                              <a:pos x="csX4349" y="csY4349"/>
                            </a:cxn>
                            <a:cxn ang="0">
                              <a:pos x="csX4350" y="csY4350"/>
                            </a:cxn>
                            <a:cxn ang="0">
                              <a:pos x="csX4351" y="csY4351"/>
                            </a:cxn>
                            <a:cxn ang="0">
                              <a:pos x="csX4352" y="csY4352"/>
                            </a:cxn>
                            <a:cxn ang="0">
                              <a:pos x="csX4353" y="csY4353"/>
                            </a:cxn>
                            <a:cxn ang="0">
                              <a:pos x="csX4354" y="csY4354"/>
                            </a:cxn>
                            <a:cxn ang="0">
                              <a:pos x="csX4355" y="csY4355"/>
                            </a:cxn>
                            <a:cxn ang="0">
                              <a:pos x="csX4356" y="csY4356"/>
                            </a:cxn>
                            <a:cxn ang="0">
                              <a:pos x="csX4357" y="csY4357"/>
                            </a:cxn>
                            <a:cxn ang="0">
                              <a:pos x="csX4358" y="csY4358"/>
                            </a:cxn>
                            <a:cxn ang="0">
                              <a:pos x="csX4359" y="csY4359"/>
                            </a:cxn>
                            <a:cxn ang="0">
                              <a:pos x="csX4360" y="csY4360"/>
                            </a:cxn>
                            <a:cxn ang="0">
                              <a:pos x="csX4361" y="csY4361"/>
                            </a:cxn>
                            <a:cxn ang="0">
                              <a:pos x="csX4362" y="csY4362"/>
                            </a:cxn>
                            <a:cxn ang="0">
                              <a:pos x="csX4363" y="csY4363"/>
                            </a:cxn>
                            <a:cxn ang="0">
                              <a:pos x="csX4364" y="csY4364"/>
                            </a:cxn>
                            <a:cxn ang="0">
                              <a:pos x="csX4365" y="csY4365"/>
                            </a:cxn>
                            <a:cxn ang="0">
                              <a:pos x="csX4366" y="csY4366"/>
                            </a:cxn>
                            <a:cxn ang="0">
                              <a:pos x="csX4367" y="csY4367"/>
                            </a:cxn>
                            <a:cxn ang="0">
                              <a:pos x="csX4368" y="csY4368"/>
                            </a:cxn>
                            <a:cxn ang="0">
                              <a:pos x="csX4369" y="csY4369"/>
                            </a:cxn>
                            <a:cxn ang="0">
                              <a:pos x="csX4370" y="csY4370"/>
                            </a:cxn>
                            <a:cxn ang="0">
                              <a:pos x="csX4371" y="csY4371"/>
                            </a:cxn>
                            <a:cxn ang="0">
                              <a:pos x="csX4372" y="csY4372"/>
                            </a:cxn>
                            <a:cxn ang="0">
                              <a:pos x="csX4373" y="csY4373"/>
                            </a:cxn>
                            <a:cxn ang="0">
                              <a:pos x="csX4374" y="csY4374"/>
                            </a:cxn>
                            <a:cxn ang="0">
                              <a:pos x="csX4375" y="csY4375"/>
                            </a:cxn>
                            <a:cxn ang="0">
                              <a:pos x="csX4376" y="csY4376"/>
                            </a:cxn>
                            <a:cxn ang="0">
                              <a:pos x="csX4377" y="csY4377"/>
                            </a:cxn>
                            <a:cxn ang="0">
                              <a:pos x="csX4378" y="csY4378"/>
                            </a:cxn>
                            <a:cxn ang="0">
                              <a:pos x="csX4379" y="csY4379"/>
                            </a:cxn>
                            <a:cxn ang="0">
                              <a:pos x="csX4380" y="csY4380"/>
                            </a:cxn>
                            <a:cxn ang="0">
                              <a:pos x="csX4381" y="csY4381"/>
                            </a:cxn>
                            <a:cxn ang="0">
                              <a:pos x="csX4382" y="csY4382"/>
                            </a:cxn>
                            <a:cxn ang="0">
                              <a:pos x="csX4383" y="csY4383"/>
                            </a:cxn>
                            <a:cxn ang="0">
                              <a:pos x="csX4384" y="csY4384"/>
                            </a:cxn>
                            <a:cxn ang="0">
                              <a:pos x="csX4385" y="csY4385"/>
                            </a:cxn>
                            <a:cxn ang="0">
                              <a:pos x="csX4386" y="csY4386"/>
                            </a:cxn>
                            <a:cxn ang="0">
                              <a:pos x="csX4387" y="csY4387"/>
                            </a:cxn>
                            <a:cxn ang="0">
                              <a:pos x="csX4388" y="csY4388"/>
                            </a:cxn>
                            <a:cxn ang="0">
                              <a:pos x="csX4389" y="csY4389"/>
                            </a:cxn>
                            <a:cxn ang="0">
                              <a:pos x="csX4390" y="csY4390"/>
                            </a:cxn>
                            <a:cxn ang="0">
                              <a:pos x="csX4391" y="csY4391"/>
                            </a:cxn>
                            <a:cxn ang="0">
                              <a:pos x="csX4392" y="csY4392"/>
                            </a:cxn>
                            <a:cxn ang="0">
                              <a:pos x="csX4393" y="csY4393"/>
                            </a:cxn>
                            <a:cxn ang="0">
                              <a:pos x="csX4394" y="csY4394"/>
                            </a:cxn>
                            <a:cxn ang="0">
                              <a:pos x="csX4395" y="csY4395"/>
                            </a:cxn>
                            <a:cxn ang="0">
                              <a:pos x="csX4396" y="csY4396"/>
                            </a:cxn>
                            <a:cxn ang="0">
                              <a:pos x="csX4397" y="csY4397"/>
                            </a:cxn>
                            <a:cxn ang="0">
                              <a:pos x="csX4398" y="csY4398"/>
                            </a:cxn>
                            <a:cxn ang="0">
                              <a:pos x="csX4399" y="csY4399"/>
                            </a:cxn>
                            <a:cxn ang="0">
                              <a:pos x="csX4400" y="csY4400"/>
                            </a:cxn>
                            <a:cxn ang="0">
                              <a:pos x="csX4401" y="csY4401"/>
                            </a:cxn>
                            <a:cxn ang="0">
                              <a:pos x="csX4402" y="csY4402"/>
                            </a:cxn>
                            <a:cxn ang="0">
                              <a:pos x="csX4403" y="csY4403"/>
                            </a:cxn>
                            <a:cxn ang="0">
                              <a:pos x="csX4404" y="csY4404"/>
                            </a:cxn>
                            <a:cxn ang="0">
                              <a:pos x="csX4405" y="csY4405"/>
                            </a:cxn>
                            <a:cxn ang="0">
                              <a:pos x="csX4406" y="csY4406"/>
                            </a:cxn>
                            <a:cxn ang="0">
                              <a:pos x="csX4407" y="csY4407"/>
                            </a:cxn>
                            <a:cxn ang="0">
                              <a:pos x="csX4408" y="csY4408"/>
                            </a:cxn>
                            <a:cxn ang="0">
                              <a:pos x="csX4409" y="csY4409"/>
                            </a:cxn>
                            <a:cxn ang="0">
                              <a:pos x="csX4410" y="csY4410"/>
                            </a:cxn>
                            <a:cxn ang="0">
                              <a:pos x="csX4411" y="csY4411"/>
                            </a:cxn>
                            <a:cxn ang="0">
                              <a:pos x="csX4412" y="csY4412"/>
                            </a:cxn>
                            <a:cxn ang="0">
                              <a:pos x="csX4413" y="csY4413"/>
                            </a:cxn>
                            <a:cxn ang="0">
                              <a:pos x="csX4414" y="csY4414"/>
                            </a:cxn>
                            <a:cxn ang="0">
                              <a:pos x="csX4415" y="csY4415"/>
                            </a:cxn>
                            <a:cxn ang="0">
                              <a:pos x="csX4416" y="csY4416"/>
                            </a:cxn>
                            <a:cxn ang="0">
                              <a:pos x="csX4417" y="csY4417"/>
                            </a:cxn>
                            <a:cxn ang="0">
                              <a:pos x="csX4418" y="csY4418"/>
                            </a:cxn>
                            <a:cxn ang="0">
                              <a:pos x="csX4419" y="csY4419"/>
                            </a:cxn>
                            <a:cxn ang="0">
                              <a:pos x="csX4420" y="csY4420"/>
                            </a:cxn>
                            <a:cxn ang="0">
                              <a:pos x="csX4421" y="csY4421"/>
                            </a:cxn>
                            <a:cxn ang="0">
                              <a:pos x="csX4422" y="csY4422"/>
                            </a:cxn>
                            <a:cxn ang="0">
                              <a:pos x="csX4423" y="csY4423"/>
                            </a:cxn>
                            <a:cxn ang="0">
                              <a:pos x="csX4424" y="csY4424"/>
                            </a:cxn>
                            <a:cxn ang="0">
                              <a:pos x="csX4425" y="csY4425"/>
                            </a:cxn>
                            <a:cxn ang="0">
                              <a:pos x="csX4426" y="csY4426"/>
                            </a:cxn>
                            <a:cxn ang="0">
                              <a:pos x="csX4427" y="csY4427"/>
                            </a:cxn>
                            <a:cxn ang="0">
                              <a:pos x="csX4428" y="csY4428"/>
                            </a:cxn>
                            <a:cxn ang="0">
                              <a:pos x="csX4429" y="csY4429"/>
                            </a:cxn>
                            <a:cxn ang="0">
                              <a:pos x="csX4430" y="csY4430"/>
                            </a:cxn>
                            <a:cxn ang="0">
                              <a:pos x="csX4431" y="csY4431"/>
                            </a:cxn>
                            <a:cxn ang="0">
                              <a:pos x="csX4432" y="csY4432"/>
                            </a:cxn>
                            <a:cxn ang="0">
                              <a:pos x="csX4433" y="csY4433"/>
                            </a:cxn>
                            <a:cxn ang="0">
                              <a:pos x="csX4434" y="csY4434"/>
                            </a:cxn>
                            <a:cxn ang="0">
                              <a:pos x="csX4435" y="csY4435"/>
                            </a:cxn>
                            <a:cxn ang="0">
                              <a:pos x="csX4436" y="csY4436"/>
                            </a:cxn>
                            <a:cxn ang="0">
                              <a:pos x="csX4437" y="csY4437"/>
                            </a:cxn>
                            <a:cxn ang="0">
                              <a:pos x="csX4438" y="csY4438"/>
                            </a:cxn>
                            <a:cxn ang="0">
                              <a:pos x="csX4439" y="csY4439"/>
                            </a:cxn>
                            <a:cxn ang="0">
                              <a:pos x="csX4440" y="csY4440"/>
                            </a:cxn>
                            <a:cxn ang="0">
                              <a:pos x="csX4441" y="csY4441"/>
                            </a:cxn>
                            <a:cxn ang="0">
                              <a:pos x="csX4442" y="csY4442"/>
                            </a:cxn>
                            <a:cxn ang="0">
                              <a:pos x="csX4443" y="csY4443"/>
                            </a:cxn>
                            <a:cxn ang="0">
                              <a:pos x="csX4444" y="csY4444"/>
                            </a:cxn>
                            <a:cxn ang="0">
                              <a:pos x="csX4445" y="csY4445"/>
                            </a:cxn>
                            <a:cxn ang="0">
                              <a:pos x="csX4446" y="csY4446"/>
                            </a:cxn>
                            <a:cxn ang="0">
                              <a:pos x="csX4447" y="csY4447"/>
                            </a:cxn>
                            <a:cxn ang="0">
                              <a:pos x="csX4448" y="csY4448"/>
                            </a:cxn>
                            <a:cxn ang="0">
                              <a:pos x="csX4449" y="csY4449"/>
                            </a:cxn>
                            <a:cxn ang="0">
                              <a:pos x="csX4450" y="csY4450"/>
                            </a:cxn>
                            <a:cxn ang="0">
                              <a:pos x="csX4451" y="csY4451"/>
                            </a:cxn>
                            <a:cxn ang="0">
                              <a:pos x="csX4452" y="csY4452"/>
                            </a:cxn>
                            <a:cxn ang="0">
                              <a:pos x="csX4453" y="csY4453"/>
                            </a:cxn>
                            <a:cxn ang="0">
                              <a:pos x="csX4454" y="csY4454"/>
                            </a:cxn>
                            <a:cxn ang="0">
                              <a:pos x="csX4455" y="csY4455"/>
                            </a:cxn>
                            <a:cxn ang="0">
                              <a:pos x="csX4456" y="csY4456"/>
                            </a:cxn>
                            <a:cxn ang="0">
                              <a:pos x="csX4457" y="csY4457"/>
                            </a:cxn>
                            <a:cxn ang="0">
                              <a:pos x="csX4458" y="csY4458"/>
                            </a:cxn>
                            <a:cxn ang="0">
                              <a:pos x="csX4459" y="csY4459"/>
                            </a:cxn>
                            <a:cxn ang="0">
                              <a:pos x="csX4460" y="csY4460"/>
                            </a:cxn>
                            <a:cxn ang="0">
                              <a:pos x="csX4461" y="csY4461"/>
                            </a:cxn>
                            <a:cxn ang="0">
                              <a:pos x="csX4462" y="csY4462"/>
                            </a:cxn>
                            <a:cxn ang="0">
                              <a:pos x="csX4463" y="csY4463"/>
                            </a:cxn>
                            <a:cxn ang="0">
                              <a:pos x="csX4464" y="csY4464"/>
                            </a:cxn>
                            <a:cxn ang="0">
                              <a:pos x="csX4465" y="csY4465"/>
                            </a:cxn>
                            <a:cxn ang="0">
                              <a:pos x="csX4466" y="csY4466"/>
                            </a:cxn>
                            <a:cxn ang="0">
                              <a:pos x="csX4467" y="csY4467"/>
                            </a:cxn>
                            <a:cxn ang="0">
                              <a:pos x="csX4468" y="csY4468"/>
                            </a:cxn>
                            <a:cxn ang="0">
                              <a:pos x="csX4469" y="csY4469"/>
                            </a:cxn>
                            <a:cxn ang="0">
                              <a:pos x="csX4470" y="csY4470"/>
                            </a:cxn>
                            <a:cxn ang="0">
                              <a:pos x="csX4471" y="csY4471"/>
                            </a:cxn>
                            <a:cxn ang="0">
                              <a:pos x="csX4472" y="csY4472"/>
                            </a:cxn>
                            <a:cxn ang="0">
                              <a:pos x="csX4473" y="csY4473"/>
                            </a:cxn>
                            <a:cxn ang="0">
                              <a:pos x="csX4474" y="csY4474"/>
                            </a:cxn>
                            <a:cxn ang="0">
                              <a:pos x="csX4475" y="csY4475"/>
                            </a:cxn>
                            <a:cxn ang="0">
                              <a:pos x="csX4476" y="csY4476"/>
                            </a:cxn>
                            <a:cxn ang="0">
                              <a:pos x="csX4477" y="csY4477"/>
                            </a:cxn>
                            <a:cxn ang="0">
                              <a:pos x="csX4478" y="csY4478"/>
                            </a:cxn>
                            <a:cxn ang="0">
                              <a:pos x="csX4479" y="csY4479"/>
                            </a:cxn>
                            <a:cxn ang="0">
                              <a:pos x="csX4480" y="csY4480"/>
                            </a:cxn>
                            <a:cxn ang="0">
                              <a:pos x="csX4481" y="csY4481"/>
                            </a:cxn>
                            <a:cxn ang="0">
                              <a:pos x="csX4482" y="csY4482"/>
                            </a:cxn>
                            <a:cxn ang="0">
                              <a:pos x="csX4483" y="csY4483"/>
                            </a:cxn>
                            <a:cxn ang="0">
                              <a:pos x="csX4484" y="csY4484"/>
                            </a:cxn>
                            <a:cxn ang="0">
                              <a:pos x="csX4485" y="csY4485"/>
                            </a:cxn>
                            <a:cxn ang="0">
                              <a:pos x="csX4486" y="csY4486"/>
                            </a:cxn>
                            <a:cxn ang="0">
                              <a:pos x="csX4487" y="csY4487"/>
                            </a:cxn>
                            <a:cxn ang="0">
                              <a:pos x="csX4488" y="csY4488"/>
                            </a:cxn>
                            <a:cxn ang="0">
                              <a:pos x="csX4489" y="csY4489"/>
                            </a:cxn>
                            <a:cxn ang="0">
                              <a:pos x="csX4490" y="csY4490"/>
                            </a:cxn>
                            <a:cxn ang="0">
                              <a:pos x="csX4491" y="csY4491"/>
                            </a:cxn>
                            <a:cxn ang="0">
                              <a:pos x="csX4492" y="csY4492"/>
                            </a:cxn>
                            <a:cxn ang="0">
                              <a:pos x="csX4493" y="csY4493"/>
                            </a:cxn>
                            <a:cxn ang="0">
                              <a:pos x="csX4494" y="csY4494"/>
                            </a:cxn>
                            <a:cxn ang="0">
                              <a:pos x="csX4495" y="csY4495"/>
                            </a:cxn>
                            <a:cxn ang="0">
                              <a:pos x="csX4496" y="csY4496"/>
                            </a:cxn>
                            <a:cxn ang="0">
                              <a:pos x="csX4497" y="csY4497"/>
                            </a:cxn>
                            <a:cxn ang="0">
                              <a:pos x="csX4498" y="csY4498"/>
                            </a:cxn>
                            <a:cxn ang="0">
                              <a:pos x="csX4499" y="csY4499"/>
                            </a:cxn>
                            <a:cxn ang="0">
                              <a:pos x="csX4500" y="csY4500"/>
                            </a:cxn>
                            <a:cxn ang="0">
                              <a:pos x="csX4501" y="csY4501"/>
                            </a:cxn>
                            <a:cxn ang="0">
                              <a:pos x="csX4502" y="csY4502"/>
                            </a:cxn>
                            <a:cxn ang="0">
                              <a:pos x="csX4503" y="csY4503"/>
                            </a:cxn>
                            <a:cxn ang="0">
                              <a:pos x="csX4504" y="csY4504"/>
                            </a:cxn>
                            <a:cxn ang="0">
                              <a:pos x="csX4505" y="csY4505"/>
                            </a:cxn>
                            <a:cxn ang="0">
                              <a:pos x="csX4506" y="csY4506"/>
                            </a:cxn>
                            <a:cxn ang="0">
                              <a:pos x="csX4507" y="csY4507"/>
                            </a:cxn>
                            <a:cxn ang="0">
                              <a:pos x="csX4508" y="csY4508"/>
                            </a:cxn>
                            <a:cxn ang="0">
                              <a:pos x="csX4509" y="csY4509"/>
                            </a:cxn>
                            <a:cxn ang="0">
                              <a:pos x="csX4510" y="csY4510"/>
                            </a:cxn>
                            <a:cxn ang="0">
                              <a:pos x="csX4511" y="csY4511"/>
                            </a:cxn>
                            <a:cxn ang="0">
                              <a:pos x="csX4512" y="csY4512"/>
                            </a:cxn>
                            <a:cxn ang="0">
                              <a:pos x="csX4513" y="csY4513"/>
                            </a:cxn>
                            <a:cxn ang="0">
                              <a:pos x="csX4514" y="csY4514"/>
                            </a:cxn>
                            <a:cxn ang="0">
                              <a:pos x="csX4515" y="csY4515"/>
                            </a:cxn>
                            <a:cxn ang="0">
                              <a:pos x="csX4516" y="csY4516"/>
                            </a:cxn>
                            <a:cxn ang="0">
                              <a:pos x="csX4517" y="csY4517"/>
                            </a:cxn>
                            <a:cxn ang="0">
                              <a:pos x="csX4518" y="csY4518"/>
                            </a:cxn>
                            <a:cxn ang="0">
                              <a:pos x="csX4519" y="csY4519"/>
                            </a:cxn>
                            <a:cxn ang="0">
                              <a:pos x="csX4520" y="csY4520"/>
                            </a:cxn>
                            <a:cxn ang="0">
                              <a:pos x="csX4521" y="csY4521"/>
                            </a:cxn>
                            <a:cxn ang="0">
                              <a:pos x="csX4522" y="csY4522"/>
                            </a:cxn>
                            <a:cxn ang="0">
                              <a:pos x="csX4523" y="csY4523"/>
                            </a:cxn>
                            <a:cxn ang="0">
                              <a:pos x="csX4524" y="csY4524"/>
                            </a:cxn>
                            <a:cxn ang="0">
                              <a:pos x="csX4525" y="csY4525"/>
                            </a:cxn>
                            <a:cxn ang="0">
                              <a:pos x="csX4526" y="csY4526"/>
                            </a:cxn>
                            <a:cxn ang="0">
                              <a:pos x="csX4527" y="csY4527"/>
                            </a:cxn>
                            <a:cxn ang="0">
                              <a:pos x="csX4528" y="csY4528"/>
                            </a:cxn>
                            <a:cxn ang="0">
                              <a:pos x="csX4529" y="csY4529"/>
                            </a:cxn>
                            <a:cxn ang="0">
                              <a:pos x="csX4530" y="csY4530"/>
                            </a:cxn>
                            <a:cxn ang="0">
                              <a:pos x="csX4531" y="csY4531"/>
                            </a:cxn>
                            <a:cxn ang="0">
                              <a:pos x="csX4532" y="csY4532"/>
                            </a:cxn>
                            <a:cxn ang="0">
                              <a:pos x="csX4533" y="csY4533"/>
                            </a:cxn>
                            <a:cxn ang="0">
                              <a:pos x="csX4534" y="csY4534"/>
                            </a:cxn>
                            <a:cxn ang="0">
                              <a:pos x="csX4535" y="csY4535"/>
                            </a:cxn>
                            <a:cxn ang="0">
                              <a:pos x="csX4536" y="csY4536"/>
                            </a:cxn>
                            <a:cxn ang="0">
                              <a:pos x="csX4537" y="csY4537"/>
                            </a:cxn>
                            <a:cxn ang="0">
                              <a:pos x="csX4538" y="csY4538"/>
                            </a:cxn>
                            <a:cxn ang="0">
                              <a:pos x="csX4539" y="csY4539"/>
                            </a:cxn>
                            <a:cxn ang="0">
                              <a:pos x="csX4540" y="csY4540"/>
                            </a:cxn>
                            <a:cxn ang="0">
                              <a:pos x="csX4541" y="csY4541"/>
                            </a:cxn>
                            <a:cxn ang="0">
                              <a:pos x="csX4542" y="csY4542"/>
                            </a:cxn>
                            <a:cxn ang="0">
                              <a:pos x="csX4543" y="csY4543"/>
                            </a:cxn>
                            <a:cxn ang="0">
                              <a:pos x="csX4544" y="csY4544"/>
                            </a:cxn>
                            <a:cxn ang="0">
                              <a:pos x="csX4545" y="csY4545"/>
                            </a:cxn>
                            <a:cxn ang="0">
                              <a:pos x="csX4546" y="csY4546"/>
                            </a:cxn>
                            <a:cxn ang="0">
                              <a:pos x="csX4547" y="csY4547"/>
                            </a:cxn>
                            <a:cxn ang="0">
                              <a:pos x="csX4548" y="csY4548"/>
                            </a:cxn>
                            <a:cxn ang="0">
                              <a:pos x="csX4549" y="csY4549"/>
                            </a:cxn>
                            <a:cxn ang="0">
                              <a:pos x="csX4550" y="csY4550"/>
                            </a:cxn>
                            <a:cxn ang="0">
                              <a:pos x="csX4551" y="csY4551"/>
                            </a:cxn>
                            <a:cxn ang="0">
                              <a:pos x="csX4552" y="csY4552"/>
                            </a:cxn>
                            <a:cxn ang="0">
                              <a:pos x="csX4553" y="csY4553"/>
                            </a:cxn>
                            <a:cxn ang="0">
                              <a:pos x="csX4554" y="csY4554"/>
                            </a:cxn>
                            <a:cxn ang="0">
                              <a:pos x="csX4555" y="csY4555"/>
                            </a:cxn>
                            <a:cxn ang="0">
                              <a:pos x="csX4556" y="csY4556"/>
                            </a:cxn>
                            <a:cxn ang="0">
                              <a:pos x="csX4557" y="csY4557"/>
                            </a:cxn>
                            <a:cxn ang="0">
                              <a:pos x="csX4558" y="csY4558"/>
                            </a:cxn>
                            <a:cxn ang="0">
                              <a:pos x="csX4559" y="csY4559"/>
                            </a:cxn>
                            <a:cxn ang="0">
                              <a:pos x="csX4560" y="csY4560"/>
                            </a:cxn>
                            <a:cxn ang="0">
                              <a:pos x="csX4561" y="csY4561"/>
                            </a:cxn>
                            <a:cxn ang="0">
                              <a:pos x="csX4562" y="csY4562"/>
                            </a:cxn>
                            <a:cxn ang="0">
                              <a:pos x="csX4563" y="csY4563"/>
                            </a:cxn>
                            <a:cxn ang="0">
                              <a:pos x="csX4564" y="csY4564"/>
                            </a:cxn>
                            <a:cxn ang="0">
                              <a:pos x="csX4565" y="csY4565"/>
                            </a:cxn>
                            <a:cxn ang="0">
                              <a:pos x="csX4566" y="csY4566"/>
                            </a:cxn>
                            <a:cxn ang="0">
                              <a:pos x="csX4567" y="csY4567"/>
                            </a:cxn>
                            <a:cxn ang="0">
                              <a:pos x="csX4568" y="csY4568"/>
                            </a:cxn>
                            <a:cxn ang="0">
                              <a:pos x="csX4569" y="csY4569"/>
                            </a:cxn>
                            <a:cxn ang="0">
                              <a:pos x="csX4570" y="csY4570"/>
                            </a:cxn>
                            <a:cxn ang="0">
                              <a:pos x="csX4571" y="csY4571"/>
                            </a:cxn>
                            <a:cxn ang="0">
                              <a:pos x="csX4572" y="csY4572"/>
                            </a:cxn>
                            <a:cxn ang="0">
                              <a:pos x="csX4573" y="csY4573"/>
                            </a:cxn>
                            <a:cxn ang="0">
                              <a:pos x="csX4574" y="csY4574"/>
                            </a:cxn>
                            <a:cxn ang="0">
                              <a:pos x="csX4575" y="csY4575"/>
                            </a:cxn>
                            <a:cxn ang="0">
                              <a:pos x="csX4576" y="csY4576"/>
                            </a:cxn>
                            <a:cxn ang="0">
                              <a:pos x="csX4577" y="csY4577"/>
                            </a:cxn>
                            <a:cxn ang="0">
                              <a:pos x="csX4578" y="csY4578"/>
                            </a:cxn>
                            <a:cxn ang="0">
                              <a:pos x="csX4579" y="csY4579"/>
                            </a:cxn>
                            <a:cxn ang="0">
                              <a:pos x="csX4580" y="csY4580"/>
                            </a:cxn>
                            <a:cxn ang="0">
                              <a:pos x="csX4581" y="csY4581"/>
                            </a:cxn>
                            <a:cxn ang="0">
                              <a:pos x="csX4582" y="csY4582"/>
                            </a:cxn>
                            <a:cxn ang="0">
                              <a:pos x="csX4583" y="csY4583"/>
                            </a:cxn>
                            <a:cxn ang="0">
                              <a:pos x="csX4584" y="csY4584"/>
                            </a:cxn>
                            <a:cxn ang="0">
                              <a:pos x="csX4585" y="csY4585"/>
                            </a:cxn>
                            <a:cxn ang="0">
                              <a:pos x="csX4586" y="csY4586"/>
                            </a:cxn>
                            <a:cxn ang="0">
                              <a:pos x="csX4587" y="csY4587"/>
                            </a:cxn>
                            <a:cxn ang="0">
                              <a:pos x="csX4588" y="csY4588"/>
                            </a:cxn>
                            <a:cxn ang="0">
                              <a:pos x="csX4589" y="csY4589"/>
                            </a:cxn>
                            <a:cxn ang="0">
                              <a:pos x="csX4590" y="csY4590"/>
                            </a:cxn>
                            <a:cxn ang="0">
                              <a:pos x="csX4591" y="csY4591"/>
                            </a:cxn>
                            <a:cxn ang="0">
                              <a:pos x="csX4592" y="csY4592"/>
                            </a:cxn>
                            <a:cxn ang="0">
                              <a:pos x="csX4593" y="csY4593"/>
                            </a:cxn>
                            <a:cxn ang="0">
                              <a:pos x="csX4594" y="csY4594"/>
                            </a:cxn>
                            <a:cxn ang="0">
                              <a:pos x="csX4595" y="csY4595"/>
                            </a:cxn>
                            <a:cxn ang="0">
                              <a:pos x="csX4596" y="csY4596"/>
                            </a:cxn>
                            <a:cxn ang="0">
                              <a:pos x="csX4597" y="csY4597"/>
                            </a:cxn>
                            <a:cxn ang="0">
                              <a:pos x="csX4598" y="csY4598"/>
                            </a:cxn>
                            <a:cxn ang="0">
                              <a:pos x="csX4599" y="csY4599"/>
                            </a:cxn>
                            <a:cxn ang="0">
                              <a:pos x="csX4600" y="csY4600"/>
                            </a:cxn>
                            <a:cxn ang="0">
                              <a:pos x="csX4601" y="csY4601"/>
                            </a:cxn>
                            <a:cxn ang="0">
                              <a:pos x="csX4602" y="csY4602"/>
                            </a:cxn>
                            <a:cxn ang="0">
                              <a:pos x="csX4603" y="csY4603"/>
                            </a:cxn>
                            <a:cxn ang="0">
                              <a:pos x="csX4604" y="csY4604"/>
                            </a:cxn>
                            <a:cxn ang="0">
                              <a:pos x="csX4605" y="csY4605"/>
                            </a:cxn>
                            <a:cxn ang="0">
                              <a:pos x="csX4606" y="csY4606"/>
                            </a:cxn>
                            <a:cxn ang="0">
                              <a:pos x="csX4607" y="csY4607"/>
                            </a:cxn>
                            <a:cxn ang="0">
                              <a:pos x="csX4608" y="csY4608"/>
                            </a:cxn>
                            <a:cxn ang="0">
                              <a:pos x="csX4609" y="csY4609"/>
                            </a:cxn>
                            <a:cxn ang="0">
                              <a:pos x="csX4610" y="csY4610"/>
                            </a:cxn>
                            <a:cxn ang="0">
                              <a:pos x="csX4611" y="csY4611"/>
                            </a:cxn>
                            <a:cxn ang="0">
                              <a:pos x="csX4612" y="csY4612"/>
                            </a:cxn>
                            <a:cxn ang="0">
                              <a:pos x="csX4613" y="csY4613"/>
                            </a:cxn>
                            <a:cxn ang="0">
                              <a:pos x="csX4614" y="csY4614"/>
                            </a:cxn>
                            <a:cxn ang="0">
                              <a:pos x="csX4615" y="csY4615"/>
                            </a:cxn>
                            <a:cxn ang="0">
                              <a:pos x="csX4616" y="csY4616"/>
                            </a:cxn>
                            <a:cxn ang="0">
                              <a:pos x="csX4617" y="csY4617"/>
                            </a:cxn>
                            <a:cxn ang="0">
                              <a:pos x="csX4618" y="csY4618"/>
                            </a:cxn>
                            <a:cxn ang="0">
                              <a:pos x="csX4619" y="csY4619"/>
                            </a:cxn>
                            <a:cxn ang="0">
                              <a:pos x="csX4620" y="csY4620"/>
                            </a:cxn>
                            <a:cxn ang="0">
                              <a:pos x="csX4621" y="csY4621"/>
                            </a:cxn>
                            <a:cxn ang="0">
                              <a:pos x="csX4622" y="csY4622"/>
                            </a:cxn>
                            <a:cxn ang="0">
                              <a:pos x="csX4623" y="csY4623"/>
                            </a:cxn>
                            <a:cxn ang="0">
                              <a:pos x="csX4624" y="csY4624"/>
                            </a:cxn>
                            <a:cxn ang="0">
                              <a:pos x="csX4625" y="csY4625"/>
                            </a:cxn>
                            <a:cxn ang="0">
                              <a:pos x="csX4626" y="csY4626"/>
                            </a:cxn>
                            <a:cxn ang="0">
                              <a:pos x="csX4627" y="csY4627"/>
                            </a:cxn>
                            <a:cxn ang="0">
                              <a:pos x="csX4628" y="csY4628"/>
                            </a:cxn>
                            <a:cxn ang="0">
                              <a:pos x="csX4629" y="csY4629"/>
                            </a:cxn>
                            <a:cxn ang="0">
                              <a:pos x="csX4630" y="csY4630"/>
                            </a:cxn>
                            <a:cxn ang="0">
                              <a:pos x="csX4631" y="csY4631"/>
                            </a:cxn>
                            <a:cxn ang="0">
                              <a:pos x="csX4632" y="csY4632"/>
                            </a:cxn>
                            <a:cxn ang="0">
                              <a:pos x="csX4633" y="csY4633"/>
                            </a:cxn>
                            <a:cxn ang="0">
                              <a:pos x="csX4634" y="csY4634"/>
                            </a:cxn>
                            <a:cxn ang="0">
                              <a:pos x="csX4635" y="csY4635"/>
                            </a:cxn>
                            <a:cxn ang="0">
                              <a:pos x="csX4636" y="csY4636"/>
                            </a:cxn>
                            <a:cxn ang="0">
                              <a:pos x="csX4637" y="csY4637"/>
                            </a:cxn>
                            <a:cxn ang="0">
                              <a:pos x="csX4638" y="csY4638"/>
                            </a:cxn>
                            <a:cxn ang="0">
                              <a:pos x="csX4639" y="csY4639"/>
                            </a:cxn>
                            <a:cxn ang="0">
                              <a:pos x="csX4640" y="csY4640"/>
                            </a:cxn>
                            <a:cxn ang="0">
                              <a:pos x="csX4641" y="csY4641"/>
                            </a:cxn>
                            <a:cxn ang="0">
                              <a:pos x="csX4642" y="csY4642"/>
                            </a:cxn>
                            <a:cxn ang="0">
                              <a:pos x="csX4643" y="csY4643"/>
                            </a:cxn>
                            <a:cxn ang="0">
                              <a:pos x="csX4644" y="csY4644"/>
                            </a:cxn>
                            <a:cxn ang="0">
                              <a:pos x="csX4645" y="csY4645"/>
                            </a:cxn>
                            <a:cxn ang="0">
                              <a:pos x="csX4646" y="csY4646"/>
                            </a:cxn>
                            <a:cxn ang="0">
                              <a:pos x="csX4647" y="csY4647"/>
                            </a:cxn>
                            <a:cxn ang="0">
                              <a:pos x="csX4648" y="csY4648"/>
                            </a:cxn>
                            <a:cxn ang="0">
                              <a:pos x="csX4649" y="csY4649"/>
                            </a:cxn>
                            <a:cxn ang="0">
                              <a:pos x="csX4650" y="csY4650"/>
                            </a:cxn>
                            <a:cxn ang="0">
                              <a:pos x="csX4651" y="csY4651"/>
                            </a:cxn>
                            <a:cxn ang="0">
                              <a:pos x="csX4652" y="csY4652"/>
                            </a:cxn>
                            <a:cxn ang="0">
                              <a:pos x="csX4653" y="csY4653"/>
                            </a:cxn>
                            <a:cxn ang="0">
                              <a:pos x="csX4654" y="csY4654"/>
                            </a:cxn>
                            <a:cxn ang="0">
                              <a:pos x="csX4655" y="csY4655"/>
                            </a:cxn>
                            <a:cxn ang="0">
                              <a:pos x="csX4656" y="csY4656"/>
                            </a:cxn>
                            <a:cxn ang="0">
                              <a:pos x="csX4657" y="csY4657"/>
                            </a:cxn>
                            <a:cxn ang="0">
                              <a:pos x="csX4658" y="csY4658"/>
                            </a:cxn>
                            <a:cxn ang="0">
                              <a:pos x="csX4659" y="csY4659"/>
                            </a:cxn>
                            <a:cxn ang="0">
                              <a:pos x="csX4660" y="csY4660"/>
                            </a:cxn>
                            <a:cxn ang="0">
                              <a:pos x="csX4661" y="csY4661"/>
                            </a:cxn>
                            <a:cxn ang="0">
                              <a:pos x="csX4662" y="csY4662"/>
                            </a:cxn>
                            <a:cxn ang="0">
                              <a:pos x="csX4663" y="csY4663"/>
                            </a:cxn>
                            <a:cxn ang="0">
                              <a:pos x="csX4664" y="csY4664"/>
                            </a:cxn>
                            <a:cxn ang="0">
                              <a:pos x="csX4665" y="csY4665"/>
                            </a:cxn>
                            <a:cxn ang="0">
                              <a:pos x="csX4666" y="csY4666"/>
                            </a:cxn>
                            <a:cxn ang="0">
                              <a:pos x="csX4667" y="csY4667"/>
                            </a:cxn>
                            <a:cxn ang="0">
                              <a:pos x="csX4668" y="csY4668"/>
                            </a:cxn>
                            <a:cxn ang="0">
                              <a:pos x="csX4669" y="csY4669"/>
                            </a:cxn>
                            <a:cxn ang="0">
                              <a:pos x="csX4670" y="csY4670"/>
                            </a:cxn>
                            <a:cxn ang="0">
                              <a:pos x="csX4671" y="csY4671"/>
                            </a:cxn>
                            <a:cxn ang="0">
                              <a:pos x="csX4672" y="csY4672"/>
                            </a:cxn>
                            <a:cxn ang="0">
                              <a:pos x="csX4673" y="csY4673"/>
                            </a:cxn>
                            <a:cxn ang="0">
                              <a:pos x="csX4674" y="csY4674"/>
                            </a:cxn>
                            <a:cxn ang="0">
                              <a:pos x="csX4675" y="csY4675"/>
                            </a:cxn>
                            <a:cxn ang="0">
                              <a:pos x="csX4676" y="csY4676"/>
                            </a:cxn>
                            <a:cxn ang="0">
                              <a:pos x="csX4677" y="csY4677"/>
                            </a:cxn>
                            <a:cxn ang="0">
                              <a:pos x="csX4678" y="csY4678"/>
                            </a:cxn>
                            <a:cxn ang="0">
                              <a:pos x="csX4679" y="csY4679"/>
                            </a:cxn>
                            <a:cxn ang="0">
                              <a:pos x="csX4680" y="csY4680"/>
                            </a:cxn>
                            <a:cxn ang="0">
                              <a:pos x="csX4681" y="csY4681"/>
                            </a:cxn>
                            <a:cxn ang="0">
                              <a:pos x="csX4682" y="csY4682"/>
                            </a:cxn>
                            <a:cxn ang="0">
                              <a:pos x="csX4683" y="csY4683"/>
                            </a:cxn>
                            <a:cxn ang="0">
                              <a:pos x="csX4684" y="csY4684"/>
                            </a:cxn>
                            <a:cxn ang="0">
                              <a:pos x="csX4685" y="csY4685"/>
                            </a:cxn>
                            <a:cxn ang="0">
                              <a:pos x="csX4686" y="csY4686"/>
                            </a:cxn>
                            <a:cxn ang="0">
                              <a:pos x="csX4687" y="csY4687"/>
                            </a:cxn>
                            <a:cxn ang="0">
                              <a:pos x="csX4688" y="csY4688"/>
                            </a:cxn>
                            <a:cxn ang="0">
                              <a:pos x="csX4689" y="csY4689"/>
                            </a:cxn>
                            <a:cxn ang="0">
                              <a:pos x="csX4690" y="csY4690"/>
                            </a:cxn>
                            <a:cxn ang="0">
                              <a:pos x="csX4691" y="csY4691"/>
                            </a:cxn>
                            <a:cxn ang="0">
                              <a:pos x="csX4692" y="csY4692"/>
                            </a:cxn>
                            <a:cxn ang="0">
                              <a:pos x="csX4693" y="csY4693"/>
                            </a:cxn>
                            <a:cxn ang="0">
                              <a:pos x="csX4694" y="csY4694"/>
                            </a:cxn>
                            <a:cxn ang="0">
                              <a:pos x="csX4695" y="csY4695"/>
                            </a:cxn>
                            <a:cxn ang="0">
                              <a:pos x="csX4696" y="csY4696"/>
                            </a:cxn>
                            <a:cxn ang="0">
                              <a:pos x="csX4697" y="csY4697"/>
                            </a:cxn>
                            <a:cxn ang="0">
                              <a:pos x="csX4698" y="csY4698"/>
                            </a:cxn>
                            <a:cxn ang="0">
                              <a:pos x="csX4699" y="csY4699"/>
                            </a:cxn>
                            <a:cxn ang="0">
                              <a:pos x="csX4700" y="csY4700"/>
                            </a:cxn>
                            <a:cxn ang="0">
                              <a:pos x="csX4701" y="csY4701"/>
                            </a:cxn>
                            <a:cxn ang="0">
                              <a:pos x="csX4702" y="csY4702"/>
                            </a:cxn>
                            <a:cxn ang="0">
                              <a:pos x="csX4703" y="csY4703"/>
                            </a:cxn>
                            <a:cxn ang="0">
                              <a:pos x="csX4704" y="csY4704"/>
                            </a:cxn>
                            <a:cxn ang="0">
                              <a:pos x="csX4705" y="csY4705"/>
                            </a:cxn>
                            <a:cxn ang="0">
                              <a:pos x="csX4706" y="csY4706"/>
                            </a:cxn>
                            <a:cxn ang="0">
                              <a:pos x="csX4707" y="csY4707"/>
                            </a:cxn>
                            <a:cxn ang="0">
                              <a:pos x="csX4708" y="csY4708"/>
                            </a:cxn>
                            <a:cxn ang="0">
                              <a:pos x="csX4709" y="csY4709"/>
                            </a:cxn>
                            <a:cxn ang="0">
                              <a:pos x="csX4710" y="csY4710"/>
                            </a:cxn>
                            <a:cxn ang="0">
                              <a:pos x="csX4711" y="csY4711"/>
                            </a:cxn>
                            <a:cxn ang="0">
                              <a:pos x="csX4712" y="csY4712"/>
                            </a:cxn>
                            <a:cxn ang="0">
                              <a:pos x="csX4713" y="csY4713"/>
                            </a:cxn>
                            <a:cxn ang="0">
                              <a:pos x="csX4714" y="csY4714"/>
                            </a:cxn>
                            <a:cxn ang="0">
                              <a:pos x="csX4715" y="csY4715"/>
                            </a:cxn>
                            <a:cxn ang="0">
                              <a:pos x="csX4716" y="csY4716"/>
                            </a:cxn>
                            <a:cxn ang="0">
                              <a:pos x="csX4717" y="csY4717"/>
                            </a:cxn>
                            <a:cxn ang="0">
                              <a:pos x="csX4718" y="csY4718"/>
                            </a:cxn>
                            <a:cxn ang="0">
                              <a:pos x="csX4719" y="csY4719"/>
                            </a:cxn>
                            <a:cxn ang="0">
                              <a:pos x="csX4720" y="csY4720"/>
                            </a:cxn>
                            <a:cxn ang="0">
                              <a:pos x="csX4721" y="csY4721"/>
                            </a:cxn>
                            <a:cxn ang="0">
                              <a:pos x="csX4722" y="csY4722"/>
                            </a:cxn>
                            <a:cxn ang="0">
                              <a:pos x="csX4723" y="csY4723"/>
                            </a:cxn>
                            <a:cxn ang="0">
                              <a:pos x="csX4724" y="csY4724"/>
                            </a:cxn>
                            <a:cxn ang="0">
                              <a:pos x="csX4725" y="csY4725"/>
                            </a:cxn>
                            <a:cxn ang="0">
                              <a:pos x="csX4726" y="csY4726"/>
                            </a:cxn>
                            <a:cxn ang="0">
                              <a:pos x="csX4727" y="csY4727"/>
                            </a:cxn>
                            <a:cxn ang="0">
                              <a:pos x="csX4728" y="csY4728"/>
                            </a:cxn>
                            <a:cxn ang="0">
                              <a:pos x="csX4729" y="csY4729"/>
                            </a:cxn>
                            <a:cxn ang="0">
                              <a:pos x="csX4730" y="csY4730"/>
                            </a:cxn>
                            <a:cxn ang="0">
                              <a:pos x="csX4731" y="csY4731"/>
                            </a:cxn>
                            <a:cxn ang="0">
                              <a:pos x="csX4732" y="csY4732"/>
                            </a:cxn>
                            <a:cxn ang="0">
                              <a:pos x="csX4733" y="csY4733"/>
                            </a:cxn>
                            <a:cxn ang="0">
                              <a:pos x="csX4734" y="csY4734"/>
                            </a:cxn>
                            <a:cxn ang="0">
                              <a:pos x="csX4735" y="csY4735"/>
                            </a:cxn>
                            <a:cxn ang="0">
                              <a:pos x="csX4736" y="csY4736"/>
                            </a:cxn>
                            <a:cxn ang="0">
                              <a:pos x="csX4737" y="csY4737"/>
                            </a:cxn>
                            <a:cxn ang="0">
                              <a:pos x="csX4738" y="csY4738"/>
                            </a:cxn>
                            <a:cxn ang="0">
                              <a:pos x="csX4739" y="csY4739"/>
                            </a:cxn>
                            <a:cxn ang="0">
                              <a:pos x="csX4740" y="csY4740"/>
                            </a:cxn>
                            <a:cxn ang="0">
                              <a:pos x="csX4741" y="csY4741"/>
                            </a:cxn>
                            <a:cxn ang="0">
                              <a:pos x="csX4742" y="csY4742"/>
                            </a:cxn>
                            <a:cxn ang="0">
                              <a:pos x="csX4743" y="csY4743"/>
                            </a:cxn>
                            <a:cxn ang="0">
                              <a:pos x="csX4744" y="csY4744"/>
                            </a:cxn>
                            <a:cxn ang="0">
                              <a:pos x="csX4745" y="csY4745"/>
                            </a:cxn>
                            <a:cxn ang="0">
                              <a:pos x="csX4746" y="csY4746"/>
                            </a:cxn>
                            <a:cxn ang="0">
                              <a:pos x="csX4747" y="csY4747"/>
                            </a:cxn>
                            <a:cxn ang="0">
                              <a:pos x="csX4748" y="csY4748"/>
                            </a:cxn>
                            <a:cxn ang="0">
                              <a:pos x="csX4749" y="csY4749"/>
                            </a:cxn>
                            <a:cxn ang="0">
                              <a:pos x="csX4750" y="csY4750"/>
                            </a:cxn>
                            <a:cxn ang="0">
                              <a:pos x="csX4751" y="csY4751"/>
                            </a:cxn>
                            <a:cxn ang="0">
                              <a:pos x="csX4752" y="csY4752"/>
                            </a:cxn>
                            <a:cxn ang="0">
                              <a:pos x="csX4753" y="csY4753"/>
                            </a:cxn>
                            <a:cxn ang="0">
                              <a:pos x="csX4754" y="csY4754"/>
                            </a:cxn>
                            <a:cxn ang="0">
                              <a:pos x="csX4755" y="csY4755"/>
                            </a:cxn>
                            <a:cxn ang="0">
                              <a:pos x="csX4756" y="csY4756"/>
                            </a:cxn>
                            <a:cxn ang="0">
                              <a:pos x="csX4757" y="csY4757"/>
                            </a:cxn>
                            <a:cxn ang="0">
                              <a:pos x="csX4758" y="csY4758"/>
                            </a:cxn>
                            <a:cxn ang="0">
                              <a:pos x="csX4759" y="csY4759"/>
                            </a:cxn>
                            <a:cxn ang="0">
                              <a:pos x="csX4760" y="csY4760"/>
                            </a:cxn>
                            <a:cxn ang="0">
                              <a:pos x="csX4761" y="csY4761"/>
                            </a:cxn>
                            <a:cxn ang="0">
                              <a:pos x="csX4762" y="csY4762"/>
                            </a:cxn>
                            <a:cxn ang="0">
                              <a:pos x="csX4763" y="csY4763"/>
                            </a:cxn>
                            <a:cxn ang="0">
                              <a:pos x="csX4764" y="csY4764"/>
                            </a:cxn>
                            <a:cxn ang="0">
                              <a:pos x="csX4765" y="csY4765"/>
                            </a:cxn>
                            <a:cxn ang="0">
                              <a:pos x="csX4766" y="csY4766"/>
                            </a:cxn>
                            <a:cxn ang="0">
                              <a:pos x="csX4767" y="csY4767"/>
                            </a:cxn>
                            <a:cxn ang="0">
                              <a:pos x="csX4768" y="csY4768"/>
                            </a:cxn>
                            <a:cxn ang="0">
                              <a:pos x="csX4769" y="csY4769"/>
                            </a:cxn>
                            <a:cxn ang="0">
                              <a:pos x="csX4770" y="csY4770"/>
                            </a:cxn>
                            <a:cxn ang="0">
                              <a:pos x="csX4771" y="csY4771"/>
                            </a:cxn>
                            <a:cxn ang="0">
                              <a:pos x="csX4772" y="csY4772"/>
                            </a:cxn>
                            <a:cxn ang="0">
                              <a:pos x="csX4773" y="csY4773"/>
                            </a:cxn>
                            <a:cxn ang="0">
                              <a:pos x="csX4774" y="csY4774"/>
                            </a:cxn>
                            <a:cxn ang="0">
                              <a:pos x="csX4775" y="csY4775"/>
                            </a:cxn>
                            <a:cxn ang="0">
                              <a:pos x="csX4776" y="csY4776"/>
                            </a:cxn>
                            <a:cxn ang="0">
                              <a:pos x="csX4777" y="csY4777"/>
                            </a:cxn>
                            <a:cxn ang="0">
                              <a:pos x="csX4778" y="csY4778"/>
                            </a:cxn>
                            <a:cxn ang="0">
                              <a:pos x="csX4779" y="csY4779"/>
                            </a:cxn>
                            <a:cxn ang="0">
                              <a:pos x="csX4780" y="csY4780"/>
                            </a:cxn>
                            <a:cxn ang="0">
                              <a:pos x="csX4781" y="csY4781"/>
                            </a:cxn>
                            <a:cxn ang="0">
                              <a:pos x="csX4782" y="csY4782"/>
                            </a:cxn>
                            <a:cxn ang="0">
                              <a:pos x="csX4783" y="csY4783"/>
                            </a:cxn>
                            <a:cxn ang="0">
                              <a:pos x="csX4784" y="csY4784"/>
                            </a:cxn>
                            <a:cxn ang="0">
                              <a:pos x="csX4785" y="csY4785"/>
                            </a:cxn>
                            <a:cxn ang="0">
                              <a:pos x="csX4786" y="csY4786"/>
                            </a:cxn>
                            <a:cxn ang="0">
                              <a:pos x="csX4787" y="csY4787"/>
                            </a:cxn>
                            <a:cxn ang="0">
                              <a:pos x="csX4788" y="csY4788"/>
                            </a:cxn>
                            <a:cxn ang="0">
                              <a:pos x="csX4789" y="csY4789"/>
                            </a:cxn>
                            <a:cxn ang="0">
                              <a:pos x="csX4790" y="csY4790"/>
                            </a:cxn>
                            <a:cxn ang="0">
                              <a:pos x="csX4791" y="csY4791"/>
                            </a:cxn>
                            <a:cxn ang="0">
                              <a:pos x="csX4792" y="csY4792"/>
                            </a:cxn>
                            <a:cxn ang="0">
                              <a:pos x="csX4793" y="csY4793"/>
                            </a:cxn>
                            <a:cxn ang="0">
                              <a:pos x="csX4794" y="csY4794"/>
                            </a:cxn>
                            <a:cxn ang="0">
                              <a:pos x="csX4795" y="csY4795"/>
                            </a:cxn>
                            <a:cxn ang="0">
                              <a:pos x="csX4796" y="csY4796"/>
                            </a:cxn>
                            <a:cxn ang="0">
                              <a:pos x="csX4797" y="csY4797"/>
                            </a:cxn>
                            <a:cxn ang="0">
                              <a:pos x="csX4798" y="csY4798"/>
                            </a:cxn>
                            <a:cxn ang="0">
                              <a:pos x="csX4799" y="csY4799"/>
                            </a:cxn>
                            <a:cxn ang="0">
                              <a:pos x="csX4800" y="csY4800"/>
                            </a:cxn>
                            <a:cxn ang="0">
                              <a:pos x="csX4801" y="csY4801"/>
                            </a:cxn>
                            <a:cxn ang="0">
                              <a:pos x="csX4802" y="csY4802"/>
                            </a:cxn>
                            <a:cxn ang="0">
                              <a:pos x="csX4803" y="csY4803"/>
                            </a:cxn>
                            <a:cxn ang="0">
                              <a:pos x="csX4804" y="csY4804"/>
                            </a:cxn>
                            <a:cxn ang="0">
                              <a:pos x="csX4805" y="csY4805"/>
                            </a:cxn>
                            <a:cxn ang="0">
                              <a:pos x="csX4806" y="csY4806"/>
                            </a:cxn>
                            <a:cxn ang="0">
                              <a:pos x="csX4807" y="csY4807"/>
                            </a:cxn>
                            <a:cxn ang="0">
                              <a:pos x="csX4808" y="csY4808"/>
                            </a:cxn>
                            <a:cxn ang="0">
                              <a:pos x="csX4809" y="csY4809"/>
                            </a:cxn>
                            <a:cxn ang="0">
                              <a:pos x="csX4810" y="csY4810"/>
                            </a:cxn>
                            <a:cxn ang="0">
                              <a:pos x="csX4811" y="csY4811"/>
                            </a:cxn>
                            <a:cxn ang="0">
                              <a:pos x="csX4812" y="csY4812"/>
                            </a:cxn>
                            <a:cxn ang="0">
                              <a:pos x="csX4813" y="csY4813"/>
                            </a:cxn>
                            <a:cxn ang="0">
                              <a:pos x="csX4814" y="csY4814"/>
                            </a:cxn>
                            <a:cxn ang="0">
                              <a:pos x="csX4815" y="csY4815"/>
                            </a:cxn>
                            <a:cxn ang="0">
                              <a:pos x="csX4816" y="csY4816"/>
                            </a:cxn>
                            <a:cxn ang="0">
                              <a:pos x="csX4817" y="csY4817"/>
                            </a:cxn>
                            <a:cxn ang="0">
                              <a:pos x="csX4818" y="csY4818"/>
                            </a:cxn>
                            <a:cxn ang="0">
                              <a:pos x="csX4819" y="csY4819"/>
                            </a:cxn>
                            <a:cxn ang="0">
                              <a:pos x="csX4820" y="csY4820"/>
                            </a:cxn>
                            <a:cxn ang="0">
                              <a:pos x="csX4821" y="csY4821"/>
                            </a:cxn>
                            <a:cxn ang="0">
                              <a:pos x="csX4822" y="csY4822"/>
                            </a:cxn>
                            <a:cxn ang="0">
                              <a:pos x="csX4823" y="csY4823"/>
                            </a:cxn>
                            <a:cxn ang="0">
                              <a:pos x="csX4824" y="csY4824"/>
                            </a:cxn>
                            <a:cxn ang="0">
                              <a:pos x="csX4825" y="csY4825"/>
                            </a:cxn>
                            <a:cxn ang="0">
                              <a:pos x="csX4826" y="csY4826"/>
                            </a:cxn>
                            <a:cxn ang="0">
                              <a:pos x="csX4827" y="csY4827"/>
                            </a:cxn>
                            <a:cxn ang="0">
                              <a:pos x="csX4828" y="csY4828"/>
                            </a:cxn>
                            <a:cxn ang="0">
                              <a:pos x="csX4829" y="csY4829"/>
                            </a:cxn>
                            <a:cxn ang="0">
                              <a:pos x="csX4830" y="csY4830"/>
                            </a:cxn>
                            <a:cxn ang="0">
                              <a:pos x="csX4831" y="csY4831"/>
                            </a:cxn>
                            <a:cxn ang="0">
                              <a:pos x="csX4832" y="csY4832"/>
                            </a:cxn>
                            <a:cxn ang="0">
                              <a:pos x="csX4833" y="csY4833"/>
                            </a:cxn>
                            <a:cxn ang="0">
                              <a:pos x="csX4834" y="csY4834"/>
                            </a:cxn>
                            <a:cxn ang="0">
                              <a:pos x="csX4835" y="csY4835"/>
                            </a:cxn>
                            <a:cxn ang="0">
                              <a:pos x="csX4836" y="csY4836"/>
                            </a:cxn>
                            <a:cxn ang="0">
                              <a:pos x="csX4837" y="csY4837"/>
                            </a:cxn>
                            <a:cxn ang="0">
                              <a:pos x="csX4838" y="csY4838"/>
                            </a:cxn>
                            <a:cxn ang="0">
                              <a:pos x="csX4839" y="csY4839"/>
                            </a:cxn>
                            <a:cxn ang="0">
                              <a:pos x="csX4840" y="csY4840"/>
                            </a:cxn>
                            <a:cxn ang="0">
                              <a:pos x="csX4841" y="csY4841"/>
                            </a:cxn>
                            <a:cxn ang="0">
                              <a:pos x="csX4842" y="csY4842"/>
                            </a:cxn>
                            <a:cxn ang="0">
                              <a:pos x="csX4843" y="csY4843"/>
                            </a:cxn>
                            <a:cxn ang="0">
                              <a:pos x="csX4844" y="csY4844"/>
                            </a:cxn>
                            <a:cxn ang="0">
                              <a:pos x="csX4845" y="csY4845"/>
                            </a:cxn>
                            <a:cxn ang="0">
                              <a:pos x="csX4846" y="csY4846"/>
                            </a:cxn>
                            <a:cxn ang="0">
                              <a:pos x="csX4847" y="csY4847"/>
                            </a:cxn>
                            <a:cxn ang="0">
                              <a:pos x="csX4848" y="csY4848"/>
                            </a:cxn>
                            <a:cxn ang="0">
                              <a:pos x="csX4849" y="csY4849"/>
                            </a:cxn>
                            <a:cxn ang="0">
                              <a:pos x="csX4850" y="csY4850"/>
                            </a:cxn>
                            <a:cxn ang="0">
                              <a:pos x="csX4851" y="csY4851"/>
                            </a:cxn>
                            <a:cxn ang="0">
                              <a:pos x="csX4852" y="csY4852"/>
                            </a:cxn>
                            <a:cxn ang="0">
                              <a:pos x="csX4853" y="csY4853"/>
                            </a:cxn>
                            <a:cxn ang="0">
                              <a:pos x="csX4854" y="csY4854"/>
                            </a:cxn>
                            <a:cxn ang="0">
                              <a:pos x="csX4855" y="csY4855"/>
                            </a:cxn>
                            <a:cxn ang="0">
                              <a:pos x="csX4856" y="csY4856"/>
                            </a:cxn>
                            <a:cxn ang="0">
                              <a:pos x="csX4857" y="csY4857"/>
                            </a:cxn>
                            <a:cxn ang="0">
                              <a:pos x="csX4858" y="csY4858"/>
                            </a:cxn>
                            <a:cxn ang="0">
                              <a:pos x="csX4859" y="csY4859"/>
                            </a:cxn>
                            <a:cxn ang="0">
                              <a:pos x="csX4860" y="csY4860"/>
                            </a:cxn>
                            <a:cxn ang="0">
                              <a:pos x="csX4861" y="csY4861"/>
                            </a:cxn>
                            <a:cxn ang="0">
                              <a:pos x="csX4862" y="csY4862"/>
                            </a:cxn>
                            <a:cxn ang="0">
                              <a:pos x="csX4863" y="csY4863"/>
                            </a:cxn>
                            <a:cxn ang="0">
                              <a:pos x="csX4864" y="csY4864"/>
                            </a:cxn>
                            <a:cxn ang="0">
                              <a:pos x="csX4865" y="csY4865"/>
                            </a:cxn>
                            <a:cxn ang="0">
                              <a:pos x="csX4866" y="csY4866"/>
                            </a:cxn>
                            <a:cxn ang="0">
                              <a:pos x="csX4867" y="csY4867"/>
                            </a:cxn>
                            <a:cxn ang="0">
                              <a:pos x="csX4868" y="csY4868"/>
                            </a:cxn>
                            <a:cxn ang="0">
                              <a:pos x="csX4869" y="csY4869"/>
                            </a:cxn>
                            <a:cxn ang="0">
                              <a:pos x="csX4870" y="csY4870"/>
                            </a:cxn>
                            <a:cxn ang="0">
                              <a:pos x="csX4871" y="csY4871"/>
                            </a:cxn>
                            <a:cxn ang="0">
                              <a:pos x="csX4872" y="csY4872"/>
                            </a:cxn>
                            <a:cxn ang="0">
                              <a:pos x="csX4873" y="csY4873"/>
                            </a:cxn>
                            <a:cxn ang="0">
                              <a:pos x="csX4874" y="csY4874"/>
                            </a:cxn>
                            <a:cxn ang="0">
                              <a:pos x="csX4875" y="csY4875"/>
                            </a:cxn>
                            <a:cxn ang="0">
                              <a:pos x="csX4876" y="csY4876"/>
                            </a:cxn>
                            <a:cxn ang="0">
                              <a:pos x="csX4877" y="csY4877"/>
                            </a:cxn>
                            <a:cxn ang="0">
                              <a:pos x="csX4878" y="csY4878"/>
                            </a:cxn>
                            <a:cxn ang="0">
                              <a:pos x="csX4879" y="csY4879"/>
                            </a:cxn>
                            <a:cxn ang="0">
                              <a:pos x="csX4880" y="csY4880"/>
                            </a:cxn>
                            <a:cxn ang="0">
                              <a:pos x="csX4881" y="csY4881"/>
                            </a:cxn>
                            <a:cxn ang="0">
                              <a:pos x="csX4882" y="csY4882"/>
                            </a:cxn>
                            <a:cxn ang="0">
                              <a:pos x="csX4883" y="csY4883"/>
                            </a:cxn>
                            <a:cxn ang="0">
                              <a:pos x="csX4884" y="csY4884"/>
                            </a:cxn>
                            <a:cxn ang="0">
                              <a:pos x="csX4885" y="csY4885"/>
                            </a:cxn>
                            <a:cxn ang="0">
                              <a:pos x="csX4886" y="csY4886"/>
                            </a:cxn>
                            <a:cxn ang="0">
                              <a:pos x="csX4887" y="csY4887"/>
                            </a:cxn>
                            <a:cxn ang="0">
                              <a:pos x="csX4888" y="csY4888"/>
                            </a:cxn>
                            <a:cxn ang="0">
                              <a:pos x="csX4889" y="csY4889"/>
                            </a:cxn>
                            <a:cxn ang="0">
                              <a:pos x="csX4890" y="csY4890"/>
                            </a:cxn>
                            <a:cxn ang="0">
                              <a:pos x="csX4891" y="csY4891"/>
                            </a:cxn>
                            <a:cxn ang="0">
                              <a:pos x="csX4892" y="csY4892"/>
                            </a:cxn>
                            <a:cxn ang="0">
                              <a:pos x="csX4893" y="csY4893"/>
                            </a:cxn>
                            <a:cxn ang="0">
                              <a:pos x="csX4894" y="csY4894"/>
                            </a:cxn>
                            <a:cxn ang="0">
                              <a:pos x="csX4895" y="csY4895"/>
                            </a:cxn>
                            <a:cxn ang="0">
                              <a:pos x="csX4896" y="csY4896"/>
                            </a:cxn>
                            <a:cxn ang="0">
                              <a:pos x="csX4897" y="csY4897"/>
                            </a:cxn>
                            <a:cxn ang="0">
                              <a:pos x="csX4898" y="csY4898"/>
                            </a:cxn>
                            <a:cxn ang="0">
                              <a:pos x="csX4899" y="csY4899"/>
                            </a:cxn>
                            <a:cxn ang="0">
                              <a:pos x="csX4900" y="csY4900"/>
                            </a:cxn>
                            <a:cxn ang="0">
                              <a:pos x="csX4901" y="csY4901"/>
                            </a:cxn>
                            <a:cxn ang="0">
                              <a:pos x="csX4902" y="csY4902"/>
                            </a:cxn>
                            <a:cxn ang="0">
                              <a:pos x="csX4903" y="csY4903"/>
                            </a:cxn>
                            <a:cxn ang="0">
                              <a:pos x="csX4904" y="csY4904"/>
                            </a:cxn>
                            <a:cxn ang="0">
                              <a:pos x="csX4905" y="csY4905"/>
                            </a:cxn>
                            <a:cxn ang="0">
                              <a:pos x="csX4906" y="csY4906"/>
                            </a:cxn>
                            <a:cxn ang="0">
                              <a:pos x="csX4907" y="csY4907"/>
                            </a:cxn>
                            <a:cxn ang="0">
                              <a:pos x="csX4908" y="csY4908"/>
                            </a:cxn>
                            <a:cxn ang="0">
                              <a:pos x="csX4909" y="csY4909"/>
                            </a:cxn>
                            <a:cxn ang="0">
                              <a:pos x="csX4910" y="csY4910"/>
                            </a:cxn>
                            <a:cxn ang="0">
                              <a:pos x="csX4911" y="csY4911"/>
                            </a:cxn>
                            <a:cxn ang="0">
                              <a:pos x="csX4912" y="csY4912"/>
                            </a:cxn>
                            <a:cxn ang="0">
                              <a:pos x="csX4913" y="csY4913"/>
                            </a:cxn>
                            <a:cxn ang="0">
                              <a:pos x="csX4914" y="csY4914"/>
                            </a:cxn>
                            <a:cxn ang="0">
                              <a:pos x="csX4915" y="csY4915"/>
                            </a:cxn>
                            <a:cxn ang="0">
                              <a:pos x="csX4916" y="csY4916"/>
                            </a:cxn>
                            <a:cxn ang="0">
                              <a:pos x="csX4917" y="csY4917"/>
                            </a:cxn>
                            <a:cxn ang="0">
                              <a:pos x="csX4918" y="csY4918"/>
                            </a:cxn>
                            <a:cxn ang="0">
                              <a:pos x="csX4919" y="csY4919"/>
                            </a:cxn>
                            <a:cxn ang="0">
                              <a:pos x="csX4920" y="csY4920"/>
                            </a:cxn>
                            <a:cxn ang="0">
                              <a:pos x="csX4921" y="csY4921"/>
                            </a:cxn>
                            <a:cxn ang="0">
                              <a:pos x="csX4922" y="csY4922"/>
                            </a:cxn>
                            <a:cxn ang="0">
                              <a:pos x="csX4923" y="csY4923"/>
                            </a:cxn>
                            <a:cxn ang="0">
                              <a:pos x="csX4924" y="csY4924"/>
                            </a:cxn>
                            <a:cxn ang="0">
                              <a:pos x="csX4925" y="csY4925"/>
                            </a:cxn>
                            <a:cxn ang="0">
                              <a:pos x="csX4926" y="csY4926"/>
                            </a:cxn>
                            <a:cxn ang="0">
                              <a:pos x="csX4927" y="csY4927"/>
                            </a:cxn>
                            <a:cxn ang="0">
                              <a:pos x="csX4928" y="csY4928"/>
                            </a:cxn>
                            <a:cxn ang="0">
                              <a:pos x="csX4929" y="csY4929"/>
                            </a:cxn>
                            <a:cxn ang="0">
                              <a:pos x="csX4930" y="csY4930"/>
                            </a:cxn>
                            <a:cxn ang="0">
                              <a:pos x="csX4931" y="csY4931"/>
                            </a:cxn>
                            <a:cxn ang="0">
                              <a:pos x="csX4932" y="csY4932"/>
                            </a:cxn>
                            <a:cxn ang="0">
                              <a:pos x="csX4933" y="csY4933"/>
                            </a:cxn>
                            <a:cxn ang="0">
                              <a:pos x="csX4934" y="csY4934"/>
                            </a:cxn>
                            <a:cxn ang="0">
                              <a:pos x="csX4935" y="csY4935"/>
                            </a:cxn>
                            <a:cxn ang="0">
                              <a:pos x="csX4936" y="csY4936"/>
                            </a:cxn>
                            <a:cxn ang="0">
                              <a:pos x="csX4937" y="csY4937"/>
                            </a:cxn>
                            <a:cxn ang="0">
                              <a:pos x="csX4938" y="csY4938"/>
                            </a:cxn>
                            <a:cxn ang="0">
                              <a:pos x="csX4939" y="csY4939"/>
                            </a:cxn>
                            <a:cxn ang="0">
                              <a:pos x="csX4940" y="csY4940"/>
                            </a:cxn>
                            <a:cxn ang="0">
                              <a:pos x="csX4941" y="csY4941"/>
                            </a:cxn>
                            <a:cxn ang="0">
                              <a:pos x="csX4942" y="csY4942"/>
                            </a:cxn>
                            <a:cxn ang="0">
                              <a:pos x="csX4943" y="csY4943"/>
                            </a:cxn>
                            <a:cxn ang="0">
                              <a:pos x="csX4944" y="csY4944"/>
                            </a:cxn>
                            <a:cxn ang="0">
                              <a:pos x="csX4945" y="csY4945"/>
                            </a:cxn>
                            <a:cxn ang="0">
                              <a:pos x="csX4946" y="csY4946"/>
                            </a:cxn>
                            <a:cxn ang="0">
                              <a:pos x="csX4947" y="csY4947"/>
                            </a:cxn>
                            <a:cxn ang="0">
                              <a:pos x="csX4948" y="csY4948"/>
                            </a:cxn>
                            <a:cxn ang="0">
                              <a:pos x="csX4949" y="csY4949"/>
                            </a:cxn>
                            <a:cxn ang="0">
                              <a:pos x="csX4950" y="csY4950"/>
                            </a:cxn>
                            <a:cxn ang="0">
                              <a:pos x="csX4951" y="csY4951"/>
                            </a:cxn>
                            <a:cxn ang="0">
                              <a:pos x="csX4952" y="csY4952"/>
                            </a:cxn>
                            <a:cxn ang="0">
                              <a:pos x="csX4953" y="csY4953"/>
                            </a:cxn>
                            <a:cxn ang="0">
                              <a:pos x="csX4954" y="csY4954"/>
                            </a:cxn>
                            <a:cxn ang="0">
                              <a:pos x="csX4955" y="csY4955"/>
                            </a:cxn>
                            <a:cxn ang="0">
                              <a:pos x="csX4956" y="csY4956"/>
                            </a:cxn>
                            <a:cxn ang="0">
                              <a:pos x="csX4957" y="csY4957"/>
                            </a:cxn>
                            <a:cxn ang="0">
                              <a:pos x="csX4958" y="csY4958"/>
                            </a:cxn>
                            <a:cxn ang="0">
                              <a:pos x="csX4959" y="csY4959"/>
                            </a:cxn>
                            <a:cxn ang="0">
                              <a:pos x="csX4960" y="csY4960"/>
                            </a:cxn>
                            <a:cxn ang="0">
                              <a:pos x="csX4961" y="csY4961"/>
                            </a:cxn>
                            <a:cxn ang="0">
                              <a:pos x="csX4962" y="csY4962"/>
                            </a:cxn>
                            <a:cxn ang="0">
                              <a:pos x="csX4963" y="csY4963"/>
                            </a:cxn>
                            <a:cxn ang="0">
                              <a:pos x="csX4964" y="csY4964"/>
                            </a:cxn>
                            <a:cxn ang="0">
                              <a:pos x="csX4965" y="csY4965"/>
                            </a:cxn>
                            <a:cxn ang="0">
                              <a:pos x="csX4966" y="csY4966"/>
                            </a:cxn>
                            <a:cxn ang="0">
                              <a:pos x="csX4967" y="csY4967"/>
                            </a:cxn>
                            <a:cxn ang="0">
                              <a:pos x="csX4968" y="csY4968"/>
                            </a:cxn>
                            <a:cxn ang="0">
                              <a:pos x="csX4969" y="csY4969"/>
                            </a:cxn>
                            <a:cxn ang="0">
                              <a:pos x="csX4970" y="csY4970"/>
                            </a:cxn>
                            <a:cxn ang="0">
                              <a:pos x="csX4971" y="csY4971"/>
                            </a:cxn>
                            <a:cxn ang="0">
                              <a:pos x="csX4972" y="csY4972"/>
                            </a:cxn>
                            <a:cxn ang="0">
                              <a:pos x="csX4973" y="csY4973"/>
                            </a:cxn>
                            <a:cxn ang="0">
                              <a:pos x="csX4974" y="csY4974"/>
                            </a:cxn>
                            <a:cxn ang="0">
                              <a:pos x="csX4975" y="csY4975"/>
                            </a:cxn>
                            <a:cxn ang="0">
                              <a:pos x="csX4976" y="csY4976"/>
                            </a:cxn>
                            <a:cxn ang="0">
                              <a:pos x="csX4977" y="csY4977"/>
                            </a:cxn>
                            <a:cxn ang="0">
                              <a:pos x="csX4978" y="csY4978"/>
                            </a:cxn>
                            <a:cxn ang="0">
                              <a:pos x="csX4979" y="csY4979"/>
                            </a:cxn>
                            <a:cxn ang="0">
                              <a:pos x="csX4980" y="csY4980"/>
                            </a:cxn>
                            <a:cxn ang="0">
                              <a:pos x="csX4981" y="csY4981"/>
                            </a:cxn>
                            <a:cxn ang="0">
                              <a:pos x="csX4982" y="csY4982"/>
                            </a:cxn>
                            <a:cxn ang="0">
                              <a:pos x="csX4983" y="csY4983"/>
                            </a:cxn>
                            <a:cxn ang="0">
                              <a:pos x="csX4984" y="csY4984"/>
                            </a:cxn>
                            <a:cxn ang="0">
                              <a:pos x="csX4985" y="csY4985"/>
                            </a:cxn>
                            <a:cxn ang="0">
                              <a:pos x="csX4986" y="csY4986"/>
                            </a:cxn>
                            <a:cxn ang="0">
                              <a:pos x="csX4987" y="csY4987"/>
                            </a:cxn>
                            <a:cxn ang="0">
                              <a:pos x="csX4988" y="csY4988"/>
                            </a:cxn>
                            <a:cxn ang="0">
                              <a:pos x="csX4989" y="csY4989"/>
                            </a:cxn>
                            <a:cxn ang="0">
                              <a:pos x="csX4990" y="csY4990"/>
                            </a:cxn>
                            <a:cxn ang="0">
                              <a:pos x="csX4991" y="csY4991"/>
                            </a:cxn>
                            <a:cxn ang="0">
                              <a:pos x="csX4992" y="csY4992"/>
                            </a:cxn>
                            <a:cxn ang="0">
                              <a:pos x="csX4993" y="csY4993"/>
                            </a:cxn>
                            <a:cxn ang="0">
                              <a:pos x="csX4994" y="csY4994"/>
                            </a:cxn>
                            <a:cxn ang="0">
                              <a:pos x="csX4995" y="csY4995"/>
                            </a:cxn>
                            <a:cxn ang="0">
                              <a:pos x="csX4996" y="csY4996"/>
                            </a:cxn>
                            <a:cxn ang="0">
                              <a:pos x="csX4997" y="csY4997"/>
                            </a:cxn>
                            <a:cxn ang="0">
                              <a:pos x="csX4998" y="csY4998"/>
                            </a:cxn>
                            <a:cxn ang="0">
                              <a:pos x="csX4999" y="csY4999"/>
                            </a:cxn>
                            <a:cxn ang="0">
                              <a:pos x="csX5000" y="csY5000"/>
                            </a:cxn>
                            <a:cxn ang="0">
                              <a:pos x="csX5001" y="csY5001"/>
                            </a:cxn>
                            <a:cxn ang="0">
                              <a:pos x="csX5002" y="csY5002"/>
                            </a:cxn>
                            <a:cxn ang="0">
                              <a:pos x="csX5003" y="csY5003"/>
                            </a:cxn>
                            <a:cxn ang="0">
                              <a:pos x="csX5004" y="csY5004"/>
                            </a:cxn>
                            <a:cxn ang="0">
                              <a:pos x="csX5005" y="csY5005"/>
                            </a:cxn>
                            <a:cxn ang="0">
                              <a:pos x="csX5006" y="csY5006"/>
                            </a:cxn>
                            <a:cxn ang="0">
                              <a:pos x="csX5007" y="csY5007"/>
                            </a:cxn>
                            <a:cxn ang="0">
                              <a:pos x="csX5008" y="csY5008"/>
                            </a:cxn>
                            <a:cxn ang="0">
                              <a:pos x="csX5009" y="csY5009"/>
                            </a:cxn>
                            <a:cxn ang="0">
                              <a:pos x="csX5010" y="csY5010"/>
                            </a:cxn>
                            <a:cxn ang="0">
                              <a:pos x="csX5011" y="csY5011"/>
                            </a:cxn>
                            <a:cxn ang="0">
                              <a:pos x="csX5012" y="csY5012"/>
                            </a:cxn>
                            <a:cxn ang="0">
                              <a:pos x="csX5013" y="csY5013"/>
                            </a:cxn>
                            <a:cxn ang="0">
                              <a:pos x="csX5014" y="csY5014"/>
                            </a:cxn>
                            <a:cxn ang="0">
                              <a:pos x="csX5015" y="csY5015"/>
                            </a:cxn>
                            <a:cxn ang="0">
                              <a:pos x="csX5016" y="csY5016"/>
                            </a:cxn>
                            <a:cxn ang="0">
                              <a:pos x="csX5017" y="csY5017"/>
                            </a:cxn>
                            <a:cxn ang="0">
                              <a:pos x="csX5018" y="csY5018"/>
                            </a:cxn>
                            <a:cxn ang="0">
                              <a:pos x="csX5019" y="csY5019"/>
                            </a:cxn>
                            <a:cxn ang="0">
                              <a:pos x="csX5020" y="csY5020"/>
                            </a:cxn>
                            <a:cxn ang="0">
                              <a:pos x="csX5021" y="csY5021"/>
                            </a:cxn>
                            <a:cxn ang="0">
                              <a:pos x="csX5022" y="csY5022"/>
                            </a:cxn>
                            <a:cxn ang="0">
                              <a:pos x="csX5023" y="csY5023"/>
                            </a:cxn>
                            <a:cxn ang="0">
                              <a:pos x="csX5024" y="csY5024"/>
                            </a:cxn>
                            <a:cxn ang="0">
                              <a:pos x="csX5025" y="csY5025"/>
                            </a:cxn>
                            <a:cxn ang="0">
                              <a:pos x="csX5026" y="csY5026"/>
                            </a:cxn>
                            <a:cxn ang="0">
                              <a:pos x="csX5027" y="csY5027"/>
                            </a:cxn>
                            <a:cxn ang="0">
                              <a:pos x="csX5028" y="csY5028"/>
                            </a:cxn>
                            <a:cxn ang="0">
                              <a:pos x="csX5029" y="csY5029"/>
                            </a:cxn>
                            <a:cxn ang="0">
                              <a:pos x="csX5030" y="csY5030"/>
                            </a:cxn>
                            <a:cxn ang="0">
                              <a:pos x="csX5031" y="csY5031"/>
                            </a:cxn>
                            <a:cxn ang="0">
                              <a:pos x="csX5032" y="csY5032"/>
                            </a:cxn>
                            <a:cxn ang="0">
                              <a:pos x="csX5033" y="csY5033"/>
                            </a:cxn>
                            <a:cxn ang="0">
                              <a:pos x="csX5034" y="csY5034"/>
                            </a:cxn>
                            <a:cxn ang="0">
                              <a:pos x="csX5035" y="csY5035"/>
                            </a:cxn>
                            <a:cxn ang="0">
                              <a:pos x="csX5036" y="csY5036"/>
                            </a:cxn>
                            <a:cxn ang="0">
                              <a:pos x="csX5037" y="csY5037"/>
                            </a:cxn>
                            <a:cxn ang="0">
                              <a:pos x="csX5038" y="csY5038"/>
                            </a:cxn>
                            <a:cxn ang="0">
                              <a:pos x="csX5039" y="csY5039"/>
                            </a:cxn>
                            <a:cxn ang="0">
                              <a:pos x="csX5040" y="csY5040"/>
                            </a:cxn>
                            <a:cxn ang="0">
                              <a:pos x="csX5041" y="csY5041"/>
                            </a:cxn>
                            <a:cxn ang="0">
                              <a:pos x="csX5042" y="csY5042"/>
                            </a:cxn>
                            <a:cxn ang="0">
                              <a:pos x="csX5043" y="csY5043"/>
                            </a:cxn>
                            <a:cxn ang="0">
                              <a:pos x="csX5044" y="csY5044"/>
                            </a:cxn>
                            <a:cxn ang="0">
                              <a:pos x="csX5045" y="csY5045"/>
                            </a:cxn>
                            <a:cxn ang="0">
                              <a:pos x="csX5046" y="csY5046"/>
                            </a:cxn>
                            <a:cxn ang="0">
                              <a:pos x="csX5047" y="csY5047"/>
                            </a:cxn>
                            <a:cxn ang="0">
                              <a:pos x="csX5048" y="csY5048"/>
                            </a:cxn>
                            <a:cxn ang="0">
                              <a:pos x="csX5049" y="csY5049"/>
                            </a:cxn>
                            <a:cxn ang="0">
                              <a:pos x="csX5050" y="csY5050"/>
                            </a:cxn>
                            <a:cxn ang="0">
                              <a:pos x="csX5051" y="csY5051"/>
                            </a:cxn>
                            <a:cxn ang="0">
                              <a:pos x="csX5052" y="csY5052"/>
                            </a:cxn>
                            <a:cxn ang="0">
                              <a:pos x="csX5053" y="csY5053"/>
                            </a:cxn>
                            <a:cxn ang="0">
                              <a:pos x="csX5054" y="csY5054"/>
                            </a:cxn>
                            <a:cxn ang="0">
                              <a:pos x="csX5055" y="csY5055"/>
                            </a:cxn>
                            <a:cxn ang="0">
                              <a:pos x="csX5056" y="csY5056"/>
                            </a:cxn>
                            <a:cxn ang="0">
                              <a:pos x="csX5057" y="csY5057"/>
                            </a:cxn>
                            <a:cxn ang="0">
                              <a:pos x="csX5058" y="csY5058"/>
                            </a:cxn>
                            <a:cxn ang="0">
                              <a:pos x="csX5059" y="csY5059"/>
                            </a:cxn>
                            <a:cxn ang="0">
                              <a:pos x="csX5060" y="csY5060"/>
                            </a:cxn>
                            <a:cxn ang="0">
                              <a:pos x="csX5061" y="csY5061"/>
                            </a:cxn>
                          </a:cxnLst>
                          <a:rect l="l" t="t" r="r" b="b"/>
                          <a:pathLst>
                            <a:path w="1619476" h="693081">
                              <a:moveTo>
                                <a:pt x="326526" y="137059"/>
                              </a:moveTo>
                              <a:cubicBezTo>
                                <a:pt x="325853" y="136449"/>
                                <a:pt x="325472" y="135713"/>
                                <a:pt x="325447" y="134939"/>
                              </a:cubicBezTo>
                              <a:cubicBezTo>
                                <a:pt x="325320" y="132564"/>
                                <a:pt x="328405" y="130546"/>
                                <a:pt x="332430" y="130355"/>
                              </a:cubicBezTo>
                              <a:cubicBezTo>
                                <a:pt x="332633" y="130343"/>
                                <a:pt x="332836" y="130343"/>
                                <a:pt x="333039" y="130343"/>
                              </a:cubicBezTo>
                              <a:cubicBezTo>
                                <a:pt x="336784" y="130343"/>
                                <a:pt x="339704" y="131993"/>
                                <a:pt x="339831" y="134228"/>
                              </a:cubicBezTo>
                              <a:cubicBezTo>
                                <a:pt x="339946" y="136602"/>
                                <a:pt x="336873" y="138620"/>
                                <a:pt x="332836" y="138823"/>
                              </a:cubicBezTo>
                              <a:cubicBezTo>
                                <a:pt x="332645" y="138836"/>
                                <a:pt x="332442" y="138836"/>
                                <a:pt x="332239" y="138836"/>
                              </a:cubicBezTo>
                              <a:cubicBezTo>
                                <a:pt x="329903" y="138836"/>
                                <a:pt x="327745" y="138176"/>
                                <a:pt x="326526" y="137059"/>
                              </a:cubicBezTo>
                              <a:moveTo>
                                <a:pt x="308752" y="149996"/>
                              </a:moveTo>
                              <a:lnTo>
                                <a:pt x="308726" y="149716"/>
                              </a:lnTo>
                              <a:cubicBezTo>
                                <a:pt x="312891" y="148980"/>
                                <a:pt x="312954" y="146898"/>
                                <a:pt x="318578" y="146327"/>
                              </a:cubicBezTo>
                              <a:cubicBezTo>
                                <a:pt x="321562" y="146022"/>
                                <a:pt x="323860" y="146796"/>
                                <a:pt x="323124" y="146860"/>
                              </a:cubicBezTo>
                              <a:cubicBezTo>
                                <a:pt x="320953" y="147063"/>
                                <a:pt x="317893" y="146441"/>
                                <a:pt x="315252" y="148777"/>
                              </a:cubicBezTo>
                              <a:cubicBezTo>
                                <a:pt x="315074" y="148942"/>
                                <a:pt x="320343" y="148371"/>
                                <a:pt x="323009" y="148599"/>
                              </a:cubicBezTo>
                              <a:cubicBezTo>
                                <a:pt x="320419" y="149285"/>
                                <a:pt x="315125" y="149640"/>
                                <a:pt x="315328" y="149767"/>
                              </a:cubicBezTo>
                              <a:cubicBezTo>
                                <a:pt x="318350" y="151621"/>
                                <a:pt x="321245" y="150478"/>
                                <a:pt x="323428" y="150288"/>
                              </a:cubicBezTo>
                              <a:cubicBezTo>
                                <a:pt x="324152" y="150224"/>
                                <a:pt x="322032" y="151392"/>
                                <a:pt x="319048" y="151621"/>
                              </a:cubicBezTo>
                              <a:cubicBezTo>
                                <a:pt x="313398" y="152027"/>
                                <a:pt x="312980" y="149983"/>
                                <a:pt x="308752" y="149996"/>
                              </a:cubicBezTo>
                              <a:moveTo>
                                <a:pt x="329484" y="148751"/>
                              </a:moveTo>
                              <a:lnTo>
                                <a:pt x="329471" y="148472"/>
                              </a:lnTo>
                              <a:cubicBezTo>
                                <a:pt x="333661" y="147812"/>
                                <a:pt x="333750" y="145730"/>
                                <a:pt x="339387" y="145260"/>
                              </a:cubicBezTo>
                              <a:cubicBezTo>
                                <a:pt x="342358" y="145006"/>
                                <a:pt x="344643" y="145819"/>
                                <a:pt x="343907" y="145882"/>
                              </a:cubicBezTo>
                              <a:cubicBezTo>
                                <a:pt x="341736" y="146035"/>
                                <a:pt x="338676" y="145374"/>
                                <a:pt x="335997" y="147660"/>
                              </a:cubicBezTo>
                              <a:cubicBezTo>
                                <a:pt x="335819" y="147812"/>
                                <a:pt x="341101" y="147342"/>
                                <a:pt x="343780" y="147622"/>
                              </a:cubicBezTo>
                              <a:cubicBezTo>
                                <a:pt x="341164" y="148256"/>
                                <a:pt x="335883" y="148523"/>
                                <a:pt x="336061" y="148650"/>
                              </a:cubicBezTo>
                              <a:cubicBezTo>
                                <a:pt x="339057" y="150554"/>
                                <a:pt x="341977" y="149462"/>
                                <a:pt x="344135" y="149310"/>
                              </a:cubicBezTo>
                              <a:cubicBezTo>
                                <a:pt x="344884" y="149259"/>
                                <a:pt x="342739" y="150389"/>
                                <a:pt x="339742" y="150567"/>
                              </a:cubicBezTo>
                              <a:cubicBezTo>
                                <a:pt x="334105" y="150872"/>
                                <a:pt x="333725" y="148828"/>
                                <a:pt x="329484" y="148752"/>
                              </a:cubicBezTo>
                              <a:moveTo>
                                <a:pt x="405266" y="152230"/>
                              </a:moveTo>
                              <a:cubicBezTo>
                                <a:pt x="399654" y="151659"/>
                                <a:pt x="399591" y="149564"/>
                                <a:pt x="395427" y="148840"/>
                              </a:cubicBezTo>
                              <a:lnTo>
                                <a:pt x="395439" y="148561"/>
                              </a:lnTo>
                              <a:cubicBezTo>
                                <a:pt x="399680" y="148561"/>
                                <a:pt x="400111" y="146517"/>
                                <a:pt x="405736" y="146936"/>
                              </a:cubicBezTo>
                              <a:cubicBezTo>
                                <a:pt x="408732" y="147152"/>
                                <a:pt x="410852" y="148320"/>
                                <a:pt x="410116" y="148256"/>
                              </a:cubicBezTo>
                              <a:cubicBezTo>
                                <a:pt x="407945" y="148079"/>
                                <a:pt x="405025" y="146936"/>
                                <a:pt x="402029" y="148777"/>
                              </a:cubicBezTo>
                              <a:cubicBezTo>
                                <a:pt x="401825" y="148891"/>
                                <a:pt x="407120" y="149259"/>
                                <a:pt x="409710" y="149945"/>
                              </a:cubicBezTo>
                              <a:cubicBezTo>
                                <a:pt x="407044" y="150173"/>
                                <a:pt x="401762" y="149615"/>
                                <a:pt x="401940" y="149767"/>
                              </a:cubicBezTo>
                              <a:cubicBezTo>
                                <a:pt x="404593" y="152103"/>
                                <a:pt x="407640" y="151494"/>
                                <a:pt x="409824" y="151672"/>
                              </a:cubicBezTo>
                              <a:cubicBezTo>
                                <a:pt x="410560" y="151748"/>
                                <a:pt x="408250" y="152535"/>
                                <a:pt x="405266" y="152230"/>
                              </a:cubicBezTo>
                              <a:moveTo>
                                <a:pt x="384267" y="151176"/>
                              </a:moveTo>
                              <a:cubicBezTo>
                                <a:pt x="378630" y="150707"/>
                                <a:pt x="378528" y="148612"/>
                                <a:pt x="374351" y="147964"/>
                              </a:cubicBezTo>
                              <a:lnTo>
                                <a:pt x="374364" y="147672"/>
                              </a:lnTo>
                              <a:cubicBezTo>
                                <a:pt x="378605" y="147622"/>
                                <a:pt x="378986" y="145552"/>
                                <a:pt x="384635" y="145882"/>
                              </a:cubicBezTo>
                              <a:cubicBezTo>
                                <a:pt x="387619" y="146047"/>
                                <a:pt x="389777" y="147177"/>
                                <a:pt x="389028" y="147126"/>
                              </a:cubicBezTo>
                              <a:cubicBezTo>
                                <a:pt x="386857" y="146974"/>
                                <a:pt x="383924" y="145882"/>
                                <a:pt x="380953" y="147774"/>
                              </a:cubicBezTo>
                              <a:cubicBezTo>
                                <a:pt x="380750" y="147901"/>
                                <a:pt x="386057" y="148180"/>
                                <a:pt x="388660" y="148828"/>
                              </a:cubicBezTo>
                              <a:cubicBezTo>
                                <a:pt x="385981" y="149107"/>
                                <a:pt x="380712" y="148624"/>
                                <a:pt x="380877" y="148777"/>
                              </a:cubicBezTo>
                              <a:cubicBezTo>
                                <a:pt x="383569" y="151075"/>
                                <a:pt x="386616" y="150402"/>
                                <a:pt x="388787" y="150554"/>
                              </a:cubicBezTo>
                              <a:cubicBezTo>
                                <a:pt x="389523" y="150605"/>
                                <a:pt x="387250" y="151430"/>
                                <a:pt x="384267" y="151176"/>
                              </a:cubicBezTo>
                              <a:moveTo>
                                <a:pt x="361630" y="150478"/>
                              </a:moveTo>
                              <a:cubicBezTo>
                                <a:pt x="355980" y="150402"/>
                                <a:pt x="355739" y="148320"/>
                                <a:pt x="351524" y="147964"/>
                              </a:cubicBezTo>
                              <a:lnTo>
                                <a:pt x="351524" y="147685"/>
                              </a:lnTo>
                              <a:cubicBezTo>
                                <a:pt x="355739" y="147317"/>
                                <a:pt x="355980" y="145235"/>
                                <a:pt x="361630" y="145159"/>
                              </a:cubicBezTo>
                              <a:cubicBezTo>
                                <a:pt x="364614" y="145120"/>
                                <a:pt x="366836" y="146098"/>
                                <a:pt x="366112" y="146098"/>
                              </a:cubicBezTo>
                              <a:cubicBezTo>
                                <a:pt x="363941" y="146098"/>
                                <a:pt x="360932" y="145222"/>
                                <a:pt x="358088" y="147317"/>
                              </a:cubicBezTo>
                              <a:cubicBezTo>
                                <a:pt x="357898" y="147456"/>
                                <a:pt x="363217" y="147368"/>
                                <a:pt x="365845" y="147825"/>
                              </a:cubicBezTo>
                              <a:cubicBezTo>
                                <a:pt x="363217" y="148282"/>
                                <a:pt x="357898" y="148180"/>
                                <a:pt x="358088" y="148320"/>
                              </a:cubicBezTo>
                              <a:cubicBezTo>
                                <a:pt x="360932" y="150415"/>
                                <a:pt x="363941" y="149539"/>
                                <a:pt x="366112" y="149539"/>
                              </a:cubicBezTo>
                              <a:cubicBezTo>
                                <a:pt x="366836" y="149539"/>
                                <a:pt x="364614" y="150516"/>
                                <a:pt x="361630" y="150478"/>
                              </a:cubicBezTo>
                              <a:moveTo>
                                <a:pt x="403285" y="167198"/>
                              </a:moveTo>
                              <a:cubicBezTo>
                                <a:pt x="403692" y="167909"/>
                                <a:pt x="405507" y="169991"/>
                                <a:pt x="406091" y="170474"/>
                              </a:cubicBezTo>
                              <a:cubicBezTo>
                                <a:pt x="406193" y="170550"/>
                                <a:pt x="399604" y="172099"/>
                                <a:pt x="391593" y="161422"/>
                              </a:cubicBezTo>
                              <a:cubicBezTo>
                                <a:pt x="391313" y="161066"/>
                                <a:pt x="392151" y="165408"/>
                                <a:pt x="395858" y="170106"/>
                              </a:cubicBezTo>
                              <a:cubicBezTo>
                                <a:pt x="396176" y="170499"/>
                                <a:pt x="389866" y="170372"/>
                                <a:pt x="385587" y="161955"/>
                              </a:cubicBezTo>
                              <a:cubicBezTo>
                                <a:pt x="385334" y="161447"/>
                                <a:pt x="383873" y="158337"/>
                                <a:pt x="382591" y="157232"/>
                              </a:cubicBezTo>
                              <a:cubicBezTo>
                                <a:pt x="382325" y="156991"/>
                                <a:pt x="382007" y="156826"/>
                                <a:pt x="382007" y="156826"/>
                              </a:cubicBezTo>
                              <a:cubicBezTo>
                                <a:pt x="386463" y="158337"/>
                                <a:pt x="388584" y="163352"/>
                                <a:pt x="391212" y="166043"/>
                              </a:cubicBezTo>
                              <a:cubicBezTo>
                                <a:pt x="391453" y="166284"/>
                                <a:pt x="388838" y="163859"/>
                                <a:pt x="389993" y="157638"/>
                              </a:cubicBezTo>
                              <a:cubicBezTo>
                                <a:pt x="390044" y="157308"/>
                                <a:pt x="391491" y="160267"/>
                                <a:pt x="394868" y="163225"/>
                              </a:cubicBezTo>
                              <a:cubicBezTo>
                                <a:pt x="395173" y="163504"/>
                                <a:pt x="398956" y="166449"/>
                                <a:pt x="399553" y="166068"/>
                              </a:cubicBezTo>
                              <a:cubicBezTo>
                                <a:pt x="399959" y="165815"/>
                                <a:pt x="397547" y="160051"/>
                                <a:pt x="395021" y="157143"/>
                              </a:cubicBezTo>
                              <a:cubicBezTo>
                                <a:pt x="394652" y="156724"/>
                                <a:pt x="398118" y="157791"/>
                                <a:pt x="403285" y="167198"/>
                              </a:cubicBezTo>
                              <a:moveTo>
                                <a:pt x="357212" y="165383"/>
                              </a:moveTo>
                              <a:cubicBezTo>
                                <a:pt x="357644" y="166081"/>
                                <a:pt x="358748" y="168011"/>
                                <a:pt x="359383" y="168443"/>
                              </a:cubicBezTo>
                              <a:cubicBezTo>
                                <a:pt x="359472" y="168506"/>
                                <a:pt x="352222" y="168798"/>
                                <a:pt x="344897" y="160279"/>
                              </a:cubicBezTo>
                              <a:cubicBezTo>
                                <a:pt x="344605" y="159937"/>
                                <a:pt x="346243" y="164444"/>
                                <a:pt x="350305" y="168836"/>
                              </a:cubicBezTo>
                              <a:cubicBezTo>
                                <a:pt x="350648" y="169204"/>
                                <a:pt x="344211" y="169052"/>
                                <a:pt x="339234" y="161219"/>
                              </a:cubicBezTo>
                              <a:cubicBezTo>
                                <a:pt x="338930" y="160749"/>
                                <a:pt x="337254" y="157727"/>
                                <a:pt x="335883" y="156724"/>
                              </a:cubicBezTo>
                              <a:cubicBezTo>
                                <a:pt x="335591" y="156509"/>
                                <a:pt x="335261" y="156369"/>
                                <a:pt x="335261" y="156369"/>
                              </a:cubicBezTo>
                              <a:cubicBezTo>
                                <a:pt x="339818" y="157550"/>
                                <a:pt x="342256" y="162717"/>
                                <a:pt x="344732" y="164215"/>
                              </a:cubicBezTo>
                              <a:cubicBezTo>
                                <a:pt x="345024" y="164380"/>
                                <a:pt x="342294" y="160508"/>
                                <a:pt x="342332" y="156267"/>
                              </a:cubicBezTo>
                              <a:cubicBezTo>
                                <a:pt x="342332" y="155925"/>
                                <a:pt x="348160" y="160241"/>
                                <a:pt x="349429" y="161320"/>
                              </a:cubicBezTo>
                              <a:cubicBezTo>
                                <a:pt x="349747" y="161574"/>
                                <a:pt x="353010" y="164443"/>
                                <a:pt x="353555" y="164012"/>
                              </a:cubicBezTo>
                              <a:cubicBezTo>
                                <a:pt x="353949" y="163720"/>
                                <a:pt x="350724" y="158134"/>
                                <a:pt x="347995" y="155417"/>
                              </a:cubicBezTo>
                              <a:cubicBezTo>
                                <a:pt x="347588" y="155036"/>
                                <a:pt x="351181" y="155823"/>
                                <a:pt x="357212" y="165383"/>
                              </a:cubicBezTo>
                              <a:moveTo>
                                <a:pt x="369400" y="135853"/>
                              </a:moveTo>
                              <a:lnTo>
                                <a:pt x="349963" y="135853"/>
                              </a:lnTo>
                              <a:lnTo>
                                <a:pt x="349963" y="127854"/>
                              </a:lnTo>
                              <a:lnTo>
                                <a:pt x="369400" y="127854"/>
                              </a:lnTo>
                              <a:lnTo>
                                <a:pt x="369400" y="135853"/>
                              </a:lnTo>
                              <a:close/>
                              <a:moveTo>
                                <a:pt x="380572" y="136475"/>
                              </a:moveTo>
                              <a:cubicBezTo>
                                <a:pt x="379963" y="135789"/>
                                <a:pt x="379658" y="135015"/>
                                <a:pt x="379696" y="134240"/>
                              </a:cubicBezTo>
                              <a:cubicBezTo>
                                <a:pt x="379722" y="133453"/>
                                <a:pt x="380103" y="132717"/>
                                <a:pt x="380788" y="132107"/>
                              </a:cubicBezTo>
                              <a:cubicBezTo>
                                <a:pt x="382121" y="130901"/>
                                <a:pt x="384508" y="130190"/>
                                <a:pt x="387073" y="130368"/>
                              </a:cubicBezTo>
                              <a:cubicBezTo>
                                <a:pt x="389637" y="130482"/>
                                <a:pt x="391986" y="131384"/>
                                <a:pt x="393179" y="132717"/>
                              </a:cubicBezTo>
                              <a:cubicBezTo>
                                <a:pt x="393814" y="133390"/>
                                <a:pt x="394106" y="134177"/>
                                <a:pt x="394055" y="134939"/>
                              </a:cubicBezTo>
                              <a:cubicBezTo>
                                <a:pt x="394030" y="135713"/>
                                <a:pt x="393649" y="136462"/>
                                <a:pt x="392964" y="137071"/>
                              </a:cubicBezTo>
                              <a:cubicBezTo>
                                <a:pt x="391732" y="138176"/>
                                <a:pt x="389599" y="138836"/>
                                <a:pt x="387276" y="138836"/>
                              </a:cubicBezTo>
                              <a:cubicBezTo>
                                <a:pt x="387073" y="138836"/>
                                <a:pt x="386870" y="138836"/>
                                <a:pt x="386654" y="138811"/>
                              </a:cubicBezTo>
                              <a:cubicBezTo>
                                <a:pt x="384115" y="138696"/>
                                <a:pt x="381791" y="137808"/>
                                <a:pt x="380572" y="136475"/>
                              </a:cubicBezTo>
                              <a:moveTo>
                                <a:pt x="233567" y="110118"/>
                              </a:moveTo>
                              <a:cubicBezTo>
                                <a:pt x="235395" y="112073"/>
                                <a:pt x="236410" y="113419"/>
                                <a:pt x="236944" y="114156"/>
                              </a:cubicBezTo>
                              <a:cubicBezTo>
                                <a:pt x="237477" y="114854"/>
                                <a:pt x="237705" y="115247"/>
                                <a:pt x="238239" y="115032"/>
                              </a:cubicBezTo>
                              <a:cubicBezTo>
                                <a:pt x="238746" y="114866"/>
                                <a:pt x="238734" y="114321"/>
                                <a:pt x="238721" y="114079"/>
                              </a:cubicBezTo>
                              <a:cubicBezTo>
                                <a:pt x="238658" y="111845"/>
                                <a:pt x="238734" y="110778"/>
                                <a:pt x="238810" y="109407"/>
                              </a:cubicBezTo>
                              <a:lnTo>
                                <a:pt x="238848" y="108836"/>
                              </a:lnTo>
                              <a:cubicBezTo>
                                <a:pt x="238950" y="106932"/>
                                <a:pt x="239445" y="104519"/>
                                <a:pt x="239787" y="103186"/>
                              </a:cubicBezTo>
                              <a:cubicBezTo>
                                <a:pt x="240638" y="105205"/>
                                <a:pt x="241984" y="109941"/>
                                <a:pt x="242111" y="110588"/>
                              </a:cubicBezTo>
                              <a:cubicBezTo>
                                <a:pt x="242250" y="111451"/>
                                <a:pt x="242492" y="112277"/>
                                <a:pt x="243165" y="112403"/>
                              </a:cubicBezTo>
                              <a:cubicBezTo>
                                <a:pt x="243799" y="112581"/>
                                <a:pt x="244218" y="111870"/>
                                <a:pt x="244434" y="111464"/>
                              </a:cubicBezTo>
                              <a:lnTo>
                                <a:pt x="244536" y="111312"/>
                              </a:lnTo>
                              <a:cubicBezTo>
                                <a:pt x="246275" y="108811"/>
                                <a:pt x="247557" y="107655"/>
                                <a:pt x="248433" y="107021"/>
                              </a:cubicBezTo>
                              <a:cubicBezTo>
                                <a:pt x="247989" y="109649"/>
                                <a:pt x="246643" y="112277"/>
                                <a:pt x="245793" y="113724"/>
                              </a:cubicBezTo>
                              <a:cubicBezTo>
                                <a:pt x="245526" y="114194"/>
                                <a:pt x="245158" y="114816"/>
                                <a:pt x="245666" y="115222"/>
                              </a:cubicBezTo>
                              <a:cubicBezTo>
                                <a:pt x="246224" y="115679"/>
                                <a:pt x="246605" y="115285"/>
                                <a:pt x="248078" y="113927"/>
                              </a:cubicBezTo>
                              <a:cubicBezTo>
                                <a:pt x="248903" y="113153"/>
                                <a:pt x="249944" y="112200"/>
                                <a:pt x="250642" y="111769"/>
                              </a:cubicBezTo>
                              <a:cubicBezTo>
                                <a:pt x="251557" y="111185"/>
                                <a:pt x="252344" y="110766"/>
                                <a:pt x="252940" y="110474"/>
                              </a:cubicBezTo>
                              <a:cubicBezTo>
                                <a:pt x="252737" y="110664"/>
                                <a:pt x="252509" y="110880"/>
                                <a:pt x="252229" y="111134"/>
                              </a:cubicBezTo>
                              <a:cubicBezTo>
                                <a:pt x="250376" y="112759"/>
                                <a:pt x="248687" y="119247"/>
                                <a:pt x="248471" y="122129"/>
                              </a:cubicBezTo>
                              <a:cubicBezTo>
                                <a:pt x="248306" y="124388"/>
                                <a:pt x="248840" y="126039"/>
                                <a:pt x="249982" y="126775"/>
                              </a:cubicBezTo>
                              <a:cubicBezTo>
                                <a:pt x="250046" y="126826"/>
                                <a:pt x="250122" y="126864"/>
                                <a:pt x="250211" y="126902"/>
                              </a:cubicBezTo>
                              <a:cubicBezTo>
                                <a:pt x="249335" y="126902"/>
                                <a:pt x="248916" y="126699"/>
                                <a:pt x="248306" y="126382"/>
                              </a:cubicBezTo>
                              <a:cubicBezTo>
                                <a:pt x="247380" y="125912"/>
                                <a:pt x="246224" y="125328"/>
                                <a:pt x="243177" y="125214"/>
                              </a:cubicBezTo>
                              <a:cubicBezTo>
                                <a:pt x="242961" y="125201"/>
                                <a:pt x="242771" y="125188"/>
                                <a:pt x="242593" y="125188"/>
                              </a:cubicBezTo>
                              <a:cubicBezTo>
                                <a:pt x="241133" y="125188"/>
                                <a:pt x="240333" y="125442"/>
                                <a:pt x="239597" y="125671"/>
                              </a:cubicBezTo>
                              <a:cubicBezTo>
                                <a:pt x="238785" y="125912"/>
                                <a:pt x="238150" y="126115"/>
                                <a:pt x="236550" y="125810"/>
                              </a:cubicBezTo>
                              <a:cubicBezTo>
                                <a:pt x="233871" y="125315"/>
                                <a:pt x="234163" y="122294"/>
                                <a:pt x="234760" y="118688"/>
                              </a:cubicBezTo>
                              <a:cubicBezTo>
                                <a:pt x="234849" y="118180"/>
                                <a:pt x="234938" y="117710"/>
                                <a:pt x="234988" y="117291"/>
                              </a:cubicBezTo>
                              <a:cubicBezTo>
                                <a:pt x="235090" y="116517"/>
                                <a:pt x="234785" y="114473"/>
                                <a:pt x="234252" y="113597"/>
                              </a:cubicBezTo>
                              <a:cubicBezTo>
                                <a:pt x="233770" y="112835"/>
                                <a:pt x="233046" y="110994"/>
                                <a:pt x="232487" y="109674"/>
                              </a:cubicBezTo>
                              <a:cubicBezTo>
                                <a:pt x="232373" y="109382"/>
                                <a:pt x="232259" y="109103"/>
                                <a:pt x="232157" y="108849"/>
                              </a:cubicBezTo>
                              <a:cubicBezTo>
                                <a:pt x="232690" y="109268"/>
                                <a:pt x="233236" y="109788"/>
                                <a:pt x="233567" y="110118"/>
                              </a:cubicBezTo>
                              <a:moveTo>
                                <a:pt x="265484" y="94223"/>
                              </a:moveTo>
                              <a:lnTo>
                                <a:pt x="265471" y="94198"/>
                              </a:lnTo>
                              <a:cubicBezTo>
                                <a:pt x="265890" y="94198"/>
                                <a:pt x="266220" y="94223"/>
                                <a:pt x="266347" y="94274"/>
                              </a:cubicBezTo>
                              <a:cubicBezTo>
                                <a:pt x="267033" y="94642"/>
                                <a:pt x="267668" y="95315"/>
                                <a:pt x="268201" y="96166"/>
                              </a:cubicBezTo>
                              <a:cubicBezTo>
                                <a:pt x="268925" y="97575"/>
                                <a:pt x="268988" y="99886"/>
                                <a:pt x="268950" y="102031"/>
                              </a:cubicBezTo>
                              <a:cubicBezTo>
                                <a:pt x="267922" y="101498"/>
                                <a:pt x="266208" y="99847"/>
                                <a:pt x="265014" y="98705"/>
                              </a:cubicBezTo>
                              <a:cubicBezTo>
                                <a:pt x="264037" y="97740"/>
                                <a:pt x="263097" y="96839"/>
                                <a:pt x="262285" y="96204"/>
                              </a:cubicBezTo>
                              <a:cubicBezTo>
                                <a:pt x="263224" y="94858"/>
                                <a:pt x="264189" y="94312"/>
                                <a:pt x="265484" y="94223"/>
                              </a:cubicBezTo>
                              <a:moveTo>
                                <a:pt x="254781" y="67372"/>
                              </a:moveTo>
                              <a:cubicBezTo>
                                <a:pt x="254769" y="67346"/>
                                <a:pt x="254769" y="67334"/>
                                <a:pt x="254756" y="67308"/>
                              </a:cubicBezTo>
                              <a:cubicBezTo>
                                <a:pt x="254540" y="66902"/>
                                <a:pt x="253778" y="66178"/>
                                <a:pt x="253042" y="65962"/>
                              </a:cubicBezTo>
                              <a:cubicBezTo>
                                <a:pt x="253118" y="64007"/>
                                <a:pt x="253702" y="62839"/>
                                <a:pt x="254274" y="62166"/>
                              </a:cubicBezTo>
                              <a:cubicBezTo>
                                <a:pt x="254985" y="61341"/>
                                <a:pt x="255784" y="61087"/>
                                <a:pt x="256102" y="61036"/>
                              </a:cubicBezTo>
                              <a:cubicBezTo>
                                <a:pt x="257409" y="61316"/>
                                <a:pt x="258692" y="62306"/>
                                <a:pt x="259923" y="63956"/>
                              </a:cubicBezTo>
                              <a:cubicBezTo>
                                <a:pt x="260875" y="66331"/>
                                <a:pt x="261828" y="69517"/>
                                <a:pt x="262374" y="75002"/>
                              </a:cubicBezTo>
                              <a:cubicBezTo>
                                <a:pt x="260012" y="73859"/>
                                <a:pt x="256292" y="69847"/>
                                <a:pt x="254781" y="67372"/>
                              </a:cubicBezTo>
                              <a:moveTo>
                                <a:pt x="248827" y="81527"/>
                              </a:moveTo>
                              <a:cubicBezTo>
                                <a:pt x="248624" y="81807"/>
                                <a:pt x="248433" y="82086"/>
                                <a:pt x="248294" y="82353"/>
                              </a:cubicBezTo>
                              <a:cubicBezTo>
                                <a:pt x="247608" y="83508"/>
                                <a:pt x="247951" y="84587"/>
                                <a:pt x="248611" y="85197"/>
                              </a:cubicBezTo>
                              <a:cubicBezTo>
                                <a:pt x="246415" y="85070"/>
                                <a:pt x="245094" y="85247"/>
                                <a:pt x="243812" y="85438"/>
                              </a:cubicBezTo>
                              <a:cubicBezTo>
                                <a:pt x="242593" y="85603"/>
                                <a:pt x="241349" y="85755"/>
                                <a:pt x="239242" y="85704"/>
                              </a:cubicBezTo>
                              <a:cubicBezTo>
                                <a:pt x="237299" y="85628"/>
                                <a:pt x="237071" y="81261"/>
                                <a:pt x="236995" y="79623"/>
                              </a:cubicBezTo>
                              <a:cubicBezTo>
                                <a:pt x="236982" y="79369"/>
                                <a:pt x="236969" y="79141"/>
                                <a:pt x="236956" y="78988"/>
                              </a:cubicBezTo>
                              <a:cubicBezTo>
                                <a:pt x="236868" y="77604"/>
                                <a:pt x="236639" y="76094"/>
                                <a:pt x="235738" y="74291"/>
                              </a:cubicBezTo>
                              <a:cubicBezTo>
                                <a:pt x="236309" y="74748"/>
                                <a:pt x="236918" y="75294"/>
                                <a:pt x="237363" y="75713"/>
                              </a:cubicBezTo>
                              <a:lnTo>
                                <a:pt x="237337" y="75725"/>
                              </a:lnTo>
                              <a:cubicBezTo>
                                <a:pt x="238569" y="76779"/>
                                <a:pt x="239508" y="79344"/>
                                <a:pt x="239915" y="80436"/>
                              </a:cubicBezTo>
                              <a:cubicBezTo>
                                <a:pt x="240143" y="81070"/>
                                <a:pt x="240295" y="81502"/>
                                <a:pt x="240892" y="81400"/>
                              </a:cubicBezTo>
                              <a:lnTo>
                                <a:pt x="241451" y="81147"/>
                              </a:lnTo>
                              <a:lnTo>
                                <a:pt x="241387" y="80588"/>
                              </a:lnTo>
                              <a:cubicBezTo>
                                <a:pt x="241095" y="78138"/>
                                <a:pt x="241514" y="74938"/>
                                <a:pt x="241921" y="74367"/>
                              </a:cubicBezTo>
                              <a:cubicBezTo>
                                <a:pt x="242187" y="73999"/>
                                <a:pt x="242454" y="73301"/>
                                <a:pt x="242771" y="72361"/>
                              </a:cubicBezTo>
                              <a:cubicBezTo>
                                <a:pt x="243228" y="73478"/>
                                <a:pt x="243926" y="74583"/>
                                <a:pt x="244282" y="74938"/>
                              </a:cubicBezTo>
                              <a:cubicBezTo>
                                <a:pt x="245044" y="75700"/>
                                <a:pt x="245425" y="77782"/>
                                <a:pt x="245513" y="79344"/>
                              </a:cubicBezTo>
                              <a:lnTo>
                                <a:pt x="245551" y="80004"/>
                              </a:lnTo>
                              <a:lnTo>
                                <a:pt x="246796" y="79966"/>
                              </a:lnTo>
                              <a:lnTo>
                                <a:pt x="246796" y="79344"/>
                              </a:lnTo>
                              <a:cubicBezTo>
                                <a:pt x="246796" y="77973"/>
                                <a:pt x="247646" y="77300"/>
                                <a:pt x="248472" y="76652"/>
                              </a:cubicBezTo>
                              <a:cubicBezTo>
                                <a:pt x="248979" y="76246"/>
                                <a:pt x="249462" y="75865"/>
                                <a:pt x="249690" y="75345"/>
                              </a:cubicBezTo>
                              <a:cubicBezTo>
                                <a:pt x="249805" y="75091"/>
                                <a:pt x="249944" y="74710"/>
                                <a:pt x="250084" y="74291"/>
                              </a:cubicBezTo>
                              <a:cubicBezTo>
                                <a:pt x="250147" y="74100"/>
                                <a:pt x="250249" y="73847"/>
                                <a:pt x="250338" y="73580"/>
                              </a:cubicBezTo>
                              <a:cubicBezTo>
                                <a:pt x="251341" y="77744"/>
                                <a:pt x="249906" y="79902"/>
                                <a:pt x="248827" y="81527"/>
                              </a:cubicBezTo>
                              <a:moveTo>
                                <a:pt x="311253" y="164291"/>
                              </a:moveTo>
                              <a:cubicBezTo>
                                <a:pt x="311583" y="165192"/>
                                <a:pt x="313068" y="168862"/>
                                <a:pt x="315963" y="171477"/>
                              </a:cubicBezTo>
                              <a:cubicBezTo>
                                <a:pt x="314401" y="172099"/>
                                <a:pt x="311621" y="172772"/>
                                <a:pt x="307990" y="171909"/>
                              </a:cubicBezTo>
                              <a:cubicBezTo>
                                <a:pt x="306479" y="171579"/>
                                <a:pt x="304968" y="171972"/>
                                <a:pt x="303394" y="172404"/>
                              </a:cubicBezTo>
                              <a:cubicBezTo>
                                <a:pt x="300601" y="173165"/>
                                <a:pt x="297694" y="173991"/>
                                <a:pt x="294088" y="170410"/>
                              </a:cubicBezTo>
                              <a:cubicBezTo>
                                <a:pt x="291625" y="167960"/>
                                <a:pt x="290990" y="164304"/>
                                <a:pt x="292412" y="160876"/>
                              </a:cubicBezTo>
                              <a:cubicBezTo>
                                <a:pt x="293542" y="158134"/>
                                <a:pt x="296424" y="155315"/>
                                <a:pt x="301071" y="154896"/>
                              </a:cubicBezTo>
                              <a:cubicBezTo>
                                <a:pt x="301058" y="154947"/>
                                <a:pt x="303546" y="157169"/>
                                <a:pt x="304384" y="161384"/>
                              </a:cubicBezTo>
                              <a:cubicBezTo>
                                <a:pt x="304499" y="162082"/>
                                <a:pt x="305159" y="164075"/>
                                <a:pt x="305375" y="164228"/>
                              </a:cubicBezTo>
                              <a:cubicBezTo>
                                <a:pt x="305603" y="164393"/>
                                <a:pt x="301553" y="163123"/>
                                <a:pt x="297833" y="159391"/>
                              </a:cubicBezTo>
                              <a:cubicBezTo>
                                <a:pt x="297770" y="159327"/>
                                <a:pt x="296538" y="165154"/>
                                <a:pt x="297262" y="166779"/>
                              </a:cubicBezTo>
                              <a:cubicBezTo>
                                <a:pt x="297465" y="167237"/>
                                <a:pt x="294304" y="164228"/>
                                <a:pt x="293885" y="160584"/>
                              </a:cubicBezTo>
                              <a:cubicBezTo>
                                <a:pt x="293809" y="159898"/>
                                <a:pt x="293834" y="159784"/>
                                <a:pt x="293834" y="159784"/>
                              </a:cubicBezTo>
                              <a:cubicBezTo>
                                <a:pt x="293555" y="160267"/>
                                <a:pt x="291600" y="167300"/>
                                <a:pt x="299471" y="171566"/>
                              </a:cubicBezTo>
                              <a:cubicBezTo>
                                <a:pt x="299953" y="171832"/>
                                <a:pt x="298214" y="170677"/>
                                <a:pt x="298773" y="162120"/>
                              </a:cubicBezTo>
                              <a:cubicBezTo>
                                <a:pt x="298824" y="161549"/>
                                <a:pt x="302328" y="169230"/>
                                <a:pt x="311583" y="168874"/>
                              </a:cubicBezTo>
                              <a:cubicBezTo>
                                <a:pt x="311710" y="168862"/>
                                <a:pt x="309653" y="167897"/>
                                <a:pt x="308828" y="164837"/>
                              </a:cubicBezTo>
                              <a:cubicBezTo>
                                <a:pt x="308663" y="164190"/>
                                <a:pt x="305654" y="157524"/>
                                <a:pt x="301084" y="154896"/>
                              </a:cubicBezTo>
                              <a:cubicBezTo>
                                <a:pt x="301452" y="154858"/>
                                <a:pt x="301744" y="154731"/>
                                <a:pt x="302137" y="154719"/>
                              </a:cubicBezTo>
                              <a:lnTo>
                                <a:pt x="302379" y="154719"/>
                              </a:lnTo>
                              <a:cubicBezTo>
                                <a:pt x="303673" y="154719"/>
                                <a:pt x="307965" y="155429"/>
                                <a:pt x="311253" y="164291"/>
                              </a:cubicBezTo>
                              <a:moveTo>
                                <a:pt x="303915" y="148625"/>
                              </a:moveTo>
                              <a:cubicBezTo>
                                <a:pt x="304156" y="147609"/>
                                <a:pt x="306466" y="144854"/>
                                <a:pt x="307495" y="144828"/>
                              </a:cubicBezTo>
                              <a:cubicBezTo>
                                <a:pt x="307609" y="144828"/>
                                <a:pt x="307774" y="144816"/>
                                <a:pt x="307964" y="144803"/>
                              </a:cubicBezTo>
                              <a:cubicBezTo>
                                <a:pt x="308485" y="144752"/>
                                <a:pt x="309221" y="144689"/>
                                <a:pt x="309843" y="144828"/>
                              </a:cubicBezTo>
                              <a:cubicBezTo>
                                <a:pt x="310402" y="144943"/>
                                <a:pt x="310834" y="144740"/>
                                <a:pt x="311265" y="144562"/>
                              </a:cubicBezTo>
                              <a:cubicBezTo>
                                <a:pt x="311875" y="144295"/>
                                <a:pt x="312548" y="144003"/>
                                <a:pt x="314046" y="144473"/>
                              </a:cubicBezTo>
                              <a:cubicBezTo>
                                <a:pt x="314249" y="144524"/>
                                <a:pt x="314617" y="144689"/>
                                <a:pt x="314896" y="144816"/>
                              </a:cubicBezTo>
                              <a:lnTo>
                                <a:pt x="315125" y="144917"/>
                              </a:lnTo>
                              <a:cubicBezTo>
                                <a:pt x="315493" y="145057"/>
                                <a:pt x="315798" y="144905"/>
                                <a:pt x="316318" y="144587"/>
                              </a:cubicBezTo>
                              <a:cubicBezTo>
                                <a:pt x="317245" y="144041"/>
                                <a:pt x="318946" y="143000"/>
                                <a:pt x="320978" y="143673"/>
                              </a:cubicBezTo>
                              <a:cubicBezTo>
                                <a:pt x="321600" y="143864"/>
                                <a:pt x="321930" y="143991"/>
                                <a:pt x="321981" y="144016"/>
                              </a:cubicBezTo>
                              <a:cubicBezTo>
                                <a:pt x="322374" y="144333"/>
                                <a:pt x="322755" y="144092"/>
                                <a:pt x="323098" y="143864"/>
                              </a:cubicBezTo>
                              <a:cubicBezTo>
                                <a:pt x="323822" y="143457"/>
                                <a:pt x="325332" y="142581"/>
                                <a:pt x="327541" y="143089"/>
                              </a:cubicBezTo>
                              <a:cubicBezTo>
                                <a:pt x="328278" y="143254"/>
                                <a:pt x="328494" y="143356"/>
                                <a:pt x="328519" y="143368"/>
                              </a:cubicBezTo>
                              <a:cubicBezTo>
                                <a:pt x="328913" y="143749"/>
                                <a:pt x="329370" y="143508"/>
                                <a:pt x="329789" y="143292"/>
                              </a:cubicBezTo>
                              <a:cubicBezTo>
                                <a:pt x="330525" y="142886"/>
                                <a:pt x="331909" y="142150"/>
                                <a:pt x="333889" y="142632"/>
                              </a:cubicBezTo>
                              <a:lnTo>
                                <a:pt x="334118" y="142683"/>
                              </a:lnTo>
                              <a:cubicBezTo>
                                <a:pt x="334397" y="142746"/>
                                <a:pt x="334740" y="142835"/>
                                <a:pt x="335057" y="143013"/>
                              </a:cubicBezTo>
                              <a:cubicBezTo>
                                <a:pt x="335426" y="143216"/>
                                <a:pt x="335794" y="143051"/>
                                <a:pt x="336213" y="142835"/>
                              </a:cubicBezTo>
                              <a:cubicBezTo>
                                <a:pt x="336936" y="142467"/>
                                <a:pt x="338308" y="141794"/>
                                <a:pt x="340276" y="142327"/>
                              </a:cubicBezTo>
                              <a:cubicBezTo>
                                <a:pt x="340415" y="142353"/>
                                <a:pt x="340948" y="142619"/>
                                <a:pt x="341164" y="142734"/>
                              </a:cubicBezTo>
                              <a:lnTo>
                                <a:pt x="341482" y="142886"/>
                              </a:lnTo>
                              <a:cubicBezTo>
                                <a:pt x="341837" y="143051"/>
                                <a:pt x="342116" y="142873"/>
                                <a:pt x="342396" y="142708"/>
                              </a:cubicBezTo>
                              <a:cubicBezTo>
                                <a:pt x="342942" y="142404"/>
                                <a:pt x="344224" y="141667"/>
                                <a:pt x="346877" y="142099"/>
                              </a:cubicBezTo>
                              <a:cubicBezTo>
                                <a:pt x="347017" y="142124"/>
                                <a:pt x="347512" y="142353"/>
                                <a:pt x="347664" y="142467"/>
                              </a:cubicBezTo>
                              <a:cubicBezTo>
                                <a:pt x="347995" y="142708"/>
                                <a:pt x="348312" y="142581"/>
                                <a:pt x="348718" y="142416"/>
                              </a:cubicBezTo>
                              <a:cubicBezTo>
                                <a:pt x="349455" y="142112"/>
                                <a:pt x="351004" y="141515"/>
                                <a:pt x="353149" y="141947"/>
                              </a:cubicBezTo>
                              <a:cubicBezTo>
                                <a:pt x="353403" y="141997"/>
                                <a:pt x="354114" y="142289"/>
                                <a:pt x="354444" y="142492"/>
                              </a:cubicBezTo>
                              <a:cubicBezTo>
                                <a:pt x="354787" y="142721"/>
                                <a:pt x="355142" y="142556"/>
                                <a:pt x="355549" y="142378"/>
                              </a:cubicBezTo>
                              <a:cubicBezTo>
                                <a:pt x="356285" y="142035"/>
                                <a:pt x="357656" y="141439"/>
                                <a:pt x="359548" y="141972"/>
                              </a:cubicBezTo>
                              <a:cubicBezTo>
                                <a:pt x="359840" y="142061"/>
                                <a:pt x="360487" y="142340"/>
                                <a:pt x="360779" y="142467"/>
                              </a:cubicBezTo>
                              <a:cubicBezTo>
                                <a:pt x="361122" y="142619"/>
                                <a:pt x="361427" y="142467"/>
                                <a:pt x="361744" y="142302"/>
                              </a:cubicBezTo>
                              <a:cubicBezTo>
                                <a:pt x="362379" y="141997"/>
                                <a:pt x="363661" y="141350"/>
                                <a:pt x="366200" y="142023"/>
                              </a:cubicBezTo>
                              <a:cubicBezTo>
                                <a:pt x="366391" y="142073"/>
                                <a:pt x="366810" y="142302"/>
                                <a:pt x="367026" y="142492"/>
                              </a:cubicBezTo>
                              <a:cubicBezTo>
                                <a:pt x="367356" y="142772"/>
                                <a:pt x="367762" y="142619"/>
                                <a:pt x="368206" y="142416"/>
                              </a:cubicBezTo>
                              <a:cubicBezTo>
                                <a:pt x="369057" y="142074"/>
                                <a:pt x="370631" y="141401"/>
                                <a:pt x="372739" y="142188"/>
                              </a:cubicBezTo>
                              <a:cubicBezTo>
                                <a:pt x="373069" y="142327"/>
                                <a:pt x="373259" y="142467"/>
                                <a:pt x="373297" y="142531"/>
                              </a:cubicBezTo>
                              <a:cubicBezTo>
                                <a:pt x="373602" y="142899"/>
                                <a:pt x="374034" y="142759"/>
                                <a:pt x="374529" y="142607"/>
                              </a:cubicBezTo>
                              <a:cubicBezTo>
                                <a:pt x="375405" y="142327"/>
                                <a:pt x="377182" y="141731"/>
                                <a:pt x="379112" y="142454"/>
                              </a:cubicBezTo>
                              <a:cubicBezTo>
                                <a:pt x="379353" y="142543"/>
                                <a:pt x="379747" y="142721"/>
                                <a:pt x="380013" y="142937"/>
                              </a:cubicBezTo>
                              <a:cubicBezTo>
                                <a:pt x="380369" y="143178"/>
                                <a:pt x="380661" y="143051"/>
                                <a:pt x="381080" y="142899"/>
                              </a:cubicBezTo>
                              <a:cubicBezTo>
                                <a:pt x="381867" y="142581"/>
                                <a:pt x="383568" y="141959"/>
                                <a:pt x="385447" y="142746"/>
                              </a:cubicBezTo>
                              <a:cubicBezTo>
                                <a:pt x="385739" y="142899"/>
                                <a:pt x="386145" y="143178"/>
                                <a:pt x="386311" y="143280"/>
                              </a:cubicBezTo>
                              <a:cubicBezTo>
                                <a:pt x="386653" y="143533"/>
                                <a:pt x="386945" y="143394"/>
                                <a:pt x="387263" y="143267"/>
                              </a:cubicBezTo>
                              <a:cubicBezTo>
                                <a:pt x="387936" y="142988"/>
                                <a:pt x="389497" y="142327"/>
                                <a:pt x="391605" y="143165"/>
                              </a:cubicBezTo>
                              <a:cubicBezTo>
                                <a:pt x="391732" y="143216"/>
                                <a:pt x="392062" y="143419"/>
                                <a:pt x="392570" y="143825"/>
                              </a:cubicBezTo>
                              <a:cubicBezTo>
                                <a:pt x="392938" y="144117"/>
                                <a:pt x="393281" y="143965"/>
                                <a:pt x="393661" y="143825"/>
                              </a:cubicBezTo>
                              <a:cubicBezTo>
                                <a:pt x="394474" y="143546"/>
                                <a:pt x="395921" y="143000"/>
                                <a:pt x="397889" y="143876"/>
                              </a:cubicBezTo>
                              <a:cubicBezTo>
                                <a:pt x="398105" y="143965"/>
                                <a:pt x="398448" y="144181"/>
                                <a:pt x="398714" y="144333"/>
                              </a:cubicBezTo>
                              <a:lnTo>
                                <a:pt x="399019" y="144498"/>
                              </a:lnTo>
                              <a:cubicBezTo>
                                <a:pt x="399349" y="144676"/>
                                <a:pt x="399654" y="144574"/>
                                <a:pt x="400047" y="144435"/>
                              </a:cubicBezTo>
                              <a:cubicBezTo>
                                <a:pt x="400822" y="144143"/>
                                <a:pt x="402434" y="143559"/>
                                <a:pt x="404453" y="144600"/>
                              </a:cubicBezTo>
                              <a:cubicBezTo>
                                <a:pt x="404745" y="144740"/>
                                <a:pt x="405329" y="145057"/>
                                <a:pt x="405494" y="145159"/>
                              </a:cubicBezTo>
                              <a:cubicBezTo>
                                <a:pt x="405799" y="145387"/>
                                <a:pt x="406078" y="145285"/>
                                <a:pt x="406522" y="145133"/>
                              </a:cubicBezTo>
                              <a:cubicBezTo>
                                <a:pt x="407373" y="144854"/>
                                <a:pt x="409125" y="144283"/>
                                <a:pt x="411207" y="145285"/>
                              </a:cubicBezTo>
                              <a:cubicBezTo>
                                <a:pt x="411626" y="145489"/>
                                <a:pt x="412045" y="145743"/>
                                <a:pt x="412299" y="145933"/>
                              </a:cubicBezTo>
                              <a:cubicBezTo>
                                <a:pt x="412540" y="146123"/>
                                <a:pt x="412832" y="146174"/>
                                <a:pt x="413099" y="146212"/>
                              </a:cubicBezTo>
                              <a:cubicBezTo>
                                <a:pt x="413467" y="146250"/>
                                <a:pt x="413848" y="146314"/>
                                <a:pt x="414267" y="146669"/>
                              </a:cubicBezTo>
                              <a:cubicBezTo>
                                <a:pt x="414292" y="146707"/>
                                <a:pt x="416120" y="149221"/>
                                <a:pt x="415333" y="153335"/>
                              </a:cubicBezTo>
                              <a:cubicBezTo>
                                <a:pt x="414698" y="153449"/>
                                <a:pt x="414241" y="153436"/>
                                <a:pt x="413543" y="153627"/>
                              </a:cubicBezTo>
                              <a:cubicBezTo>
                                <a:pt x="412858" y="153804"/>
                                <a:pt x="411410" y="154185"/>
                                <a:pt x="407843" y="153170"/>
                              </a:cubicBezTo>
                              <a:cubicBezTo>
                                <a:pt x="406751" y="152814"/>
                                <a:pt x="401749" y="152103"/>
                                <a:pt x="397991" y="154579"/>
                              </a:cubicBezTo>
                              <a:cubicBezTo>
                                <a:pt x="395921" y="153500"/>
                                <a:pt x="393763" y="153779"/>
                                <a:pt x="391947" y="154033"/>
                              </a:cubicBezTo>
                              <a:cubicBezTo>
                                <a:pt x="390627" y="154198"/>
                                <a:pt x="389510" y="154376"/>
                                <a:pt x="388634" y="154007"/>
                              </a:cubicBezTo>
                              <a:cubicBezTo>
                                <a:pt x="382540" y="151519"/>
                                <a:pt x="378769" y="153093"/>
                                <a:pt x="377322" y="153982"/>
                              </a:cubicBezTo>
                              <a:cubicBezTo>
                                <a:pt x="373399" y="151697"/>
                                <a:pt x="369247" y="152357"/>
                                <a:pt x="367749" y="152738"/>
                              </a:cubicBezTo>
                              <a:cubicBezTo>
                                <a:pt x="365591" y="153258"/>
                                <a:pt x="364321" y="153144"/>
                                <a:pt x="363661" y="152941"/>
                              </a:cubicBezTo>
                              <a:cubicBezTo>
                                <a:pt x="358291" y="151329"/>
                                <a:pt x="354368" y="152725"/>
                                <a:pt x="352933" y="153385"/>
                              </a:cubicBezTo>
                              <a:cubicBezTo>
                                <a:pt x="349721" y="151633"/>
                                <a:pt x="346509" y="152141"/>
                                <a:pt x="345582" y="152357"/>
                              </a:cubicBezTo>
                              <a:cubicBezTo>
                                <a:pt x="345379" y="152408"/>
                                <a:pt x="345163" y="152459"/>
                                <a:pt x="344934" y="152535"/>
                              </a:cubicBezTo>
                              <a:cubicBezTo>
                                <a:pt x="344109" y="152763"/>
                                <a:pt x="343182" y="153043"/>
                                <a:pt x="342370" y="152687"/>
                              </a:cubicBezTo>
                              <a:cubicBezTo>
                                <a:pt x="338066" y="150808"/>
                                <a:pt x="334879" y="152040"/>
                                <a:pt x="334003" y="152459"/>
                              </a:cubicBezTo>
                              <a:cubicBezTo>
                                <a:pt x="331198" y="153804"/>
                                <a:pt x="330651" y="153703"/>
                                <a:pt x="330220" y="153601"/>
                              </a:cubicBezTo>
                              <a:cubicBezTo>
                                <a:pt x="330144" y="153588"/>
                                <a:pt x="330068" y="153563"/>
                                <a:pt x="329991" y="153550"/>
                              </a:cubicBezTo>
                              <a:cubicBezTo>
                                <a:pt x="326716" y="151798"/>
                                <a:pt x="323529" y="152167"/>
                                <a:pt x="320914" y="152814"/>
                              </a:cubicBezTo>
                              <a:cubicBezTo>
                                <a:pt x="319390" y="153170"/>
                                <a:pt x="318197" y="153182"/>
                                <a:pt x="317905" y="153119"/>
                              </a:cubicBezTo>
                              <a:cubicBezTo>
                                <a:pt x="312065" y="151646"/>
                                <a:pt x="308281" y="153106"/>
                                <a:pt x="306517" y="154134"/>
                              </a:cubicBezTo>
                              <a:cubicBezTo>
                                <a:pt x="305907" y="153728"/>
                                <a:pt x="305425" y="153627"/>
                                <a:pt x="304879" y="153423"/>
                              </a:cubicBezTo>
                              <a:cubicBezTo>
                                <a:pt x="303546" y="152128"/>
                                <a:pt x="303292" y="151214"/>
                                <a:pt x="303914" y="148624"/>
                              </a:cubicBezTo>
                              <a:moveTo>
                                <a:pt x="305171" y="131980"/>
                              </a:moveTo>
                              <a:cubicBezTo>
                                <a:pt x="305095" y="131676"/>
                                <a:pt x="304956" y="131333"/>
                                <a:pt x="304867" y="131016"/>
                              </a:cubicBezTo>
                              <a:lnTo>
                                <a:pt x="305755" y="127448"/>
                              </a:lnTo>
                              <a:cubicBezTo>
                                <a:pt x="307812" y="129454"/>
                                <a:pt x="312268" y="130609"/>
                                <a:pt x="317512" y="130190"/>
                              </a:cubicBezTo>
                              <a:cubicBezTo>
                                <a:pt x="321651" y="129886"/>
                                <a:pt x="325269" y="128679"/>
                                <a:pt x="327465" y="127042"/>
                              </a:cubicBezTo>
                              <a:cubicBezTo>
                                <a:pt x="328202" y="126483"/>
                                <a:pt x="328773" y="125886"/>
                                <a:pt x="329154" y="125252"/>
                              </a:cubicBezTo>
                              <a:lnTo>
                                <a:pt x="331820" y="129530"/>
                              </a:lnTo>
                              <a:lnTo>
                                <a:pt x="333407" y="124503"/>
                              </a:lnTo>
                              <a:cubicBezTo>
                                <a:pt x="333953" y="125163"/>
                                <a:pt x="334689" y="125709"/>
                                <a:pt x="335604" y="126166"/>
                              </a:cubicBezTo>
                              <a:cubicBezTo>
                                <a:pt x="338308" y="127562"/>
                                <a:pt x="342447" y="127994"/>
                                <a:pt x="346827" y="127143"/>
                              </a:cubicBezTo>
                              <a:cubicBezTo>
                                <a:pt x="351804" y="126217"/>
                                <a:pt x="355777" y="123969"/>
                                <a:pt x="357555" y="121341"/>
                              </a:cubicBezTo>
                              <a:cubicBezTo>
                                <a:pt x="357631" y="121240"/>
                                <a:pt x="357758" y="121138"/>
                                <a:pt x="357834" y="121024"/>
                              </a:cubicBezTo>
                              <a:lnTo>
                                <a:pt x="359764" y="127626"/>
                              </a:lnTo>
                              <a:lnTo>
                                <a:pt x="361681" y="121024"/>
                              </a:lnTo>
                              <a:cubicBezTo>
                                <a:pt x="363332" y="123792"/>
                                <a:pt x="367509" y="126178"/>
                                <a:pt x="372676" y="127143"/>
                              </a:cubicBezTo>
                              <a:cubicBezTo>
                                <a:pt x="378541" y="128248"/>
                                <a:pt x="383937" y="127118"/>
                                <a:pt x="386121" y="124503"/>
                              </a:cubicBezTo>
                              <a:lnTo>
                                <a:pt x="387695" y="129530"/>
                              </a:lnTo>
                              <a:lnTo>
                                <a:pt x="390361" y="125252"/>
                              </a:lnTo>
                              <a:cubicBezTo>
                                <a:pt x="391859" y="127778"/>
                                <a:pt x="396493" y="129797"/>
                                <a:pt x="402003" y="130190"/>
                              </a:cubicBezTo>
                              <a:cubicBezTo>
                                <a:pt x="402651" y="130241"/>
                                <a:pt x="403311" y="130254"/>
                                <a:pt x="403946" y="130254"/>
                              </a:cubicBezTo>
                              <a:cubicBezTo>
                                <a:pt x="408288" y="130254"/>
                                <a:pt x="411957" y="129200"/>
                                <a:pt x="413760" y="127448"/>
                              </a:cubicBezTo>
                              <a:lnTo>
                                <a:pt x="414648" y="131066"/>
                              </a:lnTo>
                              <a:cubicBezTo>
                                <a:pt x="414572" y="131358"/>
                                <a:pt x="414445" y="131676"/>
                                <a:pt x="414369" y="131968"/>
                              </a:cubicBezTo>
                              <a:lnTo>
                                <a:pt x="404517" y="135726"/>
                              </a:lnTo>
                              <a:lnTo>
                                <a:pt x="412414" y="141883"/>
                              </a:lnTo>
                              <a:cubicBezTo>
                                <a:pt x="412325" y="142823"/>
                                <a:pt x="412262" y="143572"/>
                                <a:pt x="412185" y="144397"/>
                              </a:cubicBezTo>
                              <a:cubicBezTo>
                                <a:pt x="412033" y="144308"/>
                                <a:pt x="411893" y="144194"/>
                                <a:pt x="411754" y="144143"/>
                              </a:cubicBezTo>
                              <a:cubicBezTo>
                                <a:pt x="409253" y="142886"/>
                                <a:pt x="407056" y="143610"/>
                                <a:pt x="406129" y="143927"/>
                              </a:cubicBezTo>
                              <a:cubicBezTo>
                                <a:pt x="406066" y="143940"/>
                                <a:pt x="406028" y="143965"/>
                                <a:pt x="405977" y="143965"/>
                              </a:cubicBezTo>
                              <a:cubicBezTo>
                                <a:pt x="405698" y="143813"/>
                                <a:pt x="405266" y="143572"/>
                                <a:pt x="405038" y="143457"/>
                              </a:cubicBezTo>
                              <a:cubicBezTo>
                                <a:pt x="402549" y="142162"/>
                                <a:pt x="400492" y="142899"/>
                                <a:pt x="399604" y="143242"/>
                              </a:cubicBezTo>
                              <a:cubicBezTo>
                                <a:pt x="399553" y="143254"/>
                                <a:pt x="399515" y="143267"/>
                                <a:pt x="399477" y="143280"/>
                              </a:cubicBezTo>
                              <a:lnTo>
                                <a:pt x="399350" y="143204"/>
                              </a:lnTo>
                              <a:cubicBezTo>
                                <a:pt x="399045" y="143026"/>
                                <a:pt x="398664" y="142823"/>
                                <a:pt x="398410" y="142721"/>
                              </a:cubicBezTo>
                              <a:cubicBezTo>
                                <a:pt x="396036" y="141642"/>
                                <a:pt x="394081" y="142315"/>
                                <a:pt x="393230" y="142620"/>
                              </a:cubicBezTo>
                              <a:cubicBezTo>
                                <a:pt x="393205" y="142620"/>
                                <a:pt x="393167" y="142632"/>
                                <a:pt x="393142" y="142658"/>
                              </a:cubicBezTo>
                              <a:cubicBezTo>
                                <a:pt x="392697" y="142302"/>
                                <a:pt x="392329" y="142074"/>
                                <a:pt x="392075" y="141972"/>
                              </a:cubicBezTo>
                              <a:cubicBezTo>
                                <a:pt x="389561" y="140969"/>
                                <a:pt x="387568" y="141782"/>
                                <a:pt x="386781" y="142074"/>
                              </a:cubicBezTo>
                              <a:cubicBezTo>
                                <a:pt x="386565" y="141921"/>
                                <a:pt x="386222" y="141718"/>
                                <a:pt x="385981" y="141591"/>
                              </a:cubicBezTo>
                              <a:cubicBezTo>
                                <a:pt x="383518" y="140550"/>
                                <a:pt x="381487" y="141363"/>
                                <a:pt x="380611" y="141718"/>
                              </a:cubicBezTo>
                              <a:cubicBezTo>
                                <a:pt x="380573" y="141718"/>
                                <a:pt x="380560" y="141731"/>
                                <a:pt x="380534" y="141731"/>
                              </a:cubicBezTo>
                              <a:cubicBezTo>
                                <a:pt x="380116" y="141464"/>
                                <a:pt x="379709" y="141299"/>
                                <a:pt x="379557" y="141248"/>
                              </a:cubicBezTo>
                              <a:cubicBezTo>
                                <a:pt x="377246" y="140347"/>
                                <a:pt x="375050" y="141083"/>
                                <a:pt x="374123" y="141401"/>
                              </a:cubicBezTo>
                              <a:cubicBezTo>
                                <a:pt x="374085" y="141401"/>
                                <a:pt x="374034" y="141426"/>
                                <a:pt x="374009" y="141439"/>
                              </a:cubicBezTo>
                              <a:cubicBezTo>
                                <a:pt x="373729" y="141236"/>
                                <a:pt x="373425" y="141096"/>
                                <a:pt x="373209" y="141007"/>
                              </a:cubicBezTo>
                              <a:cubicBezTo>
                                <a:pt x="370657" y="140042"/>
                                <a:pt x="368600" y="140880"/>
                                <a:pt x="367712" y="141248"/>
                              </a:cubicBezTo>
                              <a:cubicBezTo>
                                <a:pt x="367661" y="141261"/>
                                <a:pt x="367610" y="141286"/>
                                <a:pt x="367572" y="141299"/>
                              </a:cubicBezTo>
                              <a:cubicBezTo>
                                <a:pt x="367242" y="141083"/>
                                <a:pt x="366823" y="140855"/>
                                <a:pt x="366506" y="140779"/>
                              </a:cubicBezTo>
                              <a:cubicBezTo>
                                <a:pt x="363535" y="139966"/>
                                <a:pt x="361872" y="140804"/>
                                <a:pt x="361173" y="141160"/>
                              </a:cubicBezTo>
                              <a:cubicBezTo>
                                <a:pt x="361148" y="141172"/>
                                <a:pt x="361110" y="141198"/>
                                <a:pt x="361084" y="141210"/>
                              </a:cubicBezTo>
                              <a:cubicBezTo>
                                <a:pt x="360716" y="141058"/>
                                <a:pt x="360158" y="140817"/>
                                <a:pt x="359891" y="140741"/>
                              </a:cubicBezTo>
                              <a:cubicBezTo>
                                <a:pt x="357542" y="140068"/>
                                <a:pt x="355841" y="140829"/>
                                <a:pt x="355029" y="141210"/>
                              </a:cubicBezTo>
                              <a:cubicBezTo>
                                <a:pt x="354978" y="141236"/>
                                <a:pt x="354927" y="141261"/>
                                <a:pt x="354876" y="141274"/>
                              </a:cubicBezTo>
                              <a:cubicBezTo>
                                <a:pt x="354419" y="141020"/>
                                <a:pt x="353772" y="140779"/>
                                <a:pt x="353416" y="140702"/>
                              </a:cubicBezTo>
                              <a:cubicBezTo>
                                <a:pt x="350890" y="140195"/>
                                <a:pt x="349036" y="140906"/>
                                <a:pt x="348249" y="141223"/>
                              </a:cubicBezTo>
                              <a:cubicBezTo>
                                <a:pt x="348211" y="141248"/>
                                <a:pt x="348173" y="141261"/>
                                <a:pt x="348147" y="141261"/>
                              </a:cubicBezTo>
                              <a:cubicBezTo>
                                <a:pt x="347817" y="141083"/>
                                <a:pt x="347335" y="140880"/>
                                <a:pt x="347081" y="140842"/>
                              </a:cubicBezTo>
                              <a:cubicBezTo>
                                <a:pt x="343970" y="140322"/>
                                <a:pt x="342434" y="141223"/>
                                <a:pt x="341774" y="141591"/>
                              </a:cubicBezTo>
                              <a:cubicBezTo>
                                <a:pt x="341774" y="141591"/>
                                <a:pt x="341761" y="141591"/>
                                <a:pt x="341761" y="141604"/>
                              </a:cubicBezTo>
                              <a:lnTo>
                                <a:pt x="341736" y="141591"/>
                              </a:lnTo>
                              <a:cubicBezTo>
                                <a:pt x="341254" y="141350"/>
                                <a:pt x="340847" y="141160"/>
                                <a:pt x="340606" y="141096"/>
                              </a:cubicBezTo>
                              <a:cubicBezTo>
                                <a:pt x="338206" y="140423"/>
                                <a:pt x="336467" y="141286"/>
                                <a:pt x="335629" y="141693"/>
                              </a:cubicBezTo>
                              <a:cubicBezTo>
                                <a:pt x="335566" y="141731"/>
                                <a:pt x="335515" y="141756"/>
                                <a:pt x="335464" y="141794"/>
                              </a:cubicBezTo>
                              <a:cubicBezTo>
                                <a:pt x="335071" y="141604"/>
                                <a:pt x="334690" y="141515"/>
                                <a:pt x="334398" y="141439"/>
                              </a:cubicBezTo>
                              <a:lnTo>
                                <a:pt x="334207" y="141401"/>
                              </a:lnTo>
                              <a:cubicBezTo>
                                <a:pt x="331744" y="140817"/>
                                <a:pt x="330018" y="141731"/>
                                <a:pt x="329192" y="142175"/>
                              </a:cubicBezTo>
                              <a:cubicBezTo>
                                <a:pt x="329154" y="142188"/>
                                <a:pt x="329116" y="142213"/>
                                <a:pt x="329078" y="142226"/>
                              </a:cubicBezTo>
                              <a:cubicBezTo>
                                <a:pt x="328773" y="142074"/>
                                <a:pt x="328354" y="141959"/>
                                <a:pt x="327809" y="141832"/>
                              </a:cubicBezTo>
                              <a:cubicBezTo>
                                <a:pt x="325117" y="141236"/>
                                <a:pt x="323238" y="142315"/>
                                <a:pt x="322451" y="142759"/>
                              </a:cubicBezTo>
                              <a:cubicBezTo>
                                <a:pt x="322438" y="142772"/>
                                <a:pt x="322413" y="142797"/>
                                <a:pt x="322387" y="142810"/>
                              </a:cubicBezTo>
                              <a:cubicBezTo>
                                <a:pt x="322197" y="142734"/>
                                <a:pt x="321880" y="142607"/>
                                <a:pt x="321372" y="142454"/>
                              </a:cubicBezTo>
                              <a:cubicBezTo>
                                <a:pt x="318794" y="141578"/>
                                <a:pt x="316674" y="142886"/>
                                <a:pt x="315658" y="143495"/>
                              </a:cubicBezTo>
                              <a:cubicBezTo>
                                <a:pt x="315570" y="143559"/>
                                <a:pt x="315481" y="143610"/>
                                <a:pt x="315417" y="143648"/>
                              </a:cubicBezTo>
                              <a:cubicBezTo>
                                <a:pt x="315074" y="143508"/>
                                <a:pt x="314656" y="143318"/>
                                <a:pt x="314414" y="143242"/>
                              </a:cubicBezTo>
                              <a:cubicBezTo>
                                <a:pt x="312510" y="142658"/>
                                <a:pt x="311456" y="143089"/>
                                <a:pt x="310745" y="143394"/>
                              </a:cubicBezTo>
                              <a:cubicBezTo>
                                <a:pt x="310440" y="143546"/>
                                <a:pt x="310237" y="143559"/>
                                <a:pt x="310123" y="143572"/>
                              </a:cubicBezTo>
                              <a:cubicBezTo>
                                <a:pt x="309298" y="143394"/>
                                <a:pt x="308422" y="143483"/>
                                <a:pt x="307838" y="143533"/>
                              </a:cubicBezTo>
                              <a:cubicBezTo>
                                <a:pt x="307762" y="143546"/>
                                <a:pt x="307723" y="143546"/>
                                <a:pt x="307660" y="143546"/>
                              </a:cubicBezTo>
                              <a:cubicBezTo>
                                <a:pt x="307584" y="142886"/>
                                <a:pt x="307533" y="142327"/>
                                <a:pt x="307444" y="141616"/>
                              </a:cubicBezTo>
                              <a:lnTo>
                                <a:pt x="314986" y="135726"/>
                              </a:lnTo>
                              <a:lnTo>
                                <a:pt x="305172" y="131980"/>
                              </a:lnTo>
                              <a:lnTo>
                                <a:pt x="305171" y="131980"/>
                              </a:lnTo>
                              <a:close/>
                              <a:moveTo>
                                <a:pt x="302264" y="122827"/>
                              </a:moveTo>
                              <a:cubicBezTo>
                                <a:pt x="302746" y="122636"/>
                                <a:pt x="303280" y="122560"/>
                                <a:pt x="303648" y="122141"/>
                              </a:cubicBezTo>
                              <a:cubicBezTo>
                                <a:pt x="303838" y="121925"/>
                                <a:pt x="303737" y="121519"/>
                                <a:pt x="303876" y="121252"/>
                              </a:cubicBezTo>
                              <a:cubicBezTo>
                                <a:pt x="305705" y="125290"/>
                                <a:pt x="310085" y="127981"/>
                                <a:pt x="315252" y="127981"/>
                              </a:cubicBezTo>
                              <a:cubicBezTo>
                                <a:pt x="315480" y="127981"/>
                                <a:pt x="315709" y="127981"/>
                                <a:pt x="315963" y="127969"/>
                              </a:cubicBezTo>
                              <a:cubicBezTo>
                                <a:pt x="320610" y="127765"/>
                                <a:pt x="324723" y="125277"/>
                                <a:pt x="326704" y="121710"/>
                              </a:cubicBezTo>
                              <a:lnTo>
                                <a:pt x="333179" y="120948"/>
                              </a:lnTo>
                              <a:lnTo>
                                <a:pt x="333179" y="120960"/>
                              </a:lnTo>
                              <a:lnTo>
                                <a:pt x="332912" y="121798"/>
                              </a:lnTo>
                              <a:lnTo>
                                <a:pt x="331439" y="126470"/>
                              </a:lnTo>
                              <a:lnTo>
                                <a:pt x="328646" y="122014"/>
                              </a:lnTo>
                              <a:lnTo>
                                <a:pt x="328646" y="122027"/>
                              </a:lnTo>
                              <a:lnTo>
                                <a:pt x="328646" y="122014"/>
                              </a:lnTo>
                              <a:lnTo>
                                <a:pt x="328392" y="123728"/>
                              </a:lnTo>
                              <a:cubicBezTo>
                                <a:pt x="328316" y="124274"/>
                                <a:pt x="327961" y="124820"/>
                                <a:pt x="327415" y="125379"/>
                              </a:cubicBezTo>
                              <a:cubicBezTo>
                                <a:pt x="325714" y="127042"/>
                                <a:pt x="322032" y="128578"/>
                                <a:pt x="317423" y="128908"/>
                              </a:cubicBezTo>
                              <a:cubicBezTo>
                                <a:pt x="316217" y="128997"/>
                                <a:pt x="315074" y="128971"/>
                                <a:pt x="313983" y="128895"/>
                              </a:cubicBezTo>
                              <a:cubicBezTo>
                                <a:pt x="310618" y="128667"/>
                                <a:pt x="307939" y="127715"/>
                                <a:pt x="306682" y="126369"/>
                              </a:cubicBezTo>
                              <a:cubicBezTo>
                                <a:pt x="306492" y="126140"/>
                                <a:pt x="306175" y="125950"/>
                                <a:pt x="306060" y="125709"/>
                              </a:cubicBezTo>
                              <a:lnTo>
                                <a:pt x="305299" y="124071"/>
                              </a:lnTo>
                              <a:lnTo>
                                <a:pt x="304130" y="128692"/>
                              </a:lnTo>
                              <a:cubicBezTo>
                                <a:pt x="303534" y="126750"/>
                                <a:pt x="303064" y="124871"/>
                                <a:pt x="302264" y="122827"/>
                              </a:cubicBezTo>
                              <a:moveTo>
                                <a:pt x="301312" y="121963"/>
                              </a:moveTo>
                              <a:cubicBezTo>
                                <a:pt x="299979" y="121963"/>
                                <a:pt x="298697" y="120465"/>
                                <a:pt x="298481" y="118663"/>
                              </a:cubicBezTo>
                              <a:cubicBezTo>
                                <a:pt x="298366" y="117622"/>
                                <a:pt x="298620" y="116631"/>
                                <a:pt x="299154" y="115996"/>
                              </a:cubicBezTo>
                              <a:cubicBezTo>
                                <a:pt x="299166" y="115984"/>
                                <a:pt x="299179" y="115958"/>
                                <a:pt x="299192" y="115958"/>
                              </a:cubicBezTo>
                              <a:cubicBezTo>
                                <a:pt x="299433" y="115679"/>
                                <a:pt x="299852" y="115336"/>
                                <a:pt x="300461" y="115324"/>
                              </a:cubicBezTo>
                              <a:lnTo>
                                <a:pt x="300512" y="115324"/>
                              </a:lnTo>
                              <a:cubicBezTo>
                                <a:pt x="301845" y="115324"/>
                                <a:pt x="303140" y="116822"/>
                                <a:pt x="303343" y="118624"/>
                              </a:cubicBezTo>
                              <a:lnTo>
                                <a:pt x="303343" y="118637"/>
                              </a:lnTo>
                              <a:cubicBezTo>
                                <a:pt x="303470" y="119678"/>
                                <a:pt x="303216" y="120668"/>
                                <a:pt x="302683" y="121303"/>
                              </a:cubicBezTo>
                              <a:cubicBezTo>
                                <a:pt x="302429" y="121608"/>
                                <a:pt x="301998" y="121951"/>
                                <a:pt x="301375" y="121963"/>
                              </a:cubicBezTo>
                              <a:lnTo>
                                <a:pt x="301312" y="121963"/>
                              </a:lnTo>
                              <a:close/>
                              <a:moveTo>
                                <a:pt x="297021" y="110728"/>
                              </a:moveTo>
                              <a:cubicBezTo>
                                <a:pt x="296399" y="109357"/>
                                <a:pt x="295789" y="108049"/>
                                <a:pt x="295205" y="106754"/>
                              </a:cubicBezTo>
                              <a:lnTo>
                                <a:pt x="306213" y="103466"/>
                              </a:lnTo>
                              <a:cubicBezTo>
                                <a:pt x="304778" y="106119"/>
                                <a:pt x="302150" y="111591"/>
                                <a:pt x="302188" y="114854"/>
                              </a:cubicBezTo>
                              <a:cubicBezTo>
                                <a:pt x="301655" y="114511"/>
                                <a:pt x="301134" y="114041"/>
                                <a:pt x="300499" y="114041"/>
                              </a:cubicBezTo>
                              <a:lnTo>
                                <a:pt x="300436" y="114041"/>
                              </a:lnTo>
                              <a:cubicBezTo>
                                <a:pt x="299852" y="114067"/>
                                <a:pt x="299382" y="114460"/>
                                <a:pt x="298912" y="114790"/>
                              </a:cubicBezTo>
                              <a:cubicBezTo>
                                <a:pt x="298278" y="113406"/>
                                <a:pt x="297630" y="112035"/>
                                <a:pt x="297021" y="110728"/>
                              </a:cubicBezTo>
                              <a:moveTo>
                                <a:pt x="294202" y="71853"/>
                              </a:moveTo>
                              <a:cubicBezTo>
                                <a:pt x="298874" y="64947"/>
                                <a:pt x="307482" y="62484"/>
                                <a:pt x="314122" y="62484"/>
                              </a:cubicBezTo>
                              <a:lnTo>
                                <a:pt x="314478" y="62484"/>
                              </a:lnTo>
                              <a:cubicBezTo>
                                <a:pt x="323542" y="62611"/>
                                <a:pt x="327212" y="64833"/>
                                <a:pt x="330754" y="66991"/>
                              </a:cubicBezTo>
                              <a:cubicBezTo>
                                <a:pt x="334042" y="68997"/>
                                <a:pt x="337508" y="71041"/>
                                <a:pt x="345037" y="71193"/>
                              </a:cubicBezTo>
                              <a:cubicBezTo>
                                <a:pt x="345824" y="73110"/>
                                <a:pt x="346687" y="75421"/>
                                <a:pt x="347538" y="78011"/>
                              </a:cubicBezTo>
                              <a:cubicBezTo>
                                <a:pt x="338511" y="77414"/>
                                <a:pt x="334080" y="75002"/>
                                <a:pt x="329903" y="72640"/>
                              </a:cubicBezTo>
                              <a:cubicBezTo>
                                <a:pt x="325878" y="70355"/>
                                <a:pt x="322070" y="68197"/>
                                <a:pt x="314719" y="67943"/>
                              </a:cubicBezTo>
                              <a:lnTo>
                                <a:pt x="314351" y="67943"/>
                              </a:lnTo>
                              <a:cubicBezTo>
                                <a:pt x="310872" y="67943"/>
                                <a:pt x="303800" y="69543"/>
                                <a:pt x="299585" y="75776"/>
                              </a:cubicBezTo>
                              <a:cubicBezTo>
                                <a:pt x="296488" y="80372"/>
                                <a:pt x="294266" y="89018"/>
                                <a:pt x="300626" y="103808"/>
                              </a:cubicBezTo>
                              <a:lnTo>
                                <a:pt x="295624" y="105294"/>
                              </a:lnTo>
                              <a:cubicBezTo>
                                <a:pt x="289594" y="90694"/>
                                <a:pt x="289086" y="79420"/>
                                <a:pt x="294202" y="71853"/>
                              </a:cubicBezTo>
                              <a:moveTo>
                                <a:pt x="290647" y="105840"/>
                              </a:moveTo>
                              <a:lnTo>
                                <a:pt x="290647" y="105840"/>
                              </a:lnTo>
                              <a:cubicBezTo>
                                <a:pt x="289797" y="106551"/>
                                <a:pt x="288768" y="106868"/>
                                <a:pt x="287626" y="106792"/>
                              </a:cubicBezTo>
                              <a:cubicBezTo>
                                <a:pt x="286508" y="106703"/>
                                <a:pt x="285518" y="106183"/>
                                <a:pt x="284807" y="105345"/>
                              </a:cubicBezTo>
                              <a:cubicBezTo>
                                <a:pt x="284083" y="104481"/>
                                <a:pt x="283741" y="103402"/>
                                <a:pt x="283855" y="102298"/>
                              </a:cubicBezTo>
                              <a:cubicBezTo>
                                <a:pt x="283944" y="101193"/>
                                <a:pt x="284477" y="100203"/>
                                <a:pt x="285315" y="99479"/>
                              </a:cubicBezTo>
                              <a:cubicBezTo>
                                <a:pt x="286077" y="98844"/>
                                <a:pt x="287016" y="98514"/>
                                <a:pt x="287981" y="98514"/>
                              </a:cubicBezTo>
                              <a:cubicBezTo>
                                <a:pt x="288108" y="98514"/>
                                <a:pt x="288222" y="98514"/>
                                <a:pt x="288349" y="98527"/>
                              </a:cubicBezTo>
                              <a:cubicBezTo>
                                <a:pt x="289454" y="98629"/>
                                <a:pt x="290444" y="99136"/>
                                <a:pt x="291155" y="99974"/>
                              </a:cubicBezTo>
                              <a:cubicBezTo>
                                <a:pt x="292628" y="101752"/>
                                <a:pt x="292399" y="104367"/>
                                <a:pt x="290647" y="105840"/>
                              </a:cubicBezTo>
                              <a:moveTo>
                                <a:pt x="282090" y="94452"/>
                              </a:moveTo>
                              <a:cubicBezTo>
                                <a:pt x="280618" y="92700"/>
                                <a:pt x="280846" y="90072"/>
                                <a:pt x="282585" y="88599"/>
                              </a:cubicBezTo>
                              <a:cubicBezTo>
                                <a:pt x="283347" y="87964"/>
                                <a:pt x="284287" y="87621"/>
                                <a:pt x="285264" y="87621"/>
                              </a:cubicBezTo>
                              <a:cubicBezTo>
                                <a:pt x="285379" y="87621"/>
                                <a:pt x="285493" y="87621"/>
                                <a:pt x="285620" y="87634"/>
                              </a:cubicBezTo>
                              <a:cubicBezTo>
                                <a:pt x="286724" y="87736"/>
                                <a:pt x="287715" y="88256"/>
                                <a:pt x="288438" y="89120"/>
                              </a:cubicBezTo>
                              <a:cubicBezTo>
                                <a:pt x="289149" y="89970"/>
                                <a:pt x="289492" y="91024"/>
                                <a:pt x="289403" y="92141"/>
                              </a:cubicBezTo>
                              <a:cubicBezTo>
                                <a:pt x="289314" y="93233"/>
                                <a:pt x="288794" y="94249"/>
                                <a:pt x="287930" y="94960"/>
                              </a:cubicBezTo>
                              <a:cubicBezTo>
                                <a:pt x="287092" y="95658"/>
                                <a:pt x="285975" y="96013"/>
                                <a:pt x="284896" y="95912"/>
                              </a:cubicBezTo>
                              <a:cubicBezTo>
                                <a:pt x="283792" y="95810"/>
                                <a:pt x="282801" y="95290"/>
                                <a:pt x="282090" y="94452"/>
                              </a:cubicBezTo>
                              <a:moveTo>
                                <a:pt x="281824" y="83051"/>
                              </a:moveTo>
                              <a:cubicBezTo>
                                <a:pt x="280338" y="81312"/>
                                <a:pt x="280580" y="78684"/>
                                <a:pt x="282344" y="77211"/>
                              </a:cubicBezTo>
                              <a:cubicBezTo>
                                <a:pt x="283081" y="76576"/>
                                <a:pt x="284020" y="76246"/>
                                <a:pt x="284985" y="76246"/>
                              </a:cubicBezTo>
                              <a:cubicBezTo>
                                <a:pt x="285112" y="76246"/>
                                <a:pt x="285239" y="76246"/>
                                <a:pt x="285366" y="76259"/>
                              </a:cubicBezTo>
                              <a:cubicBezTo>
                                <a:pt x="286470" y="76360"/>
                                <a:pt x="287473" y="76881"/>
                                <a:pt x="288184" y="77731"/>
                              </a:cubicBezTo>
                              <a:cubicBezTo>
                                <a:pt x="288895" y="78569"/>
                                <a:pt x="289225" y="79648"/>
                                <a:pt x="289136" y="80753"/>
                              </a:cubicBezTo>
                              <a:cubicBezTo>
                                <a:pt x="289048" y="81858"/>
                                <a:pt x="288527" y="82860"/>
                                <a:pt x="287676" y="83559"/>
                              </a:cubicBezTo>
                              <a:cubicBezTo>
                                <a:pt x="285924" y="85057"/>
                                <a:pt x="283309" y="84816"/>
                                <a:pt x="281824" y="83051"/>
                              </a:cubicBezTo>
                              <a:moveTo>
                                <a:pt x="285582" y="66331"/>
                              </a:moveTo>
                              <a:cubicBezTo>
                                <a:pt x="286369" y="65670"/>
                                <a:pt x="287321" y="65366"/>
                                <a:pt x="288261" y="65366"/>
                              </a:cubicBezTo>
                              <a:cubicBezTo>
                                <a:pt x="289441" y="65366"/>
                                <a:pt x="290622" y="65861"/>
                                <a:pt x="291447" y="66838"/>
                              </a:cubicBezTo>
                              <a:cubicBezTo>
                                <a:pt x="292158" y="67689"/>
                                <a:pt x="292488" y="68755"/>
                                <a:pt x="292399" y="69860"/>
                              </a:cubicBezTo>
                              <a:cubicBezTo>
                                <a:pt x="292298" y="70965"/>
                                <a:pt x="291777" y="71968"/>
                                <a:pt x="290939" y="72678"/>
                              </a:cubicBezTo>
                              <a:lnTo>
                                <a:pt x="290927" y="72678"/>
                              </a:lnTo>
                              <a:cubicBezTo>
                                <a:pt x="290076" y="73377"/>
                                <a:pt x="288997" y="73707"/>
                                <a:pt x="287880" y="73631"/>
                              </a:cubicBezTo>
                              <a:cubicBezTo>
                                <a:pt x="286775" y="73542"/>
                                <a:pt x="285798" y="73034"/>
                                <a:pt x="285087" y="72171"/>
                              </a:cubicBezTo>
                              <a:cubicBezTo>
                                <a:pt x="283627" y="70419"/>
                                <a:pt x="283842" y="67803"/>
                                <a:pt x="285582" y="66331"/>
                              </a:cubicBezTo>
                              <a:moveTo>
                                <a:pt x="293491" y="58167"/>
                              </a:moveTo>
                              <a:cubicBezTo>
                                <a:pt x="294266" y="57507"/>
                                <a:pt x="295218" y="57190"/>
                                <a:pt x="296157" y="57190"/>
                              </a:cubicBezTo>
                              <a:cubicBezTo>
                                <a:pt x="297338" y="57190"/>
                                <a:pt x="298519" y="57710"/>
                                <a:pt x="299344" y="58675"/>
                              </a:cubicBezTo>
                              <a:cubicBezTo>
                                <a:pt x="300055" y="59526"/>
                                <a:pt x="300385" y="60605"/>
                                <a:pt x="300296" y="61709"/>
                              </a:cubicBezTo>
                              <a:cubicBezTo>
                                <a:pt x="300207" y="62814"/>
                                <a:pt x="299687" y="63804"/>
                                <a:pt x="298836" y="64515"/>
                              </a:cubicBezTo>
                              <a:cubicBezTo>
                                <a:pt x="297973" y="65239"/>
                                <a:pt x="296830" y="65544"/>
                                <a:pt x="295789" y="65480"/>
                              </a:cubicBezTo>
                              <a:cubicBezTo>
                                <a:pt x="294685" y="65391"/>
                                <a:pt x="293694" y="64858"/>
                                <a:pt x="292971" y="64007"/>
                              </a:cubicBezTo>
                              <a:cubicBezTo>
                                <a:pt x="292272" y="63157"/>
                                <a:pt x="291930" y="62103"/>
                                <a:pt x="292031" y="60998"/>
                              </a:cubicBezTo>
                              <a:cubicBezTo>
                                <a:pt x="292120" y="59881"/>
                                <a:pt x="292641" y="58878"/>
                                <a:pt x="293491" y="58167"/>
                              </a:cubicBezTo>
                              <a:moveTo>
                                <a:pt x="304016" y="53940"/>
                              </a:moveTo>
                              <a:cubicBezTo>
                                <a:pt x="304791" y="53279"/>
                                <a:pt x="305743" y="52962"/>
                                <a:pt x="306682" y="52962"/>
                              </a:cubicBezTo>
                              <a:cubicBezTo>
                                <a:pt x="307876" y="52962"/>
                                <a:pt x="309044" y="53457"/>
                                <a:pt x="309869" y="54447"/>
                              </a:cubicBezTo>
                              <a:cubicBezTo>
                                <a:pt x="310580" y="55285"/>
                                <a:pt x="310923" y="56365"/>
                                <a:pt x="310821" y="57469"/>
                              </a:cubicBezTo>
                              <a:cubicBezTo>
                                <a:pt x="310719" y="58574"/>
                                <a:pt x="310199" y="59564"/>
                                <a:pt x="309361" y="60275"/>
                              </a:cubicBezTo>
                              <a:lnTo>
                                <a:pt x="309348" y="60275"/>
                              </a:lnTo>
                              <a:cubicBezTo>
                                <a:pt x="308498" y="60986"/>
                                <a:pt x="307368" y="61252"/>
                                <a:pt x="306314" y="61240"/>
                              </a:cubicBezTo>
                              <a:cubicBezTo>
                                <a:pt x="305209" y="61138"/>
                                <a:pt x="304219" y="60630"/>
                                <a:pt x="303508" y="59767"/>
                              </a:cubicBezTo>
                              <a:cubicBezTo>
                                <a:pt x="302035" y="58015"/>
                                <a:pt x="302264" y="55400"/>
                                <a:pt x="304016" y="53940"/>
                              </a:cubicBezTo>
                              <a:moveTo>
                                <a:pt x="315265" y="53305"/>
                              </a:moveTo>
                              <a:cubicBezTo>
                                <a:pt x="316039" y="52657"/>
                                <a:pt x="316991" y="52340"/>
                                <a:pt x="317931" y="52340"/>
                              </a:cubicBezTo>
                              <a:cubicBezTo>
                                <a:pt x="319112" y="52340"/>
                                <a:pt x="320280" y="52848"/>
                                <a:pt x="321105" y="53825"/>
                              </a:cubicBezTo>
                              <a:cubicBezTo>
                                <a:pt x="322578" y="55577"/>
                                <a:pt x="322349" y="58193"/>
                                <a:pt x="320597" y="59665"/>
                              </a:cubicBezTo>
                              <a:cubicBezTo>
                                <a:pt x="319746" y="60376"/>
                                <a:pt x="318718" y="60744"/>
                                <a:pt x="317575" y="60618"/>
                              </a:cubicBezTo>
                              <a:cubicBezTo>
                                <a:pt x="316458" y="60529"/>
                                <a:pt x="315468" y="59995"/>
                                <a:pt x="314757" y="59145"/>
                              </a:cubicBezTo>
                              <a:cubicBezTo>
                                <a:pt x="314046" y="58294"/>
                                <a:pt x="313690" y="57228"/>
                                <a:pt x="313805" y="56123"/>
                              </a:cubicBezTo>
                              <a:cubicBezTo>
                                <a:pt x="313894" y="55019"/>
                                <a:pt x="314414" y="54016"/>
                                <a:pt x="315265" y="53305"/>
                              </a:cubicBezTo>
                              <a:moveTo>
                                <a:pt x="326386" y="55907"/>
                              </a:moveTo>
                              <a:cubicBezTo>
                                <a:pt x="327161" y="55247"/>
                                <a:pt x="328113" y="54943"/>
                                <a:pt x="329052" y="54943"/>
                              </a:cubicBezTo>
                              <a:cubicBezTo>
                                <a:pt x="330233" y="54943"/>
                                <a:pt x="331414" y="55438"/>
                                <a:pt x="332239" y="56415"/>
                              </a:cubicBezTo>
                              <a:cubicBezTo>
                                <a:pt x="333699" y="58167"/>
                                <a:pt x="333471" y="60795"/>
                                <a:pt x="331719" y="62268"/>
                              </a:cubicBezTo>
                              <a:cubicBezTo>
                                <a:pt x="330868" y="62966"/>
                                <a:pt x="329852" y="63233"/>
                                <a:pt x="328697" y="63233"/>
                              </a:cubicBezTo>
                              <a:cubicBezTo>
                                <a:pt x="327592" y="63119"/>
                                <a:pt x="326589" y="62611"/>
                                <a:pt x="325878" y="61747"/>
                              </a:cubicBezTo>
                              <a:cubicBezTo>
                                <a:pt x="325168" y="60910"/>
                                <a:pt x="324825" y="59830"/>
                                <a:pt x="324914" y="58726"/>
                              </a:cubicBezTo>
                              <a:cubicBezTo>
                                <a:pt x="325015" y="57621"/>
                                <a:pt x="325536" y="56618"/>
                                <a:pt x="326386" y="55907"/>
                              </a:cubicBezTo>
                              <a:moveTo>
                                <a:pt x="336556" y="60986"/>
                              </a:moveTo>
                              <a:cubicBezTo>
                                <a:pt x="337343" y="60338"/>
                                <a:pt x="338308" y="60021"/>
                                <a:pt x="339247" y="60021"/>
                              </a:cubicBezTo>
                              <a:cubicBezTo>
                                <a:pt x="340428" y="60021"/>
                                <a:pt x="341609" y="60529"/>
                                <a:pt x="342409" y="61494"/>
                              </a:cubicBezTo>
                              <a:cubicBezTo>
                                <a:pt x="343881" y="63246"/>
                                <a:pt x="343653" y="65886"/>
                                <a:pt x="341913" y="67346"/>
                              </a:cubicBezTo>
                              <a:cubicBezTo>
                                <a:pt x="340161" y="68844"/>
                                <a:pt x="337533" y="68603"/>
                                <a:pt x="336048" y="66839"/>
                              </a:cubicBezTo>
                              <a:cubicBezTo>
                                <a:pt x="334588" y="65086"/>
                                <a:pt x="334804" y="62458"/>
                                <a:pt x="336556" y="60986"/>
                              </a:cubicBezTo>
                              <a:moveTo>
                                <a:pt x="349366" y="67803"/>
                              </a:moveTo>
                              <a:cubicBezTo>
                                <a:pt x="350077" y="69517"/>
                                <a:pt x="352832" y="76525"/>
                                <a:pt x="353644" y="82124"/>
                              </a:cubicBezTo>
                              <a:cubicBezTo>
                                <a:pt x="354508" y="87888"/>
                                <a:pt x="354952" y="94871"/>
                                <a:pt x="355054" y="96445"/>
                              </a:cubicBezTo>
                              <a:lnTo>
                                <a:pt x="351765" y="96445"/>
                              </a:lnTo>
                              <a:cubicBezTo>
                                <a:pt x="351689" y="94858"/>
                                <a:pt x="351308" y="87177"/>
                                <a:pt x="350013" y="81883"/>
                              </a:cubicBezTo>
                              <a:cubicBezTo>
                                <a:pt x="348642" y="76297"/>
                                <a:pt x="346014" y="70101"/>
                                <a:pt x="344999" y="67803"/>
                              </a:cubicBezTo>
                              <a:lnTo>
                                <a:pt x="349366" y="67803"/>
                              </a:lnTo>
                              <a:close/>
                              <a:moveTo>
                                <a:pt x="350483" y="60897"/>
                              </a:moveTo>
                              <a:lnTo>
                                <a:pt x="357999" y="60897"/>
                              </a:lnTo>
                              <a:lnTo>
                                <a:pt x="357999" y="53292"/>
                              </a:lnTo>
                              <a:cubicBezTo>
                                <a:pt x="358634" y="53165"/>
                                <a:pt x="359218" y="52911"/>
                                <a:pt x="359878" y="52911"/>
                              </a:cubicBezTo>
                              <a:cubicBezTo>
                                <a:pt x="360551" y="52911"/>
                                <a:pt x="361148" y="53165"/>
                                <a:pt x="361770" y="53292"/>
                              </a:cubicBezTo>
                              <a:lnTo>
                                <a:pt x="361770" y="60897"/>
                              </a:lnTo>
                              <a:lnTo>
                                <a:pt x="369286" y="60897"/>
                              </a:lnTo>
                              <a:cubicBezTo>
                                <a:pt x="369400" y="61494"/>
                                <a:pt x="369654" y="62052"/>
                                <a:pt x="369654" y="62687"/>
                              </a:cubicBezTo>
                              <a:cubicBezTo>
                                <a:pt x="369654" y="63068"/>
                                <a:pt x="369514" y="63423"/>
                                <a:pt x="369464" y="63791"/>
                              </a:cubicBezTo>
                              <a:lnTo>
                                <a:pt x="350293" y="63791"/>
                              </a:lnTo>
                              <a:cubicBezTo>
                                <a:pt x="350242" y="63423"/>
                                <a:pt x="350115" y="63068"/>
                                <a:pt x="350115" y="62687"/>
                              </a:cubicBezTo>
                              <a:cubicBezTo>
                                <a:pt x="350115" y="62052"/>
                                <a:pt x="350356" y="61494"/>
                                <a:pt x="350483" y="60897"/>
                              </a:cubicBezTo>
                              <a:moveTo>
                                <a:pt x="356069" y="53686"/>
                              </a:moveTo>
                              <a:lnTo>
                                <a:pt x="356069" y="58967"/>
                              </a:lnTo>
                              <a:lnTo>
                                <a:pt x="350864" y="58967"/>
                              </a:lnTo>
                              <a:cubicBezTo>
                                <a:pt x="351842" y="56593"/>
                                <a:pt x="353721" y="54689"/>
                                <a:pt x="356069" y="53686"/>
                              </a:cubicBezTo>
                              <a:moveTo>
                                <a:pt x="358228" y="44570"/>
                              </a:moveTo>
                              <a:cubicBezTo>
                                <a:pt x="358774" y="44773"/>
                                <a:pt x="359269" y="45167"/>
                                <a:pt x="359853" y="45167"/>
                              </a:cubicBezTo>
                              <a:cubicBezTo>
                                <a:pt x="360462" y="45167"/>
                                <a:pt x="360932" y="44621"/>
                                <a:pt x="361503" y="44405"/>
                              </a:cubicBezTo>
                              <a:cubicBezTo>
                                <a:pt x="362151" y="46868"/>
                                <a:pt x="363573" y="49813"/>
                                <a:pt x="364944" y="52251"/>
                              </a:cubicBezTo>
                              <a:cubicBezTo>
                                <a:pt x="363395" y="51502"/>
                                <a:pt x="361719" y="50994"/>
                                <a:pt x="359878" y="50994"/>
                              </a:cubicBezTo>
                              <a:cubicBezTo>
                                <a:pt x="358050" y="50994"/>
                                <a:pt x="356361" y="51502"/>
                                <a:pt x="354813" y="52264"/>
                              </a:cubicBezTo>
                              <a:cubicBezTo>
                                <a:pt x="356158" y="49877"/>
                                <a:pt x="357542" y="46995"/>
                                <a:pt x="358228" y="44570"/>
                              </a:cubicBezTo>
                              <a:moveTo>
                                <a:pt x="357529" y="38260"/>
                              </a:moveTo>
                              <a:cubicBezTo>
                                <a:pt x="358126" y="37549"/>
                                <a:pt x="358989" y="37181"/>
                                <a:pt x="359853" y="37181"/>
                              </a:cubicBezTo>
                              <a:cubicBezTo>
                                <a:pt x="360551" y="37181"/>
                                <a:pt x="361237" y="37410"/>
                                <a:pt x="361808" y="37892"/>
                              </a:cubicBezTo>
                              <a:cubicBezTo>
                                <a:pt x="362417" y="38413"/>
                                <a:pt x="362798" y="39149"/>
                                <a:pt x="362874" y="39949"/>
                              </a:cubicBezTo>
                              <a:cubicBezTo>
                                <a:pt x="362951" y="40761"/>
                                <a:pt x="362697" y="41549"/>
                                <a:pt x="362189" y="42158"/>
                              </a:cubicBezTo>
                              <a:cubicBezTo>
                                <a:pt x="361097" y="43466"/>
                                <a:pt x="359192" y="43631"/>
                                <a:pt x="357910" y="42526"/>
                              </a:cubicBezTo>
                              <a:cubicBezTo>
                                <a:pt x="356628" y="41460"/>
                                <a:pt x="356463" y="39543"/>
                                <a:pt x="357529" y="38260"/>
                              </a:cubicBezTo>
                              <a:moveTo>
                                <a:pt x="355485" y="29018"/>
                              </a:moveTo>
                              <a:lnTo>
                                <a:pt x="364271" y="29018"/>
                              </a:lnTo>
                              <a:cubicBezTo>
                                <a:pt x="363255" y="30681"/>
                                <a:pt x="361732" y="33461"/>
                                <a:pt x="360970" y="35772"/>
                              </a:cubicBezTo>
                              <a:cubicBezTo>
                                <a:pt x="360195" y="35582"/>
                                <a:pt x="359523" y="35442"/>
                                <a:pt x="358748" y="35645"/>
                              </a:cubicBezTo>
                              <a:cubicBezTo>
                                <a:pt x="357961" y="33347"/>
                                <a:pt x="356488" y="30656"/>
                                <a:pt x="355485" y="29018"/>
                              </a:cubicBezTo>
                              <a:moveTo>
                                <a:pt x="368905" y="58967"/>
                              </a:moveTo>
                              <a:lnTo>
                                <a:pt x="363700" y="58967"/>
                              </a:lnTo>
                              <a:lnTo>
                                <a:pt x="363700" y="53686"/>
                              </a:lnTo>
                              <a:cubicBezTo>
                                <a:pt x="366048" y="54689"/>
                                <a:pt x="367927" y="56593"/>
                                <a:pt x="368905" y="58967"/>
                              </a:cubicBezTo>
                              <a:moveTo>
                                <a:pt x="370263" y="67803"/>
                              </a:moveTo>
                              <a:lnTo>
                                <a:pt x="374529" y="67803"/>
                              </a:lnTo>
                              <a:cubicBezTo>
                                <a:pt x="373514" y="70101"/>
                                <a:pt x="370860" y="76297"/>
                                <a:pt x="369489" y="81883"/>
                              </a:cubicBezTo>
                              <a:cubicBezTo>
                                <a:pt x="368270" y="86898"/>
                                <a:pt x="367838" y="94325"/>
                                <a:pt x="367750" y="96445"/>
                              </a:cubicBezTo>
                              <a:lnTo>
                                <a:pt x="364449" y="96445"/>
                              </a:lnTo>
                              <a:cubicBezTo>
                                <a:pt x="364588" y="94363"/>
                                <a:pt x="365058" y="87558"/>
                                <a:pt x="365858" y="82124"/>
                              </a:cubicBezTo>
                              <a:cubicBezTo>
                                <a:pt x="366607" y="77084"/>
                                <a:pt x="368829" y="71117"/>
                                <a:pt x="369794" y="68679"/>
                              </a:cubicBezTo>
                              <a:cubicBezTo>
                                <a:pt x="369971" y="68400"/>
                                <a:pt x="370111" y="68095"/>
                                <a:pt x="370263" y="67803"/>
                              </a:cubicBezTo>
                              <a:moveTo>
                                <a:pt x="388761" y="66991"/>
                              </a:moveTo>
                              <a:cubicBezTo>
                                <a:pt x="392316" y="64833"/>
                                <a:pt x="395973" y="62611"/>
                                <a:pt x="405037" y="62484"/>
                              </a:cubicBezTo>
                              <a:lnTo>
                                <a:pt x="405380" y="62484"/>
                              </a:lnTo>
                              <a:cubicBezTo>
                                <a:pt x="412033" y="62484"/>
                                <a:pt x="420641" y="64947"/>
                                <a:pt x="425313" y="71853"/>
                              </a:cubicBezTo>
                              <a:cubicBezTo>
                                <a:pt x="430417" y="79420"/>
                                <a:pt x="429921" y="90694"/>
                                <a:pt x="423904" y="105307"/>
                              </a:cubicBezTo>
                              <a:lnTo>
                                <a:pt x="418889" y="103808"/>
                              </a:lnTo>
                              <a:cubicBezTo>
                                <a:pt x="425249" y="89018"/>
                                <a:pt x="423027" y="80372"/>
                                <a:pt x="419930" y="75776"/>
                              </a:cubicBezTo>
                              <a:cubicBezTo>
                                <a:pt x="415715" y="69543"/>
                                <a:pt x="408630" y="67943"/>
                                <a:pt x="405139" y="67943"/>
                              </a:cubicBezTo>
                              <a:lnTo>
                                <a:pt x="404784" y="67943"/>
                              </a:lnTo>
                              <a:cubicBezTo>
                                <a:pt x="397433" y="68197"/>
                                <a:pt x="393637" y="70355"/>
                                <a:pt x="389599" y="72640"/>
                              </a:cubicBezTo>
                              <a:cubicBezTo>
                                <a:pt x="385435" y="75002"/>
                                <a:pt x="380991" y="77414"/>
                                <a:pt x="371977" y="78011"/>
                              </a:cubicBezTo>
                              <a:cubicBezTo>
                                <a:pt x="372815" y="75421"/>
                                <a:pt x="373691" y="73110"/>
                                <a:pt x="374478" y="71193"/>
                              </a:cubicBezTo>
                              <a:cubicBezTo>
                                <a:pt x="381994" y="71041"/>
                                <a:pt x="385473" y="68984"/>
                                <a:pt x="388761" y="66991"/>
                              </a:cubicBezTo>
                              <a:moveTo>
                                <a:pt x="377094" y="61494"/>
                              </a:moveTo>
                              <a:cubicBezTo>
                                <a:pt x="377792" y="60656"/>
                                <a:pt x="378782" y="60148"/>
                                <a:pt x="379874" y="60034"/>
                              </a:cubicBezTo>
                              <a:cubicBezTo>
                                <a:pt x="380014" y="60021"/>
                                <a:pt x="380141" y="60021"/>
                                <a:pt x="380280" y="60021"/>
                              </a:cubicBezTo>
                              <a:cubicBezTo>
                                <a:pt x="381245" y="60021"/>
                                <a:pt x="382185" y="60351"/>
                                <a:pt x="382934" y="60986"/>
                              </a:cubicBezTo>
                              <a:cubicBezTo>
                                <a:pt x="383797" y="61697"/>
                                <a:pt x="384318" y="62712"/>
                                <a:pt x="384419" y="63817"/>
                              </a:cubicBezTo>
                              <a:cubicBezTo>
                                <a:pt x="384508" y="64909"/>
                                <a:pt x="384165" y="65988"/>
                                <a:pt x="383454" y="66839"/>
                              </a:cubicBezTo>
                              <a:cubicBezTo>
                                <a:pt x="381969" y="68578"/>
                                <a:pt x="379328" y="68819"/>
                                <a:pt x="377602" y="67346"/>
                              </a:cubicBezTo>
                              <a:cubicBezTo>
                                <a:pt x="376764" y="66635"/>
                                <a:pt x="376230" y="65645"/>
                                <a:pt x="376142" y="64541"/>
                              </a:cubicBezTo>
                              <a:cubicBezTo>
                                <a:pt x="376040" y="63436"/>
                                <a:pt x="376383" y="62357"/>
                                <a:pt x="377094" y="61494"/>
                              </a:cubicBezTo>
                              <a:moveTo>
                                <a:pt x="387276" y="56415"/>
                              </a:moveTo>
                              <a:cubicBezTo>
                                <a:pt x="387987" y="55577"/>
                                <a:pt x="388990" y="55044"/>
                                <a:pt x="390082" y="54955"/>
                              </a:cubicBezTo>
                              <a:cubicBezTo>
                                <a:pt x="390209" y="54943"/>
                                <a:pt x="390336" y="54930"/>
                                <a:pt x="390463" y="54930"/>
                              </a:cubicBezTo>
                              <a:cubicBezTo>
                                <a:pt x="391440" y="54930"/>
                                <a:pt x="392380" y="55273"/>
                                <a:pt x="393129" y="55895"/>
                              </a:cubicBezTo>
                              <a:cubicBezTo>
                                <a:pt x="394868" y="57380"/>
                                <a:pt x="395097" y="59995"/>
                                <a:pt x="393637" y="61760"/>
                              </a:cubicBezTo>
                              <a:cubicBezTo>
                                <a:pt x="392926" y="62598"/>
                                <a:pt x="391910" y="63119"/>
                                <a:pt x="390818" y="63220"/>
                              </a:cubicBezTo>
                              <a:cubicBezTo>
                                <a:pt x="389574" y="63296"/>
                                <a:pt x="388622" y="62966"/>
                                <a:pt x="387797" y="62268"/>
                              </a:cubicBezTo>
                              <a:lnTo>
                                <a:pt x="387797" y="62255"/>
                              </a:lnTo>
                              <a:cubicBezTo>
                                <a:pt x="386933" y="61544"/>
                                <a:pt x="386413" y="60554"/>
                                <a:pt x="386311" y="59450"/>
                              </a:cubicBezTo>
                              <a:cubicBezTo>
                                <a:pt x="386222" y="58345"/>
                                <a:pt x="386565" y="57266"/>
                                <a:pt x="387276" y="56415"/>
                              </a:cubicBezTo>
                              <a:moveTo>
                                <a:pt x="398410" y="53787"/>
                              </a:moveTo>
                              <a:cubicBezTo>
                                <a:pt x="399121" y="52937"/>
                                <a:pt x="400124" y="52416"/>
                                <a:pt x="401241" y="52315"/>
                              </a:cubicBezTo>
                              <a:cubicBezTo>
                                <a:pt x="402295" y="52226"/>
                                <a:pt x="403425" y="52568"/>
                                <a:pt x="404250" y="53279"/>
                              </a:cubicBezTo>
                              <a:cubicBezTo>
                                <a:pt x="405114" y="53990"/>
                                <a:pt x="405634" y="54981"/>
                                <a:pt x="405723" y="56085"/>
                              </a:cubicBezTo>
                              <a:cubicBezTo>
                                <a:pt x="405736" y="56212"/>
                                <a:pt x="405736" y="56326"/>
                                <a:pt x="405736" y="56453"/>
                              </a:cubicBezTo>
                              <a:cubicBezTo>
                                <a:pt x="405761" y="57431"/>
                                <a:pt x="405418" y="58370"/>
                                <a:pt x="404771" y="59119"/>
                              </a:cubicBezTo>
                              <a:cubicBezTo>
                                <a:pt x="404060" y="59970"/>
                                <a:pt x="403057" y="60503"/>
                                <a:pt x="401940" y="60579"/>
                              </a:cubicBezTo>
                              <a:cubicBezTo>
                                <a:pt x="400848" y="60681"/>
                                <a:pt x="399781" y="60351"/>
                                <a:pt x="398931" y="59640"/>
                              </a:cubicBezTo>
                              <a:lnTo>
                                <a:pt x="398931" y="59627"/>
                              </a:lnTo>
                              <a:cubicBezTo>
                                <a:pt x="397940" y="58802"/>
                                <a:pt x="397433" y="57634"/>
                                <a:pt x="397458" y="56441"/>
                              </a:cubicBezTo>
                              <a:cubicBezTo>
                                <a:pt x="397458" y="55501"/>
                                <a:pt x="397763" y="54562"/>
                                <a:pt x="398410" y="53787"/>
                              </a:cubicBezTo>
                              <a:moveTo>
                                <a:pt x="409646" y="54435"/>
                              </a:moveTo>
                              <a:cubicBezTo>
                                <a:pt x="410357" y="53584"/>
                                <a:pt x="411360" y="53064"/>
                                <a:pt x="412452" y="52975"/>
                              </a:cubicBezTo>
                              <a:cubicBezTo>
                                <a:pt x="412566" y="52962"/>
                                <a:pt x="412693" y="52949"/>
                                <a:pt x="412833" y="52949"/>
                              </a:cubicBezTo>
                              <a:cubicBezTo>
                                <a:pt x="413798" y="52949"/>
                                <a:pt x="414737" y="53292"/>
                                <a:pt x="415486" y="53940"/>
                              </a:cubicBezTo>
                              <a:cubicBezTo>
                                <a:pt x="417238" y="55400"/>
                                <a:pt x="417479" y="58015"/>
                                <a:pt x="416019" y="59767"/>
                              </a:cubicBezTo>
                              <a:cubicBezTo>
                                <a:pt x="414534" y="61506"/>
                                <a:pt x="411893" y="61748"/>
                                <a:pt x="410154" y="60275"/>
                              </a:cubicBezTo>
                              <a:cubicBezTo>
                                <a:pt x="409316" y="59577"/>
                                <a:pt x="408783" y="58574"/>
                                <a:pt x="408694" y="57482"/>
                              </a:cubicBezTo>
                              <a:cubicBezTo>
                                <a:pt x="408592" y="56377"/>
                                <a:pt x="408935" y="55298"/>
                                <a:pt x="409646" y="54435"/>
                              </a:cubicBezTo>
                              <a:moveTo>
                                <a:pt x="418546" y="64299"/>
                              </a:moveTo>
                              <a:cubicBezTo>
                                <a:pt x="418622" y="64401"/>
                                <a:pt x="418660" y="64515"/>
                                <a:pt x="418736" y="64617"/>
                              </a:cubicBezTo>
                              <a:cubicBezTo>
                                <a:pt x="418660" y="64591"/>
                                <a:pt x="418597" y="64541"/>
                                <a:pt x="418533" y="64515"/>
                              </a:cubicBezTo>
                              <a:cubicBezTo>
                                <a:pt x="418559" y="64464"/>
                                <a:pt x="418533" y="64350"/>
                                <a:pt x="418546" y="64299"/>
                              </a:cubicBezTo>
                              <a:moveTo>
                                <a:pt x="420171" y="58675"/>
                              </a:moveTo>
                              <a:cubicBezTo>
                                <a:pt x="420882" y="57837"/>
                                <a:pt x="421885" y="57304"/>
                                <a:pt x="422989" y="57202"/>
                              </a:cubicBezTo>
                              <a:cubicBezTo>
                                <a:pt x="424056" y="57113"/>
                                <a:pt x="425148" y="57456"/>
                                <a:pt x="426011" y="58167"/>
                              </a:cubicBezTo>
                              <a:cubicBezTo>
                                <a:pt x="427763" y="59640"/>
                                <a:pt x="428004" y="62268"/>
                                <a:pt x="426544" y="64020"/>
                              </a:cubicBezTo>
                              <a:cubicBezTo>
                                <a:pt x="425046" y="65759"/>
                                <a:pt x="422431" y="66001"/>
                                <a:pt x="420679" y="64515"/>
                              </a:cubicBezTo>
                              <a:cubicBezTo>
                                <a:pt x="419828" y="63804"/>
                                <a:pt x="419308" y="62814"/>
                                <a:pt x="419206" y="61709"/>
                              </a:cubicBezTo>
                              <a:cubicBezTo>
                                <a:pt x="419117" y="60605"/>
                                <a:pt x="419447" y="59526"/>
                                <a:pt x="420171" y="58675"/>
                              </a:cubicBezTo>
                              <a:moveTo>
                                <a:pt x="431254" y="65366"/>
                              </a:moveTo>
                              <a:cubicBezTo>
                                <a:pt x="432194" y="65366"/>
                                <a:pt x="433146" y="65670"/>
                                <a:pt x="433921" y="66331"/>
                              </a:cubicBezTo>
                              <a:cubicBezTo>
                                <a:pt x="435673" y="67803"/>
                                <a:pt x="435901" y="70419"/>
                                <a:pt x="434428" y="72171"/>
                              </a:cubicBezTo>
                              <a:cubicBezTo>
                                <a:pt x="433718" y="73034"/>
                                <a:pt x="432714" y="73542"/>
                                <a:pt x="431610" y="73631"/>
                              </a:cubicBezTo>
                              <a:cubicBezTo>
                                <a:pt x="430493" y="73732"/>
                                <a:pt x="429414" y="73402"/>
                                <a:pt x="428576" y="72679"/>
                              </a:cubicBezTo>
                              <a:cubicBezTo>
                                <a:pt x="426824" y="71206"/>
                                <a:pt x="426595" y="68590"/>
                                <a:pt x="428068" y="66839"/>
                              </a:cubicBezTo>
                              <a:cubicBezTo>
                                <a:pt x="428880" y="65861"/>
                                <a:pt x="430061" y="65366"/>
                                <a:pt x="431255" y="65366"/>
                              </a:cubicBezTo>
                              <a:moveTo>
                                <a:pt x="434162" y="76259"/>
                              </a:moveTo>
                              <a:cubicBezTo>
                                <a:pt x="435241" y="76132"/>
                                <a:pt x="436333" y="76487"/>
                                <a:pt x="437171" y="77224"/>
                              </a:cubicBezTo>
                              <a:cubicBezTo>
                                <a:pt x="438923" y="78684"/>
                                <a:pt x="439164" y="81312"/>
                                <a:pt x="437704" y="83064"/>
                              </a:cubicBezTo>
                              <a:cubicBezTo>
                                <a:pt x="436206" y="84816"/>
                                <a:pt x="433591" y="85057"/>
                                <a:pt x="431838" y="83559"/>
                              </a:cubicBezTo>
                              <a:cubicBezTo>
                                <a:pt x="431000" y="82861"/>
                                <a:pt x="430467" y="81858"/>
                                <a:pt x="430366" y="80753"/>
                              </a:cubicBezTo>
                              <a:cubicBezTo>
                                <a:pt x="430277" y="79649"/>
                                <a:pt x="430607" y="78569"/>
                                <a:pt x="431331" y="77731"/>
                              </a:cubicBezTo>
                              <a:cubicBezTo>
                                <a:pt x="432042" y="76868"/>
                                <a:pt x="433045" y="76348"/>
                                <a:pt x="434162" y="76259"/>
                              </a:cubicBezTo>
                              <a:moveTo>
                                <a:pt x="436917" y="88599"/>
                              </a:moveTo>
                              <a:cubicBezTo>
                                <a:pt x="437780" y="89310"/>
                                <a:pt x="438301" y="90313"/>
                                <a:pt x="438402" y="91417"/>
                              </a:cubicBezTo>
                              <a:cubicBezTo>
                                <a:pt x="438478" y="92522"/>
                                <a:pt x="438136" y="93601"/>
                                <a:pt x="437425" y="94452"/>
                              </a:cubicBezTo>
                              <a:cubicBezTo>
                                <a:pt x="436714" y="95290"/>
                                <a:pt x="435711" y="95810"/>
                                <a:pt x="434619" y="95912"/>
                              </a:cubicBezTo>
                              <a:cubicBezTo>
                                <a:pt x="433527" y="96039"/>
                                <a:pt x="432423" y="95658"/>
                                <a:pt x="431585" y="94960"/>
                              </a:cubicBezTo>
                              <a:cubicBezTo>
                                <a:pt x="430721" y="94236"/>
                                <a:pt x="430188" y="93233"/>
                                <a:pt x="430099" y="92128"/>
                              </a:cubicBezTo>
                              <a:cubicBezTo>
                                <a:pt x="430023" y="91024"/>
                                <a:pt x="430353" y="89957"/>
                                <a:pt x="431077" y="89107"/>
                              </a:cubicBezTo>
                              <a:cubicBezTo>
                                <a:pt x="432575" y="87329"/>
                                <a:pt x="435190" y="87114"/>
                                <a:pt x="436917" y="88599"/>
                              </a:cubicBezTo>
                              <a:moveTo>
                                <a:pt x="434721" y="105332"/>
                              </a:moveTo>
                              <a:cubicBezTo>
                                <a:pt x="433997" y="106170"/>
                                <a:pt x="433007" y="106703"/>
                                <a:pt x="431889" y="106792"/>
                              </a:cubicBezTo>
                              <a:cubicBezTo>
                                <a:pt x="430912" y="106881"/>
                                <a:pt x="429706" y="106551"/>
                                <a:pt x="428855" y="105852"/>
                              </a:cubicBezTo>
                              <a:cubicBezTo>
                                <a:pt x="427128" y="104367"/>
                                <a:pt x="426887" y="101739"/>
                                <a:pt x="428335" y="99987"/>
                              </a:cubicBezTo>
                              <a:cubicBezTo>
                                <a:pt x="429820" y="98235"/>
                                <a:pt x="432423" y="97981"/>
                                <a:pt x="434187" y="99492"/>
                              </a:cubicBezTo>
                              <a:cubicBezTo>
                                <a:pt x="435952" y="100939"/>
                                <a:pt x="436181" y="103580"/>
                                <a:pt x="434721" y="105332"/>
                              </a:cubicBezTo>
                              <a:moveTo>
                                <a:pt x="425757" y="103821"/>
                              </a:moveTo>
                              <a:cubicBezTo>
                                <a:pt x="425757" y="103796"/>
                                <a:pt x="425770" y="103770"/>
                                <a:pt x="425783" y="103745"/>
                              </a:cubicBezTo>
                              <a:cubicBezTo>
                                <a:pt x="425795" y="103834"/>
                                <a:pt x="425871" y="103885"/>
                                <a:pt x="425897" y="103974"/>
                              </a:cubicBezTo>
                              <a:cubicBezTo>
                                <a:pt x="425846" y="103885"/>
                                <a:pt x="425795" y="103872"/>
                                <a:pt x="425757" y="103821"/>
                              </a:cubicBezTo>
                              <a:moveTo>
                                <a:pt x="422367" y="111032"/>
                              </a:moveTo>
                              <a:cubicBezTo>
                                <a:pt x="421796" y="112251"/>
                                <a:pt x="421199" y="113521"/>
                                <a:pt x="420615" y="114803"/>
                              </a:cubicBezTo>
                              <a:cubicBezTo>
                                <a:pt x="420133" y="114460"/>
                                <a:pt x="419676" y="114067"/>
                                <a:pt x="419079" y="114041"/>
                              </a:cubicBezTo>
                              <a:lnTo>
                                <a:pt x="419003" y="114041"/>
                              </a:lnTo>
                              <a:cubicBezTo>
                                <a:pt x="418394" y="114041"/>
                                <a:pt x="417898" y="114511"/>
                                <a:pt x="417353" y="114828"/>
                              </a:cubicBezTo>
                              <a:cubicBezTo>
                                <a:pt x="417365" y="111553"/>
                                <a:pt x="414724" y="106106"/>
                                <a:pt x="413315" y="103466"/>
                              </a:cubicBezTo>
                              <a:lnTo>
                                <a:pt x="424323" y="106754"/>
                              </a:lnTo>
                              <a:cubicBezTo>
                                <a:pt x="423688" y="108150"/>
                                <a:pt x="423053" y="109560"/>
                                <a:pt x="422368" y="111032"/>
                              </a:cubicBezTo>
                              <a:moveTo>
                                <a:pt x="418178" y="121963"/>
                              </a:moveTo>
                              <a:cubicBezTo>
                                <a:pt x="417492" y="121925"/>
                                <a:pt x="417086" y="121608"/>
                                <a:pt x="416845" y="121316"/>
                              </a:cubicBezTo>
                              <a:cubicBezTo>
                                <a:pt x="416286" y="120681"/>
                                <a:pt x="416032" y="119678"/>
                                <a:pt x="416159" y="118624"/>
                              </a:cubicBezTo>
                              <a:cubicBezTo>
                                <a:pt x="416375" y="116784"/>
                                <a:pt x="417657" y="115324"/>
                                <a:pt x="419003" y="115324"/>
                              </a:cubicBezTo>
                              <a:lnTo>
                                <a:pt x="419054" y="115324"/>
                              </a:lnTo>
                              <a:cubicBezTo>
                                <a:pt x="419676" y="115336"/>
                                <a:pt x="420095" y="115692"/>
                                <a:pt x="420349" y="115971"/>
                              </a:cubicBezTo>
                              <a:cubicBezTo>
                                <a:pt x="420907" y="116606"/>
                                <a:pt x="421161" y="117609"/>
                                <a:pt x="421034" y="118662"/>
                              </a:cubicBezTo>
                              <a:cubicBezTo>
                                <a:pt x="420818" y="120465"/>
                                <a:pt x="419511" y="121963"/>
                                <a:pt x="418178" y="121963"/>
                              </a:cubicBezTo>
                              <a:moveTo>
                                <a:pt x="323872" y="118091"/>
                              </a:moveTo>
                              <a:cubicBezTo>
                                <a:pt x="324165" y="117748"/>
                                <a:pt x="324558" y="117545"/>
                                <a:pt x="325015" y="117482"/>
                              </a:cubicBezTo>
                              <a:lnTo>
                                <a:pt x="334867" y="116339"/>
                              </a:lnTo>
                              <a:cubicBezTo>
                                <a:pt x="334943" y="116327"/>
                                <a:pt x="335019" y="116327"/>
                                <a:pt x="335083" y="116327"/>
                              </a:cubicBezTo>
                              <a:cubicBezTo>
                                <a:pt x="335477" y="116327"/>
                                <a:pt x="335883" y="116466"/>
                                <a:pt x="336162" y="116695"/>
                              </a:cubicBezTo>
                              <a:cubicBezTo>
                                <a:pt x="336480" y="116936"/>
                                <a:pt x="336683" y="117291"/>
                                <a:pt x="336708" y="117672"/>
                              </a:cubicBezTo>
                              <a:cubicBezTo>
                                <a:pt x="336759" y="118066"/>
                                <a:pt x="336657" y="118459"/>
                                <a:pt x="336403" y="118777"/>
                              </a:cubicBezTo>
                              <a:cubicBezTo>
                                <a:pt x="336124" y="119132"/>
                                <a:pt x="335692" y="119361"/>
                                <a:pt x="335223" y="119424"/>
                              </a:cubicBezTo>
                              <a:lnTo>
                                <a:pt x="325383" y="120567"/>
                              </a:lnTo>
                              <a:cubicBezTo>
                                <a:pt x="325307" y="120567"/>
                                <a:pt x="325231" y="120580"/>
                                <a:pt x="325155" y="120580"/>
                              </a:cubicBezTo>
                              <a:cubicBezTo>
                                <a:pt x="324317" y="120580"/>
                                <a:pt x="323606" y="120021"/>
                                <a:pt x="323517" y="119221"/>
                              </a:cubicBezTo>
                              <a:cubicBezTo>
                                <a:pt x="323466" y="118815"/>
                                <a:pt x="323593" y="118409"/>
                                <a:pt x="323872" y="118091"/>
                              </a:cubicBezTo>
                              <a:moveTo>
                                <a:pt x="355930" y="108900"/>
                              </a:moveTo>
                              <a:cubicBezTo>
                                <a:pt x="355397" y="110118"/>
                                <a:pt x="355435" y="111312"/>
                                <a:pt x="355980" y="112505"/>
                              </a:cubicBezTo>
                              <a:cubicBezTo>
                                <a:pt x="353479" y="113076"/>
                                <a:pt x="349823" y="116174"/>
                                <a:pt x="347957" y="117926"/>
                              </a:cubicBezTo>
                              <a:lnTo>
                                <a:pt x="347957" y="103478"/>
                              </a:lnTo>
                              <a:cubicBezTo>
                                <a:pt x="349810" y="105230"/>
                                <a:pt x="353416" y="108303"/>
                                <a:pt x="355930" y="108900"/>
                              </a:cubicBezTo>
                              <a:moveTo>
                                <a:pt x="363192" y="110385"/>
                              </a:moveTo>
                              <a:cubicBezTo>
                                <a:pt x="363268" y="111274"/>
                                <a:pt x="363001" y="112150"/>
                                <a:pt x="362430" y="112835"/>
                              </a:cubicBezTo>
                              <a:cubicBezTo>
                                <a:pt x="361224" y="114232"/>
                                <a:pt x="359116" y="114435"/>
                                <a:pt x="357694" y="113254"/>
                              </a:cubicBezTo>
                              <a:cubicBezTo>
                                <a:pt x="356285" y="112061"/>
                                <a:pt x="356107" y="109941"/>
                                <a:pt x="357275" y="108531"/>
                              </a:cubicBezTo>
                              <a:cubicBezTo>
                                <a:pt x="358469" y="107122"/>
                                <a:pt x="360602" y="106944"/>
                                <a:pt x="362011" y="108112"/>
                              </a:cubicBezTo>
                              <a:cubicBezTo>
                                <a:pt x="362697" y="108696"/>
                                <a:pt x="363116" y="109496"/>
                                <a:pt x="363192" y="110385"/>
                              </a:cubicBezTo>
                              <a:moveTo>
                                <a:pt x="371635" y="103478"/>
                              </a:moveTo>
                              <a:lnTo>
                                <a:pt x="371635" y="117926"/>
                              </a:lnTo>
                              <a:cubicBezTo>
                                <a:pt x="369806" y="116200"/>
                                <a:pt x="366277" y="113203"/>
                                <a:pt x="363750" y="112543"/>
                              </a:cubicBezTo>
                              <a:cubicBezTo>
                                <a:pt x="364093" y="111820"/>
                                <a:pt x="364550" y="111109"/>
                                <a:pt x="364474" y="110271"/>
                              </a:cubicBezTo>
                              <a:cubicBezTo>
                                <a:pt x="364423" y="109725"/>
                                <a:pt x="363966" y="109369"/>
                                <a:pt x="363750" y="108874"/>
                              </a:cubicBezTo>
                              <a:cubicBezTo>
                                <a:pt x="366251" y="108227"/>
                                <a:pt x="369806" y="105205"/>
                                <a:pt x="371635" y="103478"/>
                              </a:cubicBezTo>
                              <a:moveTo>
                                <a:pt x="395985" y="119221"/>
                              </a:moveTo>
                              <a:cubicBezTo>
                                <a:pt x="395884" y="120021"/>
                                <a:pt x="395198" y="120580"/>
                                <a:pt x="394348" y="120580"/>
                              </a:cubicBezTo>
                              <a:cubicBezTo>
                                <a:pt x="394284" y="120580"/>
                                <a:pt x="394208" y="120567"/>
                                <a:pt x="394144" y="120567"/>
                              </a:cubicBezTo>
                              <a:lnTo>
                                <a:pt x="384292" y="119424"/>
                              </a:lnTo>
                              <a:cubicBezTo>
                                <a:pt x="383823" y="119373"/>
                                <a:pt x="383429" y="119145"/>
                                <a:pt x="383137" y="118815"/>
                              </a:cubicBezTo>
                              <a:cubicBezTo>
                                <a:pt x="382870" y="118498"/>
                                <a:pt x="382743" y="118079"/>
                                <a:pt x="382794" y="117672"/>
                              </a:cubicBezTo>
                              <a:cubicBezTo>
                                <a:pt x="382832" y="117291"/>
                                <a:pt x="383023" y="116936"/>
                                <a:pt x="383340" y="116695"/>
                              </a:cubicBezTo>
                              <a:cubicBezTo>
                                <a:pt x="383645" y="116466"/>
                                <a:pt x="384038" y="116327"/>
                                <a:pt x="384432" y="116327"/>
                              </a:cubicBezTo>
                              <a:cubicBezTo>
                                <a:pt x="384495" y="116327"/>
                                <a:pt x="384584" y="116327"/>
                                <a:pt x="384635" y="116339"/>
                              </a:cubicBezTo>
                              <a:lnTo>
                                <a:pt x="394500" y="117482"/>
                              </a:lnTo>
                              <a:cubicBezTo>
                                <a:pt x="394944" y="117533"/>
                                <a:pt x="395350" y="117748"/>
                                <a:pt x="395630" y="118091"/>
                              </a:cubicBezTo>
                              <a:cubicBezTo>
                                <a:pt x="395909" y="118409"/>
                                <a:pt x="396036" y="118815"/>
                                <a:pt x="395985" y="119221"/>
                              </a:cubicBezTo>
                              <a:moveTo>
                                <a:pt x="400886" y="114740"/>
                              </a:moveTo>
                              <a:cubicBezTo>
                                <a:pt x="400556" y="113800"/>
                                <a:pt x="399883" y="113114"/>
                                <a:pt x="398918" y="112708"/>
                              </a:cubicBezTo>
                              <a:cubicBezTo>
                                <a:pt x="398601" y="112594"/>
                                <a:pt x="398144" y="112492"/>
                                <a:pt x="397636" y="112492"/>
                              </a:cubicBezTo>
                              <a:cubicBezTo>
                                <a:pt x="396912" y="112492"/>
                                <a:pt x="396061" y="112683"/>
                                <a:pt x="395401" y="113229"/>
                              </a:cubicBezTo>
                              <a:cubicBezTo>
                                <a:pt x="394805" y="113698"/>
                                <a:pt x="394182" y="114587"/>
                                <a:pt x="394259" y="116174"/>
                              </a:cubicBezTo>
                              <a:lnTo>
                                <a:pt x="385130" y="115108"/>
                              </a:lnTo>
                              <a:cubicBezTo>
                                <a:pt x="385562" y="113572"/>
                                <a:pt x="385168" y="112581"/>
                                <a:pt x="384724" y="111972"/>
                              </a:cubicBezTo>
                              <a:cubicBezTo>
                                <a:pt x="383810" y="110778"/>
                                <a:pt x="382160" y="110550"/>
                                <a:pt x="381410" y="110651"/>
                              </a:cubicBezTo>
                              <a:cubicBezTo>
                                <a:pt x="380369" y="110804"/>
                                <a:pt x="379557" y="111312"/>
                                <a:pt x="379011" y="112150"/>
                              </a:cubicBezTo>
                              <a:cubicBezTo>
                                <a:pt x="378033" y="113660"/>
                                <a:pt x="378084" y="115946"/>
                                <a:pt x="378287" y="117558"/>
                              </a:cubicBezTo>
                              <a:cubicBezTo>
                                <a:pt x="375126" y="114321"/>
                                <a:pt x="375469" y="111477"/>
                                <a:pt x="376027" y="109966"/>
                              </a:cubicBezTo>
                              <a:cubicBezTo>
                                <a:pt x="376929" y="107503"/>
                                <a:pt x="379468" y="105649"/>
                                <a:pt x="381944" y="105649"/>
                              </a:cubicBezTo>
                              <a:cubicBezTo>
                                <a:pt x="381994" y="105649"/>
                                <a:pt x="382045" y="105649"/>
                                <a:pt x="382071" y="105662"/>
                              </a:cubicBezTo>
                              <a:cubicBezTo>
                                <a:pt x="384127" y="105713"/>
                                <a:pt x="385638" y="107020"/>
                                <a:pt x="386375" y="109357"/>
                              </a:cubicBezTo>
                              <a:lnTo>
                                <a:pt x="386387" y="109357"/>
                              </a:lnTo>
                              <a:cubicBezTo>
                                <a:pt x="386463" y="109522"/>
                                <a:pt x="386476" y="109610"/>
                                <a:pt x="386476" y="109610"/>
                              </a:cubicBezTo>
                              <a:lnTo>
                                <a:pt x="386819" y="110042"/>
                              </a:lnTo>
                              <a:lnTo>
                                <a:pt x="387746" y="109471"/>
                              </a:lnTo>
                              <a:lnTo>
                                <a:pt x="387581" y="108963"/>
                              </a:lnTo>
                              <a:cubicBezTo>
                                <a:pt x="387555" y="108861"/>
                                <a:pt x="387517" y="108773"/>
                                <a:pt x="387492" y="108671"/>
                              </a:cubicBezTo>
                              <a:cubicBezTo>
                                <a:pt x="387136" y="107236"/>
                                <a:pt x="385943" y="100533"/>
                                <a:pt x="392431" y="92598"/>
                              </a:cubicBezTo>
                              <a:cubicBezTo>
                                <a:pt x="396912" y="101866"/>
                                <a:pt x="394132" y="108150"/>
                                <a:pt x="393459" y="109382"/>
                              </a:cubicBezTo>
                              <a:cubicBezTo>
                                <a:pt x="393408" y="109471"/>
                                <a:pt x="393357" y="109534"/>
                                <a:pt x="393319" y="109623"/>
                              </a:cubicBezTo>
                              <a:lnTo>
                                <a:pt x="393015" y="110144"/>
                              </a:lnTo>
                              <a:lnTo>
                                <a:pt x="393802" y="110842"/>
                              </a:lnTo>
                              <a:lnTo>
                                <a:pt x="394233" y="110512"/>
                              </a:lnTo>
                              <a:cubicBezTo>
                                <a:pt x="394309" y="110461"/>
                                <a:pt x="394462" y="110245"/>
                                <a:pt x="394640" y="109928"/>
                              </a:cubicBezTo>
                              <a:cubicBezTo>
                                <a:pt x="395871" y="108074"/>
                                <a:pt x="397598" y="107287"/>
                                <a:pt x="399426" y="107706"/>
                              </a:cubicBezTo>
                              <a:cubicBezTo>
                                <a:pt x="401914" y="108239"/>
                                <a:pt x="404009" y="110651"/>
                                <a:pt x="404314" y="113318"/>
                              </a:cubicBezTo>
                              <a:cubicBezTo>
                                <a:pt x="404504" y="114905"/>
                                <a:pt x="404174" y="117761"/>
                                <a:pt x="400315" y="120161"/>
                              </a:cubicBezTo>
                              <a:cubicBezTo>
                                <a:pt x="400899" y="118637"/>
                                <a:pt x="401495" y="116428"/>
                                <a:pt x="400886" y="114739"/>
                              </a:cubicBezTo>
                              <a:moveTo>
                                <a:pt x="394068" y="82073"/>
                              </a:moveTo>
                              <a:cubicBezTo>
                                <a:pt x="393941" y="82175"/>
                                <a:pt x="393852" y="82251"/>
                                <a:pt x="393852" y="82315"/>
                              </a:cubicBezTo>
                              <a:lnTo>
                                <a:pt x="393802" y="82315"/>
                              </a:lnTo>
                              <a:cubicBezTo>
                                <a:pt x="393573" y="82315"/>
                                <a:pt x="392722" y="82150"/>
                                <a:pt x="391389" y="81883"/>
                              </a:cubicBezTo>
                              <a:cubicBezTo>
                                <a:pt x="390145" y="81654"/>
                                <a:pt x="388355" y="81299"/>
                                <a:pt x="385689" y="80804"/>
                              </a:cubicBezTo>
                              <a:cubicBezTo>
                                <a:pt x="378300" y="79458"/>
                                <a:pt x="372790" y="82670"/>
                                <a:pt x="370301" y="84486"/>
                              </a:cubicBezTo>
                              <a:cubicBezTo>
                                <a:pt x="370441" y="83698"/>
                                <a:pt x="370555" y="82886"/>
                                <a:pt x="370733" y="82175"/>
                              </a:cubicBezTo>
                              <a:cubicBezTo>
                                <a:pt x="370911" y="81464"/>
                                <a:pt x="371165" y="80740"/>
                                <a:pt x="371380" y="80004"/>
                              </a:cubicBezTo>
                              <a:cubicBezTo>
                                <a:pt x="381385" y="79471"/>
                                <a:pt x="386273" y="76741"/>
                                <a:pt x="390551" y="74316"/>
                              </a:cubicBezTo>
                              <a:cubicBezTo>
                                <a:pt x="394373" y="72133"/>
                                <a:pt x="397978" y="70101"/>
                                <a:pt x="404860" y="69860"/>
                              </a:cubicBezTo>
                              <a:lnTo>
                                <a:pt x="405164" y="69860"/>
                              </a:lnTo>
                              <a:cubicBezTo>
                                <a:pt x="408262" y="69860"/>
                                <a:pt x="414572" y="71295"/>
                                <a:pt x="418343" y="76855"/>
                              </a:cubicBezTo>
                              <a:cubicBezTo>
                                <a:pt x="419117" y="78011"/>
                                <a:pt x="419561" y="79382"/>
                                <a:pt x="420018" y="80753"/>
                              </a:cubicBezTo>
                              <a:cubicBezTo>
                                <a:pt x="418063" y="79547"/>
                                <a:pt x="415549" y="78569"/>
                                <a:pt x="414648" y="78366"/>
                              </a:cubicBezTo>
                              <a:cubicBezTo>
                                <a:pt x="404733" y="76157"/>
                                <a:pt x="395147" y="81235"/>
                                <a:pt x="394068" y="82073"/>
                              </a:cubicBezTo>
                              <a:moveTo>
                                <a:pt x="415105" y="119297"/>
                              </a:moveTo>
                              <a:cubicBezTo>
                                <a:pt x="414902" y="119272"/>
                                <a:pt x="414712" y="119221"/>
                                <a:pt x="414483" y="119221"/>
                              </a:cubicBezTo>
                              <a:cubicBezTo>
                                <a:pt x="411881" y="119221"/>
                                <a:pt x="407653" y="121126"/>
                                <a:pt x="405469" y="122205"/>
                              </a:cubicBezTo>
                              <a:lnTo>
                                <a:pt x="409646" y="108392"/>
                              </a:lnTo>
                              <a:cubicBezTo>
                                <a:pt x="410966" y="110677"/>
                                <a:pt x="413709" y="114955"/>
                                <a:pt x="415981" y="116047"/>
                              </a:cubicBezTo>
                              <a:cubicBezTo>
                                <a:pt x="415486" y="116758"/>
                                <a:pt x="415004" y="117507"/>
                                <a:pt x="414877" y="118472"/>
                              </a:cubicBezTo>
                              <a:lnTo>
                                <a:pt x="414877" y="118485"/>
                              </a:lnTo>
                              <a:cubicBezTo>
                                <a:pt x="414851" y="118789"/>
                                <a:pt x="415093" y="118993"/>
                                <a:pt x="415105" y="119297"/>
                              </a:cubicBezTo>
                              <a:moveTo>
                                <a:pt x="369476" y="97727"/>
                              </a:moveTo>
                              <a:cubicBezTo>
                                <a:pt x="367470" y="99720"/>
                                <a:pt x="363560" y="103935"/>
                                <a:pt x="362405" y="106995"/>
                              </a:cubicBezTo>
                              <a:cubicBezTo>
                                <a:pt x="360741" y="105878"/>
                                <a:pt x="358735" y="106081"/>
                                <a:pt x="357187" y="107262"/>
                              </a:cubicBezTo>
                              <a:cubicBezTo>
                                <a:pt x="356145" y="104164"/>
                                <a:pt x="352083" y="99771"/>
                                <a:pt x="350026" y="97727"/>
                              </a:cubicBezTo>
                              <a:lnTo>
                                <a:pt x="369476" y="97727"/>
                              </a:lnTo>
                              <a:close/>
                              <a:moveTo>
                                <a:pt x="355917" y="73618"/>
                              </a:moveTo>
                              <a:cubicBezTo>
                                <a:pt x="355231" y="75167"/>
                                <a:pt x="355308" y="76881"/>
                                <a:pt x="356374" y="78227"/>
                              </a:cubicBezTo>
                              <a:cubicBezTo>
                                <a:pt x="356361" y="78252"/>
                                <a:pt x="356323" y="78252"/>
                                <a:pt x="356310" y="78277"/>
                              </a:cubicBezTo>
                              <a:cubicBezTo>
                                <a:pt x="354876" y="79979"/>
                                <a:pt x="355016" y="82340"/>
                                <a:pt x="356361" y="84041"/>
                              </a:cubicBezTo>
                              <a:cubicBezTo>
                                <a:pt x="356349" y="84054"/>
                                <a:pt x="356323" y="84054"/>
                                <a:pt x="356310" y="84079"/>
                              </a:cubicBezTo>
                              <a:cubicBezTo>
                                <a:pt x="355727" y="84778"/>
                                <a:pt x="355587" y="85654"/>
                                <a:pt x="355485" y="86517"/>
                              </a:cubicBezTo>
                              <a:cubicBezTo>
                                <a:pt x="355307" y="84968"/>
                                <a:pt x="355130" y="83406"/>
                                <a:pt x="354914" y="81934"/>
                              </a:cubicBezTo>
                              <a:cubicBezTo>
                                <a:pt x="354368" y="78214"/>
                                <a:pt x="353073" y="74164"/>
                                <a:pt x="351994" y="71142"/>
                              </a:cubicBezTo>
                              <a:cubicBezTo>
                                <a:pt x="353124" y="72196"/>
                                <a:pt x="354406" y="73072"/>
                                <a:pt x="355917" y="73618"/>
                              </a:cubicBezTo>
                              <a:moveTo>
                                <a:pt x="356311" y="66673"/>
                              </a:moveTo>
                              <a:cubicBezTo>
                                <a:pt x="355117" y="68108"/>
                                <a:pt x="355206" y="69924"/>
                                <a:pt x="355955" y="71511"/>
                              </a:cubicBezTo>
                              <a:cubicBezTo>
                                <a:pt x="353403" y="70381"/>
                                <a:pt x="351448" y="68324"/>
                                <a:pt x="350597" y="65734"/>
                              </a:cubicBezTo>
                              <a:lnTo>
                                <a:pt x="358126" y="65734"/>
                              </a:lnTo>
                              <a:cubicBezTo>
                                <a:pt x="357491" y="66001"/>
                                <a:pt x="356780" y="66102"/>
                                <a:pt x="356311" y="66673"/>
                              </a:cubicBezTo>
                              <a:moveTo>
                                <a:pt x="362011" y="67067"/>
                              </a:moveTo>
                              <a:cubicBezTo>
                                <a:pt x="363433" y="68248"/>
                                <a:pt x="363611" y="70368"/>
                                <a:pt x="362443" y="71764"/>
                              </a:cubicBezTo>
                              <a:cubicBezTo>
                                <a:pt x="361567" y="71142"/>
                                <a:pt x="360538" y="70723"/>
                                <a:pt x="359459" y="70825"/>
                              </a:cubicBezTo>
                              <a:cubicBezTo>
                                <a:pt x="358672" y="70888"/>
                                <a:pt x="358088" y="71447"/>
                                <a:pt x="357428" y="71879"/>
                              </a:cubicBezTo>
                              <a:cubicBezTo>
                                <a:pt x="356298" y="70647"/>
                                <a:pt x="356196" y="68794"/>
                                <a:pt x="357275" y="67486"/>
                              </a:cubicBezTo>
                              <a:cubicBezTo>
                                <a:pt x="358469" y="66064"/>
                                <a:pt x="360602" y="65861"/>
                                <a:pt x="362011" y="67067"/>
                              </a:cubicBezTo>
                              <a:moveTo>
                                <a:pt x="363204" y="95937"/>
                              </a:moveTo>
                              <a:cubicBezTo>
                                <a:pt x="363204" y="96077"/>
                                <a:pt x="363179" y="96343"/>
                                <a:pt x="363179" y="96445"/>
                              </a:cubicBezTo>
                              <a:lnTo>
                                <a:pt x="362100" y="96445"/>
                              </a:lnTo>
                              <a:cubicBezTo>
                                <a:pt x="362455" y="96229"/>
                                <a:pt x="362912" y="96255"/>
                                <a:pt x="363205" y="95937"/>
                              </a:cubicBezTo>
                              <a:moveTo>
                                <a:pt x="363192" y="86758"/>
                              </a:moveTo>
                              <a:cubicBezTo>
                                <a:pt x="363268" y="87634"/>
                                <a:pt x="363001" y="88497"/>
                                <a:pt x="362430" y="89183"/>
                              </a:cubicBezTo>
                              <a:cubicBezTo>
                                <a:pt x="360868" y="88129"/>
                                <a:pt x="358989" y="88282"/>
                                <a:pt x="357440" y="89310"/>
                              </a:cubicBezTo>
                              <a:cubicBezTo>
                                <a:pt x="356298" y="88091"/>
                                <a:pt x="356209" y="86174"/>
                                <a:pt x="357275" y="84892"/>
                              </a:cubicBezTo>
                              <a:cubicBezTo>
                                <a:pt x="358469" y="83483"/>
                                <a:pt x="360602" y="83279"/>
                                <a:pt x="362011" y="84473"/>
                              </a:cubicBezTo>
                              <a:cubicBezTo>
                                <a:pt x="362697" y="85057"/>
                                <a:pt x="363128" y="85857"/>
                                <a:pt x="363192" y="86758"/>
                              </a:cubicBezTo>
                              <a:moveTo>
                                <a:pt x="357275" y="73288"/>
                              </a:moveTo>
                              <a:cubicBezTo>
                                <a:pt x="357872" y="72602"/>
                                <a:pt x="358685" y="72171"/>
                                <a:pt x="359573" y="72095"/>
                              </a:cubicBezTo>
                              <a:cubicBezTo>
                                <a:pt x="360411" y="71980"/>
                                <a:pt x="361313" y="72285"/>
                                <a:pt x="362011" y="72869"/>
                              </a:cubicBezTo>
                              <a:cubicBezTo>
                                <a:pt x="362697" y="73440"/>
                                <a:pt x="363116" y="74253"/>
                                <a:pt x="363192" y="75142"/>
                              </a:cubicBezTo>
                              <a:cubicBezTo>
                                <a:pt x="363268" y="76005"/>
                                <a:pt x="362989" y="76830"/>
                                <a:pt x="362405" y="77554"/>
                              </a:cubicBezTo>
                              <a:cubicBezTo>
                                <a:pt x="360843" y="76500"/>
                                <a:pt x="358977" y="76665"/>
                                <a:pt x="357440" y="77681"/>
                              </a:cubicBezTo>
                              <a:cubicBezTo>
                                <a:pt x="356311" y="76449"/>
                                <a:pt x="356209" y="74570"/>
                                <a:pt x="357275" y="73288"/>
                              </a:cubicBezTo>
                              <a:moveTo>
                                <a:pt x="357275" y="79090"/>
                              </a:moveTo>
                              <a:cubicBezTo>
                                <a:pt x="358469" y="77668"/>
                                <a:pt x="360614" y="77490"/>
                                <a:pt x="362011" y="78671"/>
                              </a:cubicBezTo>
                              <a:cubicBezTo>
                                <a:pt x="362697" y="79242"/>
                                <a:pt x="363128" y="80055"/>
                                <a:pt x="363192" y="80956"/>
                              </a:cubicBezTo>
                              <a:cubicBezTo>
                                <a:pt x="363268" y="81807"/>
                                <a:pt x="362989" y="82632"/>
                                <a:pt x="362405" y="83368"/>
                              </a:cubicBezTo>
                              <a:cubicBezTo>
                                <a:pt x="360843" y="82302"/>
                                <a:pt x="358977" y="82467"/>
                                <a:pt x="357428" y="83483"/>
                              </a:cubicBezTo>
                              <a:cubicBezTo>
                                <a:pt x="356298" y="82251"/>
                                <a:pt x="356196" y="80398"/>
                                <a:pt x="357275" y="79090"/>
                              </a:cubicBezTo>
                              <a:moveTo>
                                <a:pt x="357275" y="90719"/>
                              </a:moveTo>
                              <a:cubicBezTo>
                                <a:pt x="358469" y="89272"/>
                                <a:pt x="360614" y="89107"/>
                                <a:pt x="362011" y="90288"/>
                              </a:cubicBezTo>
                              <a:cubicBezTo>
                                <a:pt x="363433" y="91494"/>
                                <a:pt x="363611" y="93614"/>
                                <a:pt x="362430" y="95010"/>
                              </a:cubicBezTo>
                              <a:cubicBezTo>
                                <a:pt x="361224" y="96445"/>
                                <a:pt x="359091" y="96610"/>
                                <a:pt x="357694" y="95429"/>
                              </a:cubicBezTo>
                              <a:cubicBezTo>
                                <a:pt x="356285" y="94249"/>
                                <a:pt x="356107" y="92128"/>
                                <a:pt x="357275" y="90719"/>
                              </a:cubicBezTo>
                              <a:moveTo>
                                <a:pt x="355930" y="91100"/>
                              </a:moveTo>
                              <a:cubicBezTo>
                                <a:pt x="355853" y="90186"/>
                                <a:pt x="355752" y="89196"/>
                                <a:pt x="355650" y="88193"/>
                              </a:cubicBezTo>
                              <a:cubicBezTo>
                                <a:pt x="355815" y="88777"/>
                                <a:pt x="355980" y="89361"/>
                                <a:pt x="356374" y="89856"/>
                              </a:cubicBezTo>
                              <a:cubicBezTo>
                                <a:pt x="356361" y="89881"/>
                                <a:pt x="356323" y="89869"/>
                                <a:pt x="356311" y="89881"/>
                              </a:cubicBezTo>
                              <a:cubicBezTo>
                                <a:pt x="356019" y="90237"/>
                                <a:pt x="356107" y="90706"/>
                                <a:pt x="355930" y="91100"/>
                              </a:cubicBezTo>
                              <a:moveTo>
                                <a:pt x="356869" y="96407"/>
                              </a:moveTo>
                              <a:cubicBezTo>
                                <a:pt x="356907" y="96432"/>
                                <a:pt x="356958" y="96432"/>
                                <a:pt x="356983" y="96445"/>
                              </a:cubicBezTo>
                              <a:lnTo>
                                <a:pt x="356323" y="96445"/>
                              </a:lnTo>
                              <a:cubicBezTo>
                                <a:pt x="356311" y="96166"/>
                                <a:pt x="356298" y="95899"/>
                                <a:pt x="356247" y="95201"/>
                              </a:cubicBezTo>
                              <a:cubicBezTo>
                                <a:pt x="356501" y="95594"/>
                                <a:pt x="356501" y="96089"/>
                                <a:pt x="356869" y="96407"/>
                              </a:cubicBezTo>
                              <a:moveTo>
                                <a:pt x="363750" y="71536"/>
                              </a:moveTo>
                              <a:cubicBezTo>
                                <a:pt x="364626" y="69682"/>
                                <a:pt x="364474" y="67473"/>
                                <a:pt x="362836" y="66089"/>
                              </a:cubicBezTo>
                              <a:cubicBezTo>
                                <a:pt x="362506" y="65810"/>
                                <a:pt x="362062" y="65899"/>
                                <a:pt x="361681" y="65734"/>
                              </a:cubicBezTo>
                              <a:lnTo>
                                <a:pt x="369172" y="65734"/>
                              </a:lnTo>
                              <a:cubicBezTo>
                                <a:pt x="368321" y="68337"/>
                                <a:pt x="366328" y="70419"/>
                                <a:pt x="363750" y="71536"/>
                              </a:cubicBezTo>
                              <a:moveTo>
                                <a:pt x="363801" y="88777"/>
                              </a:moveTo>
                              <a:cubicBezTo>
                                <a:pt x="363738" y="89462"/>
                                <a:pt x="363662" y="90148"/>
                                <a:pt x="363598" y="90795"/>
                              </a:cubicBezTo>
                              <a:cubicBezTo>
                                <a:pt x="363484" y="90580"/>
                                <a:pt x="363420" y="90364"/>
                                <a:pt x="363268" y="90161"/>
                              </a:cubicBezTo>
                              <a:cubicBezTo>
                                <a:pt x="363306" y="90122"/>
                                <a:pt x="363357" y="90072"/>
                                <a:pt x="363408" y="90008"/>
                              </a:cubicBezTo>
                              <a:cubicBezTo>
                                <a:pt x="363700" y="89665"/>
                                <a:pt x="363623" y="89183"/>
                                <a:pt x="363801" y="88777"/>
                              </a:cubicBezTo>
                              <a:moveTo>
                                <a:pt x="363268" y="84359"/>
                              </a:moveTo>
                              <a:cubicBezTo>
                                <a:pt x="363319" y="84308"/>
                                <a:pt x="363344" y="84282"/>
                                <a:pt x="363408" y="84219"/>
                              </a:cubicBezTo>
                              <a:cubicBezTo>
                                <a:pt x="364195" y="83279"/>
                                <a:pt x="364576" y="82073"/>
                                <a:pt x="364474" y="80855"/>
                              </a:cubicBezTo>
                              <a:cubicBezTo>
                                <a:pt x="364398" y="79940"/>
                                <a:pt x="363814" y="79242"/>
                                <a:pt x="363268" y="78557"/>
                              </a:cubicBezTo>
                              <a:cubicBezTo>
                                <a:pt x="363319" y="78493"/>
                                <a:pt x="363344" y="78481"/>
                                <a:pt x="363408" y="78404"/>
                              </a:cubicBezTo>
                              <a:cubicBezTo>
                                <a:pt x="364195" y="77465"/>
                                <a:pt x="364576" y="76259"/>
                                <a:pt x="364474" y="75027"/>
                              </a:cubicBezTo>
                              <a:cubicBezTo>
                                <a:pt x="364423" y="74481"/>
                                <a:pt x="363966" y="74126"/>
                                <a:pt x="363750" y="73656"/>
                              </a:cubicBezTo>
                              <a:cubicBezTo>
                                <a:pt x="365122" y="73174"/>
                                <a:pt x="366315" y="72425"/>
                                <a:pt x="367381" y="71536"/>
                              </a:cubicBezTo>
                              <a:cubicBezTo>
                                <a:pt x="366328" y="74507"/>
                                <a:pt x="365122" y="78404"/>
                                <a:pt x="364601" y="81934"/>
                              </a:cubicBezTo>
                              <a:cubicBezTo>
                                <a:pt x="364411" y="83216"/>
                                <a:pt x="364246" y="84562"/>
                                <a:pt x="364093" y="85920"/>
                              </a:cubicBezTo>
                              <a:cubicBezTo>
                                <a:pt x="363928" y="85336"/>
                                <a:pt x="363649" y="84828"/>
                                <a:pt x="363268" y="84359"/>
                              </a:cubicBezTo>
                              <a:moveTo>
                                <a:pt x="304867" y="78366"/>
                              </a:moveTo>
                              <a:cubicBezTo>
                                <a:pt x="303965" y="78569"/>
                                <a:pt x="301452" y="79547"/>
                                <a:pt x="299496" y="80753"/>
                              </a:cubicBezTo>
                              <a:cubicBezTo>
                                <a:pt x="299941" y="79382"/>
                                <a:pt x="300410" y="78011"/>
                                <a:pt x="301172" y="76855"/>
                              </a:cubicBezTo>
                              <a:cubicBezTo>
                                <a:pt x="304943" y="71295"/>
                                <a:pt x="311240" y="69860"/>
                                <a:pt x="314338" y="69860"/>
                              </a:cubicBezTo>
                              <a:lnTo>
                                <a:pt x="314643" y="69860"/>
                              </a:lnTo>
                              <a:cubicBezTo>
                                <a:pt x="321536" y="70101"/>
                                <a:pt x="325129" y="72133"/>
                                <a:pt x="328951" y="74316"/>
                              </a:cubicBezTo>
                              <a:cubicBezTo>
                                <a:pt x="333229" y="76741"/>
                                <a:pt x="338117" y="79471"/>
                                <a:pt x="348122" y="80004"/>
                              </a:cubicBezTo>
                              <a:cubicBezTo>
                                <a:pt x="348337" y="80740"/>
                                <a:pt x="348591" y="81464"/>
                                <a:pt x="348769" y="82175"/>
                              </a:cubicBezTo>
                              <a:cubicBezTo>
                                <a:pt x="348934" y="82861"/>
                                <a:pt x="349048" y="83698"/>
                                <a:pt x="349188" y="84460"/>
                              </a:cubicBezTo>
                              <a:cubicBezTo>
                                <a:pt x="346725" y="82645"/>
                                <a:pt x="341190" y="79420"/>
                                <a:pt x="333813" y="80804"/>
                              </a:cubicBezTo>
                              <a:cubicBezTo>
                                <a:pt x="331160" y="81299"/>
                                <a:pt x="329370" y="81654"/>
                                <a:pt x="328113" y="81896"/>
                              </a:cubicBezTo>
                              <a:cubicBezTo>
                                <a:pt x="326665" y="82175"/>
                                <a:pt x="325891" y="82378"/>
                                <a:pt x="325739" y="82327"/>
                              </a:cubicBezTo>
                              <a:cubicBezTo>
                                <a:pt x="325650" y="82251"/>
                                <a:pt x="325574" y="82175"/>
                                <a:pt x="325459" y="82086"/>
                              </a:cubicBezTo>
                              <a:cubicBezTo>
                                <a:pt x="324444" y="81261"/>
                                <a:pt x="314769" y="76195"/>
                                <a:pt x="304867" y="78366"/>
                              </a:cubicBezTo>
                              <a:moveTo>
                                <a:pt x="303521" y="116047"/>
                              </a:moveTo>
                              <a:cubicBezTo>
                                <a:pt x="305819" y="114943"/>
                                <a:pt x="308536" y="110677"/>
                                <a:pt x="309869" y="108392"/>
                              </a:cubicBezTo>
                              <a:lnTo>
                                <a:pt x="314046" y="122217"/>
                              </a:lnTo>
                              <a:cubicBezTo>
                                <a:pt x="311634" y="121024"/>
                                <a:pt x="306860" y="118955"/>
                                <a:pt x="304384" y="119348"/>
                              </a:cubicBezTo>
                              <a:cubicBezTo>
                                <a:pt x="304410" y="119031"/>
                                <a:pt x="304651" y="118815"/>
                                <a:pt x="304613" y="118472"/>
                              </a:cubicBezTo>
                              <a:cubicBezTo>
                                <a:pt x="304499" y="117520"/>
                                <a:pt x="304016" y="116771"/>
                                <a:pt x="303521" y="116047"/>
                              </a:cubicBezTo>
                              <a:moveTo>
                                <a:pt x="319188" y="120161"/>
                              </a:moveTo>
                              <a:cubicBezTo>
                                <a:pt x="315341" y="117761"/>
                                <a:pt x="315011" y="114905"/>
                                <a:pt x="315189" y="113318"/>
                              </a:cubicBezTo>
                              <a:cubicBezTo>
                                <a:pt x="315493" y="110652"/>
                                <a:pt x="317588" y="108239"/>
                                <a:pt x="320076" y="107706"/>
                              </a:cubicBezTo>
                              <a:cubicBezTo>
                                <a:pt x="321968" y="107300"/>
                                <a:pt x="323644" y="108087"/>
                                <a:pt x="324888" y="109953"/>
                              </a:cubicBezTo>
                              <a:cubicBezTo>
                                <a:pt x="325066" y="110258"/>
                                <a:pt x="325193" y="110461"/>
                                <a:pt x="325282" y="110512"/>
                              </a:cubicBezTo>
                              <a:lnTo>
                                <a:pt x="325701" y="110855"/>
                              </a:lnTo>
                              <a:lnTo>
                                <a:pt x="326475" y="110068"/>
                              </a:lnTo>
                              <a:lnTo>
                                <a:pt x="326196" y="109623"/>
                              </a:lnTo>
                              <a:cubicBezTo>
                                <a:pt x="326145" y="109534"/>
                                <a:pt x="326094" y="109471"/>
                                <a:pt x="326056" y="109395"/>
                              </a:cubicBezTo>
                              <a:cubicBezTo>
                                <a:pt x="325396" y="108150"/>
                                <a:pt x="322603" y="101879"/>
                                <a:pt x="327072" y="92598"/>
                              </a:cubicBezTo>
                              <a:cubicBezTo>
                                <a:pt x="333598" y="100558"/>
                                <a:pt x="332366" y="107338"/>
                                <a:pt x="332011" y="108709"/>
                              </a:cubicBezTo>
                              <a:cubicBezTo>
                                <a:pt x="331985" y="108798"/>
                                <a:pt x="331960" y="108874"/>
                                <a:pt x="331922" y="108963"/>
                              </a:cubicBezTo>
                              <a:lnTo>
                                <a:pt x="331744" y="109534"/>
                              </a:lnTo>
                              <a:lnTo>
                                <a:pt x="332683" y="110042"/>
                              </a:lnTo>
                              <a:lnTo>
                                <a:pt x="333026" y="109623"/>
                              </a:lnTo>
                              <a:cubicBezTo>
                                <a:pt x="333077" y="109534"/>
                                <a:pt x="333191" y="109306"/>
                                <a:pt x="333280" y="108950"/>
                              </a:cubicBezTo>
                              <a:cubicBezTo>
                                <a:pt x="334042" y="106868"/>
                                <a:pt x="335489" y="105713"/>
                                <a:pt x="337419" y="105662"/>
                              </a:cubicBezTo>
                              <a:cubicBezTo>
                                <a:pt x="337470" y="105649"/>
                                <a:pt x="337495" y="105649"/>
                                <a:pt x="337546" y="105649"/>
                              </a:cubicBezTo>
                              <a:cubicBezTo>
                                <a:pt x="340047" y="105649"/>
                                <a:pt x="342574" y="107503"/>
                                <a:pt x="343488" y="109966"/>
                              </a:cubicBezTo>
                              <a:cubicBezTo>
                                <a:pt x="344046" y="111477"/>
                                <a:pt x="344376" y="114321"/>
                                <a:pt x="341228" y="117558"/>
                              </a:cubicBezTo>
                              <a:cubicBezTo>
                                <a:pt x="341418" y="115946"/>
                                <a:pt x="341482" y="113660"/>
                                <a:pt x="340504" y="112162"/>
                              </a:cubicBezTo>
                              <a:cubicBezTo>
                                <a:pt x="339945" y="111312"/>
                                <a:pt x="339133" y="110804"/>
                                <a:pt x="338092" y="110651"/>
                              </a:cubicBezTo>
                              <a:cubicBezTo>
                                <a:pt x="337990" y="110626"/>
                                <a:pt x="337863" y="110613"/>
                                <a:pt x="337724" y="110613"/>
                              </a:cubicBezTo>
                              <a:cubicBezTo>
                                <a:pt x="336873" y="110613"/>
                                <a:pt x="335578" y="110956"/>
                                <a:pt x="334804" y="111972"/>
                              </a:cubicBezTo>
                              <a:cubicBezTo>
                                <a:pt x="334537" y="112327"/>
                                <a:pt x="334664" y="113165"/>
                                <a:pt x="334639" y="113851"/>
                              </a:cubicBezTo>
                              <a:cubicBezTo>
                                <a:pt x="334613" y="114041"/>
                                <a:pt x="334550" y="114219"/>
                                <a:pt x="334588" y="114397"/>
                              </a:cubicBezTo>
                              <a:cubicBezTo>
                                <a:pt x="334613" y="114676"/>
                                <a:pt x="334448" y="114765"/>
                                <a:pt x="334524" y="115095"/>
                              </a:cubicBezTo>
                              <a:lnTo>
                                <a:pt x="325117" y="116187"/>
                              </a:lnTo>
                              <a:cubicBezTo>
                                <a:pt x="325142" y="114676"/>
                                <a:pt x="324672" y="113698"/>
                                <a:pt x="324114" y="113229"/>
                              </a:cubicBezTo>
                              <a:cubicBezTo>
                                <a:pt x="322958" y="112302"/>
                                <a:pt x="321371" y="112429"/>
                                <a:pt x="320597" y="112721"/>
                              </a:cubicBezTo>
                              <a:cubicBezTo>
                                <a:pt x="320191" y="112873"/>
                                <a:pt x="320064" y="113305"/>
                                <a:pt x="319759" y="113571"/>
                              </a:cubicBezTo>
                              <a:cubicBezTo>
                                <a:pt x="319670" y="113648"/>
                                <a:pt x="319619" y="113724"/>
                                <a:pt x="319543" y="113800"/>
                              </a:cubicBezTo>
                              <a:cubicBezTo>
                                <a:pt x="319238" y="114130"/>
                                <a:pt x="318781" y="114308"/>
                                <a:pt x="318616" y="114752"/>
                              </a:cubicBezTo>
                              <a:cubicBezTo>
                                <a:pt x="318007" y="116428"/>
                                <a:pt x="318604" y="118637"/>
                                <a:pt x="319188" y="120160"/>
                              </a:cubicBezTo>
                              <a:moveTo>
                                <a:pt x="415385" y="128743"/>
                              </a:moveTo>
                              <a:lnTo>
                                <a:pt x="414229" y="124084"/>
                              </a:lnTo>
                              <a:lnTo>
                                <a:pt x="413467" y="125709"/>
                              </a:lnTo>
                              <a:cubicBezTo>
                                <a:pt x="412414" y="127918"/>
                                <a:pt x="407488" y="129302"/>
                                <a:pt x="402105" y="128908"/>
                              </a:cubicBezTo>
                              <a:cubicBezTo>
                                <a:pt x="395947" y="128489"/>
                                <a:pt x="391440" y="125886"/>
                                <a:pt x="391123" y="123728"/>
                              </a:cubicBezTo>
                              <a:lnTo>
                                <a:pt x="390843" y="122001"/>
                              </a:lnTo>
                              <a:lnTo>
                                <a:pt x="388076" y="126483"/>
                              </a:lnTo>
                              <a:lnTo>
                                <a:pt x="386336" y="120948"/>
                              </a:lnTo>
                              <a:lnTo>
                                <a:pt x="385689" y="122725"/>
                              </a:lnTo>
                              <a:cubicBezTo>
                                <a:pt x="384623" y="125645"/>
                                <a:pt x="379024" y="127042"/>
                                <a:pt x="372904" y="125886"/>
                              </a:cubicBezTo>
                              <a:cubicBezTo>
                                <a:pt x="367216" y="124820"/>
                                <a:pt x="362709" y="121900"/>
                                <a:pt x="362227" y="118942"/>
                              </a:cubicBezTo>
                              <a:lnTo>
                                <a:pt x="361757" y="116187"/>
                              </a:lnTo>
                              <a:lnTo>
                                <a:pt x="359764" y="123055"/>
                              </a:lnTo>
                              <a:lnTo>
                                <a:pt x="358545" y="118866"/>
                              </a:lnTo>
                              <a:lnTo>
                                <a:pt x="357758" y="116187"/>
                              </a:lnTo>
                              <a:lnTo>
                                <a:pt x="357758" y="116212"/>
                              </a:lnTo>
                              <a:lnTo>
                                <a:pt x="357745" y="116174"/>
                              </a:lnTo>
                              <a:lnTo>
                                <a:pt x="357288" y="118942"/>
                              </a:lnTo>
                              <a:cubicBezTo>
                                <a:pt x="357212" y="119437"/>
                                <a:pt x="356869" y="119919"/>
                                <a:pt x="356565" y="120402"/>
                              </a:cubicBezTo>
                              <a:cubicBezTo>
                                <a:pt x="355904" y="121506"/>
                                <a:pt x="354787" y="122547"/>
                                <a:pt x="353251" y="123449"/>
                              </a:cubicBezTo>
                              <a:cubicBezTo>
                                <a:pt x="351410" y="124515"/>
                                <a:pt x="349150" y="125404"/>
                                <a:pt x="346598" y="125886"/>
                              </a:cubicBezTo>
                              <a:cubicBezTo>
                                <a:pt x="342015" y="126750"/>
                                <a:pt x="337724" y="126178"/>
                                <a:pt x="335413" y="124604"/>
                              </a:cubicBezTo>
                              <a:cubicBezTo>
                                <a:pt x="334639" y="124084"/>
                                <a:pt x="334093" y="123449"/>
                                <a:pt x="333813" y="122712"/>
                              </a:cubicBezTo>
                              <a:lnTo>
                                <a:pt x="333191" y="120948"/>
                              </a:lnTo>
                              <a:lnTo>
                                <a:pt x="334740" y="120770"/>
                              </a:lnTo>
                              <a:cubicBezTo>
                                <a:pt x="335058" y="121100"/>
                                <a:pt x="335527" y="121265"/>
                                <a:pt x="335883" y="121570"/>
                              </a:cubicBezTo>
                              <a:cubicBezTo>
                                <a:pt x="336150" y="121836"/>
                                <a:pt x="336543" y="122116"/>
                                <a:pt x="337064" y="122408"/>
                              </a:cubicBezTo>
                              <a:cubicBezTo>
                                <a:pt x="339120" y="123690"/>
                                <a:pt x="341469" y="124617"/>
                                <a:pt x="344097" y="124617"/>
                              </a:cubicBezTo>
                              <a:cubicBezTo>
                                <a:pt x="344618" y="124617"/>
                                <a:pt x="345126" y="124591"/>
                                <a:pt x="345633" y="124541"/>
                              </a:cubicBezTo>
                              <a:cubicBezTo>
                                <a:pt x="349290" y="124160"/>
                                <a:pt x="352603" y="122433"/>
                                <a:pt x="354711" y="119792"/>
                              </a:cubicBezTo>
                              <a:cubicBezTo>
                                <a:pt x="356095" y="118078"/>
                                <a:pt x="356679" y="116073"/>
                                <a:pt x="356780" y="114041"/>
                              </a:cubicBezTo>
                              <a:cubicBezTo>
                                <a:pt x="356831" y="114092"/>
                                <a:pt x="356818" y="114168"/>
                                <a:pt x="356869" y="114232"/>
                              </a:cubicBezTo>
                              <a:cubicBezTo>
                                <a:pt x="357745" y="114955"/>
                                <a:pt x="358786" y="115298"/>
                                <a:pt x="359840" y="115298"/>
                              </a:cubicBezTo>
                              <a:cubicBezTo>
                                <a:pt x="360919" y="115298"/>
                                <a:pt x="361871" y="114676"/>
                                <a:pt x="362722" y="113965"/>
                              </a:cubicBezTo>
                              <a:cubicBezTo>
                                <a:pt x="362798" y="116034"/>
                                <a:pt x="363395" y="118066"/>
                                <a:pt x="364791" y="119805"/>
                              </a:cubicBezTo>
                              <a:cubicBezTo>
                                <a:pt x="366912" y="122433"/>
                                <a:pt x="370225" y="124160"/>
                                <a:pt x="373882" y="124541"/>
                              </a:cubicBezTo>
                              <a:cubicBezTo>
                                <a:pt x="374390" y="124591"/>
                                <a:pt x="374897" y="124617"/>
                                <a:pt x="375405" y="124617"/>
                              </a:cubicBezTo>
                              <a:cubicBezTo>
                                <a:pt x="378186" y="124617"/>
                                <a:pt x="380674" y="123601"/>
                                <a:pt x="382782" y="122166"/>
                              </a:cubicBezTo>
                              <a:cubicBezTo>
                                <a:pt x="382985" y="122040"/>
                                <a:pt x="383150" y="121925"/>
                                <a:pt x="383302" y="121798"/>
                              </a:cubicBezTo>
                              <a:cubicBezTo>
                                <a:pt x="383772" y="121430"/>
                                <a:pt x="384356" y="121189"/>
                                <a:pt x="384762" y="120770"/>
                              </a:cubicBezTo>
                              <a:lnTo>
                                <a:pt x="392811" y="121710"/>
                              </a:lnTo>
                              <a:cubicBezTo>
                                <a:pt x="393141" y="122319"/>
                                <a:pt x="393802" y="122687"/>
                                <a:pt x="394259" y="123220"/>
                              </a:cubicBezTo>
                              <a:cubicBezTo>
                                <a:pt x="394512" y="123614"/>
                                <a:pt x="394893" y="124033"/>
                                <a:pt x="395427" y="124452"/>
                              </a:cubicBezTo>
                              <a:cubicBezTo>
                                <a:pt x="397610" y="126369"/>
                                <a:pt x="400276" y="127829"/>
                                <a:pt x="403552" y="127969"/>
                              </a:cubicBezTo>
                              <a:cubicBezTo>
                                <a:pt x="403793" y="127969"/>
                                <a:pt x="404009" y="127981"/>
                                <a:pt x="404225" y="127981"/>
                              </a:cubicBezTo>
                              <a:cubicBezTo>
                                <a:pt x="409417" y="127981"/>
                                <a:pt x="413823" y="125290"/>
                                <a:pt x="415638" y="121265"/>
                              </a:cubicBezTo>
                              <a:cubicBezTo>
                                <a:pt x="415765" y="121532"/>
                                <a:pt x="415677" y="121925"/>
                                <a:pt x="415867" y="122154"/>
                              </a:cubicBezTo>
                              <a:cubicBezTo>
                                <a:pt x="416248" y="122573"/>
                                <a:pt x="416781" y="122662"/>
                                <a:pt x="417264" y="122839"/>
                              </a:cubicBezTo>
                              <a:cubicBezTo>
                                <a:pt x="416464" y="124934"/>
                                <a:pt x="415994" y="126800"/>
                                <a:pt x="415385" y="128743"/>
                              </a:cubicBezTo>
                              <a:moveTo>
                                <a:pt x="402562" y="172226"/>
                              </a:moveTo>
                              <a:cubicBezTo>
                                <a:pt x="401432" y="171718"/>
                                <a:pt x="400023" y="171452"/>
                                <a:pt x="398309" y="171452"/>
                              </a:cubicBezTo>
                              <a:cubicBezTo>
                                <a:pt x="397471" y="171452"/>
                                <a:pt x="396544" y="171528"/>
                                <a:pt x="395554" y="171642"/>
                              </a:cubicBezTo>
                              <a:cubicBezTo>
                                <a:pt x="395211" y="171680"/>
                                <a:pt x="394868" y="171705"/>
                                <a:pt x="394551" y="171705"/>
                              </a:cubicBezTo>
                              <a:cubicBezTo>
                                <a:pt x="389206" y="171705"/>
                                <a:pt x="386463" y="166729"/>
                                <a:pt x="383823" y="161904"/>
                              </a:cubicBezTo>
                              <a:cubicBezTo>
                                <a:pt x="383010" y="160432"/>
                                <a:pt x="382248" y="159048"/>
                                <a:pt x="381436" y="157854"/>
                              </a:cubicBezTo>
                              <a:cubicBezTo>
                                <a:pt x="380687" y="156788"/>
                                <a:pt x="379887" y="155925"/>
                                <a:pt x="379074" y="155214"/>
                              </a:cubicBezTo>
                              <a:cubicBezTo>
                                <a:pt x="380484" y="154604"/>
                                <a:pt x="383391" y="153957"/>
                                <a:pt x="387898" y="155798"/>
                              </a:cubicBezTo>
                              <a:cubicBezTo>
                                <a:pt x="389269" y="156331"/>
                                <a:pt x="390755" y="156115"/>
                                <a:pt x="392215" y="155937"/>
                              </a:cubicBezTo>
                              <a:cubicBezTo>
                                <a:pt x="394221" y="155645"/>
                                <a:pt x="396214" y="155379"/>
                                <a:pt x="398067" y="156902"/>
                              </a:cubicBezTo>
                              <a:cubicBezTo>
                                <a:pt x="400632" y="159035"/>
                                <a:pt x="402333" y="162298"/>
                                <a:pt x="403946" y="165447"/>
                              </a:cubicBezTo>
                              <a:cubicBezTo>
                                <a:pt x="405368" y="168176"/>
                                <a:pt x="406713" y="170804"/>
                                <a:pt x="408592" y="172505"/>
                              </a:cubicBezTo>
                              <a:cubicBezTo>
                                <a:pt x="406015" y="173293"/>
                                <a:pt x="403120" y="172467"/>
                                <a:pt x="402562" y="172226"/>
                              </a:cubicBezTo>
                              <a:moveTo>
                                <a:pt x="355739" y="170461"/>
                              </a:moveTo>
                              <a:cubicBezTo>
                                <a:pt x="353632" y="169776"/>
                                <a:pt x="351753" y="170169"/>
                                <a:pt x="351232" y="170385"/>
                              </a:cubicBezTo>
                              <a:cubicBezTo>
                                <a:pt x="347042" y="172023"/>
                                <a:pt x="343856" y="169966"/>
                                <a:pt x="343843" y="169953"/>
                              </a:cubicBezTo>
                              <a:cubicBezTo>
                                <a:pt x="339895" y="167160"/>
                                <a:pt x="338435" y="164355"/>
                                <a:pt x="337051" y="161638"/>
                              </a:cubicBezTo>
                              <a:cubicBezTo>
                                <a:pt x="336226" y="160025"/>
                                <a:pt x="335451" y="158514"/>
                                <a:pt x="334207" y="157067"/>
                              </a:cubicBezTo>
                              <a:cubicBezTo>
                                <a:pt x="333610" y="156356"/>
                                <a:pt x="333014" y="155759"/>
                                <a:pt x="332404" y="155226"/>
                              </a:cubicBezTo>
                              <a:cubicBezTo>
                                <a:pt x="333039" y="155010"/>
                                <a:pt x="333813" y="154693"/>
                                <a:pt x="334829" y="154185"/>
                              </a:cubicBezTo>
                              <a:cubicBezTo>
                                <a:pt x="335527" y="153855"/>
                                <a:pt x="338028" y="152878"/>
                                <a:pt x="341609" y="154452"/>
                              </a:cubicBezTo>
                              <a:cubicBezTo>
                                <a:pt x="343069" y="155087"/>
                                <a:pt x="344465" y="154668"/>
                                <a:pt x="345455" y="154388"/>
                              </a:cubicBezTo>
                              <a:cubicBezTo>
                                <a:pt x="345659" y="154325"/>
                                <a:pt x="345849" y="154274"/>
                                <a:pt x="346039" y="154223"/>
                              </a:cubicBezTo>
                              <a:cubicBezTo>
                                <a:pt x="347855" y="153830"/>
                                <a:pt x="353924" y="153157"/>
                                <a:pt x="356996" y="161638"/>
                              </a:cubicBezTo>
                              <a:lnTo>
                                <a:pt x="357098" y="161980"/>
                              </a:lnTo>
                              <a:cubicBezTo>
                                <a:pt x="358316" y="166157"/>
                                <a:pt x="360107" y="168811"/>
                                <a:pt x="362024" y="170461"/>
                              </a:cubicBezTo>
                              <a:cubicBezTo>
                                <a:pt x="359916" y="170880"/>
                                <a:pt x="356996" y="170842"/>
                                <a:pt x="355739" y="170461"/>
                              </a:cubicBezTo>
                              <a:moveTo>
                                <a:pt x="355244" y="41257"/>
                              </a:moveTo>
                              <a:cubicBezTo>
                                <a:pt x="353010" y="42056"/>
                                <a:pt x="350458" y="43453"/>
                                <a:pt x="348883" y="44405"/>
                              </a:cubicBezTo>
                              <a:lnTo>
                                <a:pt x="348883" y="35620"/>
                              </a:lnTo>
                              <a:cubicBezTo>
                                <a:pt x="350521" y="36610"/>
                                <a:pt x="353200" y="38070"/>
                                <a:pt x="355498" y="38844"/>
                              </a:cubicBezTo>
                              <a:cubicBezTo>
                                <a:pt x="355244" y="39695"/>
                                <a:pt x="355054" y="40419"/>
                                <a:pt x="355244" y="41257"/>
                              </a:cubicBezTo>
                              <a:moveTo>
                                <a:pt x="370873" y="35620"/>
                              </a:moveTo>
                              <a:lnTo>
                                <a:pt x="370873" y="44405"/>
                              </a:lnTo>
                              <a:cubicBezTo>
                                <a:pt x="369260" y="43440"/>
                                <a:pt x="366632" y="41967"/>
                                <a:pt x="364360" y="41168"/>
                              </a:cubicBezTo>
                              <a:cubicBezTo>
                                <a:pt x="364461" y="40685"/>
                                <a:pt x="364842" y="40292"/>
                                <a:pt x="364791" y="39784"/>
                              </a:cubicBezTo>
                              <a:cubicBezTo>
                                <a:pt x="364766" y="39416"/>
                                <a:pt x="364423" y="39187"/>
                                <a:pt x="364309" y="38844"/>
                              </a:cubicBezTo>
                              <a:cubicBezTo>
                                <a:pt x="366594" y="38070"/>
                                <a:pt x="369248" y="36597"/>
                                <a:pt x="370873" y="35620"/>
                              </a:cubicBezTo>
                              <a:moveTo>
                                <a:pt x="459528" y="64083"/>
                              </a:moveTo>
                              <a:cubicBezTo>
                                <a:pt x="460772" y="62357"/>
                                <a:pt x="462068" y="61316"/>
                                <a:pt x="463413" y="61037"/>
                              </a:cubicBezTo>
                              <a:cubicBezTo>
                                <a:pt x="463705" y="61087"/>
                                <a:pt x="464518" y="61341"/>
                                <a:pt x="465229" y="62166"/>
                              </a:cubicBezTo>
                              <a:cubicBezTo>
                                <a:pt x="465813" y="62839"/>
                                <a:pt x="466397" y="64007"/>
                                <a:pt x="466460" y="65962"/>
                              </a:cubicBezTo>
                              <a:cubicBezTo>
                                <a:pt x="465724" y="66178"/>
                                <a:pt x="464949" y="66915"/>
                                <a:pt x="464772" y="67296"/>
                              </a:cubicBezTo>
                              <a:cubicBezTo>
                                <a:pt x="463286" y="69784"/>
                                <a:pt x="459516" y="73847"/>
                                <a:pt x="457142" y="75002"/>
                              </a:cubicBezTo>
                              <a:cubicBezTo>
                                <a:pt x="457700" y="69505"/>
                                <a:pt x="458652" y="66305"/>
                                <a:pt x="459528" y="64083"/>
                              </a:cubicBezTo>
                              <a:moveTo>
                                <a:pt x="469190" y="73580"/>
                              </a:moveTo>
                              <a:cubicBezTo>
                                <a:pt x="469266" y="73834"/>
                                <a:pt x="469355" y="74075"/>
                                <a:pt x="469418" y="74278"/>
                              </a:cubicBezTo>
                              <a:cubicBezTo>
                                <a:pt x="469558" y="74684"/>
                                <a:pt x="469710" y="75078"/>
                                <a:pt x="469825" y="75345"/>
                              </a:cubicBezTo>
                              <a:cubicBezTo>
                                <a:pt x="470053" y="75865"/>
                                <a:pt x="470536" y="76246"/>
                                <a:pt x="471044" y="76652"/>
                              </a:cubicBezTo>
                              <a:cubicBezTo>
                                <a:pt x="471856" y="77312"/>
                                <a:pt x="472707" y="77973"/>
                                <a:pt x="472707" y="79344"/>
                              </a:cubicBezTo>
                              <a:lnTo>
                                <a:pt x="472707" y="79979"/>
                              </a:lnTo>
                              <a:lnTo>
                                <a:pt x="473341" y="79991"/>
                              </a:lnTo>
                              <a:lnTo>
                                <a:pt x="473963" y="79966"/>
                              </a:lnTo>
                              <a:lnTo>
                                <a:pt x="473989" y="79344"/>
                              </a:lnTo>
                              <a:cubicBezTo>
                                <a:pt x="474078" y="77782"/>
                                <a:pt x="474471" y="75700"/>
                                <a:pt x="475220" y="74938"/>
                              </a:cubicBezTo>
                              <a:cubicBezTo>
                                <a:pt x="475563" y="74596"/>
                                <a:pt x="476261" y="73478"/>
                                <a:pt x="476744" y="72336"/>
                              </a:cubicBezTo>
                              <a:cubicBezTo>
                                <a:pt x="477061" y="73288"/>
                                <a:pt x="477315" y="73999"/>
                                <a:pt x="477607" y="74380"/>
                              </a:cubicBezTo>
                              <a:cubicBezTo>
                                <a:pt x="478001" y="74926"/>
                                <a:pt x="478407" y="78176"/>
                                <a:pt x="478128" y="80588"/>
                              </a:cubicBezTo>
                              <a:lnTo>
                                <a:pt x="478623" y="81400"/>
                              </a:lnTo>
                              <a:cubicBezTo>
                                <a:pt x="478686" y="81413"/>
                                <a:pt x="478750" y="81426"/>
                                <a:pt x="478813" y="81426"/>
                              </a:cubicBezTo>
                              <a:cubicBezTo>
                                <a:pt x="479219" y="81426"/>
                                <a:pt x="479384" y="81007"/>
                                <a:pt x="479588" y="80448"/>
                              </a:cubicBezTo>
                              <a:cubicBezTo>
                                <a:pt x="479981" y="79356"/>
                                <a:pt x="480946" y="76779"/>
                                <a:pt x="482165" y="75725"/>
                              </a:cubicBezTo>
                              <a:lnTo>
                                <a:pt x="482152" y="75713"/>
                              </a:lnTo>
                              <a:cubicBezTo>
                                <a:pt x="482584" y="75294"/>
                                <a:pt x="483206" y="74748"/>
                                <a:pt x="483777" y="74291"/>
                              </a:cubicBezTo>
                              <a:cubicBezTo>
                                <a:pt x="482850" y="76094"/>
                                <a:pt x="482635" y="77604"/>
                                <a:pt x="482546" y="78988"/>
                              </a:cubicBezTo>
                              <a:lnTo>
                                <a:pt x="482520" y="79585"/>
                              </a:lnTo>
                              <a:cubicBezTo>
                                <a:pt x="482444" y="81235"/>
                                <a:pt x="482216" y="85628"/>
                                <a:pt x="480261" y="85704"/>
                              </a:cubicBezTo>
                              <a:cubicBezTo>
                                <a:pt x="478242" y="85768"/>
                                <a:pt x="476922" y="85603"/>
                                <a:pt x="475690" y="85438"/>
                              </a:cubicBezTo>
                              <a:cubicBezTo>
                                <a:pt x="474712" y="85298"/>
                                <a:pt x="473697" y="85171"/>
                                <a:pt x="472288" y="85171"/>
                              </a:cubicBezTo>
                              <a:cubicBezTo>
                                <a:pt x="471856" y="85171"/>
                                <a:pt x="471412" y="85171"/>
                                <a:pt x="470904" y="85196"/>
                              </a:cubicBezTo>
                              <a:cubicBezTo>
                                <a:pt x="471577" y="84587"/>
                                <a:pt x="471894" y="83508"/>
                                <a:pt x="471234" y="82353"/>
                              </a:cubicBezTo>
                              <a:cubicBezTo>
                                <a:pt x="471081" y="82099"/>
                                <a:pt x="470878" y="81819"/>
                                <a:pt x="470688" y="81527"/>
                              </a:cubicBezTo>
                              <a:cubicBezTo>
                                <a:pt x="469609" y="79915"/>
                                <a:pt x="468174" y="77744"/>
                                <a:pt x="469190" y="73580"/>
                              </a:cubicBezTo>
                              <a:moveTo>
                                <a:pt x="447861" y="106195"/>
                              </a:moveTo>
                              <a:lnTo>
                                <a:pt x="447911" y="106233"/>
                              </a:lnTo>
                              <a:cubicBezTo>
                                <a:pt x="447886" y="106221"/>
                                <a:pt x="447873" y="106208"/>
                                <a:pt x="447861" y="106195"/>
                              </a:cubicBezTo>
                              <a:close/>
                              <a:moveTo>
                                <a:pt x="451124" y="96585"/>
                              </a:moveTo>
                              <a:cubicBezTo>
                                <a:pt x="451708" y="95531"/>
                                <a:pt x="452381" y="94706"/>
                                <a:pt x="453155" y="94299"/>
                              </a:cubicBezTo>
                              <a:cubicBezTo>
                                <a:pt x="453282" y="94236"/>
                                <a:pt x="453625" y="94198"/>
                                <a:pt x="454044" y="94198"/>
                              </a:cubicBezTo>
                              <a:lnTo>
                                <a:pt x="454044" y="94223"/>
                              </a:lnTo>
                              <a:cubicBezTo>
                                <a:pt x="455313" y="94312"/>
                                <a:pt x="456291" y="94858"/>
                                <a:pt x="457230" y="96204"/>
                              </a:cubicBezTo>
                              <a:cubicBezTo>
                                <a:pt x="456418" y="96839"/>
                                <a:pt x="455478" y="97740"/>
                                <a:pt x="454514" y="98692"/>
                              </a:cubicBezTo>
                              <a:cubicBezTo>
                                <a:pt x="453295" y="99848"/>
                                <a:pt x="451606" y="101498"/>
                                <a:pt x="450552" y="102031"/>
                              </a:cubicBezTo>
                              <a:cubicBezTo>
                                <a:pt x="450502" y="100076"/>
                                <a:pt x="450578" y="97994"/>
                                <a:pt x="451124" y="96585"/>
                              </a:cubicBezTo>
                              <a:moveTo>
                                <a:pt x="468885" y="111769"/>
                              </a:moveTo>
                              <a:cubicBezTo>
                                <a:pt x="469558" y="112200"/>
                                <a:pt x="470586" y="113153"/>
                                <a:pt x="471412" y="113902"/>
                              </a:cubicBezTo>
                              <a:cubicBezTo>
                                <a:pt x="472948" y="115298"/>
                                <a:pt x="473303" y="115679"/>
                                <a:pt x="473849" y="115222"/>
                              </a:cubicBezTo>
                              <a:cubicBezTo>
                                <a:pt x="474357" y="114816"/>
                                <a:pt x="473989" y="114194"/>
                                <a:pt x="473735" y="113724"/>
                              </a:cubicBezTo>
                              <a:cubicBezTo>
                                <a:pt x="472872" y="112289"/>
                                <a:pt x="471501" y="109661"/>
                                <a:pt x="471082" y="107021"/>
                              </a:cubicBezTo>
                              <a:cubicBezTo>
                                <a:pt x="471958" y="107655"/>
                                <a:pt x="473240" y="108811"/>
                                <a:pt x="474967" y="111312"/>
                              </a:cubicBezTo>
                              <a:cubicBezTo>
                                <a:pt x="474992" y="111362"/>
                                <a:pt x="475043" y="111413"/>
                                <a:pt x="475068" y="111489"/>
                              </a:cubicBezTo>
                              <a:cubicBezTo>
                                <a:pt x="475297" y="111845"/>
                                <a:pt x="475627" y="112416"/>
                                <a:pt x="476211" y="112416"/>
                              </a:cubicBezTo>
                              <a:cubicBezTo>
                                <a:pt x="476249" y="112416"/>
                                <a:pt x="476300" y="112416"/>
                                <a:pt x="476363" y="112403"/>
                              </a:cubicBezTo>
                              <a:cubicBezTo>
                                <a:pt x="477023" y="112277"/>
                                <a:pt x="477252" y="111451"/>
                                <a:pt x="477417" y="110575"/>
                              </a:cubicBezTo>
                              <a:cubicBezTo>
                                <a:pt x="477506" y="109953"/>
                                <a:pt x="478864" y="105230"/>
                                <a:pt x="479715" y="103199"/>
                              </a:cubicBezTo>
                              <a:cubicBezTo>
                                <a:pt x="480058" y="104545"/>
                                <a:pt x="480553" y="106906"/>
                                <a:pt x="480667" y="108849"/>
                              </a:cubicBezTo>
                              <a:lnTo>
                                <a:pt x="480692" y="109179"/>
                              </a:lnTo>
                              <a:cubicBezTo>
                                <a:pt x="480781" y="110664"/>
                                <a:pt x="480845" y="111731"/>
                                <a:pt x="480781" y="114079"/>
                              </a:cubicBezTo>
                              <a:cubicBezTo>
                                <a:pt x="480781" y="114333"/>
                                <a:pt x="480781" y="114866"/>
                                <a:pt x="481276" y="115032"/>
                              </a:cubicBezTo>
                              <a:cubicBezTo>
                                <a:pt x="481708" y="115209"/>
                                <a:pt x="482038" y="114866"/>
                                <a:pt x="482571" y="114156"/>
                              </a:cubicBezTo>
                              <a:cubicBezTo>
                                <a:pt x="483105" y="113419"/>
                                <a:pt x="484120" y="112061"/>
                                <a:pt x="485936" y="110118"/>
                              </a:cubicBezTo>
                              <a:cubicBezTo>
                                <a:pt x="486266" y="109788"/>
                                <a:pt x="486837" y="109280"/>
                                <a:pt x="487345" y="108861"/>
                              </a:cubicBezTo>
                              <a:cubicBezTo>
                                <a:pt x="487243" y="109090"/>
                                <a:pt x="487154" y="109344"/>
                                <a:pt x="487040" y="109610"/>
                              </a:cubicBezTo>
                              <a:cubicBezTo>
                                <a:pt x="486507" y="110969"/>
                                <a:pt x="485758" y="112822"/>
                                <a:pt x="485275" y="113597"/>
                              </a:cubicBezTo>
                              <a:cubicBezTo>
                                <a:pt x="484717" y="114511"/>
                                <a:pt x="484412" y="116542"/>
                                <a:pt x="484526" y="117291"/>
                              </a:cubicBezTo>
                              <a:cubicBezTo>
                                <a:pt x="484590" y="117710"/>
                                <a:pt x="484679" y="118180"/>
                                <a:pt x="484755" y="118701"/>
                              </a:cubicBezTo>
                              <a:cubicBezTo>
                                <a:pt x="485352" y="122294"/>
                                <a:pt x="485618" y="125315"/>
                                <a:pt x="482965" y="125810"/>
                              </a:cubicBezTo>
                              <a:cubicBezTo>
                                <a:pt x="481378" y="126140"/>
                                <a:pt x="480705" y="125912"/>
                                <a:pt x="479893" y="125671"/>
                              </a:cubicBezTo>
                              <a:cubicBezTo>
                                <a:pt x="479080" y="125404"/>
                                <a:pt x="478128" y="125137"/>
                                <a:pt x="476338" y="125214"/>
                              </a:cubicBezTo>
                              <a:cubicBezTo>
                                <a:pt x="473291" y="125328"/>
                                <a:pt x="472148" y="125912"/>
                                <a:pt x="471208" y="126382"/>
                              </a:cubicBezTo>
                              <a:cubicBezTo>
                                <a:pt x="470599" y="126699"/>
                                <a:pt x="470180" y="126902"/>
                                <a:pt x="469317" y="126902"/>
                              </a:cubicBezTo>
                              <a:cubicBezTo>
                                <a:pt x="469393" y="126864"/>
                                <a:pt x="469457" y="126826"/>
                                <a:pt x="469533" y="126775"/>
                              </a:cubicBezTo>
                              <a:cubicBezTo>
                                <a:pt x="470663" y="126039"/>
                                <a:pt x="471208" y="124388"/>
                                <a:pt x="471043" y="122128"/>
                              </a:cubicBezTo>
                              <a:cubicBezTo>
                                <a:pt x="470840" y="119310"/>
                                <a:pt x="469215" y="112822"/>
                                <a:pt x="467273" y="111134"/>
                              </a:cubicBezTo>
                              <a:cubicBezTo>
                                <a:pt x="467006" y="110880"/>
                                <a:pt x="466765" y="110677"/>
                                <a:pt x="466587" y="110486"/>
                              </a:cubicBezTo>
                              <a:cubicBezTo>
                                <a:pt x="467184" y="110766"/>
                                <a:pt x="467958" y="111185"/>
                                <a:pt x="468885" y="111769"/>
                              </a:cubicBezTo>
                              <a:moveTo>
                                <a:pt x="231319" y="110156"/>
                              </a:moveTo>
                              <a:cubicBezTo>
                                <a:pt x="231891" y="111604"/>
                                <a:pt x="232627" y="113419"/>
                                <a:pt x="233160" y="114270"/>
                              </a:cubicBezTo>
                              <a:cubicBezTo>
                                <a:pt x="233516" y="114854"/>
                                <a:pt x="233795" y="116580"/>
                                <a:pt x="233719" y="117126"/>
                              </a:cubicBezTo>
                              <a:cubicBezTo>
                                <a:pt x="233668" y="117520"/>
                                <a:pt x="233592" y="117990"/>
                                <a:pt x="233503" y="118472"/>
                              </a:cubicBezTo>
                              <a:cubicBezTo>
                                <a:pt x="232983" y="121557"/>
                                <a:pt x="232195" y="126191"/>
                                <a:pt x="236169" y="127042"/>
                              </a:cubicBezTo>
                              <a:cubicBezTo>
                                <a:pt x="236131" y="128146"/>
                                <a:pt x="235649" y="130165"/>
                                <a:pt x="234862" y="130889"/>
                              </a:cubicBezTo>
                              <a:cubicBezTo>
                                <a:pt x="234570" y="131155"/>
                                <a:pt x="234328" y="131142"/>
                                <a:pt x="234189" y="131104"/>
                              </a:cubicBezTo>
                              <a:lnTo>
                                <a:pt x="233909" y="132349"/>
                              </a:lnTo>
                              <a:cubicBezTo>
                                <a:pt x="234582" y="132514"/>
                                <a:pt x="235192" y="132323"/>
                                <a:pt x="235725" y="131841"/>
                              </a:cubicBezTo>
                              <a:cubicBezTo>
                                <a:pt x="236817" y="130825"/>
                                <a:pt x="237375" y="128629"/>
                                <a:pt x="237426" y="127232"/>
                              </a:cubicBezTo>
                              <a:cubicBezTo>
                                <a:pt x="237883" y="127232"/>
                                <a:pt x="238239" y="127232"/>
                                <a:pt x="238581" y="127207"/>
                              </a:cubicBezTo>
                              <a:cubicBezTo>
                                <a:pt x="238619" y="128641"/>
                                <a:pt x="238188" y="131168"/>
                                <a:pt x="237197" y="132184"/>
                              </a:cubicBezTo>
                              <a:cubicBezTo>
                                <a:pt x="236817" y="132590"/>
                                <a:pt x="236499" y="132628"/>
                                <a:pt x="236220" y="132577"/>
                              </a:cubicBezTo>
                              <a:lnTo>
                                <a:pt x="236029" y="133834"/>
                              </a:lnTo>
                              <a:cubicBezTo>
                                <a:pt x="236791" y="133986"/>
                                <a:pt x="237540" y="133694"/>
                                <a:pt x="238124" y="133060"/>
                              </a:cubicBezTo>
                              <a:cubicBezTo>
                                <a:pt x="239457" y="131676"/>
                                <a:pt x="239952" y="128603"/>
                                <a:pt x="239851" y="126927"/>
                              </a:cubicBezTo>
                              <a:cubicBezTo>
                                <a:pt x="239889" y="126902"/>
                                <a:pt x="239940" y="126889"/>
                                <a:pt x="239978" y="126889"/>
                              </a:cubicBezTo>
                              <a:cubicBezTo>
                                <a:pt x="240397" y="126750"/>
                                <a:pt x="240828" y="126623"/>
                                <a:pt x="241400" y="126547"/>
                              </a:cubicBezTo>
                              <a:cubicBezTo>
                                <a:pt x="241451" y="127918"/>
                                <a:pt x="241374" y="131803"/>
                                <a:pt x="240270" y="133123"/>
                              </a:cubicBezTo>
                              <a:cubicBezTo>
                                <a:pt x="239990" y="133440"/>
                                <a:pt x="239762" y="133478"/>
                                <a:pt x="239597" y="133491"/>
                              </a:cubicBezTo>
                              <a:lnTo>
                                <a:pt x="239635" y="134773"/>
                              </a:lnTo>
                              <a:cubicBezTo>
                                <a:pt x="240079" y="134761"/>
                                <a:pt x="240765" y="134583"/>
                                <a:pt x="241324" y="133834"/>
                              </a:cubicBezTo>
                              <a:cubicBezTo>
                                <a:pt x="242669" y="132082"/>
                                <a:pt x="242720" y="128045"/>
                                <a:pt x="242669" y="126470"/>
                              </a:cubicBezTo>
                              <a:cubicBezTo>
                                <a:pt x="242885" y="126470"/>
                                <a:pt x="243152" y="126470"/>
                                <a:pt x="243380" y="126496"/>
                              </a:cubicBezTo>
                              <a:cubicBezTo>
                                <a:pt x="243329" y="128108"/>
                                <a:pt x="243533" y="131739"/>
                                <a:pt x="243786" y="132425"/>
                              </a:cubicBezTo>
                              <a:cubicBezTo>
                                <a:pt x="244066" y="133225"/>
                                <a:pt x="246110" y="142632"/>
                                <a:pt x="243215" y="145120"/>
                              </a:cubicBezTo>
                              <a:cubicBezTo>
                                <a:pt x="242911" y="145387"/>
                                <a:pt x="242314" y="145603"/>
                                <a:pt x="242111" y="145438"/>
                              </a:cubicBezTo>
                              <a:cubicBezTo>
                                <a:pt x="241984" y="145362"/>
                                <a:pt x="241806" y="144790"/>
                                <a:pt x="242390" y="143153"/>
                              </a:cubicBezTo>
                              <a:lnTo>
                                <a:pt x="241171" y="142721"/>
                              </a:lnTo>
                              <a:cubicBezTo>
                                <a:pt x="240930" y="143432"/>
                                <a:pt x="240156" y="145654"/>
                                <a:pt x="241400" y="146504"/>
                              </a:cubicBezTo>
                              <a:cubicBezTo>
                                <a:pt x="241666" y="146682"/>
                                <a:pt x="241984" y="146771"/>
                                <a:pt x="242288" y="146771"/>
                              </a:cubicBezTo>
                              <a:cubicBezTo>
                                <a:pt x="242961" y="146771"/>
                                <a:pt x="243634" y="146441"/>
                                <a:pt x="244040" y="146098"/>
                              </a:cubicBezTo>
                              <a:cubicBezTo>
                                <a:pt x="247824" y="142848"/>
                                <a:pt x="245018" y="132120"/>
                                <a:pt x="244980" y="132006"/>
                              </a:cubicBezTo>
                              <a:cubicBezTo>
                                <a:pt x="244802" y="131498"/>
                                <a:pt x="244625" y="127994"/>
                                <a:pt x="244650" y="126597"/>
                              </a:cubicBezTo>
                              <a:cubicBezTo>
                                <a:pt x="244675" y="126597"/>
                                <a:pt x="244713" y="126597"/>
                                <a:pt x="244751" y="126610"/>
                              </a:cubicBezTo>
                              <a:cubicBezTo>
                                <a:pt x="244650" y="128019"/>
                                <a:pt x="244599" y="131269"/>
                                <a:pt x="245742" y="133047"/>
                              </a:cubicBezTo>
                              <a:cubicBezTo>
                                <a:pt x="246186" y="133732"/>
                                <a:pt x="246770" y="134164"/>
                                <a:pt x="247481" y="134316"/>
                              </a:cubicBezTo>
                              <a:lnTo>
                                <a:pt x="247735" y="133060"/>
                              </a:lnTo>
                              <a:cubicBezTo>
                                <a:pt x="245996" y="132691"/>
                                <a:pt x="245881" y="128578"/>
                                <a:pt x="245996" y="126851"/>
                              </a:cubicBezTo>
                              <a:cubicBezTo>
                                <a:pt x="246630" y="127004"/>
                                <a:pt x="247062" y="127194"/>
                                <a:pt x="247443" y="127385"/>
                              </a:cubicBezTo>
                              <a:cubicBezTo>
                                <a:pt x="247291" y="128426"/>
                                <a:pt x="247049" y="130965"/>
                                <a:pt x="248116" y="132628"/>
                              </a:cubicBezTo>
                              <a:cubicBezTo>
                                <a:pt x="248624" y="133415"/>
                                <a:pt x="249335" y="133910"/>
                                <a:pt x="250249" y="134113"/>
                              </a:cubicBezTo>
                              <a:lnTo>
                                <a:pt x="250515" y="132856"/>
                              </a:lnTo>
                              <a:cubicBezTo>
                                <a:pt x="249944" y="132742"/>
                                <a:pt x="249512" y="132437"/>
                                <a:pt x="249195" y="131955"/>
                              </a:cubicBezTo>
                              <a:cubicBezTo>
                                <a:pt x="248484" y="130838"/>
                                <a:pt x="248535" y="129022"/>
                                <a:pt x="248649" y="127930"/>
                              </a:cubicBezTo>
                              <a:cubicBezTo>
                                <a:pt x="249132" y="128108"/>
                                <a:pt x="249703" y="128222"/>
                                <a:pt x="250503" y="128172"/>
                              </a:cubicBezTo>
                              <a:cubicBezTo>
                                <a:pt x="251899" y="128121"/>
                                <a:pt x="257206" y="125683"/>
                                <a:pt x="257714" y="114828"/>
                              </a:cubicBezTo>
                              <a:cubicBezTo>
                                <a:pt x="258031" y="108227"/>
                                <a:pt x="259314" y="103059"/>
                                <a:pt x="260367" y="100114"/>
                              </a:cubicBezTo>
                              <a:cubicBezTo>
                                <a:pt x="260698" y="99238"/>
                                <a:pt x="261028" y="98476"/>
                                <a:pt x="261358" y="97816"/>
                              </a:cubicBezTo>
                              <a:cubicBezTo>
                                <a:pt x="261370" y="97765"/>
                                <a:pt x="261409" y="97727"/>
                                <a:pt x="261434" y="97676"/>
                              </a:cubicBezTo>
                              <a:cubicBezTo>
                                <a:pt x="263300" y="99225"/>
                                <a:pt x="266779" y="104113"/>
                                <a:pt x="269572" y="108531"/>
                              </a:cubicBezTo>
                              <a:cubicBezTo>
                                <a:pt x="269762" y="108976"/>
                                <a:pt x="269915" y="109598"/>
                                <a:pt x="269915" y="110055"/>
                              </a:cubicBezTo>
                              <a:cubicBezTo>
                                <a:pt x="269915" y="110550"/>
                                <a:pt x="269953" y="113292"/>
                                <a:pt x="275057" y="114486"/>
                              </a:cubicBezTo>
                              <a:cubicBezTo>
                                <a:pt x="278548" y="115298"/>
                                <a:pt x="291980" y="142543"/>
                                <a:pt x="301236" y="151798"/>
                              </a:cubicBezTo>
                              <a:cubicBezTo>
                                <a:pt x="301591" y="152154"/>
                                <a:pt x="301896" y="152471"/>
                                <a:pt x="302188" y="152814"/>
                              </a:cubicBezTo>
                              <a:cubicBezTo>
                                <a:pt x="302162" y="152827"/>
                                <a:pt x="302061" y="152814"/>
                                <a:pt x="302023" y="152814"/>
                              </a:cubicBezTo>
                              <a:cubicBezTo>
                                <a:pt x="296868" y="152814"/>
                                <a:pt x="292488" y="155620"/>
                                <a:pt x="290622" y="160140"/>
                              </a:cubicBezTo>
                              <a:cubicBezTo>
                                <a:pt x="288933" y="164253"/>
                                <a:pt x="289758" y="168811"/>
                                <a:pt x="292742" y="171782"/>
                              </a:cubicBezTo>
                              <a:cubicBezTo>
                                <a:pt x="295256" y="174283"/>
                                <a:pt x="297579" y="175006"/>
                                <a:pt x="299674" y="175006"/>
                              </a:cubicBezTo>
                              <a:cubicBezTo>
                                <a:pt x="301210" y="175006"/>
                                <a:pt x="302632" y="174613"/>
                                <a:pt x="303902" y="174257"/>
                              </a:cubicBezTo>
                              <a:cubicBezTo>
                                <a:pt x="305298" y="173876"/>
                                <a:pt x="306491" y="173495"/>
                                <a:pt x="307558" y="173788"/>
                              </a:cubicBezTo>
                              <a:cubicBezTo>
                                <a:pt x="312586" y="174943"/>
                                <a:pt x="316178" y="173597"/>
                                <a:pt x="317727" y="172797"/>
                              </a:cubicBezTo>
                              <a:cubicBezTo>
                                <a:pt x="318159" y="173077"/>
                                <a:pt x="318629" y="173292"/>
                                <a:pt x="319111" y="173508"/>
                              </a:cubicBezTo>
                              <a:cubicBezTo>
                                <a:pt x="321689" y="174562"/>
                                <a:pt x="324520" y="174384"/>
                                <a:pt x="327503" y="172988"/>
                              </a:cubicBezTo>
                              <a:cubicBezTo>
                                <a:pt x="327910" y="172772"/>
                                <a:pt x="329179" y="172188"/>
                                <a:pt x="333064" y="173330"/>
                              </a:cubicBezTo>
                              <a:cubicBezTo>
                                <a:pt x="336302" y="174295"/>
                                <a:pt x="340910" y="173699"/>
                                <a:pt x="343678" y="172035"/>
                              </a:cubicBezTo>
                              <a:cubicBezTo>
                                <a:pt x="345138" y="172708"/>
                                <a:pt x="348185" y="173660"/>
                                <a:pt x="351918" y="172175"/>
                              </a:cubicBezTo>
                              <a:cubicBezTo>
                                <a:pt x="352171" y="172074"/>
                                <a:pt x="353555" y="171794"/>
                                <a:pt x="355180" y="172289"/>
                              </a:cubicBezTo>
                              <a:cubicBezTo>
                                <a:pt x="357072" y="172873"/>
                                <a:pt x="361579" y="172886"/>
                                <a:pt x="364093" y="171858"/>
                              </a:cubicBezTo>
                              <a:cubicBezTo>
                                <a:pt x="365477" y="172581"/>
                                <a:pt x="366873" y="172899"/>
                                <a:pt x="368130" y="173000"/>
                              </a:cubicBezTo>
                              <a:cubicBezTo>
                                <a:pt x="369920" y="173165"/>
                                <a:pt x="371431" y="172950"/>
                                <a:pt x="372739" y="172772"/>
                              </a:cubicBezTo>
                              <a:cubicBezTo>
                                <a:pt x="374745" y="172518"/>
                                <a:pt x="376332" y="172315"/>
                                <a:pt x="378668" y="173242"/>
                              </a:cubicBezTo>
                              <a:cubicBezTo>
                                <a:pt x="380090" y="173800"/>
                                <a:pt x="385828" y="175159"/>
                                <a:pt x="389891" y="172404"/>
                              </a:cubicBezTo>
                              <a:cubicBezTo>
                                <a:pt x="391580" y="173330"/>
                                <a:pt x="393535" y="173800"/>
                                <a:pt x="395922" y="173546"/>
                              </a:cubicBezTo>
                              <a:cubicBezTo>
                                <a:pt x="399057" y="173115"/>
                                <a:pt x="400822" y="173559"/>
                                <a:pt x="401787" y="173991"/>
                              </a:cubicBezTo>
                              <a:cubicBezTo>
                                <a:pt x="402803" y="174422"/>
                                <a:pt x="407119" y="175616"/>
                                <a:pt x="410497" y="173800"/>
                              </a:cubicBezTo>
                              <a:cubicBezTo>
                                <a:pt x="411220" y="174143"/>
                                <a:pt x="412033" y="174359"/>
                                <a:pt x="412922" y="174410"/>
                              </a:cubicBezTo>
                              <a:cubicBezTo>
                                <a:pt x="413671" y="174410"/>
                                <a:pt x="414445" y="174333"/>
                                <a:pt x="415372" y="174206"/>
                              </a:cubicBezTo>
                              <a:cubicBezTo>
                                <a:pt x="417213" y="173914"/>
                                <a:pt x="419498" y="173597"/>
                                <a:pt x="422443" y="174435"/>
                              </a:cubicBezTo>
                              <a:cubicBezTo>
                                <a:pt x="425097" y="175222"/>
                                <a:pt x="427915" y="173838"/>
                                <a:pt x="429515" y="170931"/>
                              </a:cubicBezTo>
                              <a:cubicBezTo>
                                <a:pt x="431762" y="166894"/>
                                <a:pt x="431343" y="160431"/>
                                <a:pt x="425402" y="155074"/>
                              </a:cubicBezTo>
                              <a:cubicBezTo>
                                <a:pt x="424322" y="154109"/>
                                <a:pt x="422088" y="152408"/>
                                <a:pt x="416781" y="153093"/>
                              </a:cubicBezTo>
                              <a:cubicBezTo>
                                <a:pt x="417289" y="152674"/>
                                <a:pt x="417797" y="152281"/>
                                <a:pt x="418279" y="151798"/>
                              </a:cubicBezTo>
                              <a:cubicBezTo>
                                <a:pt x="427535" y="142543"/>
                                <a:pt x="440954" y="115298"/>
                                <a:pt x="444446" y="114486"/>
                              </a:cubicBezTo>
                              <a:cubicBezTo>
                                <a:pt x="449575" y="113305"/>
                                <a:pt x="449587" y="110550"/>
                                <a:pt x="449587" y="110055"/>
                              </a:cubicBezTo>
                              <a:cubicBezTo>
                                <a:pt x="449587" y="109636"/>
                                <a:pt x="449740" y="109077"/>
                                <a:pt x="449917" y="108646"/>
                              </a:cubicBezTo>
                              <a:cubicBezTo>
                                <a:pt x="452596" y="104418"/>
                                <a:pt x="456176" y="99263"/>
                                <a:pt x="458068" y="97676"/>
                              </a:cubicBezTo>
                              <a:cubicBezTo>
                                <a:pt x="458081" y="97702"/>
                                <a:pt x="458106" y="97727"/>
                                <a:pt x="458119" y="97740"/>
                              </a:cubicBezTo>
                              <a:cubicBezTo>
                                <a:pt x="458462" y="98451"/>
                                <a:pt x="458817" y="99263"/>
                                <a:pt x="459198" y="100228"/>
                              </a:cubicBezTo>
                              <a:cubicBezTo>
                                <a:pt x="460239" y="103199"/>
                                <a:pt x="461471" y="108303"/>
                                <a:pt x="461801" y="114828"/>
                              </a:cubicBezTo>
                              <a:cubicBezTo>
                                <a:pt x="462309" y="125683"/>
                                <a:pt x="467615" y="128121"/>
                                <a:pt x="468999" y="128172"/>
                              </a:cubicBezTo>
                              <a:cubicBezTo>
                                <a:pt x="469114" y="128184"/>
                                <a:pt x="469215" y="128184"/>
                                <a:pt x="469291" y="128184"/>
                              </a:cubicBezTo>
                              <a:cubicBezTo>
                                <a:pt x="469964" y="128184"/>
                                <a:pt x="470434" y="128083"/>
                                <a:pt x="470853" y="127943"/>
                              </a:cubicBezTo>
                              <a:cubicBezTo>
                                <a:pt x="470980" y="129022"/>
                                <a:pt x="471018" y="130850"/>
                                <a:pt x="470307" y="131955"/>
                              </a:cubicBezTo>
                              <a:cubicBezTo>
                                <a:pt x="470002" y="132437"/>
                                <a:pt x="469558" y="132742"/>
                                <a:pt x="468999" y="132856"/>
                              </a:cubicBezTo>
                              <a:lnTo>
                                <a:pt x="469266" y="134113"/>
                              </a:lnTo>
                              <a:cubicBezTo>
                                <a:pt x="470167" y="133910"/>
                                <a:pt x="470878" y="133415"/>
                                <a:pt x="471386" y="132641"/>
                              </a:cubicBezTo>
                              <a:cubicBezTo>
                                <a:pt x="472453" y="130977"/>
                                <a:pt x="472224" y="128425"/>
                                <a:pt x="472059" y="127397"/>
                              </a:cubicBezTo>
                              <a:cubicBezTo>
                                <a:pt x="472440" y="127207"/>
                                <a:pt x="472884" y="127004"/>
                                <a:pt x="473506" y="126851"/>
                              </a:cubicBezTo>
                              <a:cubicBezTo>
                                <a:pt x="473621" y="128578"/>
                                <a:pt x="473506" y="132691"/>
                                <a:pt x="471767" y="133059"/>
                              </a:cubicBezTo>
                              <a:lnTo>
                                <a:pt x="472021" y="134316"/>
                              </a:lnTo>
                              <a:cubicBezTo>
                                <a:pt x="472732" y="134164"/>
                                <a:pt x="473316" y="133732"/>
                                <a:pt x="473773" y="133047"/>
                              </a:cubicBezTo>
                              <a:cubicBezTo>
                                <a:pt x="474916" y="131269"/>
                                <a:pt x="474865" y="128019"/>
                                <a:pt x="474763" y="126610"/>
                              </a:cubicBezTo>
                              <a:cubicBezTo>
                                <a:pt x="474801" y="126597"/>
                                <a:pt x="474839" y="126597"/>
                                <a:pt x="474865" y="126597"/>
                              </a:cubicBezTo>
                              <a:cubicBezTo>
                                <a:pt x="474878" y="127994"/>
                                <a:pt x="474687" y="131511"/>
                                <a:pt x="474509" y="132031"/>
                              </a:cubicBezTo>
                              <a:cubicBezTo>
                                <a:pt x="474484" y="132120"/>
                                <a:pt x="471678" y="142848"/>
                                <a:pt x="475474" y="146085"/>
                              </a:cubicBezTo>
                              <a:cubicBezTo>
                                <a:pt x="475868" y="146428"/>
                                <a:pt x="476553" y="146771"/>
                                <a:pt x="477201" y="146771"/>
                              </a:cubicBezTo>
                              <a:cubicBezTo>
                                <a:pt x="477531" y="146771"/>
                                <a:pt x="477836" y="146682"/>
                                <a:pt x="478102" y="146504"/>
                              </a:cubicBezTo>
                              <a:cubicBezTo>
                                <a:pt x="479372" y="145666"/>
                                <a:pt x="478597" y="143445"/>
                                <a:pt x="478331" y="142721"/>
                              </a:cubicBezTo>
                              <a:lnTo>
                                <a:pt x="477125" y="143153"/>
                              </a:lnTo>
                              <a:cubicBezTo>
                                <a:pt x="477696" y="144790"/>
                                <a:pt x="477506" y="145362"/>
                                <a:pt x="477391" y="145438"/>
                              </a:cubicBezTo>
                              <a:cubicBezTo>
                                <a:pt x="477175" y="145565"/>
                                <a:pt x="476604" y="145412"/>
                                <a:pt x="476299" y="145120"/>
                              </a:cubicBezTo>
                              <a:cubicBezTo>
                                <a:pt x="473430" y="142657"/>
                                <a:pt x="475423" y="133339"/>
                                <a:pt x="475728" y="132437"/>
                              </a:cubicBezTo>
                              <a:cubicBezTo>
                                <a:pt x="475957" y="131739"/>
                                <a:pt x="476173" y="128108"/>
                                <a:pt x="476122" y="126496"/>
                              </a:cubicBezTo>
                              <a:cubicBezTo>
                                <a:pt x="476388" y="126470"/>
                                <a:pt x="476604" y="126470"/>
                                <a:pt x="476845" y="126470"/>
                              </a:cubicBezTo>
                              <a:cubicBezTo>
                                <a:pt x="476769" y="128032"/>
                                <a:pt x="476820" y="132095"/>
                                <a:pt x="478191" y="133872"/>
                              </a:cubicBezTo>
                              <a:cubicBezTo>
                                <a:pt x="478762" y="134583"/>
                                <a:pt x="479423" y="134761"/>
                                <a:pt x="479880" y="134773"/>
                              </a:cubicBezTo>
                              <a:lnTo>
                                <a:pt x="479905" y="133491"/>
                              </a:lnTo>
                              <a:cubicBezTo>
                                <a:pt x="479753" y="133478"/>
                                <a:pt x="479512" y="133440"/>
                                <a:pt x="479245" y="133123"/>
                              </a:cubicBezTo>
                              <a:cubicBezTo>
                                <a:pt x="478140" y="131828"/>
                                <a:pt x="478052" y="127943"/>
                                <a:pt x="478090" y="126547"/>
                              </a:cubicBezTo>
                              <a:cubicBezTo>
                                <a:pt x="478674" y="126623"/>
                                <a:pt x="479105" y="126750"/>
                                <a:pt x="479512" y="126889"/>
                              </a:cubicBezTo>
                              <a:cubicBezTo>
                                <a:pt x="479562" y="126902"/>
                                <a:pt x="479613" y="126915"/>
                                <a:pt x="479651" y="126927"/>
                              </a:cubicBezTo>
                              <a:cubicBezTo>
                                <a:pt x="479562" y="128616"/>
                                <a:pt x="480057" y="131676"/>
                                <a:pt x="481390" y="133059"/>
                              </a:cubicBezTo>
                              <a:cubicBezTo>
                                <a:pt x="481962" y="133681"/>
                                <a:pt x="482711" y="133986"/>
                                <a:pt x="483473" y="133834"/>
                              </a:cubicBezTo>
                              <a:lnTo>
                                <a:pt x="483282" y="132577"/>
                              </a:lnTo>
                              <a:cubicBezTo>
                                <a:pt x="483092" y="132615"/>
                                <a:pt x="482711" y="132615"/>
                                <a:pt x="482317" y="132183"/>
                              </a:cubicBezTo>
                              <a:cubicBezTo>
                                <a:pt x="481327" y="131168"/>
                                <a:pt x="480883" y="128654"/>
                                <a:pt x="480921" y="127207"/>
                              </a:cubicBezTo>
                              <a:cubicBezTo>
                                <a:pt x="481264" y="127257"/>
                                <a:pt x="481606" y="127270"/>
                                <a:pt x="482076" y="127232"/>
                              </a:cubicBezTo>
                              <a:cubicBezTo>
                                <a:pt x="482140" y="128629"/>
                                <a:pt x="482698" y="130825"/>
                                <a:pt x="483790" y="131828"/>
                              </a:cubicBezTo>
                              <a:cubicBezTo>
                                <a:pt x="484323" y="132336"/>
                                <a:pt x="484984" y="132526"/>
                                <a:pt x="485618" y="132348"/>
                              </a:cubicBezTo>
                              <a:lnTo>
                                <a:pt x="485326" y="131104"/>
                              </a:lnTo>
                              <a:cubicBezTo>
                                <a:pt x="485136" y="131155"/>
                                <a:pt x="484920" y="131142"/>
                                <a:pt x="484653" y="130888"/>
                              </a:cubicBezTo>
                              <a:cubicBezTo>
                                <a:pt x="483828" y="130139"/>
                                <a:pt x="483371" y="128146"/>
                                <a:pt x="483346" y="127042"/>
                              </a:cubicBezTo>
                              <a:cubicBezTo>
                                <a:pt x="487294" y="126191"/>
                                <a:pt x="486520" y="121570"/>
                                <a:pt x="486012" y="118497"/>
                              </a:cubicBezTo>
                              <a:cubicBezTo>
                                <a:pt x="485923" y="117990"/>
                                <a:pt x="485847" y="117533"/>
                                <a:pt x="485796" y="117114"/>
                              </a:cubicBezTo>
                              <a:cubicBezTo>
                                <a:pt x="485720" y="116593"/>
                                <a:pt x="485999" y="114866"/>
                                <a:pt x="486355" y="114270"/>
                              </a:cubicBezTo>
                              <a:cubicBezTo>
                                <a:pt x="486900" y="113394"/>
                                <a:pt x="487637" y="111566"/>
                                <a:pt x="488221" y="110093"/>
                              </a:cubicBezTo>
                              <a:cubicBezTo>
                                <a:pt x="488526" y="109369"/>
                                <a:pt x="488754" y="108747"/>
                                <a:pt x="488906" y="108455"/>
                              </a:cubicBezTo>
                              <a:cubicBezTo>
                                <a:pt x="489046" y="108163"/>
                                <a:pt x="489452" y="107363"/>
                                <a:pt x="488843" y="106957"/>
                              </a:cubicBezTo>
                              <a:cubicBezTo>
                                <a:pt x="487967" y="106284"/>
                                <a:pt x="485885" y="108366"/>
                                <a:pt x="485021" y="109255"/>
                              </a:cubicBezTo>
                              <a:cubicBezTo>
                                <a:pt x="483638" y="110728"/>
                                <a:pt x="482698" y="111870"/>
                                <a:pt x="482089" y="112670"/>
                              </a:cubicBezTo>
                              <a:cubicBezTo>
                                <a:pt x="482089" y="111185"/>
                                <a:pt x="482025" y="110245"/>
                                <a:pt x="481962" y="109115"/>
                              </a:cubicBezTo>
                              <a:lnTo>
                                <a:pt x="481949" y="108760"/>
                              </a:lnTo>
                              <a:cubicBezTo>
                                <a:pt x="481771" y="105967"/>
                                <a:pt x="480781" y="101955"/>
                                <a:pt x="480578" y="101549"/>
                              </a:cubicBezTo>
                              <a:cubicBezTo>
                                <a:pt x="480413" y="101295"/>
                                <a:pt x="480184" y="101142"/>
                                <a:pt x="479892" y="101142"/>
                              </a:cubicBezTo>
                              <a:cubicBezTo>
                                <a:pt x="479854" y="101142"/>
                                <a:pt x="479816" y="101142"/>
                                <a:pt x="479765" y="101155"/>
                              </a:cubicBezTo>
                              <a:cubicBezTo>
                                <a:pt x="478293" y="101422"/>
                                <a:pt x="476160" y="110283"/>
                                <a:pt x="476134" y="110372"/>
                              </a:cubicBezTo>
                              <a:cubicBezTo>
                                <a:pt x="476122" y="110486"/>
                                <a:pt x="476096" y="110601"/>
                                <a:pt x="476083" y="110690"/>
                              </a:cubicBezTo>
                              <a:cubicBezTo>
                                <a:pt x="476058" y="110651"/>
                                <a:pt x="476020" y="110601"/>
                                <a:pt x="476007" y="110588"/>
                              </a:cubicBezTo>
                              <a:cubicBezTo>
                                <a:pt x="473608" y="107084"/>
                                <a:pt x="471957" y="106030"/>
                                <a:pt x="471069" y="105484"/>
                              </a:cubicBezTo>
                              <a:cubicBezTo>
                                <a:pt x="470878" y="105357"/>
                                <a:pt x="470675" y="105230"/>
                                <a:pt x="470650" y="105230"/>
                              </a:cubicBezTo>
                              <a:cubicBezTo>
                                <a:pt x="469367" y="98552"/>
                                <a:pt x="467222" y="94591"/>
                                <a:pt x="464124" y="93131"/>
                              </a:cubicBezTo>
                              <a:cubicBezTo>
                                <a:pt x="461255" y="91811"/>
                                <a:pt x="458284" y="92649"/>
                                <a:pt x="457738" y="92916"/>
                              </a:cubicBezTo>
                              <a:cubicBezTo>
                                <a:pt x="457509" y="92979"/>
                                <a:pt x="456532" y="92954"/>
                                <a:pt x="455796" y="92941"/>
                              </a:cubicBezTo>
                              <a:cubicBezTo>
                                <a:pt x="454132" y="92890"/>
                                <a:pt x="453079" y="92890"/>
                                <a:pt x="452558" y="93157"/>
                              </a:cubicBezTo>
                              <a:cubicBezTo>
                                <a:pt x="451631" y="93639"/>
                                <a:pt x="450857" y="94515"/>
                                <a:pt x="450222" y="95594"/>
                              </a:cubicBezTo>
                              <a:lnTo>
                                <a:pt x="450171" y="95569"/>
                              </a:lnTo>
                              <a:cubicBezTo>
                                <a:pt x="450108" y="95721"/>
                                <a:pt x="450032" y="95874"/>
                                <a:pt x="449968" y="96051"/>
                              </a:cubicBezTo>
                              <a:cubicBezTo>
                                <a:pt x="448826" y="98133"/>
                                <a:pt x="448089" y="100863"/>
                                <a:pt x="447505" y="103085"/>
                              </a:cubicBezTo>
                              <a:cubicBezTo>
                                <a:pt x="447226" y="104088"/>
                                <a:pt x="446921" y="105129"/>
                                <a:pt x="446680" y="105687"/>
                              </a:cubicBezTo>
                              <a:cubicBezTo>
                                <a:pt x="445537" y="105967"/>
                                <a:pt x="444966" y="105459"/>
                                <a:pt x="445436" y="104976"/>
                              </a:cubicBezTo>
                              <a:cubicBezTo>
                                <a:pt x="447950" y="102348"/>
                                <a:pt x="451885" y="88967"/>
                                <a:pt x="453193" y="88205"/>
                              </a:cubicBezTo>
                              <a:cubicBezTo>
                                <a:pt x="456938" y="86022"/>
                                <a:pt x="457319" y="83292"/>
                                <a:pt x="457217" y="81908"/>
                              </a:cubicBezTo>
                              <a:cubicBezTo>
                                <a:pt x="457941" y="81172"/>
                                <a:pt x="461725" y="76881"/>
                                <a:pt x="462562" y="75611"/>
                              </a:cubicBezTo>
                              <a:cubicBezTo>
                                <a:pt x="464670" y="72526"/>
                                <a:pt x="465267" y="70203"/>
                                <a:pt x="465609" y="68819"/>
                              </a:cubicBezTo>
                              <a:cubicBezTo>
                                <a:pt x="465711" y="68438"/>
                                <a:pt x="465813" y="68108"/>
                                <a:pt x="465876" y="67918"/>
                              </a:cubicBezTo>
                              <a:cubicBezTo>
                                <a:pt x="465901" y="67892"/>
                                <a:pt x="465927" y="67867"/>
                                <a:pt x="465940" y="67841"/>
                              </a:cubicBezTo>
                              <a:cubicBezTo>
                                <a:pt x="466003" y="67740"/>
                                <a:pt x="466168" y="67588"/>
                                <a:pt x="466346" y="67448"/>
                              </a:cubicBezTo>
                              <a:cubicBezTo>
                                <a:pt x="466117" y="70177"/>
                                <a:pt x="465381" y="80271"/>
                                <a:pt x="466447" y="83495"/>
                              </a:cubicBezTo>
                              <a:cubicBezTo>
                                <a:pt x="467412" y="86415"/>
                                <a:pt x="469863" y="86580"/>
                                <a:pt x="470802" y="86492"/>
                              </a:cubicBezTo>
                              <a:cubicBezTo>
                                <a:pt x="470802" y="86669"/>
                                <a:pt x="470777" y="86847"/>
                                <a:pt x="470713" y="86974"/>
                              </a:cubicBezTo>
                              <a:cubicBezTo>
                                <a:pt x="470688" y="86999"/>
                                <a:pt x="468809" y="90719"/>
                                <a:pt x="469647" y="91963"/>
                              </a:cubicBezTo>
                              <a:cubicBezTo>
                                <a:pt x="470434" y="93157"/>
                                <a:pt x="471348" y="92979"/>
                                <a:pt x="471805" y="92941"/>
                              </a:cubicBezTo>
                              <a:lnTo>
                                <a:pt x="471576" y="91671"/>
                              </a:lnTo>
                              <a:cubicBezTo>
                                <a:pt x="471284" y="91684"/>
                                <a:pt x="471043" y="91760"/>
                                <a:pt x="470713" y="91265"/>
                              </a:cubicBezTo>
                              <a:cubicBezTo>
                                <a:pt x="470523" y="90757"/>
                                <a:pt x="471411" y="88345"/>
                                <a:pt x="471818" y="87583"/>
                              </a:cubicBezTo>
                              <a:cubicBezTo>
                                <a:pt x="472021" y="87215"/>
                                <a:pt x="472097" y="86796"/>
                                <a:pt x="472097" y="86441"/>
                              </a:cubicBezTo>
                              <a:lnTo>
                                <a:pt x="472859" y="86441"/>
                              </a:lnTo>
                              <a:cubicBezTo>
                                <a:pt x="472833" y="86745"/>
                                <a:pt x="472744" y="87101"/>
                                <a:pt x="472656" y="87291"/>
                              </a:cubicBezTo>
                              <a:cubicBezTo>
                                <a:pt x="472300" y="87939"/>
                                <a:pt x="471767" y="89539"/>
                                <a:pt x="472046" y="91379"/>
                              </a:cubicBezTo>
                              <a:cubicBezTo>
                                <a:pt x="472275" y="92674"/>
                                <a:pt x="472529" y="93055"/>
                                <a:pt x="473811" y="93093"/>
                              </a:cubicBezTo>
                              <a:lnTo>
                                <a:pt x="473849" y="91811"/>
                              </a:lnTo>
                              <a:cubicBezTo>
                                <a:pt x="473773" y="91811"/>
                                <a:pt x="473468" y="91811"/>
                                <a:pt x="473468" y="91836"/>
                              </a:cubicBezTo>
                              <a:cubicBezTo>
                                <a:pt x="473392" y="91748"/>
                                <a:pt x="473354" y="91367"/>
                                <a:pt x="473316" y="91189"/>
                              </a:cubicBezTo>
                              <a:cubicBezTo>
                                <a:pt x="473087" y="89691"/>
                                <a:pt x="473506" y="88371"/>
                                <a:pt x="473773" y="87901"/>
                              </a:cubicBezTo>
                              <a:cubicBezTo>
                                <a:pt x="473963" y="87571"/>
                                <a:pt x="474078" y="87025"/>
                                <a:pt x="474128" y="86530"/>
                              </a:cubicBezTo>
                              <a:cubicBezTo>
                                <a:pt x="474585" y="86568"/>
                                <a:pt x="475004" y="86631"/>
                                <a:pt x="475423" y="86682"/>
                              </a:cubicBezTo>
                              <a:cubicBezTo>
                                <a:pt x="475271" y="87317"/>
                                <a:pt x="474928" y="88396"/>
                                <a:pt x="474751" y="88688"/>
                              </a:cubicBezTo>
                              <a:cubicBezTo>
                                <a:pt x="474420" y="89285"/>
                                <a:pt x="473874" y="91913"/>
                                <a:pt x="474585" y="93106"/>
                              </a:cubicBezTo>
                              <a:cubicBezTo>
                                <a:pt x="474941" y="93753"/>
                                <a:pt x="474839" y="96293"/>
                                <a:pt x="474281" y="97118"/>
                              </a:cubicBezTo>
                              <a:cubicBezTo>
                                <a:pt x="473456" y="98387"/>
                                <a:pt x="473113" y="102666"/>
                                <a:pt x="474230" y="103935"/>
                              </a:cubicBezTo>
                              <a:cubicBezTo>
                                <a:pt x="474497" y="104227"/>
                                <a:pt x="474839" y="104380"/>
                                <a:pt x="475195" y="104380"/>
                              </a:cubicBezTo>
                              <a:cubicBezTo>
                                <a:pt x="475411" y="104380"/>
                                <a:pt x="475652" y="104316"/>
                                <a:pt x="475868" y="104215"/>
                              </a:cubicBezTo>
                              <a:cubicBezTo>
                                <a:pt x="477061" y="103605"/>
                                <a:pt x="477099" y="102387"/>
                                <a:pt x="477125" y="101561"/>
                              </a:cubicBezTo>
                              <a:lnTo>
                                <a:pt x="475855" y="101511"/>
                              </a:lnTo>
                              <a:cubicBezTo>
                                <a:pt x="475817" y="102526"/>
                                <a:pt x="475690" y="102869"/>
                                <a:pt x="475220" y="103098"/>
                              </a:cubicBezTo>
                              <a:cubicBezTo>
                                <a:pt x="475220" y="103098"/>
                                <a:pt x="475055" y="103009"/>
                                <a:pt x="474928" y="102450"/>
                              </a:cubicBezTo>
                              <a:cubicBezTo>
                                <a:pt x="474585" y="101041"/>
                                <a:pt x="474890" y="98514"/>
                                <a:pt x="475347" y="97816"/>
                              </a:cubicBezTo>
                              <a:cubicBezTo>
                                <a:pt x="476134" y="96635"/>
                                <a:pt x="476338" y="93601"/>
                                <a:pt x="475690" y="92471"/>
                              </a:cubicBezTo>
                              <a:cubicBezTo>
                                <a:pt x="475271" y="91798"/>
                                <a:pt x="475665" y="89716"/>
                                <a:pt x="475855" y="89335"/>
                              </a:cubicBezTo>
                              <a:cubicBezTo>
                                <a:pt x="475995" y="89119"/>
                                <a:pt x="476502" y="87825"/>
                                <a:pt x="476693" y="86860"/>
                              </a:cubicBezTo>
                              <a:cubicBezTo>
                                <a:pt x="476795" y="86872"/>
                                <a:pt x="476883" y="86872"/>
                                <a:pt x="476998" y="86898"/>
                              </a:cubicBezTo>
                              <a:cubicBezTo>
                                <a:pt x="476553" y="88523"/>
                                <a:pt x="476528" y="90072"/>
                                <a:pt x="476947" y="91595"/>
                              </a:cubicBezTo>
                              <a:cubicBezTo>
                                <a:pt x="477150" y="92370"/>
                                <a:pt x="477417" y="93347"/>
                                <a:pt x="478521" y="93500"/>
                              </a:cubicBezTo>
                              <a:lnTo>
                                <a:pt x="478686" y="92217"/>
                              </a:lnTo>
                              <a:cubicBezTo>
                                <a:pt x="478521" y="92205"/>
                                <a:pt x="478432" y="92192"/>
                                <a:pt x="478191" y="91265"/>
                              </a:cubicBezTo>
                              <a:cubicBezTo>
                                <a:pt x="477810" y="89881"/>
                                <a:pt x="477836" y="88485"/>
                                <a:pt x="478305" y="86974"/>
                              </a:cubicBezTo>
                              <a:cubicBezTo>
                                <a:pt x="478483" y="86987"/>
                                <a:pt x="478686" y="86999"/>
                                <a:pt x="478902" y="86999"/>
                              </a:cubicBezTo>
                              <a:cubicBezTo>
                                <a:pt x="478597" y="88688"/>
                                <a:pt x="478750" y="90262"/>
                                <a:pt x="479334" y="91786"/>
                              </a:cubicBezTo>
                              <a:cubicBezTo>
                                <a:pt x="479638" y="92585"/>
                                <a:pt x="479981" y="93487"/>
                                <a:pt x="481098" y="93500"/>
                              </a:cubicBezTo>
                              <a:lnTo>
                                <a:pt x="481124" y="92243"/>
                              </a:lnTo>
                              <a:cubicBezTo>
                                <a:pt x="481225" y="92395"/>
                                <a:pt x="481340" y="92535"/>
                                <a:pt x="481467" y="92623"/>
                              </a:cubicBezTo>
                              <a:cubicBezTo>
                                <a:pt x="482647" y="93436"/>
                                <a:pt x="483485" y="92941"/>
                                <a:pt x="483841" y="92738"/>
                              </a:cubicBezTo>
                              <a:lnTo>
                                <a:pt x="483155" y="91659"/>
                              </a:lnTo>
                              <a:cubicBezTo>
                                <a:pt x="482927" y="91760"/>
                                <a:pt x="482673" y="91887"/>
                                <a:pt x="482216" y="91582"/>
                              </a:cubicBezTo>
                              <a:cubicBezTo>
                                <a:pt x="481847" y="91189"/>
                                <a:pt x="481809" y="88599"/>
                                <a:pt x="481924" y="87761"/>
                              </a:cubicBezTo>
                              <a:cubicBezTo>
                                <a:pt x="481987" y="87317"/>
                                <a:pt x="481860" y="86872"/>
                                <a:pt x="481720" y="86517"/>
                              </a:cubicBezTo>
                              <a:cubicBezTo>
                                <a:pt x="483523" y="85222"/>
                                <a:pt x="483701" y="81578"/>
                                <a:pt x="483790" y="79648"/>
                              </a:cubicBezTo>
                              <a:lnTo>
                                <a:pt x="483828" y="79064"/>
                              </a:lnTo>
                              <a:cubicBezTo>
                                <a:pt x="483917" y="77427"/>
                                <a:pt x="484222" y="75967"/>
                                <a:pt x="485313" y="74164"/>
                              </a:cubicBezTo>
                              <a:cubicBezTo>
                                <a:pt x="485618" y="73681"/>
                                <a:pt x="486151" y="72767"/>
                                <a:pt x="485491" y="72285"/>
                              </a:cubicBezTo>
                              <a:cubicBezTo>
                                <a:pt x="485390" y="72209"/>
                                <a:pt x="485263" y="72171"/>
                                <a:pt x="485098" y="72171"/>
                              </a:cubicBezTo>
                              <a:cubicBezTo>
                                <a:pt x="483714" y="72171"/>
                                <a:pt x="480832" y="75230"/>
                                <a:pt x="480794" y="75268"/>
                              </a:cubicBezTo>
                              <a:cubicBezTo>
                                <a:pt x="480717" y="75357"/>
                                <a:pt x="480654" y="75408"/>
                                <a:pt x="480616" y="75459"/>
                              </a:cubicBezTo>
                              <a:cubicBezTo>
                                <a:pt x="480400" y="74926"/>
                                <a:pt x="480387" y="73478"/>
                                <a:pt x="480387" y="72958"/>
                              </a:cubicBezTo>
                              <a:lnTo>
                                <a:pt x="480362" y="72628"/>
                              </a:lnTo>
                              <a:cubicBezTo>
                                <a:pt x="480273" y="66204"/>
                                <a:pt x="476375" y="62509"/>
                                <a:pt x="474293" y="60529"/>
                              </a:cubicBezTo>
                              <a:cubicBezTo>
                                <a:pt x="471792" y="58180"/>
                                <a:pt x="469494" y="59513"/>
                                <a:pt x="469151" y="59754"/>
                              </a:cubicBezTo>
                              <a:cubicBezTo>
                                <a:pt x="468771" y="59894"/>
                                <a:pt x="466320" y="59881"/>
                                <a:pt x="464670" y="59703"/>
                              </a:cubicBezTo>
                              <a:cubicBezTo>
                                <a:pt x="462334" y="59488"/>
                                <a:pt x="460379" y="60833"/>
                                <a:pt x="458715" y="63068"/>
                              </a:cubicBezTo>
                              <a:lnTo>
                                <a:pt x="458588" y="63004"/>
                              </a:lnTo>
                              <a:cubicBezTo>
                                <a:pt x="458512" y="63195"/>
                                <a:pt x="458436" y="63373"/>
                                <a:pt x="458373" y="63576"/>
                              </a:cubicBezTo>
                              <a:cubicBezTo>
                                <a:pt x="455414" y="67854"/>
                                <a:pt x="453535" y="74799"/>
                                <a:pt x="452456" y="79775"/>
                              </a:cubicBezTo>
                              <a:cubicBezTo>
                                <a:pt x="452050" y="80156"/>
                                <a:pt x="451428" y="80550"/>
                                <a:pt x="451555" y="80004"/>
                              </a:cubicBezTo>
                              <a:cubicBezTo>
                                <a:pt x="453815" y="70254"/>
                                <a:pt x="452482" y="63715"/>
                                <a:pt x="452977" y="63576"/>
                              </a:cubicBezTo>
                              <a:cubicBezTo>
                                <a:pt x="458170" y="62090"/>
                                <a:pt x="457712" y="59881"/>
                                <a:pt x="457712" y="58916"/>
                              </a:cubicBezTo>
                              <a:cubicBezTo>
                                <a:pt x="457712" y="58866"/>
                                <a:pt x="457700" y="58700"/>
                                <a:pt x="457687" y="58599"/>
                              </a:cubicBezTo>
                              <a:cubicBezTo>
                                <a:pt x="458284" y="57367"/>
                                <a:pt x="459426" y="54981"/>
                                <a:pt x="460569" y="51642"/>
                              </a:cubicBezTo>
                              <a:cubicBezTo>
                                <a:pt x="461635" y="48506"/>
                                <a:pt x="463832" y="44278"/>
                                <a:pt x="465330" y="43123"/>
                              </a:cubicBezTo>
                              <a:cubicBezTo>
                                <a:pt x="468491" y="40673"/>
                                <a:pt x="470446" y="32078"/>
                                <a:pt x="475144" y="31494"/>
                              </a:cubicBezTo>
                              <a:cubicBezTo>
                                <a:pt x="476236" y="31354"/>
                                <a:pt x="480172" y="31925"/>
                                <a:pt x="478877" y="31049"/>
                              </a:cubicBezTo>
                              <a:cubicBezTo>
                                <a:pt x="478229" y="30618"/>
                                <a:pt x="474662" y="26796"/>
                                <a:pt x="467552" y="30567"/>
                              </a:cubicBezTo>
                              <a:cubicBezTo>
                                <a:pt x="466460" y="31151"/>
                                <a:pt x="458436" y="38210"/>
                                <a:pt x="458170" y="47554"/>
                              </a:cubicBezTo>
                              <a:cubicBezTo>
                                <a:pt x="458144" y="48417"/>
                                <a:pt x="457294" y="53927"/>
                                <a:pt x="455516" y="54904"/>
                              </a:cubicBezTo>
                              <a:lnTo>
                                <a:pt x="455618" y="55070"/>
                              </a:lnTo>
                              <a:cubicBezTo>
                                <a:pt x="455440" y="55019"/>
                                <a:pt x="455338" y="54879"/>
                                <a:pt x="455148" y="54866"/>
                              </a:cubicBezTo>
                              <a:cubicBezTo>
                                <a:pt x="452380" y="54689"/>
                                <a:pt x="451606" y="56187"/>
                                <a:pt x="451504" y="56517"/>
                              </a:cubicBezTo>
                              <a:cubicBezTo>
                                <a:pt x="451390" y="56847"/>
                                <a:pt x="450387" y="57279"/>
                                <a:pt x="450400" y="56631"/>
                              </a:cubicBezTo>
                              <a:cubicBezTo>
                                <a:pt x="450463" y="54930"/>
                                <a:pt x="449968" y="50677"/>
                                <a:pt x="449752" y="50004"/>
                              </a:cubicBezTo>
                              <a:cubicBezTo>
                                <a:pt x="449536" y="49356"/>
                                <a:pt x="450235" y="46538"/>
                                <a:pt x="450730" y="46462"/>
                              </a:cubicBezTo>
                              <a:cubicBezTo>
                                <a:pt x="452926" y="46132"/>
                                <a:pt x="452710" y="43136"/>
                                <a:pt x="452710" y="42526"/>
                              </a:cubicBezTo>
                              <a:cubicBezTo>
                                <a:pt x="452710" y="41561"/>
                                <a:pt x="452545" y="41231"/>
                                <a:pt x="452253" y="40876"/>
                              </a:cubicBezTo>
                              <a:cubicBezTo>
                                <a:pt x="452495" y="39124"/>
                                <a:pt x="454246" y="31519"/>
                                <a:pt x="454450" y="30884"/>
                              </a:cubicBezTo>
                              <a:cubicBezTo>
                                <a:pt x="456240" y="25082"/>
                                <a:pt x="461674" y="18480"/>
                                <a:pt x="462804" y="17884"/>
                              </a:cubicBezTo>
                              <a:cubicBezTo>
                                <a:pt x="466854" y="15751"/>
                                <a:pt x="466752" y="18430"/>
                                <a:pt x="467793" y="17769"/>
                              </a:cubicBezTo>
                              <a:cubicBezTo>
                                <a:pt x="468745" y="17173"/>
                                <a:pt x="466930" y="14875"/>
                                <a:pt x="463908" y="14557"/>
                              </a:cubicBezTo>
                              <a:cubicBezTo>
                                <a:pt x="452799" y="13351"/>
                                <a:pt x="451390" y="25920"/>
                                <a:pt x="451606" y="30668"/>
                              </a:cubicBezTo>
                              <a:cubicBezTo>
                                <a:pt x="451669" y="32103"/>
                                <a:pt x="449828" y="39403"/>
                                <a:pt x="449701" y="40127"/>
                              </a:cubicBezTo>
                              <a:cubicBezTo>
                                <a:pt x="447987" y="40571"/>
                                <a:pt x="447784" y="44405"/>
                                <a:pt x="447899" y="44773"/>
                              </a:cubicBezTo>
                              <a:cubicBezTo>
                                <a:pt x="448000" y="45154"/>
                                <a:pt x="447403" y="45319"/>
                                <a:pt x="447188" y="45599"/>
                              </a:cubicBezTo>
                              <a:cubicBezTo>
                                <a:pt x="446972" y="45865"/>
                                <a:pt x="446185" y="46068"/>
                                <a:pt x="446147" y="45599"/>
                              </a:cubicBezTo>
                              <a:cubicBezTo>
                                <a:pt x="446032" y="44329"/>
                                <a:pt x="443811" y="39327"/>
                                <a:pt x="444064" y="38819"/>
                              </a:cubicBezTo>
                              <a:cubicBezTo>
                                <a:pt x="445550" y="35810"/>
                                <a:pt x="445461" y="34959"/>
                                <a:pt x="445372" y="34236"/>
                              </a:cubicBezTo>
                              <a:cubicBezTo>
                                <a:pt x="445347" y="34033"/>
                                <a:pt x="445296" y="33753"/>
                                <a:pt x="445232" y="33474"/>
                              </a:cubicBezTo>
                              <a:cubicBezTo>
                                <a:pt x="445804" y="33728"/>
                                <a:pt x="445067" y="22949"/>
                                <a:pt x="445448" y="20448"/>
                              </a:cubicBezTo>
                              <a:cubicBezTo>
                                <a:pt x="446007" y="16652"/>
                                <a:pt x="446375" y="15954"/>
                                <a:pt x="446642" y="15383"/>
                              </a:cubicBezTo>
                              <a:cubicBezTo>
                                <a:pt x="447276" y="14075"/>
                                <a:pt x="447010" y="12970"/>
                                <a:pt x="449155" y="11929"/>
                              </a:cubicBezTo>
                              <a:cubicBezTo>
                                <a:pt x="450730" y="11168"/>
                                <a:pt x="450895" y="9860"/>
                                <a:pt x="451822" y="9416"/>
                              </a:cubicBezTo>
                              <a:cubicBezTo>
                                <a:pt x="452469" y="9098"/>
                                <a:pt x="450222" y="9060"/>
                                <a:pt x="449308" y="9149"/>
                              </a:cubicBezTo>
                              <a:cubicBezTo>
                                <a:pt x="448851" y="9187"/>
                                <a:pt x="443023" y="9035"/>
                                <a:pt x="441398" y="15319"/>
                              </a:cubicBezTo>
                              <a:cubicBezTo>
                                <a:pt x="441195" y="16030"/>
                                <a:pt x="441094" y="19496"/>
                                <a:pt x="441309" y="21591"/>
                              </a:cubicBezTo>
                              <a:cubicBezTo>
                                <a:pt x="441347" y="22035"/>
                                <a:pt x="441297" y="22924"/>
                                <a:pt x="441411" y="23533"/>
                              </a:cubicBezTo>
                              <a:cubicBezTo>
                                <a:pt x="441525" y="24117"/>
                                <a:pt x="442033" y="31062"/>
                                <a:pt x="442300" y="32243"/>
                              </a:cubicBezTo>
                              <a:cubicBezTo>
                                <a:pt x="442211" y="32281"/>
                                <a:pt x="442160" y="32255"/>
                                <a:pt x="442058" y="32306"/>
                              </a:cubicBezTo>
                              <a:cubicBezTo>
                                <a:pt x="441284" y="32712"/>
                                <a:pt x="440903" y="34833"/>
                                <a:pt x="440840" y="35264"/>
                              </a:cubicBezTo>
                              <a:cubicBezTo>
                                <a:pt x="440776" y="35709"/>
                                <a:pt x="440446" y="35848"/>
                                <a:pt x="440243" y="35366"/>
                              </a:cubicBezTo>
                              <a:cubicBezTo>
                                <a:pt x="439545" y="33626"/>
                                <a:pt x="435825" y="31113"/>
                                <a:pt x="435875" y="30452"/>
                              </a:cubicBezTo>
                              <a:cubicBezTo>
                                <a:pt x="435990" y="29043"/>
                                <a:pt x="435774" y="27571"/>
                                <a:pt x="435748" y="27164"/>
                              </a:cubicBezTo>
                              <a:cubicBezTo>
                                <a:pt x="435723" y="26656"/>
                                <a:pt x="435660" y="26111"/>
                                <a:pt x="435469" y="25565"/>
                              </a:cubicBezTo>
                              <a:cubicBezTo>
                                <a:pt x="435355" y="25235"/>
                                <a:pt x="434834" y="24917"/>
                                <a:pt x="434225" y="24752"/>
                              </a:cubicBezTo>
                              <a:cubicBezTo>
                                <a:pt x="434149" y="23381"/>
                                <a:pt x="433387" y="13313"/>
                                <a:pt x="434733" y="10723"/>
                              </a:cubicBezTo>
                              <a:cubicBezTo>
                                <a:pt x="435126" y="9936"/>
                                <a:pt x="439265" y="6026"/>
                                <a:pt x="439418" y="5378"/>
                              </a:cubicBezTo>
                              <a:cubicBezTo>
                                <a:pt x="439595" y="4731"/>
                                <a:pt x="439773" y="4401"/>
                                <a:pt x="440370" y="3791"/>
                              </a:cubicBezTo>
                              <a:cubicBezTo>
                                <a:pt x="440890" y="3233"/>
                                <a:pt x="439595" y="3410"/>
                                <a:pt x="438554" y="3360"/>
                              </a:cubicBezTo>
                              <a:cubicBezTo>
                                <a:pt x="437513" y="3296"/>
                                <a:pt x="432105" y="4274"/>
                                <a:pt x="430289" y="8768"/>
                              </a:cubicBezTo>
                              <a:cubicBezTo>
                                <a:pt x="429896" y="9771"/>
                                <a:pt x="430035" y="13732"/>
                                <a:pt x="430619" y="15040"/>
                              </a:cubicBezTo>
                              <a:cubicBezTo>
                                <a:pt x="431051" y="15954"/>
                                <a:pt x="430784" y="20778"/>
                                <a:pt x="431559" y="22467"/>
                              </a:cubicBezTo>
                              <a:cubicBezTo>
                                <a:pt x="431914" y="23267"/>
                                <a:pt x="432029" y="24422"/>
                                <a:pt x="432346" y="25158"/>
                              </a:cubicBezTo>
                              <a:cubicBezTo>
                                <a:pt x="432206" y="25285"/>
                                <a:pt x="432029" y="25336"/>
                                <a:pt x="431914" y="25526"/>
                              </a:cubicBezTo>
                              <a:cubicBezTo>
                                <a:pt x="431483" y="26288"/>
                                <a:pt x="432016" y="28891"/>
                                <a:pt x="431889" y="28916"/>
                              </a:cubicBezTo>
                              <a:cubicBezTo>
                                <a:pt x="430365" y="29399"/>
                                <a:pt x="427902" y="26415"/>
                                <a:pt x="427077" y="25641"/>
                              </a:cubicBezTo>
                              <a:cubicBezTo>
                                <a:pt x="426188" y="24828"/>
                                <a:pt x="426519" y="23152"/>
                                <a:pt x="426430" y="21388"/>
                              </a:cubicBezTo>
                              <a:cubicBezTo>
                                <a:pt x="426379" y="20689"/>
                                <a:pt x="425858" y="20562"/>
                                <a:pt x="425325" y="20423"/>
                              </a:cubicBezTo>
                              <a:lnTo>
                                <a:pt x="425554" y="20435"/>
                              </a:lnTo>
                              <a:cubicBezTo>
                                <a:pt x="425376" y="19407"/>
                                <a:pt x="423497" y="18328"/>
                                <a:pt x="423548" y="14875"/>
                              </a:cubicBezTo>
                              <a:cubicBezTo>
                                <a:pt x="423586" y="13402"/>
                                <a:pt x="424132" y="9771"/>
                                <a:pt x="424475" y="8273"/>
                              </a:cubicBezTo>
                              <a:cubicBezTo>
                                <a:pt x="424741" y="7041"/>
                                <a:pt x="424868" y="3652"/>
                                <a:pt x="424183" y="1557"/>
                              </a:cubicBezTo>
                              <a:cubicBezTo>
                                <a:pt x="424017" y="1036"/>
                                <a:pt x="422951" y="-881"/>
                                <a:pt x="422608" y="478"/>
                              </a:cubicBezTo>
                              <a:cubicBezTo>
                                <a:pt x="422405" y="1328"/>
                                <a:pt x="421580" y="5391"/>
                                <a:pt x="420463" y="7232"/>
                              </a:cubicBezTo>
                              <a:cubicBezTo>
                                <a:pt x="419104" y="9466"/>
                                <a:pt x="419701" y="11980"/>
                                <a:pt x="420260" y="13351"/>
                              </a:cubicBezTo>
                              <a:cubicBezTo>
                                <a:pt x="420780" y="14684"/>
                                <a:pt x="422075" y="16792"/>
                                <a:pt x="422888" y="20182"/>
                              </a:cubicBezTo>
                              <a:lnTo>
                                <a:pt x="422646" y="20182"/>
                              </a:lnTo>
                              <a:cubicBezTo>
                                <a:pt x="421897" y="20131"/>
                                <a:pt x="422456" y="22924"/>
                                <a:pt x="422811" y="23660"/>
                              </a:cubicBezTo>
                              <a:cubicBezTo>
                                <a:pt x="423192" y="24422"/>
                                <a:pt x="420526" y="23241"/>
                                <a:pt x="419320" y="22645"/>
                              </a:cubicBezTo>
                              <a:cubicBezTo>
                                <a:pt x="418190" y="22073"/>
                                <a:pt x="417771" y="20613"/>
                                <a:pt x="417543" y="19433"/>
                              </a:cubicBezTo>
                              <a:cubicBezTo>
                                <a:pt x="417441" y="18937"/>
                                <a:pt x="416946" y="18836"/>
                                <a:pt x="416349" y="18849"/>
                              </a:cubicBezTo>
                              <a:cubicBezTo>
                                <a:pt x="415689" y="16843"/>
                                <a:pt x="413823" y="15344"/>
                                <a:pt x="414178" y="12031"/>
                              </a:cubicBezTo>
                              <a:cubicBezTo>
                                <a:pt x="414318" y="10914"/>
                                <a:pt x="414496" y="9352"/>
                                <a:pt x="414572" y="8920"/>
                              </a:cubicBezTo>
                              <a:cubicBezTo>
                                <a:pt x="414724" y="7994"/>
                                <a:pt x="414458" y="5264"/>
                                <a:pt x="413531" y="4452"/>
                              </a:cubicBezTo>
                              <a:cubicBezTo>
                                <a:pt x="412998" y="3982"/>
                                <a:pt x="412820" y="1709"/>
                                <a:pt x="412490" y="2585"/>
                              </a:cubicBezTo>
                              <a:cubicBezTo>
                                <a:pt x="412261" y="3207"/>
                                <a:pt x="411296" y="5493"/>
                                <a:pt x="410903" y="6470"/>
                              </a:cubicBezTo>
                              <a:cubicBezTo>
                                <a:pt x="410077" y="8489"/>
                                <a:pt x="410573" y="11828"/>
                                <a:pt x="411398" y="13580"/>
                              </a:cubicBezTo>
                              <a:cubicBezTo>
                                <a:pt x="411804" y="14430"/>
                                <a:pt x="414064" y="17541"/>
                                <a:pt x="414115" y="19141"/>
                              </a:cubicBezTo>
                              <a:cubicBezTo>
                                <a:pt x="413480" y="19407"/>
                                <a:pt x="414204" y="21210"/>
                                <a:pt x="414737" y="21984"/>
                              </a:cubicBezTo>
                              <a:cubicBezTo>
                                <a:pt x="415295" y="22835"/>
                                <a:pt x="412109" y="21388"/>
                                <a:pt x="410738" y="20562"/>
                              </a:cubicBezTo>
                              <a:cubicBezTo>
                                <a:pt x="409493" y="19813"/>
                                <a:pt x="408948" y="18836"/>
                                <a:pt x="408859" y="17985"/>
                              </a:cubicBezTo>
                              <a:cubicBezTo>
                                <a:pt x="408821" y="17554"/>
                                <a:pt x="408579" y="17198"/>
                                <a:pt x="408135" y="17008"/>
                              </a:cubicBezTo>
                              <a:cubicBezTo>
                                <a:pt x="408033" y="15611"/>
                                <a:pt x="405354" y="13758"/>
                                <a:pt x="405393" y="13186"/>
                              </a:cubicBezTo>
                              <a:cubicBezTo>
                                <a:pt x="405596" y="10127"/>
                                <a:pt x="404948" y="7562"/>
                                <a:pt x="404516" y="6737"/>
                              </a:cubicBezTo>
                              <a:cubicBezTo>
                                <a:pt x="404072" y="5912"/>
                                <a:pt x="403044" y="5328"/>
                                <a:pt x="402930" y="5531"/>
                              </a:cubicBezTo>
                              <a:cubicBezTo>
                                <a:pt x="402231" y="6940"/>
                                <a:pt x="401292" y="9352"/>
                                <a:pt x="401190" y="10393"/>
                              </a:cubicBezTo>
                              <a:cubicBezTo>
                                <a:pt x="401025" y="11904"/>
                                <a:pt x="401139" y="15141"/>
                                <a:pt x="405532" y="17782"/>
                              </a:cubicBezTo>
                              <a:cubicBezTo>
                                <a:pt x="405380" y="18430"/>
                                <a:pt x="406357" y="19166"/>
                                <a:pt x="406421" y="19433"/>
                              </a:cubicBezTo>
                              <a:cubicBezTo>
                                <a:pt x="406522" y="19813"/>
                                <a:pt x="402993" y="20410"/>
                                <a:pt x="402434" y="19572"/>
                              </a:cubicBezTo>
                              <a:cubicBezTo>
                                <a:pt x="401876" y="18734"/>
                                <a:pt x="401038" y="17617"/>
                                <a:pt x="399375" y="18176"/>
                              </a:cubicBezTo>
                              <a:cubicBezTo>
                                <a:pt x="397699" y="18734"/>
                                <a:pt x="399819" y="20385"/>
                                <a:pt x="398994" y="20512"/>
                              </a:cubicBezTo>
                              <a:cubicBezTo>
                                <a:pt x="391922" y="21438"/>
                                <a:pt x="390564" y="23775"/>
                                <a:pt x="393039" y="22835"/>
                              </a:cubicBezTo>
                              <a:cubicBezTo>
                                <a:pt x="397508" y="21121"/>
                                <a:pt x="408211" y="22378"/>
                                <a:pt x="410306" y="22962"/>
                              </a:cubicBezTo>
                              <a:cubicBezTo>
                                <a:pt x="472173" y="40330"/>
                                <a:pt x="440116" y="112949"/>
                                <a:pt x="414267" y="142708"/>
                              </a:cubicBezTo>
                              <a:cubicBezTo>
                                <a:pt x="414330" y="142112"/>
                                <a:pt x="414369" y="141642"/>
                                <a:pt x="414419" y="141236"/>
                              </a:cubicBezTo>
                              <a:lnTo>
                                <a:pt x="416882" y="137579"/>
                              </a:lnTo>
                              <a:lnTo>
                                <a:pt x="415765" y="133897"/>
                              </a:lnTo>
                              <a:cubicBezTo>
                                <a:pt x="416501" y="130774"/>
                                <a:pt x="417479" y="127562"/>
                                <a:pt x="418799" y="124058"/>
                              </a:cubicBezTo>
                              <a:cubicBezTo>
                                <a:pt x="420691" y="123804"/>
                                <a:pt x="422354" y="122052"/>
                                <a:pt x="422926" y="119602"/>
                              </a:cubicBezTo>
                              <a:cubicBezTo>
                                <a:pt x="423319" y="117837"/>
                                <a:pt x="423179" y="116466"/>
                                <a:pt x="422456" y="115387"/>
                              </a:cubicBezTo>
                              <a:cubicBezTo>
                                <a:pt x="423014" y="114181"/>
                                <a:pt x="423560" y="113013"/>
                                <a:pt x="424106" y="111845"/>
                              </a:cubicBezTo>
                              <a:cubicBezTo>
                                <a:pt x="425008" y="109915"/>
                                <a:pt x="425871" y="108049"/>
                                <a:pt x="426658" y="106259"/>
                              </a:cubicBezTo>
                              <a:lnTo>
                                <a:pt x="426582" y="106221"/>
                              </a:lnTo>
                              <a:cubicBezTo>
                                <a:pt x="426658" y="106208"/>
                                <a:pt x="426798" y="106233"/>
                                <a:pt x="426849" y="106208"/>
                              </a:cubicBezTo>
                              <a:cubicBezTo>
                                <a:pt x="426950" y="106157"/>
                                <a:pt x="426912" y="106094"/>
                                <a:pt x="426963" y="106043"/>
                              </a:cubicBezTo>
                              <a:cubicBezTo>
                                <a:pt x="427242" y="106437"/>
                                <a:pt x="427230" y="106982"/>
                                <a:pt x="427623" y="107313"/>
                              </a:cubicBezTo>
                              <a:lnTo>
                                <a:pt x="427623" y="107325"/>
                              </a:lnTo>
                              <a:cubicBezTo>
                                <a:pt x="428728" y="108239"/>
                                <a:pt x="430086" y="108734"/>
                                <a:pt x="431521" y="108734"/>
                              </a:cubicBezTo>
                              <a:cubicBezTo>
                                <a:pt x="431686" y="108734"/>
                                <a:pt x="431889" y="108722"/>
                                <a:pt x="432067" y="108709"/>
                              </a:cubicBezTo>
                              <a:cubicBezTo>
                                <a:pt x="433692" y="108582"/>
                                <a:pt x="435152" y="107808"/>
                                <a:pt x="436180" y="106551"/>
                              </a:cubicBezTo>
                              <a:cubicBezTo>
                                <a:pt x="438326" y="103986"/>
                                <a:pt x="437996" y="100152"/>
                                <a:pt x="435444" y="98007"/>
                              </a:cubicBezTo>
                              <a:cubicBezTo>
                                <a:pt x="435253" y="97867"/>
                                <a:pt x="435012" y="97943"/>
                                <a:pt x="434809" y="97816"/>
                              </a:cubicBezTo>
                              <a:cubicBezTo>
                                <a:pt x="436409" y="97664"/>
                                <a:pt x="437869" y="96915"/>
                                <a:pt x="438884" y="95671"/>
                              </a:cubicBezTo>
                              <a:cubicBezTo>
                                <a:pt x="439938" y="94452"/>
                                <a:pt x="440446" y="92865"/>
                                <a:pt x="440306" y="91252"/>
                              </a:cubicBezTo>
                              <a:cubicBezTo>
                                <a:pt x="440154" y="89627"/>
                                <a:pt x="439392" y="88167"/>
                                <a:pt x="438148" y="87114"/>
                              </a:cubicBezTo>
                              <a:cubicBezTo>
                                <a:pt x="437361" y="86466"/>
                                <a:pt x="436371" y="86466"/>
                                <a:pt x="435406" y="86263"/>
                              </a:cubicBezTo>
                              <a:cubicBezTo>
                                <a:pt x="436815" y="86060"/>
                                <a:pt x="438173" y="85476"/>
                                <a:pt x="439164" y="84295"/>
                              </a:cubicBezTo>
                              <a:cubicBezTo>
                                <a:pt x="441309" y="81731"/>
                                <a:pt x="440967" y="77897"/>
                                <a:pt x="438402" y="75751"/>
                              </a:cubicBezTo>
                              <a:cubicBezTo>
                                <a:pt x="437196" y="74723"/>
                                <a:pt x="435672" y="74266"/>
                                <a:pt x="434073" y="74354"/>
                              </a:cubicBezTo>
                              <a:cubicBezTo>
                                <a:pt x="434669" y="74012"/>
                                <a:pt x="435444" y="73961"/>
                                <a:pt x="435901" y="73415"/>
                              </a:cubicBezTo>
                              <a:cubicBezTo>
                                <a:pt x="438046" y="70850"/>
                                <a:pt x="437716" y="67004"/>
                                <a:pt x="435165" y="64858"/>
                              </a:cubicBezTo>
                              <a:cubicBezTo>
                                <a:pt x="433108" y="63157"/>
                                <a:pt x="430442" y="63436"/>
                                <a:pt x="428283" y="64731"/>
                              </a:cubicBezTo>
                              <a:cubicBezTo>
                                <a:pt x="430010" y="62192"/>
                                <a:pt x="429667" y="58713"/>
                                <a:pt x="427242" y="56695"/>
                              </a:cubicBezTo>
                              <a:cubicBezTo>
                                <a:pt x="426011" y="55666"/>
                                <a:pt x="424500" y="55184"/>
                                <a:pt x="422824" y="55311"/>
                              </a:cubicBezTo>
                              <a:cubicBezTo>
                                <a:pt x="421237" y="55425"/>
                                <a:pt x="419815" y="56187"/>
                                <a:pt x="418787" y="57380"/>
                              </a:cubicBezTo>
                              <a:cubicBezTo>
                                <a:pt x="418863" y="55552"/>
                                <a:pt x="418228" y="53711"/>
                                <a:pt x="416730" y="52467"/>
                              </a:cubicBezTo>
                              <a:cubicBezTo>
                                <a:pt x="415486" y="51413"/>
                                <a:pt x="413912" y="50943"/>
                                <a:pt x="412299" y="51045"/>
                              </a:cubicBezTo>
                              <a:cubicBezTo>
                                <a:pt x="410662" y="51197"/>
                                <a:pt x="409214" y="51959"/>
                                <a:pt x="408186" y="53203"/>
                              </a:cubicBezTo>
                              <a:cubicBezTo>
                                <a:pt x="407780" y="53673"/>
                                <a:pt x="407551" y="54219"/>
                                <a:pt x="407322" y="54765"/>
                              </a:cubicBezTo>
                              <a:cubicBezTo>
                                <a:pt x="406980" y="53635"/>
                                <a:pt x="406421" y="52581"/>
                                <a:pt x="405494" y="51794"/>
                              </a:cubicBezTo>
                              <a:cubicBezTo>
                                <a:pt x="404250" y="50766"/>
                                <a:pt x="402701" y="50271"/>
                                <a:pt x="401063" y="50410"/>
                              </a:cubicBezTo>
                              <a:cubicBezTo>
                                <a:pt x="399438" y="50537"/>
                                <a:pt x="397978" y="51299"/>
                                <a:pt x="396950" y="52543"/>
                              </a:cubicBezTo>
                              <a:cubicBezTo>
                                <a:pt x="396112" y="53546"/>
                                <a:pt x="395757" y="54790"/>
                                <a:pt x="395655" y="56060"/>
                              </a:cubicBezTo>
                              <a:cubicBezTo>
                                <a:pt x="395325" y="55463"/>
                                <a:pt x="394919" y="54892"/>
                                <a:pt x="394373" y="54422"/>
                              </a:cubicBezTo>
                              <a:cubicBezTo>
                                <a:pt x="393103" y="53381"/>
                                <a:pt x="391516" y="52873"/>
                                <a:pt x="389904" y="53038"/>
                              </a:cubicBezTo>
                              <a:cubicBezTo>
                                <a:pt x="388304" y="53178"/>
                                <a:pt x="386844" y="53952"/>
                                <a:pt x="385816" y="55184"/>
                              </a:cubicBezTo>
                              <a:cubicBezTo>
                                <a:pt x="384762" y="56415"/>
                                <a:pt x="384254" y="58002"/>
                                <a:pt x="384394" y="59615"/>
                              </a:cubicBezTo>
                              <a:cubicBezTo>
                                <a:pt x="384407" y="59704"/>
                                <a:pt x="384470" y="59792"/>
                                <a:pt x="384483" y="59894"/>
                              </a:cubicBezTo>
                              <a:cubicBezTo>
                                <a:pt x="384368" y="59780"/>
                                <a:pt x="384305" y="59615"/>
                                <a:pt x="384178" y="59513"/>
                              </a:cubicBezTo>
                              <a:cubicBezTo>
                                <a:pt x="382921" y="58472"/>
                                <a:pt x="381309" y="57939"/>
                                <a:pt x="379709" y="58129"/>
                              </a:cubicBezTo>
                              <a:cubicBezTo>
                                <a:pt x="378097" y="58269"/>
                                <a:pt x="376649" y="59031"/>
                                <a:pt x="375634" y="60275"/>
                              </a:cubicBezTo>
                              <a:cubicBezTo>
                                <a:pt x="374580" y="61506"/>
                                <a:pt x="374085" y="63081"/>
                                <a:pt x="374225" y="64718"/>
                              </a:cubicBezTo>
                              <a:cubicBezTo>
                                <a:pt x="374275" y="65353"/>
                                <a:pt x="374504" y="65950"/>
                                <a:pt x="374745" y="66534"/>
                              </a:cubicBezTo>
                              <a:lnTo>
                                <a:pt x="370911" y="66534"/>
                              </a:lnTo>
                              <a:cubicBezTo>
                                <a:pt x="371330" y="65315"/>
                                <a:pt x="371571" y="64020"/>
                                <a:pt x="371571" y="62687"/>
                              </a:cubicBezTo>
                              <a:cubicBezTo>
                                <a:pt x="371571" y="60059"/>
                                <a:pt x="370543" y="57748"/>
                                <a:pt x="369070" y="55793"/>
                              </a:cubicBezTo>
                              <a:lnTo>
                                <a:pt x="369248" y="55679"/>
                              </a:lnTo>
                              <a:cubicBezTo>
                                <a:pt x="369197" y="55603"/>
                                <a:pt x="364322" y="48201"/>
                                <a:pt x="363243" y="43593"/>
                              </a:cubicBezTo>
                              <a:cubicBezTo>
                                <a:pt x="363357" y="43478"/>
                                <a:pt x="363547" y="43529"/>
                                <a:pt x="363649" y="43402"/>
                              </a:cubicBezTo>
                              <a:cubicBezTo>
                                <a:pt x="363750" y="43288"/>
                                <a:pt x="363687" y="43123"/>
                                <a:pt x="363776" y="43009"/>
                              </a:cubicBezTo>
                              <a:cubicBezTo>
                                <a:pt x="367013" y="44151"/>
                                <a:pt x="371279" y="46919"/>
                                <a:pt x="371304" y="46957"/>
                              </a:cubicBezTo>
                              <a:lnTo>
                                <a:pt x="372790" y="47935"/>
                              </a:lnTo>
                              <a:lnTo>
                                <a:pt x="372790" y="32103"/>
                              </a:lnTo>
                              <a:lnTo>
                                <a:pt x="371317" y="33081"/>
                              </a:lnTo>
                              <a:cubicBezTo>
                                <a:pt x="371266" y="33106"/>
                                <a:pt x="366696" y="36102"/>
                                <a:pt x="363433" y="37156"/>
                              </a:cubicBezTo>
                              <a:cubicBezTo>
                                <a:pt x="363242" y="36940"/>
                                <a:pt x="363255" y="36597"/>
                                <a:pt x="363039" y="36420"/>
                              </a:cubicBezTo>
                              <a:cubicBezTo>
                                <a:pt x="362963" y="36356"/>
                                <a:pt x="362862" y="36381"/>
                                <a:pt x="362798" y="36343"/>
                              </a:cubicBezTo>
                              <a:cubicBezTo>
                                <a:pt x="363877" y="33081"/>
                                <a:pt x="366785" y="28637"/>
                                <a:pt x="366823" y="28586"/>
                              </a:cubicBezTo>
                              <a:lnTo>
                                <a:pt x="367800" y="27088"/>
                              </a:lnTo>
                              <a:lnTo>
                                <a:pt x="351969" y="27088"/>
                              </a:lnTo>
                              <a:lnTo>
                                <a:pt x="352946" y="28586"/>
                              </a:lnTo>
                              <a:cubicBezTo>
                                <a:pt x="352971" y="28637"/>
                                <a:pt x="356006" y="33246"/>
                                <a:pt x="357047" y="36521"/>
                              </a:cubicBezTo>
                              <a:cubicBezTo>
                                <a:pt x="356742" y="36737"/>
                                <a:pt x="356323" y="36724"/>
                                <a:pt x="356069" y="37016"/>
                              </a:cubicBezTo>
                              <a:cubicBezTo>
                                <a:pt x="352832" y="35924"/>
                                <a:pt x="348503" y="33106"/>
                                <a:pt x="348439" y="33081"/>
                              </a:cubicBezTo>
                              <a:lnTo>
                                <a:pt x="346954" y="32103"/>
                              </a:lnTo>
                              <a:lnTo>
                                <a:pt x="346954" y="47935"/>
                              </a:lnTo>
                              <a:lnTo>
                                <a:pt x="348452" y="46957"/>
                              </a:lnTo>
                              <a:cubicBezTo>
                                <a:pt x="348502" y="46919"/>
                                <a:pt x="352883" y="44062"/>
                                <a:pt x="356133" y="42958"/>
                              </a:cubicBezTo>
                              <a:cubicBezTo>
                                <a:pt x="356298" y="43186"/>
                                <a:pt x="356298" y="43478"/>
                                <a:pt x="356514" y="43694"/>
                              </a:cubicBezTo>
                              <a:cubicBezTo>
                                <a:pt x="355358" y="48303"/>
                                <a:pt x="350559" y="55603"/>
                                <a:pt x="350508" y="55679"/>
                              </a:cubicBezTo>
                              <a:lnTo>
                                <a:pt x="350686" y="55793"/>
                              </a:lnTo>
                              <a:cubicBezTo>
                                <a:pt x="349214" y="57748"/>
                                <a:pt x="348185" y="60059"/>
                                <a:pt x="348185" y="62687"/>
                              </a:cubicBezTo>
                              <a:cubicBezTo>
                                <a:pt x="348185" y="64020"/>
                                <a:pt x="348439" y="65315"/>
                                <a:pt x="348858" y="66534"/>
                              </a:cubicBezTo>
                              <a:lnTo>
                                <a:pt x="344770" y="66534"/>
                              </a:lnTo>
                              <a:cubicBezTo>
                                <a:pt x="345633" y="64490"/>
                                <a:pt x="345405" y="62065"/>
                                <a:pt x="343894" y="60262"/>
                              </a:cubicBezTo>
                              <a:cubicBezTo>
                                <a:pt x="341748" y="57710"/>
                                <a:pt x="337902" y="57355"/>
                                <a:pt x="335337" y="59513"/>
                              </a:cubicBezTo>
                              <a:cubicBezTo>
                                <a:pt x="335197" y="59640"/>
                                <a:pt x="335134" y="59792"/>
                                <a:pt x="335019" y="59919"/>
                              </a:cubicBezTo>
                              <a:cubicBezTo>
                                <a:pt x="335248" y="58282"/>
                                <a:pt x="334867" y="56555"/>
                                <a:pt x="333712" y="55184"/>
                              </a:cubicBezTo>
                              <a:cubicBezTo>
                                <a:pt x="331554" y="52619"/>
                                <a:pt x="327707" y="52289"/>
                                <a:pt x="325142" y="54422"/>
                              </a:cubicBezTo>
                              <a:cubicBezTo>
                                <a:pt x="324609" y="54879"/>
                                <a:pt x="324215" y="55438"/>
                                <a:pt x="323872" y="56022"/>
                              </a:cubicBezTo>
                              <a:cubicBezTo>
                                <a:pt x="323784" y="54803"/>
                                <a:pt x="323428" y="53584"/>
                                <a:pt x="322578" y="52581"/>
                              </a:cubicBezTo>
                              <a:cubicBezTo>
                                <a:pt x="320419" y="50029"/>
                                <a:pt x="316598" y="49699"/>
                                <a:pt x="314020" y="51832"/>
                              </a:cubicBezTo>
                              <a:cubicBezTo>
                                <a:pt x="313106" y="52607"/>
                                <a:pt x="312548" y="53660"/>
                                <a:pt x="312218" y="54803"/>
                              </a:cubicBezTo>
                              <a:cubicBezTo>
                                <a:pt x="311989" y="54244"/>
                                <a:pt x="311735" y="53673"/>
                                <a:pt x="311342" y="53203"/>
                              </a:cubicBezTo>
                              <a:cubicBezTo>
                                <a:pt x="310301" y="51959"/>
                                <a:pt x="308841" y="51197"/>
                                <a:pt x="307216" y="51058"/>
                              </a:cubicBezTo>
                              <a:cubicBezTo>
                                <a:pt x="305590" y="50918"/>
                                <a:pt x="304016" y="51413"/>
                                <a:pt x="302785" y="52467"/>
                              </a:cubicBezTo>
                              <a:cubicBezTo>
                                <a:pt x="301274" y="53724"/>
                                <a:pt x="300652" y="55552"/>
                                <a:pt x="300728" y="57380"/>
                              </a:cubicBezTo>
                              <a:cubicBezTo>
                                <a:pt x="298570" y="54892"/>
                                <a:pt x="294799" y="54562"/>
                                <a:pt x="292260" y="56695"/>
                              </a:cubicBezTo>
                              <a:cubicBezTo>
                                <a:pt x="291003" y="57736"/>
                                <a:pt x="290241" y="59221"/>
                                <a:pt x="290102" y="60834"/>
                              </a:cubicBezTo>
                              <a:cubicBezTo>
                                <a:pt x="290013" y="61976"/>
                                <a:pt x="290330" y="63055"/>
                                <a:pt x="290851" y="64058"/>
                              </a:cubicBezTo>
                              <a:cubicBezTo>
                                <a:pt x="288768" y="63068"/>
                                <a:pt x="286229" y="63284"/>
                                <a:pt x="284363" y="64858"/>
                              </a:cubicBezTo>
                              <a:cubicBezTo>
                                <a:pt x="281798" y="67004"/>
                                <a:pt x="281468" y="70850"/>
                                <a:pt x="283614" y="73415"/>
                              </a:cubicBezTo>
                              <a:cubicBezTo>
                                <a:pt x="284007" y="73872"/>
                                <a:pt x="284490" y="74202"/>
                                <a:pt x="284985" y="74520"/>
                              </a:cubicBezTo>
                              <a:cubicBezTo>
                                <a:pt x="283601" y="74545"/>
                                <a:pt x="282192" y="74824"/>
                                <a:pt x="281100" y="75738"/>
                              </a:cubicBezTo>
                              <a:cubicBezTo>
                                <a:pt x="279856" y="76779"/>
                                <a:pt x="279094" y="78252"/>
                                <a:pt x="278954" y="79864"/>
                              </a:cubicBezTo>
                              <a:cubicBezTo>
                                <a:pt x="278815" y="81477"/>
                                <a:pt x="279310" y="83051"/>
                                <a:pt x="280351" y="84295"/>
                              </a:cubicBezTo>
                              <a:cubicBezTo>
                                <a:pt x="281341" y="85463"/>
                                <a:pt x="282700" y="86047"/>
                                <a:pt x="284109" y="86263"/>
                              </a:cubicBezTo>
                              <a:cubicBezTo>
                                <a:pt x="283157" y="86466"/>
                                <a:pt x="282141" y="86479"/>
                                <a:pt x="281354" y="87126"/>
                              </a:cubicBezTo>
                              <a:cubicBezTo>
                                <a:pt x="278802" y="89272"/>
                                <a:pt x="278459" y="93106"/>
                                <a:pt x="280605" y="95683"/>
                              </a:cubicBezTo>
                              <a:cubicBezTo>
                                <a:pt x="281608" y="96864"/>
                                <a:pt x="283004" y="97575"/>
                                <a:pt x="284528" y="97765"/>
                              </a:cubicBezTo>
                              <a:cubicBezTo>
                                <a:pt x="284388" y="97867"/>
                                <a:pt x="284223" y="97892"/>
                                <a:pt x="284084" y="98007"/>
                              </a:cubicBezTo>
                              <a:cubicBezTo>
                                <a:pt x="282839" y="99048"/>
                                <a:pt x="282065" y="100508"/>
                                <a:pt x="281938" y="102133"/>
                              </a:cubicBezTo>
                              <a:cubicBezTo>
                                <a:pt x="281786" y="103745"/>
                                <a:pt x="282281" y="105332"/>
                                <a:pt x="283334" y="106576"/>
                              </a:cubicBezTo>
                              <a:cubicBezTo>
                                <a:pt x="284528" y="107998"/>
                                <a:pt x="286255" y="108722"/>
                                <a:pt x="287994" y="108722"/>
                              </a:cubicBezTo>
                              <a:cubicBezTo>
                                <a:pt x="289365" y="108722"/>
                                <a:pt x="290749" y="108265"/>
                                <a:pt x="291892" y="107300"/>
                              </a:cubicBezTo>
                              <a:cubicBezTo>
                                <a:pt x="292260" y="106995"/>
                                <a:pt x="292476" y="106589"/>
                                <a:pt x="292755" y="106208"/>
                              </a:cubicBezTo>
                              <a:cubicBezTo>
                                <a:pt x="292806" y="106233"/>
                                <a:pt x="292882" y="106221"/>
                                <a:pt x="292945" y="106233"/>
                              </a:cubicBezTo>
                              <a:lnTo>
                                <a:pt x="292869" y="106272"/>
                              </a:lnTo>
                              <a:cubicBezTo>
                                <a:pt x="293618" y="107960"/>
                                <a:pt x="294443" y="109712"/>
                                <a:pt x="295281" y="111540"/>
                              </a:cubicBezTo>
                              <a:cubicBezTo>
                                <a:pt x="295903" y="112861"/>
                                <a:pt x="296538" y="114232"/>
                                <a:pt x="297173" y="115628"/>
                              </a:cubicBezTo>
                              <a:cubicBezTo>
                                <a:pt x="296525" y="116669"/>
                                <a:pt x="296221" y="117901"/>
                                <a:pt x="296602" y="119602"/>
                              </a:cubicBezTo>
                              <a:cubicBezTo>
                                <a:pt x="297160" y="121964"/>
                                <a:pt x="298760" y="123462"/>
                                <a:pt x="300575" y="123804"/>
                              </a:cubicBezTo>
                              <a:cubicBezTo>
                                <a:pt x="301908" y="127334"/>
                                <a:pt x="302988" y="130660"/>
                                <a:pt x="303762" y="133847"/>
                              </a:cubicBezTo>
                              <a:lnTo>
                                <a:pt x="302620" y="137592"/>
                              </a:lnTo>
                              <a:lnTo>
                                <a:pt x="305552" y="141909"/>
                              </a:lnTo>
                              <a:cubicBezTo>
                                <a:pt x="305603" y="142416"/>
                                <a:pt x="305641" y="142734"/>
                                <a:pt x="305705" y="143254"/>
                              </a:cubicBezTo>
                              <a:cubicBezTo>
                                <a:pt x="279767" y="113826"/>
                                <a:pt x="246973" y="40431"/>
                                <a:pt x="309209" y="22962"/>
                              </a:cubicBezTo>
                              <a:cubicBezTo>
                                <a:pt x="311304" y="22378"/>
                                <a:pt x="321993" y="21121"/>
                                <a:pt x="326475" y="22835"/>
                              </a:cubicBezTo>
                              <a:cubicBezTo>
                                <a:pt x="328938" y="23775"/>
                                <a:pt x="327580" y="21439"/>
                                <a:pt x="320508" y="20499"/>
                              </a:cubicBezTo>
                              <a:cubicBezTo>
                                <a:pt x="319683" y="20385"/>
                                <a:pt x="321828" y="18747"/>
                                <a:pt x="320153" y="18189"/>
                              </a:cubicBezTo>
                              <a:cubicBezTo>
                                <a:pt x="318477" y="17630"/>
                                <a:pt x="317626" y="18747"/>
                                <a:pt x="317067" y="19572"/>
                              </a:cubicBezTo>
                              <a:cubicBezTo>
                                <a:pt x="316509" y="20423"/>
                                <a:pt x="313005" y="19801"/>
                                <a:pt x="313094" y="19433"/>
                              </a:cubicBezTo>
                              <a:cubicBezTo>
                                <a:pt x="313157" y="19166"/>
                                <a:pt x="314135" y="18430"/>
                                <a:pt x="313982" y="17795"/>
                              </a:cubicBezTo>
                              <a:cubicBezTo>
                                <a:pt x="318375" y="15142"/>
                                <a:pt x="318489" y="11904"/>
                                <a:pt x="318324" y="10393"/>
                              </a:cubicBezTo>
                              <a:cubicBezTo>
                                <a:pt x="318210" y="9352"/>
                                <a:pt x="317283" y="6940"/>
                                <a:pt x="316585" y="5531"/>
                              </a:cubicBezTo>
                              <a:cubicBezTo>
                                <a:pt x="316471" y="5328"/>
                                <a:pt x="315430" y="5912"/>
                                <a:pt x="314998" y="6737"/>
                              </a:cubicBezTo>
                              <a:cubicBezTo>
                                <a:pt x="314554" y="7562"/>
                                <a:pt x="313906" y="10127"/>
                                <a:pt x="314122" y="13186"/>
                              </a:cubicBezTo>
                              <a:cubicBezTo>
                                <a:pt x="314160" y="13758"/>
                                <a:pt x="311494" y="15611"/>
                                <a:pt x="311380" y="17008"/>
                              </a:cubicBezTo>
                              <a:lnTo>
                                <a:pt x="311392" y="17021"/>
                              </a:lnTo>
                              <a:cubicBezTo>
                                <a:pt x="310935" y="17198"/>
                                <a:pt x="310707" y="17554"/>
                                <a:pt x="310643" y="17985"/>
                              </a:cubicBezTo>
                              <a:cubicBezTo>
                                <a:pt x="310555" y="18836"/>
                                <a:pt x="310009" y="19814"/>
                                <a:pt x="308764" y="20575"/>
                              </a:cubicBezTo>
                              <a:cubicBezTo>
                                <a:pt x="307393" y="21388"/>
                                <a:pt x="304219" y="22822"/>
                                <a:pt x="304791" y="21985"/>
                              </a:cubicBezTo>
                              <a:cubicBezTo>
                                <a:pt x="305298" y="21210"/>
                                <a:pt x="306035" y="19420"/>
                                <a:pt x="305400" y="19153"/>
                              </a:cubicBezTo>
                              <a:cubicBezTo>
                                <a:pt x="305425" y="18125"/>
                                <a:pt x="306238" y="16690"/>
                                <a:pt x="307025" y="15408"/>
                              </a:cubicBezTo>
                              <a:cubicBezTo>
                                <a:pt x="307469" y="14672"/>
                                <a:pt x="307965" y="13885"/>
                                <a:pt x="308117" y="13567"/>
                              </a:cubicBezTo>
                              <a:cubicBezTo>
                                <a:pt x="308523" y="12691"/>
                                <a:pt x="308853" y="11422"/>
                                <a:pt x="308980" y="10114"/>
                              </a:cubicBezTo>
                              <a:cubicBezTo>
                                <a:pt x="308980" y="10025"/>
                                <a:pt x="308942" y="9949"/>
                                <a:pt x="308955" y="9847"/>
                              </a:cubicBezTo>
                              <a:cubicBezTo>
                                <a:pt x="309031" y="8641"/>
                                <a:pt x="308993" y="7410"/>
                                <a:pt x="308612" y="6470"/>
                              </a:cubicBezTo>
                              <a:cubicBezTo>
                                <a:pt x="308256" y="5594"/>
                                <a:pt x="307495" y="3779"/>
                                <a:pt x="307165" y="2941"/>
                              </a:cubicBezTo>
                              <a:cubicBezTo>
                                <a:pt x="307127" y="2852"/>
                                <a:pt x="307038" y="2649"/>
                                <a:pt x="307025" y="2585"/>
                              </a:cubicBezTo>
                              <a:cubicBezTo>
                                <a:pt x="306885" y="2230"/>
                                <a:pt x="306771" y="2446"/>
                                <a:pt x="306644" y="2814"/>
                              </a:cubicBezTo>
                              <a:cubicBezTo>
                                <a:pt x="306289" y="3246"/>
                                <a:pt x="305819" y="4350"/>
                                <a:pt x="305438" y="5709"/>
                              </a:cubicBezTo>
                              <a:cubicBezTo>
                                <a:pt x="305044" y="6851"/>
                                <a:pt x="304829" y="8260"/>
                                <a:pt x="304943" y="8933"/>
                              </a:cubicBezTo>
                              <a:cubicBezTo>
                                <a:pt x="305019" y="9340"/>
                                <a:pt x="305197" y="10926"/>
                                <a:pt x="305324" y="12044"/>
                              </a:cubicBezTo>
                              <a:cubicBezTo>
                                <a:pt x="305336" y="12120"/>
                                <a:pt x="305286" y="12145"/>
                                <a:pt x="305298" y="12221"/>
                              </a:cubicBezTo>
                              <a:cubicBezTo>
                                <a:pt x="305514" y="15002"/>
                                <a:pt x="304207" y="16373"/>
                                <a:pt x="303457" y="18188"/>
                              </a:cubicBezTo>
                              <a:cubicBezTo>
                                <a:pt x="303381" y="18354"/>
                                <a:pt x="303242" y="18506"/>
                                <a:pt x="303191" y="18709"/>
                              </a:cubicBezTo>
                              <a:lnTo>
                                <a:pt x="303216" y="18709"/>
                              </a:lnTo>
                              <a:cubicBezTo>
                                <a:pt x="303191" y="18760"/>
                                <a:pt x="303165" y="18785"/>
                                <a:pt x="303140" y="18849"/>
                              </a:cubicBezTo>
                              <a:cubicBezTo>
                                <a:pt x="302556" y="18849"/>
                                <a:pt x="302074" y="18938"/>
                                <a:pt x="301972" y="19433"/>
                              </a:cubicBezTo>
                              <a:cubicBezTo>
                                <a:pt x="301743" y="20613"/>
                                <a:pt x="301325" y="22073"/>
                                <a:pt x="300195" y="22645"/>
                              </a:cubicBezTo>
                              <a:cubicBezTo>
                                <a:pt x="298989" y="23241"/>
                                <a:pt x="296322" y="24409"/>
                                <a:pt x="296691" y="23673"/>
                              </a:cubicBezTo>
                              <a:cubicBezTo>
                                <a:pt x="297046" y="22924"/>
                                <a:pt x="297630" y="20131"/>
                                <a:pt x="296856" y="20182"/>
                              </a:cubicBezTo>
                              <a:lnTo>
                                <a:pt x="296589" y="20182"/>
                              </a:lnTo>
                              <a:cubicBezTo>
                                <a:pt x="297414" y="16855"/>
                                <a:pt x="298722" y="14672"/>
                                <a:pt x="299268" y="13351"/>
                              </a:cubicBezTo>
                              <a:cubicBezTo>
                                <a:pt x="299814" y="11993"/>
                                <a:pt x="300410" y="9466"/>
                                <a:pt x="299039" y="7232"/>
                              </a:cubicBezTo>
                              <a:cubicBezTo>
                                <a:pt x="297909" y="5391"/>
                                <a:pt x="297097" y="1341"/>
                                <a:pt x="296894" y="491"/>
                              </a:cubicBezTo>
                              <a:cubicBezTo>
                                <a:pt x="296564" y="-881"/>
                                <a:pt x="295497" y="1036"/>
                                <a:pt x="295332" y="1544"/>
                              </a:cubicBezTo>
                              <a:cubicBezTo>
                                <a:pt x="294634" y="3652"/>
                                <a:pt x="294773" y="7042"/>
                                <a:pt x="295040" y="8273"/>
                              </a:cubicBezTo>
                              <a:cubicBezTo>
                                <a:pt x="295370" y="9784"/>
                                <a:pt x="295929" y="13402"/>
                                <a:pt x="295967" y="14875"/>
                              </a:cubicBezTo>
                              <a:cubicBezTo>
                                <a:pt x="296005" y="18315"/>
                                <a:pt x="294050" y="19674"/>
                                <a:pt x="293885" y="20524"/>
                              </a:cubicBezTo>
                              <a:lnTo>
                                <a:pt x="294088" y="20512"/>
                              </a:lnTo>
                              <a:cubicBezTo>
                                <a:pt x="293631" y="20664"/>
                                <a:pt x="293123" y="20753"/>
                                <a:pt x="293098" y="21388"/>
                              </a:cubicBezTo>
                              <a:cubicBezTo>
                                <a:pt x="292996" y="23153"/>
                                <a:pt x="293326" y="24816"/>
                                <a:pt x="292425" y="25654"/>
                              </a:cubicBezTo>
                              <a:cubicBezTo>
                                <a:pt x="291612" y="26403"/>
                                <a:pt x="289149" y="29412"/>
                                <a:pt x="287626" y="28929"/>
                              </a:cubicBezTo>
                              <a:cubicBezTo>
                                <a:pt x="287499" y="28891"/>
                                <a:pt x="287765" y="26149"/>
                                <a:pt x="287549" y="25298"/>
                              </a:cubicBezTo>
                              <a:cubicBezTo>
                                <a:pt x="287524" y="25158"/>
                                <a:pt x="287346" y="25120"/>
                                <a:pt x="287232" y="25031"/>
                              </a:cubicBezTo>
                              <a:cubicBezTo>
                                <a:pt x="287600" y="24333"/>
                                <a:pt x="287575" y="23305"/>
                                <a:pt x="287956" y="22480"/>
                              </a:cubicBezTo>
                              <a:cubicBezTo>
                                <a:pt x="288718" y="20791"/>
                                <a:pt x="288464" y="15954"/>
                                <a:pt x="288883" y="15040"/>
                              </a:cubicBezTo>
                              <a:cubicBezTo>
                                <a:pt x="289479" y="13732"/>
                                <a:pt x="289606" y="9771"/>
                                <a:pt x="289200" y="8756"/>
                              </a:cubicBezTo>
                              <a:cubicBezTo>
                                <a:pt x="287410" y="4287"/>
                                <a:pt x="282001" y="3296"/>
                                <a:pt x="280960" y="3347"/>
                              </a:cubicBezTo>
                              <a:cubicBezTo>
                                <a:pt x="279919" y="3411"/>
                                <a:pt x="278624" y="3233"/>
                                <a:pt x="279145" y="3791"/>
                              </a:cubicBezTo>
                              <a:cubicBezTo>
                                <a:pt x="279729" y="4414"/>
                                <a:pt x="279919" y="4731"/>
                                <a:pt x="280097" y="5378"/>
                              </a:cubicBezTo>
                              <a:cubicBezTo>
                                <a:pt x="280249" y="6026"/>
                                <a:pt x="284376" y="9936"/>
                                <a:pt x="284794" y="10736"/>
                              </a:cubicBezTo>
                              <a:cubicBezTo>
                                <a:pt x="286128" y="13301"/>
                                <a:pt x="285366" y="23470"/>
                                <a:pt x="285290" y="24955"/>
                              </a:cubicBezTo>
                              <a:cubicBezTo>
                                <a:pt x="284820" y="25082"/>
                                <a:pt x="284426" y="25260"/>
                                <a:pt x="284388" y="25425"/>
                              </a:cubicBezTo>
                              <a:cubicBezTo>
                                <a:pt x="284287" y="25908"/>
                                <a:pt x="283715" y="26161"/>
                                <a:pt x="283817" y="26657"/>
                              </a:cubicBezTo>
                              <a:cubicBezTo>
                                <a:pt x="283893" y="27050"/>
                                <a:pt x="283525" y="29043"/>
                                <a:pt x="283639" y="30453"/>
                              </a:cubicBezTo>
                              <a:cubicBezTo>
                                <a:pt x="283677" y="31113"/>
                                <a:pt x="279970" y="33627"/>
                                <a:pt x="279259" y="35366"/>
                              </a:cubicBezTo>
                              <a:cubicBezTo>
                                <a:pt x="279069" y="35861"/>
                                <a:pt x="278726" y="35709"/>
                                <a:pt x="278662" y="35264"/>
                              </a:cubicBezTo>
                              <a:cubicBezTo>
                                <a:pt x="278612" y="34833"/>
                                <a:pt x="278497" y="32712"/>
                                <a:pt x="277672" y="32382"/>
                              </a:cubicBezTo>
                              <a:cubicBezTo>
                                <a:pt x="277367" y="32268"/>
                                <a:pt x="277304" y="32192"/>
                                <a:pt x="277190" y="32116"/>
                              </a:cubicBezTo>
                              <a:cubicBezTo>
                                <a:pt x="277482" y="30503"/>
                                <a:pt x="277990" y="24092"/>
                                <a:pt x="278104" y="23521"/>
                              </a:cubicBezTo>
                              <a:cubicBezTo>
                                <a:pt x="278205" y="22924"/>
                                <a:pt x="278167" y="22023"/>
                                <a:pt x="278205" y="21591"/>
                              </a:cubicBezTo>
                              <a:cubicBezTo>
                                <a:pt x="278421" y="19496"/>
                                <a:pt x="278307" y="16030"/>
                                <a:pt x="278129" y="15319"/>
                              </a:cubicBezTo>
                              <a:cubicBezTo>
                                <a:pt x="276491" y="9035"/>
                                <a:pt x="270664" y="9187"/>
                                <a:pt x="270194" y="9136"/>
                              </a:cubicBezTo>
                              <a:cubicBezTo>
                                <a:pt x="269293" y="9048"/>
                                <a:pt x="267033" y="9111"/>
                                <a:pt x="267680" y="9416"/>
                              </a:cubicBezTo>
                              <a:cubicBezTo>
                                <a:pt x="268607" y="9847"/>
                                <a:pt x="268785" y="11168"/>
                                <a:pt x="270359" y="11930"/>
                              </a:cubicBezTo>
                              <a:cubicBezTo>
                                <a:pt x="272492" y="12958"/>
                                <a:pt x="272238" y="14075"/>
                                <a:pt x="272873" y="15395"/>
                              </a:cubicBezTo>
                              <a:cubicBezTo>
                                <a:pt x="273127" y="15954"/>
                                <a:pt x="273508" y="16640"/>
                                <a:pt x="274067" y="20436"/>
                              </a:cubicBezTo>
                              <a:cubicBezTo>
                                <a:pt x="274409" y="22721"/>
                                <a:pt x="273940" y="32116"/>
                                <a:pt x="274308" y="33538"/>
                              </a:cubicBezTo>
                              <a:cubicBezTo>
                                <a:pt x="274181" y="34744"/>
                                <a:pt x="274435" y="36750"/>
                                <a:pt x="275438" y="38819"/>
                              </a:cubicBezTo>
                              <a:cubicBezTo>
                                <a:pt x="275692" y="39340"/>
                                <a:pt x="273470" y="44329"/>
                                <a:pt x="273368" y="45599"/>
                              </a:cubicBezTo>
                              <a:cubicBezTo>
                                <a:pt x="273317" y="46068"/>
                                <a:pt x="272543" y="45865"/>
                                <a:pt x="272327" y="45599"/>
                              </a:cubicBezTo>
                              <a:cubicBezTo>
                                <a:pt x="272111" y="45319"/>
                                <a:pt x="271502" y="45154"/>
                                <a:pt x="271616" y="44773"/>
                              </a:cubicBezTo>
                              <a:cubicBezTo>
                                <a:pt x="271718" y="44418"/>
                                <a:pt x="271527" y="40571"/>
                                <a:pt x="269813" y="40127"/>
                              </a:cubicBezTo>
                              <a:cubicBezTo>
                                <a:pt x="269686" y="39403"/>
                                <a:pt x="267833" y="32103"/>
                                <a:pt x="267896" y="30668"/>
                              </a:cubicBezTo>
                              <a:cubicBezTo>
                                <a:pt x="268125" y="25920"/>
                                <a:pt x="266703" y="13351"/>
                                <a:pt x="255607" y="14558"/>
                              </a:cubicBezTo>
                              <a:cubicBezTo>
                                <a:pt x="252585" y="14875"/>
                                <a:pt x="250770" y="17173"/>
                                <a:pt x="251722" y="17770"/>
                              </a:cubicBezTo>
                              <a:cubicBezTo>
                                <a:pt x="252014" y="17960"/>
                                <a:pt x="252217" y="17884"/>
                                <a:pt x="252433" y="17719"/>
                              </a:cubicBezTo>
                              <a:cubicBezTo>
                                <a:pt x="252712" y="17605"/>
                                <a:pt x="253029" y="17427"/>
                                <a:pt x="253398" y="17224"/>
                              </a:cubicBezTo>
                              <a:cubicBezTo>
                                <a:pt x="254007" y="16995"/>
                                <a:pt x="254921" y="16944"/>
                                <a:pt x="256711" y="17884"/>
                              </a:cubicBezTo>
                              <a:cubicBezTo>
                                <a:pt x="257460" y="18531"/>
                                <a:pt x="258120" y="19293"/>
                                <a:pt x="258781" y="20055"/>
                              </a:cubicBezTo>
                              <a:cubicBezTo>
                                <a:pt x="259276" y="20652"/>
                                <a:pt x="259809" y="21312"/>
                                <a:pt x="260368" y="22099"/>
                              </a:cubicBezTo>
                              <a:cubicBezTo>
                                <a:pt x="260622" y="22454"/>
                                <a:pt x="260876" y="22822"/>
                                <a:pt x="261104" y="23203"/>
                              </a:cubicBezTo>
                              <a:cubicBezTo>
                                <a:pt x="261421" y="23660"/>
                                <a:pt x="261713" y="24168"/>
                                <a:pt x="262018" y="24663"/>
                              </a:cubicBezTo>
                              <a:cubicBezTo>
                                <a:pt x="263859" y="27977"/>
                                <a:pt x="265116" y="31506"/>
                                <a:pt x="265916" y="34490"/>
                              </a:cubicBezTo>
                              <a:cubicBezTo>
                                <a:pt x="266487" y="36953"/>
                                <a:pt x="267135" y="39860"/>
                                <a:pt x="267236" y="40736"/>
                              </a:cubicBezTo>
                              <a:lnTo>
                                <a:pt x="267274" y="40723"/>
                              </a:lnTo>
                              <a:cubicBezTo>
                                <a:pt x="267274" y="40762"/>
                                <a:pt x="267287" y="40825"/>
                                <a:pt x="267287" y="40850"/>
                              </a:cubicBezTo>
                              <a:cubicBezTo>
                                <a:pt x="266970" y="41206"/>
                                <a:pt x="266805" y="41536"/>
                                <a:pt x="266805" y="42526"/>
                              </a:cubicBezTo>
                              <a:cubicBezTo>
                                <a:pt x="266805" y="43136"/>
                                <a:pt x="266576" y="46132"/>
                                <a:pt x="268772" y="46462"/>
                              </a:cubicBezTo>
                              <a:cubicBezTo>
                                <a:pt x="269268" y="46538"/>
                                <a:pt x="269978" y="49369"/>
                                <a:pt x="269750" y="50017"/>
                              </a:cubicBezTo>
                              <a:cubicBezTo>
                                <a:pt x="269547" y="50664"/>
                                <a:pt x="269039" y="54930"/>
                                <a:pt x="269103" y="56631"/>
                              </a:cubicBezTo>
                              <a:cubicBezTo>
                                <a:pt x="269115" y="57279"/>
                                <a:pt x="268125" y="56834"/>
                                <a:pt x="268011" y="56517"/>
                              </a:cubicBezTo>
                              <a:cubicBezTo>
                                <a:pt x="267897" y="56187"/>
                                <a:pt x="266855" y="54486"/>
                                <a:pt x="264138" y="54879"/>
                              </a:cubicBezTo>
                              <a:cubicBezTo>
                                <a:pt x="264075" y="54892"/>
                                <a:pt x="264024" y="54943"/>
                                <a:pt x="263961" y="54955"/>
                              </a:cubicBezTo>
                              <a:lnTo>
                                <a:pt x="263986" y="54905"/>
                              </a:lnTo>
                              <a:cubicBezTo>
                                <a:pt x="262424" y="54041"/>
                                <a:pt x="261625" y="49826"/>
                                <a:pt x="261421" y="48214"/>
                              </a:cubicBezTo>
                              <a:cubicBezTo>
                                <a:pt x="261396" y="47986"/>
                                <a:pt x="261345" y="47655"/>
                                <a:pt x="261345" y="47541"/>
                              </a:cubicBezTo>
                              <a:cubicBezTo>
                                <a:pt x="261079" y="38210"/>
                                <a:pt x="253055" y="31151"/>
                                <a:pt x="251950" y="30567"/>
                              </a:cubicBezTo>
                              <a:cubicBezTo>
                                <a:pt x="250173" y="29627"/>
                                <a:pt x="248624" y="29158"/>
                                <a:pt x="247291" y="28993"/>
                              </a:cubicBezTo>
                              <a:cubicBezTo>
                                <a:pt x="246466" y="28891"/>
                                <a:pt x="245869" y="29056"/>
                                <a:pt x="245209" y="29145"/>
                              </a:cubicBezTo>
                              <a:cubicBezTo>
                                <a:pt x="244777" y="29196"/>
                                <a:pt x="244244" y="29132"/>
                                <a:pt x="243876" y="29234"/>
                              </a:cubicBezTo>
                              <a:cubicBezTo>
                                <a:pt x="243711" y="29285"/>
                                <a:pt x="243647" y="29361"/>
                                <a:pt x="243495" y="29412"/>
                              </a:cubicBezTo>
                              <a:cubicBezTo>
                                <a:pt x="242378" y="29818"/>
                                <a:pt x="241654" y="30262"/>
                                <a:pt x="241197" y="30643"/>
                              </a:cubicBezTo>
                              <a:cubicBezTo>
                                <a:pt x="241006" y="30783"/>
                                <a:pt x="240727" y="30999"/>
                                <a:pt x="240651" y="31049"/>
                              </a:cubicBezTo>
                              <a:lnTo>
                                <a:pt x="240638" y="31049"/>
                              </a:lnTo>
                              <a:lnTo>
                                <a:pt x="240638" y="31075"/>
                              </a:lnTo>
                              <a:cubicBezTo>
                                <a:pt x="240346" y="31265"/>
                                <a:pt x="240321" y="31392"/>
                                <a:pt x="240511" y="31468"/>
                              </a:cubicBezTo>
                              <a:cubicBezTo>
                                <a:pt x="241121" y="31684"/>
                                <a:pt x="243533" y="31379"/>
                                <a:pt x="244358" y="31494"/>
                              </a:cubicBezTo>
                              <a:cubicBezTo>
                                <a:pt x="249056" y="32103"/>
                                <a:pt x="251011" y="40673"/>
                                <a:pt x="254185" y="43136"/>
                              </a:cubicBezTo>
                              <a:cubicBezTo>
                                <a:pt x="255683" y="44278"/>
                                <a:pt x="257867" y="48493"/>
                                <a:pt x="258946" y="51642"/>
                              </a:cubicBezTo>
                              <a:cubicBezTo>
                                <a:pt x="259073" y="52061"/>
                                <a:pt x="259200" y="52289"/>
                                <a:pt x="259339" y="52670"/>
                              </a:cubicBezTo>
                              <a:cubicBezTo>
                                <a:pt x="260342" y="55425"/>
                                <a:pt x="261307" y="57558"/>
                                <a:pt x="261840" y="58637"/>
                              </a:cubicBezTo>
                              <a:lnTo>
                                <a:pt x="261866" y="58574"/>
                              </a:lnTo>
                              <a:cubicBezTo>
                                <a:pt x="261866" y="58663"/>
                                <a:pt x="261840" y="58802"/>
                                <a:pt x="261840" y="58866"/>
                              </a:cubicBezTo>
                              <a:cubicBezTo>
                                <a:pt x="261840" y="59843"/>
                                <a:pt x="261345" y="62103"/>
                                <a:pt x="266525" y="63563"/>
                              </a:cubicBezTo>
                              <a:cubicBezTo>
                                <a:pt x="267033" y="63703"/>
                                <a:pt x="265687" y="70254"/>
                                <a:pt x="267960" y="80017"/>
                              </a:cubicBezTo>
                              <a:cubicBezTo>
                                <a:pt x="268049" y="80423"/>
                                <a:pt x="267706" y="80283"/>
                                <a:pt x="267338" y="80029"/>
                              </a:cubicBezTo>
                              <a:lnTo>
                                <a:pt x="267274" y="79776"/>
                              </a:lnTo>
                              <a:cubicBezTo>
                                <a:pt x="266170" y="74710"/>
                                <a:pt x="264151" y="67486"/>
                                <a:pt x="261003" y="63220"/>
                              </a:cubicBezTo>
                              <a:cubicBezTo>
                                <a:pt x="260977" y="63144"/>
                                <a:pt x="260952" y="63081"/>
                                <a:pt x="260926" y="63004"/>
                              </a:cubicBezTo>
                              <a:lnTo>
                                <a:pt x="260876" y="63043"/>
                              </a:lnTo>
                              <a:cubicBezTo>
                                <a:pt x="259187" y="60821"/>
                                <a:pt x="257143" y="59526"/>
                                <a:pt x="254832" y="59704"/>
                              </a:cubicBezTo>
                              <a:cubicBezTo>
                                <a:pt x="253182" y="59881"/>
                                <a:pt x="250770" y="59894"/>
                                <a:pt x="250440" y="59792"/>
                              </a:cubicBezTo>
                              <a:cubicBezTo>
                                <a:pt x="249830" y="59386"/>
                                <a:pt x="247608" y="58269"/>
                                <a:pt x="245222" y="60529"/>
                              </a:cubicBezTo>
                              <a:cubicBezTo>
                                <a:pt x="243127" y="62509"/>
                                <a:pt x="239229" y="66204"/>
                                <a:pt x="239127" y="72628"/>
                              </a:cubicBezTo>
                              <a:lnTo>
                                <a:pt x="239127" y="72920"/>
                              </a:lnTo>
                              <a:cubicBezTo>
                                <a:pt x="239102" y="74240"/>
                                <a:pt x="239026" y="75078"/>
                                <a:pt x="238899" y="75459"/>
                              </a:cubicBezTo>
                              <a:cubicBezTo>
                                <a:pt x="238848" y="75408"/>
                                <a:pt x="238785" y="75345"/>
                                <a:pt x="238708" y="75269"/>
                              </a:cubicBezTo>
                              <a:cubicBezTo>
                                <a:pt x="238683" y="75231"/>
                                <a:pt x="235116" y="71473"/>
                                <a:pt x="234011" y="72285"/>
                              </a:cubicBezTo>
                              <a:cubicBezTo>
                                <a:pt x="233363" y="72767"/>
                                <a:pt x="233897" y="73682"/>
                                <a:pt x="234189" y="74151"/>
                              </a:cubicBezTo>
                              <a:cubicBezTo>
                                <a:pt x="235395" y="76157"/>
                                <a:pt x="235598" y="77744"/>
                                <a:pt x="235674" y="79077"/>
                              </a:cubicBezTo>
                              <a:cubicBezTo>
                                <a:pt x="235699" y="79230"/>
                                <a:pt x="235699" y="79446"/>
                                <a:pt x="235712" y="79687"/>
                              </a:cubicBezTo>
                              <a:cubicBezTo>
                                <a:pt x="235814" y="81604"/>
                                <a:pt x="236004" y="85222"/>
                                <a:pt x="237782" y="86517"/>
                              </a:cubicBezTo>
                              <a:cubicBezTo>
                                <a:pt x="237642" y="86873"/>
                                <a:pt x="237540" y="87317"/>
                                <a:pt x="237591" y="87736"/>
                              </a:cubicBezTo>
                              <a:cubicBezTo>
                                <a:pt x="237718" y="88701"/>
                                <a:pt x="237642" y="91202"/>
                                <a:pt x="237299" y="91570"/>
                              </a:cubicBezTo>
                              <a:cubicBezTo>
                                <a:pt x="236791" y="91913"/>
                                <a:pt x="236576" y="91760"/>
                                <a:pt x="236296" y="91633"/>
                              </a:cubicBezTo>
                              <a:lnTo>
                                <a:pt x="235712" y="92763"/>
                              </a:lnTo>
                              <a:cubicBezTo>
                                <a:pt x="236030" y="92941"/>
                                <a:pt x="236855" y="93436"/>
                                <a:pt x="238023" y="92624"/>
                              </a:cubicBezTo>
                              <a:cubicBezTo>
                                <a:pt x="238163" y="92522"/>
                                <a:pt x="238277" y="92395"/>
                                <a:pt x="238391" y="92217"/>
                              </a:cubicBezTo>
                              <a:lnTo>
                                <a:pt x="238404" y="93500"/>
                              </a:lnTo>
                              <a:cubicBezTo>
                                <a:pt x="239521" y="93487"/>
                                <a:pt x="239877" y="92548"/>
                                <a:pt x="240181" y="91786"/>
                              </a:cubicBezTo>
                              <a:cubicBezTo>
                                <a:pt x="240778" y="90275"/>
                                <a:pt x="240918" y="88701"/>
                                <a:pt x="240626" y="86999"/>
                              </a:cubicBezTo>
                              <a:cubicBezTo>
                                <a:pt x="240829" y="86999"/>
                                <a:pt x="241032" y="86987"/>
                                <a:pt x="241222" y="86974"/>
                              </a:cubicBezTo>
                              <a:cubicBezTo>
                                <a:pt x="241667" y="88485"/>
                                <a:pt x="241705" y="89881"/>
                                <a:pt x="241324" y="91265"/>
                              </a:cubicBezTo>
                              <a:cubicBezTo>
                                <a:pt x="241083" y="92192"/>
                                <a:pt x="240968" y="92205"/>
                                <a:pt x="240816" y="92217"/>
                              </a:cubicBezTo>
                              <a:lnTo>
                                <a:pt x="240981" y="93500"/>
                              </a:lnTo>
                              <a:cubicBezTo>
                                <a:pt x="242086" y="93347"/>
                                <a:pt x="242352" y="92382"/>
                                <a:pt x="242568" y="91608"/>
                              </a:cubicBezTo>
                              <a:cubicBezTo>
                                <a:pt x="242974" y="90072"/>
                                <a:pt x="242962" y="88523"/>
                                <a:pt x="242517" y="86898"/>
                              </a:cubicBezTo>
                              <a:cubicBezTo>
                                <a:pt x="242619" y="86873"/>
                                <a:pt x="242720" y="86873"/>
                                <a:pt x="242809" y="86860"/>
                              </a:cubicBezTo>
                              <a:cubicBezTo>
                                <a:pt x="243000" y="87837"/>
                                <a:pt x="243533" y="89132"/>
                                <a:pt x="243647" y="89335"/>
                              </a:cubicBezTo>
                              <a:cubicBezTo>
                                <a:pt x="243863" y="89716"/>
                                <a:pt x="244231" y="91786"/>
                                <a:pt x="243838" y="92471"/>
                              </a:cubicBezTo>
                              <a:cubicBezTo>
                                <a:pt x="243177" y="93563"/>
                                <a:pt x="243355" y="96610"/>
                                <a:pt x="244155" y="97816"/>
                              </a:cubicBezTo>
                              <a:cubicBezTo>
                                <a:pt x="244612" y="98502"/>
                                <a:pt x="244917" y="101016"/>
                                <a:pt x="244574" y="102437"/>
                              </a:cubicBezTo>
                              <a:cubicBezTo>
                                <a:pt x="244434" y="103034"/>
                                <a:pt x="244295" y="103098"/>
                                <a:pt x="244219" y="103060"/>
                              </a:cubicBezTo>
                              <a:cubicBezTo>
                                <a:pt x="243812" y="102869"/>
                                <a:pt x="243685" y="102514"/>
                                <a:pt x="243660" y="101523"/>
                              </a:cubicBezTo>
                              <a:lnTo>
                                <a:pt x="242390" y="101549"/>
                              </a:lnTo>
                              <a:cubicBezTo>
                                <a:pt x="242403" y="102374"/>
                                <a:pt x="242441" y="103606"/>
                                <a:pt x="243647" y="104215"/>
                              </a:cubicBezTo>
                              <a:cubicBezTo>
                                <a:pt x="243863" y="104316"/>
                                <a:pt x="244104" y="104380"/>
                                <a:pt x="244320" y="104380"/>
                              </a:cubicBezTo>
                              <a:cubicBezTo>
                                <a:pt x="244676" y="104380"/>
                                <a:pt x="245018" y="104228"/>
                                <a:pt x="245285" y="103936"/>
                              </a:cubicBezTo>
                              <a:cubicBezTo>
                                <a:pt x="246402" y="102666"/>
                                <a:pt x="246060" y="98388"/>
                                <a:pt x="245222" y="97105"/>
                              </a:cubicBezTo>
                              <a:cubicBezTo>
                                <a:pt x="244676" y="96280"/>
                                <a:pt x="244549" y="93754"/>
                                <a:pt x="244930" y="93106"/>
                              </a:cubicBezTo>
                              <a:cubicBezTo>
                                <a:pt x="245653" y="91887"/>
                                <a:pt x="245095" y="89272"/>
                                <a:pt x="244752" y="88675"/>
                              </a:cubicBezTo>
                              <a:cubicBezTo>
                                <a:pt x="244587" y="88409"/>
                                <a:pt x="244231" y="87317"/>
                                <a:pt x="244079" y="86682"/>
                              </a:cubicBezTo>
                              <a:cubicBezTo>
                                <a:pt x="244511" y="86644"/>
                                <a:pt x="244930" y="86568"/>
                                <a:pt x="245374" y="86530"/>
                              </a:cubicBezTo>
                              <a:cubicBezTo>
                                <a:pt x="245437" y="87025"/>
                                <a:pt x="245552" y="87558"/>
                                <a:pt x="245729" y="87888"/>
                              </a:cubicBezTo>
                              <a:cubicBezTo>
                                <a:pt x="245996" y="88383"/>
                                <a:pt x="246428" y="89691"/>
                                <a:pt x="246186" y="91189"/>
                              </a:cubicBezTo>
                              <a:cubicBezTo>
                                <a:pt x="246148" y="91354"/>
                                <a:pt x="246098" y="91748"/>
                                <a:pt x="246123" y="91773"/>
                              </a:cubicBezTo>
                              <a:cubicBezTo>
                                <a:pt x="246034" y="91798"/>
                                <a:pt x="245755" y="91811"/>
                                <a:pt x="245666" y="91811"/>
                              </a:cubicBezTo>
                              <a:lnTo>
                                <a:pt x="245717" y="93093"/>
                              </a:lnTo>
                              <a:cubicBezTo>
                                <a:pt x="246986" y="93055"/>
                                <a:pt x="247240" y="92674"/>
                                <a:pt x="247443" y="91379"/>
                              </a:cubicBezTo>
                              <a:cubicBezTo>
                                <a:pt x="247799" y="89132"/>
                                <a:pt x="246961" y="87469"/>
                                <a:pt x="246859" y="87279"/>
                              </a:cubicBezTo>
                              <a:cubicBezTo>
                                <a:pt x="246758" y="87101"/>
                                <a:pt x="246694" y="86746"/>
                                <a:pt x="246669" y="86441"/>
                              </a:cubicBezTo>
                              <a:cubicBezTo>
                                <a:pt x="246897" y="86428"/>
                                <a:pt x="247151" y="86415"/>
                                <a:pt x="247418" y="86441"/>
                              </a:cubicBezTo>
                              <a:cubicBezTo>
                                <a:pt x="247418" y="86784"/>
                                <a:pt x="247481" y="87203"/>
                                <a:pt x="247685" y="87583"/>
                              </a:cubicBezTo>
                              <a:cubicBezTo>
                                <a:pt x="248078" y="88282"/>
                                <a:pt x="248992" y="90757"/>
                                <a:pt x="248814" y="91240"/>
                              </a:cubicBezTo>
                              <a:cubicBezTo>
                                <a:pt x="248459" y="91748"/>
                                <a:pt x="248167" y="91710"/>
                                <a:pt x="247888" y="91659"/>
                              </a:cubicBezTo>
                              <a:lnTo>
                                <a:pt x="247761" y="92941"/>
                              </a:lnTo>
                              <a:cubicBezTo>
                                <a:pt x="248116" y="92979"/>
                                <a:pt x="249081" y="93119"/>
                                <a:pt x="249868" y="91964"/>
                              </a:cubicBezTo>
                              <a:cubicBezTo>
                                <a:pt x="250706" y="90719"/>
                                <a:pt x="248814" y="86999"/>
                                <a:pt x="248814" y="86974"/>
                              </a:cubicBezTo>
                              <a:cubicBezTo>
                                <a:pt x="248738" y="86847"/>
                                <a:pt x="248700" y="86669"/>
                                <a:pt x="248700" y="86492"/>
                              </a:cubicBezTo>
                              <a:cubicBezTo>
                                <a:pt x="248802" y="86492"/>
                                <a:pt x="248903" y="86504"/>
                                <a:pt x="249005" y="86504"/>
                              </a:cubicBezTo>
                              <a:cubicBezTo>
                                <a:pt x="250541" y="86492"/>
                                <a:pt x="252331" y="85704"/>
                                <a:pt x="253068" y="83495"/>
                              </a:cubicBezTo>
                              <a:cubicBezTo>
                                <a:pt x="254134" y="80258"/>
                                <a:pt x="253385" y="70178"/>
                                <a:pt x="253144" y="67448"/>
                              </a:cubicBezTo>
                              <a:cubicBezTo>
                                <a:pt x="253334" y="67588"/>
                                <a:pt x="253499" y="67740"/>
                                <a:pt x="253575" y="67842"/>
                              </a:cubicBezTo>
                              <a:lnTo>
                                <a:pt x="253575" y="67854"/>
                              </a:lnTo>
                              <a:cubicBezTo>
                                <a:pt x="253601" y="67880"/>
                                <a:pt x="253626" y="67930"/>
                                <a:pt x="253652" y="67956"/>
                              </a:cubicBezTo>
                              <a:cubicBezTo>
                                <a:pt x="253715" y="68133"/>
                                <a:pt x="253804" y="68438"/>
                                <a:pt x="253880" y="68794"/>
                              </a:cubicBezTo>
                              <a:cubicBezTo>
                                <a:pt x="254236" y="70177"/>
                                <a:pt x="254820" y="72488"/>
                                <a:pt x="256940" y="75611"/>
                              </a:cubicBezTo>
                              <a:cubicBezTo>
                                <a:pt x="257676" y="76690"/>
                                <a:pt x="260914" y="80448"/>
                                <a:pt x="262285" y="81972"/>
                              </a:cubicBezTo>
                              <a:cubicBezTo>
                                <a:pt x="262209" y="83381"/>
                                <a:pt x="262653" y="86060"/>
                                <a:pt x="266309" y="88205"/>
                              </a:cubicBezTo>
                              <a:cubicBezTo>
                                <a:pt x="267630" y="88967"/>
                                <a:pt x="271565" y="102361"/>
                                <a:pt x="274079" y="104976"/>
                              </a:cubicBezTo>
                              <a:cubicBezTo>
                                <a:pt x="274536" y="105459"/>
                                <a:pt x="273978" y="105979"/>
                                <a:pt x="272822" y="105687"/>
                              </a:cubicBezTo>
                              <a:cubicBezTo>
                                <a:pt x="272721" y="105421"/>
                                <a:pt x="272569" y="104773"/>
                                <a:pt x="272403" y="104139"/>
                              </a:cubicBezTo>
                              <a:cubicBezTo>
                                <a:pt x="271845" y="101853"/>
                                <a:pt x="270943" y="98159"/>
                                <a:pt x="269331" y="95582"/>
                              </a:cubicBezTo>
                              <a:cubicBezTo>
                                <a:pt x="269331" y="95582"/>
                                <a:pt x="269331" y="95569"/>
                                <a:pt x="269318" y="95569"/>
                              </a:cubicBezTo>
                              <a:cubicBezTo>
                                <a:pt x="268658" y="94490"/>
                                <a:pt x="267871" y="93639"/>
                                <a:pt x="266932" y="93131"/>
                              </a:cubicBezTo>
                              <a:cubicBezTo>
                                <a:pt x="266424" y="92877"/>
                                <a:pt x="265383" y="92890"/>
                                <a:pt x="263745" y="92941"/>
                              </a:cubicBezTo>
                              <a:cubicBezTo>
                                <a:pt x="263008" y="92966"/>
                                <a:pt x="262005" y="92979"/>
                                <a:pt x="261790" y="92928"/>
                              </a:cubicBezTo>
                              <a:cubicBezTo>
                                <a:pt x="261218" y="92636"/>
                                <a:pt x="258286" y="91760"/>
                                <a:pt x="255378" y="93131"/>
                              </a:cubicBezTo>
                              <a:cubicBezTo>
                                <a:pt x="252268" y="94617"/>
                                <a:pt x="250135" y="98578"/>
                                <a:pt x="248891" y="105180"/>
                              </a:cubicBezTo>
                              <a:cubicBezTo>
                                <a:pt x="248840" y="105230"/>
                                <a:pt x="248637" y="105345"/>
                                <a:pt x="248459" y="105484"/>
                              </a:cubicBezTo>
                              <a:cubicBezTo>
                                <a:pt x="247558" y="106030"/>
                                <a:pt x="245907" y="107084"/>
                                <a:pt x="243482" y="110588"/>
                              </a:cubicBezTo>
                              <a:cubicBezTo>
                                <a:pt x="243469" y="110601"/>
                                <a:pt x="243457" y="110651"/>
                                <a:pt x="243431" y="110677"/>
                              </a:cubicBezTo>
                              <a:cubicBezTo>
                                <a:pt x="243406" y="110601"/>
                                <a:pt x="243393" y="110474"/>
                                <a:pt x="243355" y="110359"/>
                              </a:cubicBezTo>
                              <a:cubicBezTo>
                                <a:pt x="243342" y="110271"/>
                                <a:pt x="241209" y="101409"/>
                                <a:pt x="239737" y="101155"/>
                              </a:cubicBezTo>
                              <a:cubicBezTo>
                                <a:pt x="239445" y="101066"/>
                                <a:pt x="239115" y="101244"/>
                                <a:pt x="238937" y="101549"/>
                              </a:cubicBezTo>
                              <a:cubicBezTo>
                                <a:pt x="238708" y="101955"/>
                                <a:pt x="237718" y="105979"/>
                                <a:pt x="237566" y="108760"/>
                              </a:cubicBezTo>
                              <a:lnTo>
                                <a:pt x="237540" y="109331"/>
                              </a:lnTo>
                              <a:cubicBezTo>
                                <a:pt x="237477" y="110385"/>
                                <a:pt x="237413" y="111261"/>
                                <a:pt x="237413" y="112657"/>
                              </a:cubicBezTo>
                              <a:cubicBezTo>
                                <a:pt x="236804" y="111845"/>
                                <a:pt x="235877" y="110715"/>
                                <a:pt x="234493" y="109255"/>
                              </a:cubicBezTo>
                              <a:cubicBezTo>
                                <a:pt x="233821" y="108544"/>
                                <a:pt x="231485" y="106271"/>
                                <a:pt x="230659" y="106957"/>
                              </a:cubicBezTo>
                              <a:cubicBezTo>
                                <a:pt x="230063" y="107363"/>
                                <a:pt x="230456" y="108163"/>
                                <a:pt x="230596" y="108455"/>
                              </a:cubicBezTo>
                              <a:cubicBezTo>
                                <a:pt x="230748" y="108772"/>
                                <a:pt x="231002" y="109407"/>
                                <a:pt x="231319" y="110156"/>
                              </a:cubicBezTo>
                              <a:moveTo>
                                <a:pt x="313513" y="237647"/>
                              </a:moveTo>
                              <a:cubicBezTo>
                                <a:pt x="310085" y="238307"/>
                                <a:pt x="308993" y="233280"/>
                                <a:pt x="312370" y="232696"/>
                              </a:cubicBezTo>
                              <a:cubicBezTo>
                                <a:pt x="315874" y="232074"/>
                                <a:pt x="316230" y="237114"/>
                                <a:pt x="313513" y="237647"/>
                              </a:cubicBezTo>
                              <a:moveTo>
                                <a:pt x="298595" y="252387"/>
                              </a:moveTo>
                              <a:cubicBezTo>
                                <a:pt x="298290" y="252311"/>
                                <a:pt x="297084" y="250305"/>
                                <a:pt x="296691" y="249924"/>
                              </a:cubicBezTo>
                              <a:cubicBezTo>
                                <a:pt x="296602" y="249835"/>
                                <a:pt x="296361" y="249543"/>
                                <a:pt x="296056" y="249289"/>
                              </a:cubicBezTo>
                              <a:cubicBezTo>
                                <a:pt x="295815" y="249099"/>
                                <a:pt x="298163" y="247613"/>
                                <a:pt x="298671" y="247537"/>
                              </a:cubicBezTo>
                              <a:cubicBezTo>
                                <a:pt x="299217" y="247461"/>
                                <a:pt x="301617" y="249873"/>
                                <a:pt x="301528" y="250559"/>
                              </a:cubicBezTo>
                              <a:cubicBezTo>
                                <a:pt x="301502" y="250736"/>
                                <a:pt x="298951" y="252463"/>
                                <a:pt x="298595" y="252387"/>
                              </a:cubicBezTo>
                              <a:moveTo>
                                <a:pt x="338816" y="359234"/>
                              </a:moveTo>
                              <a:cubicBezTo>
                                <a:pt x="339069" y="358676"/>
                                <a:pt x="339069" y="360517"/>
                                <a:pt x="339527" y="360669"/>
                              </a:cubicBezTo>
                              <a:cubicBezTo>
                                <a:pt x="340352" y="360923"/>
                                <a:pt x="341787" y="359387"/>
                                <a:pt x="342688" y="358841"/>
                              </a:cubicBezTo>
                              <a:cubicBezTo>
                                <a:pt x="343221" y="358523"/>
                                <a:pt x="344745" y="357190"/>
                                <a:pt x="345227" y="357254"/>
                              </a:cubicBezTo>
                              <a:cubicBezTo>
                                <a:pt x="345151" y="357241"/>
                                <a:pt x="343234" y="360060"/>
                                <a:pt x="342853" y="360352"/>
                              </a:cubicBezTo>
                              <a:cubicBezTo>
                                <a:pt x="342345" y="360745"/>
                                <a:pt x="341380" y="361139"/>
                                <a:pt x="340631" y="361621"/>
                              </a:cubicBezTo>
                              <a:cubicBezTo>
                                <a:pt x="340365" y="361786"/>
                                <a:pt x="338625" y="362967"/>
                                <a:pt x="338422" y="362891"/>
                              </a:cubicBezTo>
                              <a:cubicBezTo>
                                <a:pt x="337521" y="362573"/>
                                <a:pt x="338714" y="359437"/>
                                <a:pt x="338816" y="359234"/>
                              </a:cubicBezTo>
                              <a:moveTo>
                                <a:pt x="341825" y="355108"/>
                              </a:moveTo>
                              <a:cubicBezTo>
                                <a:pt x="342129" y="353280"/>
                                <a:pt x="343018" y="352252"/>
                                <a:pt x="343653" y="350830"/>
                              </a:cubicBezTo>
                              <a:cubicBezTo>
                                <a:pt x="343792" y="351795"/>
                                <a:pt x="342688" y="354270"/>
                                <a:pt x="343323" y="354791"/>
                              </a:cubicBezTo>
                              <a:cubicBezTo>
                                <a:pt x="343830" y="355197"/>
                                <a:pt x="344668" y="354410"/>
                                <a:pt x="345227" y="354156"/>
                              </a:cubicBezTo>
                              <a:cubicBezTo>
                                <a:pt x="346763" y="353458"/>
                                <a:pt x="348439" y="352683"/>
                                <a:pt x="350077" y="351769"/>
                              </a:cubicBezTo>
                              <a:cubicBezTo>
                                <a:pt x="351524" y="350982"/>
                                <a:pt x="349277" y="352963"/>
                                <a:pt x="348807" y="353280"/>
                              </a:cubicBezTo>
                              <a:cubicBezTo>
                                <a:pt x="346954" y="354600"/>
                                <a:pt x="345176" y="355502"/>
                                <a:pt x="343018" y="356606"/>
                              </a:cubicBezTo>
                              <a:cubicBezTo>
                                <a:pt x="343145" y="356555"/>
                                <a:pt x="341888" y="357317"/>
                                <a:pt x="341659" y="357101"/>
                              </a:cubicBezTo>
                              <a:cubicBezTo>
                                <a:pt x="341570" y="357000"/>
                                <a:pt x="341774" y="355464"/>
                                <a:pt x="341824" y="355108"/>
                              </a:cubicBezTo>
                              <a:moveTo>
                                <a:pt x="346268" y="349230"/>
                              </a:moveTo>
                              <a:cubicBezTo>
                                <a:pt x="346738" y="347415"/>
                                <a:pt x="348096" y="345751"/>
                                <a:pt x="349366" y="344469"/>
                              </a:cubicBezTo>
                              <a:cubicBezTo>
                                <a:pt x="349709" y="344126"/>
                                <a:pt x="348820" y="345916"/>
                                <a:pt x="348655" y="346373"/>
                              </a:cubicBezTo>
                              <a:cubicBezTo>
                                <a:pt x="348325" y="347250"/>
                                <a:pt x="347512" y="348875"/>
                                <a:pt x="348414" y="349154"/>
                              </a:cubicBezTo>
                              <a:cubicBezTo>
                                <a:pt x="349023" y="349357"/>
                                <a:pt x="351765" y="347618"/>
                                <a:pt x="352375" y="347338"/>
                              </a:cubicBezTo>
                              <a:cubicBezTo>
                                <a:pt x="354076" y="346577"/>
                                <a:pt x="355295" y="345790"/>
                                <a:pt x="356818" y="345104"/>
                              </a:cubicBezTo>
                              <a:cubicBezTo>
                                <a:pt x="354965" y="347313"/>
                                <a:pt x="352464" y="348646"/>
                                <a:pt x="349290" y="349865"/>
                              </a:cubicBezTo>
                              <a:cubicBezTo>
                                <a:pt x="348833" y="350043"/>
                                <a:pt x="346573" y="351223"/>
                                <a:pt x="346027" y="350741"/>
                              </a:cubicBezTo>
                              <a:cubicBezTo>
                                <a:pt x="345989" y="350715"/>
                                <a:pt x="346167" y="349611"/>
                                <a:pt x="346268" y="349230"/>
                              </a:cubicBezTo>
                              <a:moveTo>
                                <a:pt x="352299" y="342336"/>
                              </a:moveTo>
                              <a:cubicBezTo>
                                <a:pt x="352464" y="341816"/>
                                <a:pt x="352667" y="341029"/>
                                <a:pt x="353010" y="340597"/>
                              </a:cubicBezTo>
                              <a:cubicBezTo>
                                <a:pt x="353403" y="340089"/>
                                <a:pt x="354927" y="338807"/>
                                <a:pt x="355231" y="338845"/>
                              </a:cubicBezTo>
                              <a:cubicBezTo>
                                <a:pt x="355574" y="338883"/>
                                <a:pt x="352718" y="342755"/>
                                <a:pt x="354990" y="342336"/>
                              </a:cubicBezTo>
                              <a:cubicBezTo>
                                <a:pt x="355955" y="342158"/>
                                <a:pt x="358202" y="340813"/>
                                <a:pt x="359523" y="340203"/>
                              </a:cubicBezTo>
                              <a:cubicBezTo>
                                <a:pt x="360208" y="339861"/>
                                <a:pt x="361605" y="339289"/>
                                <a:pt x="360716" y="340038"/>
                              </a:cubicBezTo>
                              <a:cubicBezTo>
                                <a:pt x="358761" y="341651"/>
                                <a:pt x="356387" y="342641"/>
                                <a:pt x="353962" y="343606"/>
                              </a:cubicBezTo>
                              <a:cubicBezTo>
                                <a:pt x="353492" y="343796"/>
                                <a:pt x="351892" y="344241"/>
                                <a:pt x="351905" y="344241"/>
                              </a:cubicBezTo>
                              <a:cubicBezTo>
                                <a:pt x="351613" y="344037"/>
                                <a:pt x="352197" y="342679"/>
                                <a:pt x="352299" y="342336"/>
                              </a:cubicBezTo>
                              <a:moveTo>
                                <a:pt x="359523" y="336712"/>
                              </a:moveTo>
                              <a:cubicBezTo>
                                <a:pt x="360056" y="336039"/>
                                <a:pt x="362062" y="333830"/>
                                <a:pt x="363090" y="333538"/>
                              </a:cubicBezTo>
                              <a:cubicBezTo>
                                <a:pt x="363370" y="333449"/>
                                <a:pt x="361694" y="335138"/>
                                <a:pt x="362062" y="335747"/>
                              </a:cubicBezTo>
                              <a:cubicBezTo>
                                <a:pt x="362544" y="336585"/>
                                <a:pt x="365515" y="335912"/>
                                <a:pt x="366416" y="335671"/>
                              </a:cubicBezTo>
                              <a:cubicBezTo>
                                <a:pt x="366734" y="335595"/>
                                <a:pt x="367661" y="335138"/>
                                <a:pt x="368003" y="335366"/>
                              </a:cubicBezTo>
                              <a:cubicBezTo>
                                <a:pt x="368130" y="335442"/>
                                <a:pt x="367229" y="336153"/>
                                <a:pt x="367051" y="336230"/>
                              </a:cubicBezTo>
                              <a:cubicBezTo>
                                <a:pt x="366061" y="336661"/>
                                <a:pt x="363433" y="337309"/>
                                <a:pt x="362062" y="337575"/>
                              </a:cubicBezTo>
                              <a:cubicBezTo>
                                <a:pt x="361440" y="337702"/>
                                <a:pt x="359218" y="338236"/>
                                <a:pt x="358964" y="337982"/>
                              </a:cubicBezTo>
                              <a:cubicBezTo>
                                <a:pt x="358786" y="337791"/>
                                <a:pt x="359497" y="336725"/>
                                <a:pt x="359523" y="336712"/>
                              </a:cubicBezTo>
                              <a:moveTo>
                                <a:pt x="369819" y="332103"/>
                              </a:moveTo>
                              <a:cubicBezTo>
                                <a:pt x="370365" y="331621"/>
                                <a:pt x="372155" y="329907"/>
                                <a:pt x="372841" y="329882"/>
                              </a:cubicBezTo>
                              <a:cubicBezTo>
                                <a:pt x="374136" y="329818"/>
                                <a:pt x="370657" y="331837"/>
                                <a:pt x="373006" y="331938"/>
                              </a:cubicBezTo>
                              <a:cubicBezTo>
                                <a:pt x="373628" y="331977"/>
                                <a:pt x="375938" y="332738"/>
                                <a:pt x="377043" y="332814"/>
                              </a:cubicBezTo>
                              <a:cubicBezTo>
                                <a:pt x="377602" y="332853"/>
                                <a:pt x="376192" y="333081"/>
                                <a:pt x="375545" y="333145"/>
                              </a:cubicBezTo>
                              <a:cubicBezTo>
                                <a:pt x="373488" y="333297"/>
                                <a:pt x="372561" y="333233"/>
                                <a:pt x="371101" y="333221"/>
                              </a:cubicBezTo>
                              <a:cubicBezTo>
                                <a:pt x="369502" y="333208"/>
                                <a:pt x="368613" y="333233"/>
                                <a:pt x="369819" y="332103"/>
                              </a:cubicBezTo>
                              <a:moveTo>
                                <a:pt x="378236" y="329412"/>
                              </a:moveTo>
                              <a:cubicBezTo>
                                <a:pt x="382680" y="327419"/>
                                <a:pt x="389053" y="326898"/>
                                <a:pt x="394817" y="328066"/>
                              </a:cubicBezTo>
                              <a:cubicBezTo>
                                <a:pt x="393116" y="328193"/>
                                <a:pt x="391123" y="329780"/>
                                <a:pt x="388876" y="329171"/>
                              </a:cubicBezTo>
                              <a:cubicBezTo>
                                <a:pt x="388609" y="329107"/>
                                <a:pt x="388431" y="328714"/>
                                <a:pt x="388076" y="328612"/>
                              </a:cubicBezTo>
                              <a:cubicBezTo>
                                <a:pt x="386222" y="328092"/>
                                <a:pt x="384711" y="329323"/>
                                <a:pt x="382997" y="329564"/>
                              </a:cubicBezTo>
                              <a:cubicBezTo>
                                <a:pt x="382223" y="329666"/>
                                <a:pt x="381220" y="329437"/>
                                <a:pt x="379912" y="329564"/>
                              </a:cubicBezTo>
                              <a:cubicBezTo>
                                <a:pt x="379671" y="329590"/>
                                <a:pt x="377894" y="329742"/>
                                <a:pt x="377843" y="329640"/>
                              </a:cubicBezTo>
                              <a:cubicBezTo>
                                <a:pt x="377792" y="329552"/>
                                <a:pt x="380674" y="328307"/>
                                <a:pt x="378237" y="329412"/>
                              </a:cubicBezTo>
                              <a:moveTo>
                                <a:pt x="386171" y="323775"/>
                              </a:moveTo>
                              <a:cubicBezTo>
                                <a:pt x="386565" y="322937"/>
                                <a:pt x="386781" y="321756"/>
                                <a:pt x="386806" y="321236"/>
                              </a:cubicBezTo>
                              <a:cubicBezTo>
                                <a:pt x="386806" y="321084"/>
                                <a:pt x="386578" y="320627"/>
                                <a:pt x="386730" y="320436"/>
                              </a:cubicBezTo>
                              <a:cubicBezTo>
                                <a:pt x="386997" y="320106"/>
                                <a:pt x="387822" y="321871"/>
                                <a:pt x="387847" y="322658"/>
                              </a:cubicBezTo>
                              <a:cubicBezTo>
                                <a:pt x="387847" y="323432"/>
                                <a:pt x="387517" y="324943"/>
                                <a:pt x="387212" y="325121"/>
                              </a:cubicBezTo>
                              <a:cubicBezTo>
                                <a:pt x="387098" y="325184"/>
                                <a:pt x="385651" y="325425"/>
                                <a:pt x="385384" y="325273"/>
                              </a:cubicBezTo>
                              <a:cubicBezTo>
                                <a:pt x="385168" y="325184"/>
                                <a:pt x="386032" y="324067"/>
                                <a:pt x="386171" y="323775"/>
                              </a:cubicBezTo>
                              <a:moveTo>
                                <a:pt x="396798" y="331710"/>
                              </a:moveTo>
                              <a:cubicBezTo>
                                <a:pt x="394944" y="332421"/>
                                <a:pt x="393091" y="332929"/>
                                <a:pt x="391008" y="333462"/>
                              </a:cubicBezTo>
                              <a:cubicBezTo>
                                <a:pt x="388558" y="334071"/>
                                <a:pt x="386590" y="335138"/>
                                <a:pt x="383239" y="334643"/>
                              </a:cubicBezTo>
                              <a:cubicBezTo>
                                <a:pt x="386946" y="332675"/>
                                <a:pt x="391478" y="332015"/>
                                <a:pt x="396798" y="331710"/>
                              </a:cubicBezTo>
                              <a:moveTo>
                                <a:pt x="398144" y="326390"/>
                              </a:moveTo>
                              <a:cubicBezTo>
                                <a:pt x="399235" y="325235"/>
                                <a:pt x="400543" y="322874"/>
                                <a:pt x="400772" y="320842"/>
                              </a:cubicBezTo>
                              <a:cubicBezTo>
                                <a:pt x="400784" y="320639"/>
                                <a:pt x="400505" y="319712"/>
                                <a:pt x="400683" y="319408"/>
                              </a:cubicBezTo>
                              <a:cubicBezTo>
                                <a:pt x="400746" y="319319"/>
                                <a:pt x="401546" y="322594"/>
                                <a:pt x="401241" y="323610"/>
                              </a:cubicBezTo>
                              <a:cubicBezTo>
                                <a:pt x="400797" y="325108"/>
                                <a:pt x="399566" y="327584"/>
                                <a:pt x="398702" y="327825"/>
                              </a:cubicBezTo>
                              <a:cubicBezTo>
                                <a:pt x="398486" y="327876"/>
                                <a:pt x="397052" y="327876"/>
                                <a:pt x="396874" y="327584"/>
                              </a:cubicBezTo>
                              <a:cubicBezTo>
                                <a:pt x="396734" y="327343"/>
                                <a:pt x="398080" y="326467"/>
                                <a:pt x="398144" y="326390"/>
                              </a:cubicBezTo>
                              <a:moveTo>
                                <a:pt x="405050" y="336077"/>
                              </a:moveTo>
                              <a:cubicBezTo>
                                <a:pt x="405507" y="336712"/>
                                <a:pt x="406231" y="338807"/>
                                <a:pt x="405291" y="337664"/>
                              </a:cubicBezTo>
                              <a:cubicBezTo>
                                <a:pt x="404453" y="336636"/>
                                <a:pt x="402054" y="335519"/>
                                <a:pt x="400137" y="336395"/>
                              </a:cubicBezTo>
                              <a:cubicBezTo>
                                <a:pt x="399985" y="336458"/>
                                <a:pt x="398372" y="335569"/>
                                <a:pt x="398385" y="335442"/>
                              </a:cubicBezTo>
                              <a:cubicBezTo>
                                <a:pt x="398410" y="335011"/>
                                <a:pt x="400721" y="334757"/>
                                <a:pt x="401165" y="334731"/>
                              </a:cubicBezTo>
                              <a:cubicBezTo>
                                <a:pt x="402993" y="334528"/>
                                <a:pt x="404149" y="334782"/>
                                <a:pt x="405050" y="336077"/>
                              </a:cubicBezTo>
                              <a:moveTo>
                                <a:pt x="407437" y="328853"/>
                              </a:moveTo>
                              <a:cubicBezTo>
                                <a:pt x="408300" y="328219"/>
                                <a:pt x="409278" y="327330"/>
                                <a:pt x="409735" y="326632"/>
                              </a:cubicBezTo>
                              <a:cubicBezTo>
                                <a:pt x="409862" y="326416"/>
                                <a:pt x="409646" y="326035"/>
                                <a:pt x="410129" y="325756"/>
                              </a:cubicBezTo>
                              <a:cubicBezTo>
                                <a:pt x="410230" y="325705"/>
                                <a:pt x="409202" y="328993"/>
                                <a:pt x="408618" y="329958"/>
                              </a:cubicBezTo>
                              <a:cubicBezTo>
                                <a:pt x="408085" y="330847"/>
                                <a:pt x="406891" y="332357"/>
                                <a:pt x="406409" y="332345"/>
                              </a:cubicBezTo>
                              <a:cubicBezTo>
                                <a:pt x="406409" y="332345"/>
                                <a:pt x="404822" y="331151"/>
                                <a:pt x="404809" y="330834"/>
                              </a:cubicBezTo>
                              <a:cubicBezTo>
                                <a:pt x="404796" y="330225"/>
                                <a:pt x="406955" y="329209"/>
                                <a:pt x="407437" y="328853"/>
                              </a:cubicBezTo>
                              <a:moveTo>
                                <a:pt x="411474" y="337423"/>
                              </a:moveTo>
                              <a:cubicBezTo>
                                <a:pt x="412617" y="336407"/>
                                <a:pt x="413912" y="334478"/>
                                <a:pt x="414877" y="333538"/>
                              </a:cubicBezTo>
                              <a:cubicBezTo>
                                <a:pt x="414978" y="333551"/>
                                <a:pt x="414928" y="333614"/>
                                <a:pt x="414877" y="333614"/>
                              </a:cubicBezTo>
                              <a:cubicBezTo>
                                <a:pt x="414534" y="334858"/>
                                <a:pt x="413887" y="335709"/>
                                <a:pt x="413226" y="336864"/>
                              </a:cubicBezTo>
                              <a:cubicBezTo>
                                <a:pt x="412807" y="337588"/>
                                <a:pt x="412046" y="339734"/>
                                <a:pt x="411170" y="339645"/>
                              </a:cubicBezTo>
                              <a:cubicBezTo>
                                <a:pt x="410852" y="339607"/>
                                <a:pt x="410281" y="338832"/>
                                <a:pt x="410281" y="338528"/>
                              </a:cubicBezTo>
                              <a:cubicBezTo>
                                <a:pt x="410306" y="337931"/>
                                <a:pt x="411043" y="337791"/>
                                <a:pt x="411474" y="337423"/>
                              </a:cubicBezTo>
                              <a:moveTo>
                                <a:pt x="417416" y="343200"/>
                              </a:moveTo>
                              <a:cubicBezTo>
                                <a:pt x="417225" y="343200"/>
                                <a:pt x="415537" y="345332"/>
                                <a:pt x="414877" y="346221"/>
                              </a:cubicBezTo>
                              <a:cubicBezTo>
                                <a:pt x="414445" y="346856"/>
                                <a:pt x="413886" y="348252"/>
                                <a:pt x="413620" y="348367"/>
                              </a:cubicBezTo>
                              <a:cubicBezTo>
                                <a:pt x="413633" y="348354"/>
                                <a:pt x="411271" y="348494"/>
                                <a:pt x="411246" y="348443"/>
                              </a:cubicBezTo>
                              <a:cubicBezTo>
                                <a:pt x="411055" y="348252"/>
                                <a:pt x="412439" y="346869"/>
                                <a:pt x="412515" y="346780"/>
                              </a:cubicBezTo>
                              <a:cubicBezTo>
                                <a:pt x="412960" y="346259"/>
                                <a:pt x="413417" y="345586"/>
                                <a:pt x="413861" y="345193"/>
                              </a:cubicBezTo>
                              <a:cubicBezTo>
                                <a:pt x="414648" y="344507"/>
                                <a:pt x="416413" y="343174"/>
                                <a:pt x="417416" y="343200"/>
                              </a:cubicBezTo>
                              <a:moveTo>
                                <a:pt x="418051" y="338845"/>
                              </a:moveTo>
                              <a:cubicBezTo>
                                <a:pt x="419003" y="337613"/>
                                <a:pt x="419879" y="336153"/>
                                <a:pt x="420514" y="334731"/>
                              </a:cubicBezTo>
                              <a:cubicBezTo>
                                <a:pt x="420323" y="336725"/>
                                <a:pt x="419587" y="340648"/>
                                <a:pt x="417975" y="341143"/>
                              </a:cubicBezTo>
                              <a:cubicBezTo>
                                <a:pt x="417936" y="341168"/>
                                <a:pt x="416540" y="341079"/>
                                <a:pt x="416476" y="340991"/>
                              </a:cubicBezTo>
                              <a:cubicBezTo>
                                <a:pt x="416210" y="340648"/>
                                <a:pt x="417962" y="338959"/>
                                <a:pt x="418051" y="338845"/>
                              </a:cubicBezTo>
                              <a:moveTo>
                                <a:pt x="422266" y="343365"/>
                              </a:moveTo>
                              <a:cubicBezTo>
                                <a:pt x="422748" y="343276"/>
                                <a:pt x="423586" y="343314"/>
                                <a:pt x="423929" y="343682"/>
                              </a:cubicBezTo>
                              <a:cubicBezTo>
                                <a:pt x="424297" y="344088"/>
                                <a:pt x="424449" y="346285"/>
                                <a:pt x="424005" y="346539"/>
                              </a:cubicBezTo>
                              <a:cubicBezTo>
                                <a:pt x="423777" y="346678"/>
                                <a:pt x="422774" y="345637"/>
                                <a:pt x="422494" y="345586"/>
                              </a:cubicBezTo>
                              <a:cubicBezTo>
                                <a:pt x="421339" y="345421"/>
                                <a:pt x="419308" y="346919"/>
                                <a:pt x="418457" y="347656"/>
                              </a:cubicBezTo>
                              <a:cubicBezTo>
                                <a:pt x="418241" y="347846"/>
                                <a:pt x="417327" y="348519"/>
                                <a:pt x="417340" y="348519"/>
                              </a:cubicBezTo>
                              <a:cubicBezTo>
                                <a:pt x="417086" y="348405"/>
                                <a:pt x="418330" y="346526"/>
                                <a:pt x="418457" y="346297"/>
                              </a:cubicBezTo>
                              <a:cubicBezTo>
                                <a:pt x="419358" y="344850"/>
                                <a:pt x="420323" y="343745"/>
                                <a:pt x="422266" y="343365"/>
                              </a:cubicBezTo>
                              <a:moveTo>
                                <a:pt x="427662" y="350906"/>
                              </a:moveTo>
                              <a:cubicBezTo>
                                <a:pt x="428119" y="350982"/>
                                <a:pt x="428119" y="350995"/>
                                <a:pt x="427738" y="351769"/>
                              </a:cubicBezTo>
                              <a:cubicBezTo>
                                <a:pt x="426963" y="353420"/>
                                <a:pt x="426024" y="354715"/>
                                <a:pt x="424881" y="356060"/>
                              </a:cubicBezTo>
                              <a:cubicBezTo>
                                <a:pt x="424716" y="356251"/>
                                <a:pt x="423497" y="357254"/>
                                <a:pt x="423612" y="357660"/>
                              </a:cubicBezTo>
                              <a:cubicBezTo>
                                <a:pt x="423764" y="358130"/>
                                <a:pt x="425110" y="357965"/>
                                <a:pt x="425592" y="357889"/>
                              </a:cubicBezTo>
                              <a:cubicBezTo>
                                <a:pt x="427408" y="357647"/>
                                <a:pt x="429274" y="356721"/>
                                <a:pt x="431000" y="356137"/>
                              </a:cubicBezTo>
                              <a:cubicBezTo>
                                <a:pt x="431686" y="355908"/>
                                <a:pt x="429172" y="357533"/>
                                <a:pt x="428842" y="357736"/>
                              </a:cubicBezTo>
                              <a:cubicBezTo>
                                <a:pt x="426989" y="358841"/>
                                <a:pt x="425414" y="359336"/>
                                <a:pt x="423053" y="360034"/>
                              </a:cubicBezTo>
                              <a:cubicBezTo>
                                <a:pt x="422571" y="360174"/>
                                <a:pt x="420273" y="361012"/>
                                <a:pt x="419803" y="360821"/>
                              </a:cubicBezTo>
                              <a:cubicBezTo>
                                <a:pt x="419600" y="360745"/>
                                <a:pt x="420857" y="359412"/>
                                <a:pt x="421072" y="359158"/>
                              </a:cubicBezTo>
                              <a:cubicBezTo>
                                <a:pt x="422494" y="357508"/>
                                <a:pt x="424145" y="355235"/>
                                <a:pt x="425199" y="353762"/>
                              </a:cubicBezTo>
                              <a:cubicBezTo>
                                <a:pt x="425338" y="353572"/>
                                <a:pt x="426316" y="352912"/>
                                <a:pt x="426151" y="352404"/>
                              </a:cubicBezTo>
                              <a:cubicBezTo>
                                <a:pt x="425973" y="351845"/>
                                <a:pt x="424145" y="352315"/>
                                <a:pt x="423447" y="352493"/>
                              </a:cubicBezTo>
                              <a:cubicBezTo>
                                <a:pt x="420780" y="353178"/>
                                <a:pt x="418673" y="353889"/>
                                <a:pt x="416311" y="355032"/>
                              </a:cubicBezTo>
                              <a:cubicBezTo>
                                <a:pt x="415740" y="355311"/>
                                <a:pt x="416096" y="354270"/>
                                <a:pt x="416311" y="354004"/>
                              </a:cubicBezTo>
                              <a:cubicBezTo>
                                <a:pt x="416807" y="353420"/>
                                <a:pt x="420019" y="352036"/>
                                <a:pt x="420996" y="351769"/>
                              </a:cubicBezTo>
                              <a:cubicBezTo>
                                <a:pt x="421694" y="351604"/>
                                <a:pt x="422418" y="351465"/>
                                <a:pt x="422901" y="351376"/>
                              </a:cubicBezTo>
                              <a:cubicBezTo>
                                <a:pt x="424335" y="351134"/>
                                <a:pt x="426366" y="350665"/>
                                <a:pt x="427662" y="350906"/>
                              </a:cubicBezTo>
                              <a:moveTo>
                                <a:pt x="429871" y="346691"/>
                              </a:moveTo>
                              <a:cubicBezTo>
                                <a:pt x="430924" y="345256"/>
                                <a:pt x="431305" y="344215"/>
                                <a:pt x="432334" y="343060"/>
                              </a:cubicBezTo>
                              <a:cubicBezTo>
                                <a:pt x="432372" y="343009"/>
                                <a:pt x="432321" y="342869"/>
                                <a:pt x="432410" y="342908"/>
                              </a:cubicBezTo>
                              <a:cubicBezTo>
                                <a:pt x="432587" y="342920"/>
                                <a:pt x="432054" y="345155"/>
                                <a:pt x="431940" y="345434"/>
                              </a:cubicBezTo>
                              <a:cubicBezTo>
                                <a:pt x="431546" y="346399"/>
                                <a:pt x="430290" y="348405"/>
                                <a:pt x="429731" y="348684"/>
                              </a:cubicBezTo>
                              <a:cubicBezTo>
                                <a:pt x="429528" y="348786"/>
                                <a:pt x="428601" y="348913"/>
                                <a:pt x="428449" y="348836"/>
                              </a:cubicBezTo>
                              <a:cubicBezTo>
                                <a:pt x="428271" y="348748"/>
                                <a:pt x="429591" y="347097"/>
                                <a:pt x="429871" y="346691"/>
                              </a:cubicBezTo>
                              <a:moveTo>
                                <a:pt x="407907" y="352099"/>
                              </a:moveTo>
                              <a:cubicBezTo>
                                <a:pt x="407983" y="351541"/>
                                <a:pt x="409265" y="351553"/>
                                <a:pt x="409417" y="351541"/>
                              </a:cubicBezTo>
                              <a:cubicBezTo>
                                <a:pt x="410789" y="351363"/>
                                <a:pt x="412325" y="351617"/>
                                <a:pt x="413150" y="352252"/>
                              </a:cubicBezTo>
                              <a:cubicBezTo>
                                <a:pt x="414432" y="353280"/>
                                <a:pt x="414001" y="354702"/>
                                <a:pt x="412820" y="355895"/>
                              </a:cubicBezTo>
                              <a:cubicBezTo>
                                <a:pt x="412236" y="356492"/>
                                <a:pt x="412604" y="354804"/>
                                <a:pt x="412198" y="354080"/>
                              </a:cubicBezTo>
                              <a:cubicBezTo>
                                <a:pt x="411716" y="353255"/>
                                <a:pt x="410332" y="352747"/>
                                <a:pt x="409583" y="352658"/>
                              </a:cubicBezTo>
                              <a:cubicBezTo>
                                <a:pt x="409380" y="352632"/>
                                <a:pt x="407793" y="352861"/>
                                <a:pt x="407907" y="352099"/>
                              </a:cubicBezTo>
                              <a:moveTo>
                                <a:pt x="405685" y="352023"/>
                              </a:moveTo>
                              <a:cubicBezTo>
                                <a:pt x="406802" y="353521"/>
                                <a:pt x="404403" y="355095"/>
                                <a:pt x="403704" y="355819"/>
                              </a:cubicBezTo>
                              <a:cubicBezTo>
                                <a:pt x="403527" y="356010"/>
                                <a:pt x="403412" y="356149"/>
                                <a:pt x="403387" y="356060"/>
                              </a:cubicBezTo>
                              <a:cubicBezTo>
                                <a:pt x="403133" y="355095"/>
                                <a:pt x="404428" y="354169"/>
                                <a:pt x="403616" y="352963"/>
                              </a:cubicBezTo>
                              <a:cubicBezTo>
                                <a:pt x="403222" y="352379"/>
                                <a:pt x="401965" y="351922"/>
                                <a:pt x="401241" y="351934"/>
                              </a:cubicBezTo>
                              <a:cubicBezTo>
                                <a:pt x="400975" y="351947"/>
                                <a:pt x="400696" y="352264"/>
                                <a:pt x="400454" y="352175"/>
                              </a:cubicBezTo>
                              <a:cubicBezTo>
                                <a:pt x="400175" y="352074"/>
                                <a:pt x="399705" y="350931"/>
                                <a:pt x="399743" y="350906"/>
                              </a:cubicBezTo>
                              <a:cubicBezTo>
                                <a:pt x="400556" y="349839"/>
                                <a:pt x="405152" y="351299"/>
                                <a:pt x="405685" y="352023"/>
                              </a:cubicBezTo>
                              <a:moveTo>
                                <a:pt x="402752" y="339734"/>
                              </a:moveTo>
                              <a:cubicBezTo>
                                <a:pt x="402524" y="339505"/>
                                <a:pt x="401711" y="339353"/>
                                <a:pt x="402346" y="339086"/>
                              </a:cubicBezTo>
                              <a:cubicBezTo>
                                <a:pt x="403006" y="338807"/>
                                <a:pt x="404631" y="339315"/>
                                <a:pt x="404885" y="339569"/>
                              </a:cubicBezTo>
                              <a:cubicBezTo>
                                <a:pt x="406701" y="341270"/>
                                <a:pt x="405342" y="346120"/>
                                <a:pt x="404098" y="347262"/>
                              </a:cubicBezTo>
                              <a:cubicBezTo>
                                <a:pt x="403514" y="347783"/>
                                <a:pt x="404250" y="346107"/>
                                <a:pt x="404250" y="345358"/>
                              </a:cubicBezTo>
                              <a:cubicBezTo>
                                <a:pt x="404301" y="343009"/>
                                <a:pt x="403539" y="340495"/>
                                <a:pt x="402752" y="339734"/>
                              </a:cubicBezTo>
                              <a:moveTo>
                                <a:pt x="428373" y="365341"/>
                              </a:moveTo>
                              <a:cubicBezTo>
                                <a:pt x="426862" y="365950"/>
                                <a:pt x="424386" y="365696"/>
                                <a:pt x="422342" y="365988"/>
                              </a:cubicBezTo>
                              <a:cubicBezTo>
                                <a:pt x="421047" y="366166"/>
                                <a:pt x="421606" y="366674"/>
                                <a:pt x="422659" y="366864"/>
                              </a:cubicBezTo>
                              <a:cubicBezTo>
                                <a:pt x="423472" y="366979"/>
                                <a:pt x="424792" y="367017"/>
                                <a:pt x="425998" y="366928"/>
                              </a:cubicBezTo>
                              <a:cubicBezTo>
                                <a:pt x="426075" y="366915"/>
                                <a:pt x="426912" y="366712"/>
                                <a:pt x="427027" y="366776"/>
                              </a:cubicBezTo>
                              <a:cubicBezTo>
                                <a:pt x="427281" y="366890"/>
                                <a:pt x="425795" y="368007"/>
                                <a:pt x="425668" y="368032"/>
                              </a:cubicBezTo>
                              <a:cubicBezTo>
                                <a:pt x="424094" y="368553"/>
                                <a:pt x="420996" y="368198"/>
                                <a:pt x="418533" y="368350"/>
                              </a:cubicBezTo>
                              <a:cubicBezTo>
                                <a:pt x="416515" y="368490"/>
                                <a:pt x="419308" y="369327"/>
                                <a:pt x="420120" y="369467"/>
                              </a:cubicBezTo>
                              <a:cubicBezTo>
                                <a:pt x="420526" y="369543"/>
                                <a:pt x="423650" y="369683"/>
                                <a:pt x="422659" y="370102"/>
                              </a:cubicBezTo>
                              <a:cubicBezTo>
                                <a:pt x="421542" y="370597"/>
                                <a:pt x="419815" y="371156"/>
                                <a:pt x="418533" y="370965"/>
                              </a:cubicBezTo>
                              <a:cubicBezTo>
                                <a:pt x="416096" y="370635"/>
                                <a:pt x="413303" y="370991"/>
                                <a:pt x="411170" y="371600"/>
                              </a:cubicBezTo>
                              <a:cubicBezTo>
                                <a:pt x="410040" y="371930"/>
                                <a:pt x="409380" y="372882"/>
                                <a:pt x="408224" y="373504"/>
                              </a:cubicBezTo>
                              <a:cubicBezTo>
                                <a:pt x="406002" y="374698"/>
                                <a:pt x="402701" y="374736"/>
                                <a:pt x="400137" y="373822"/>
                              </a:cubicBezTo>
                              <a:cubicBezTo>
                                <a:pt x="398423" y="373238"/>
                                <a:pt x="396569" y="372197"/>
                                <a:pt x="394741" y="372717"/>
                              </a:cubicBezTo>
                              <a:cubicBezTo>
                                <a:pt x="398106" y="371816"/>
                                <a:pt x="400188" y="370076"/>
                                <a:pt x="402994" y="368756"/>
                              </a:cubicBezTo>
                              <a:cubicBezTo>
                                <a:pt x="404758" y="367918"/>
                                <a:pt x="407031" y="366674"/>
                                <a:pt x="409176" y="366928"/>
                              </a:cubicBezTo>
                              <a:cubicBezTo>
                                <a:pt x="409672" y="366979"/>
                                <a:pt x="410154" y="367550"/>
                                <a:pt x="410687" y="367487"/>
                              </a:cubicBezTo>
                              <a:cubicBezTo>
                                <a:pt x="411043" y="367449"/>
                                <a:pt x="411208" y="366991"/>
                                <a:pt x="411474" y="366776"/>
                              </a:cubicBezTo>
                              <a:cubicBezTo>
                                <a:pt x="413328" y="365189"/>
                                <a:pt x="417302" y="364160"/>
                                <a:pt x="420044" y="363995"/>
                              </a:cubicBezTo>
                              <a:cubicBezTo>
                                <a:pt x="423409" y="363792"/>
                                <a:pt x="427712" y="364516"/>
                                <a:pt x="430594" y="363437"/>
                              </a:cubicBezTo>
                              <a:cubicBezTo>
                                <a:pt x="430518" y="363462"/>
                                <a:pt x="431064" y="363081"/>
                                <a:pt x="430912" y="363437"/>
                              </a:cubicBezTo>
                              <a:cubicBezTo>
                                <a:pt x="430683" y="363983"/>
                                <a:pt x="429071" y="365062"/>
                                <a:pt x="428373" y="365341"/>
                              </a:cubicBezTo>
                              <a:moveTo>
                                <a:pt x="391313" y="352023"/>
                              </a:moveTo>
                              <a:lnTo>
                                <a:pt x="391313" y="352023"/>
                              </a:lnTo>
                              <a:cubicBezTo>
                                <a:pt x="391313" y="351731"/>
                                <a:pt x="392773" y="351223"/>
                                <a:pt x="393078" y="351134"/>
                              </a:cubicBezTo>
                              <a:cubicBezTo>
                                <a:pt x="393624" y="351007"/>
                                <a:pt x="394056" y="351084"/>
                                <a:pt x="394576" y="351058"/>
                              </a:cubicBezTo>
                              <a:cubicBezTo>
                                <a:pt x="396442" y="350982"/>
                                <a:pt x="398410" y="351185"/>
                                <a:pt x="398943" y="352658"/>
                              </a:cubicBezTo>
                              <a:cubicBezTo>
                                <a:pt x="399286" y="353623"/>
                                <a:pt x="398766" y="353940"/>
                                <a:pt x="398144" y="354473"/>
                              </a:cubicBezTo>
                              <a:cubicBezTo>
                                <a:pt x="398156" y="354473"/>
                                <a:pt x="397420" y="355273"/>
                                <a:pt x="397204" y="355108"/>
                              </a:cubicBezTo>
                              <a:cubicBezTo>
                                <a:pt x="397204" y="355108"/>
                                <a:pt x="397052" y="353826"/>
                                <a:pt x="397115" y="354004"/>
                              </a:cubicBezTo>
                              <a:cubicBezTo>
                                <a:pt x="396468" y="352239"/>
                                <a:pt x="393802" y="353090"/>
                                <a:pt x="392202" y="352658"/>
                              </a:cubicBezTo>
                              <a:cubicBezTo>
                                <a:pt x="392329" y="352683"/>
                                <a:pt x="391313" y="352023"/>
                                <a:pt x="391313" y="352023"/>
                              </a:cubicBezTo>
                              <a:moveTo>
                                <a:pt x="390209" y="357660"/>
                              </a:moveTo>
                              <a:cubicBezTo>
                                <a:pt x="389955" y="357889"/>
                                <a:pt x="390196" y="356086"/>
                                <a:pt x="389980" y="355591"/>
                              </a:cubicBezTo>
                              <a:cubicBezTo>
                                <a:pt x="389574" y="354664"/>
                                <a:pt x="388190" y="354296"/>
                                <a:pt x="387124" y="354397"/>
                              </a:cubicBezTo>
                              <a:cubicBezTo>
                                <a:pt x="386286" y="354473"/>
                                <a:pt x="386489" y="354562"/>
                                <a:pt x="385943" y="354004"/>
                              </a:cubicBezTo>
                              <a:cubicBezTo>
                                <a:pt x="385778" y="353826"/>
                                <a:pt x="384749" y="353343"/>
                                <a:pt x="384749" y="353204"/>
                              </a:cubicBezTo>
                              <a:cubicBezTo>
                                <a:pt x="384737" y="352823"/>
                                <a:pt x="386362" y="352455"/>
                                <a:pt x="386578" y="352404"/>
                              </a:cubicBezTo>
                              <a:cubicBezTo>
                                <a:pt x="391262" y="351604"/>
                                <a:pt x="392913" y="355235"/>
                                <a:pt x="390209" y="357660"/>
                              </a:cubicBezTo>
                              <a:moveTo>
                                <a:pt x="384508" y="358206"/>
                              </a:moveTo>
                              <a:cubicBezTo>
                                <a:pt x="384318" y="358181"/>
                                <a:pt x="383988" y="356835"/>
                                <a:pt x="384115" y="357101"/>
                              </a:cubicBezTo>
                              <a:cubicBezTo>
                                <a:pt x="383721" y="356213"/>
                                <a:pt x="382756" y="355654"/>
                                <a:pt x="381487" y="355591"/>
                              </a:cubicBezTo>
                              <a:cubicBezTo>
                                <a:pt x="380763" y="355553"/>
                                <a:pt x="379849" y="356048"/>
                                <a:pt x="379506" y="355971"/>
                              </a:cubicBezTo>
                              <a:cubicBezTo>
                                <a:pt x="379480" y="355971"/>
                                <a:pt x="378325" y="354969"/>
                                <a:pt x="378401" y="354791"/>
                              </a:cubicBezTo>
                              <a:cubicBezTo>
                                <a:pt x="378439" y="354664"/>
                                <a:pt x="379696" y="354308"/>
                                <a:pt x="379912" y="354232"/>
                              </a:cubicBezTo>
                              <a:cubicBezTo>
                                <a:pt x="380407" y="354054"/>
                                <a:pt x="380814" y="353864"/>
                                <a:pt x="381486" y="353762"/>
                              </a:cubicBezTo>
                              <a:cubicBezTo>
                                <a:pt x="383556" y="353445"/>
                                <a:pt x="385295" y="354410"/>
                                <a:pt x="385054" y="356771"/>
                              </a:cubicBezTo>
                              <a:cubicBezTo>
                                <a:pt x="385016" y="357178"/>
                                <a:pt x="384711" y="358219"/>
                                <a:pt x="384508" y="358206"/>
                              </a:cubicBezTo>
                              <a:moveTo>
                                <a:pt x="377525" y="359476"/>
                              </a:moveTo>
                              <a:cubicBezTo>
                                <a:pt x="376916" y="360390"/>
                                <a:pt x="377183" y="359869"/>
                                <a:pt x="376967" y="358993"/>
                              </a:cubicBezTo>
                              <a:cubicBezTo>
                                <a:pt x="376522" y="357190"/>
                                <a:pt x="374059" y="357241"/>
                                <a:pt x="372688" y="357812"/>
                              </a:cubicBezTo>
                              <a:cubicBezTo>
                                <a:pt x="371901" y="358130"/>
                                <a:pt x="370936" y="359145"/>
                                <a:pt x="370225" y="359234"/>
                              </a:cubicBezTo>
                              <a:cubicBezTo>
                                <a:pt x="370124" y="359260"/>
                                <a:pt x="368714" y="358917"/>
                                <a:pt x="368714" y="358917"/>
                              </a:cubicBezTo>
                              <a:cubicBezTo>
                                <a:pt x="368702" y="358866"/>
                                <a:pt x="369210" y="358422"/>
                                <a:pt x="369286" y="358358"/>
                              </a:cubicBezTo>
                              <a:cubicBezTo>
                                <a:pt x="370606" y="357216"/>
                                <a:pt x="372828" y="355883"/>
                                <a:pt x="375139" y="355667"/>
                              </a:cubicBezTo>
                              <a:cubicBezTo>
                                <a:pt x="377754" y="355426"/>
                                <a:pt x="378922" y="357317"/>
                                <a:pt x="377525" y="359476"/>
                              </a:cubicBezTo>
                              <a:moveTo>
                                <a:pt x="369819" y="363995"/>
                              </a:moveTo>
                              <a:cubicBezTo>
                                <a:pt x="369629" y="364046"/>
                                <a:pt x="368207" y="362573"/>
                                <a:pt x="367762" y="362497"/>
                              </a:cubicBezTo>
                              <a:cubicBezTo>
                                <a:pt x="365312" y="361989"/>
                                <a:pt x="362900" y="364440"/>
                                <a:pt x="361821" y="364630"/>
                              </a:cubicBezTo>
                              <a:cubicBezTo>
                                <a:pt x="361706" y="364643"/>
                                <a:pt x="360386" y="364389"/>
                                <a:pt x="360386" y="364402"/>
                              </a:cubicBezTo>
                              <a:cubicBezTo>
                                <a:pt x="360361" y="364351"/>
                                <a:pt x="361376" y="362916"/>
                                <a:pt x="361579" y="362726"/>
                              </a:cubicBezTo>
                              <a:cubicBezTo>
                                <a:pt x="362912" y="361481"/>
                                <a:pt x="365439" y="360644"/>
                                <a:pt x="367762" y="360593"/>
                              </a:cubicBezTo>
                              <a:cubicBezTo>
                                <a:pt x="368879" y="360542"/>
                                <a:pt x="370670" y="360783"/>
                                <a:pt x="370543" y="362332"/>
                              </a:cubicBezTo>
                              <a:cubicBezTo>
                                <a:pt x="370530" y="362434"/>
                                <a:pt x="370098" y="363932"/>
                                <a:pt x="369819" y="363995"/>
                              </a:cubicBezTo>
                              <a:moveTo>
                                <a:pt x="360234" y="367563"/>
                              </a:moveTo>
                              <a:cubicBezTo>
                                <a:pt x="358583" y="367385"/>
                                <a:pt x="355955" y="368350"/>
                                <a:pt x="354520" y="368908"/>
                              </a:cubicBezTo>
                              <a:cubicBezTo>
                                <a:pt x="353644" y="369264"/>
                                <a:pt x="355536" y="367385"/>
                                <a:pt x="355714" y="367258"/>
                              </a:cubicBezTo>
                              <a:cubicBezTo>
                                <a:pt x="356488" y="366636"/>
                                <a:pt x="357390" y="366242"/>
                                <a:pt x="358494" y="366065"/>
                              </a:cubicBezTo>
                              <a:cubicBezTo>
                                <a:pt x="360259" y="365760"/>
                                <a:pt x="361846" y="366471"/>
                                <a:pt x="362455" y="367334"/>
                              </a:cubicBezTo>
                              <a:cubicBezTo>
                                <a:pt x="362544" y="367449"/>
                                <a:pt x="362887" y="368236"/>
                                <a:pt x="362773" y="368350"/>
                              </a:cubicBezTo>
                              <a:cubicBezTo>
                                <a:pt x="362747" y="368388"/>
                                <a:pt x="360526" y="367588"/>
                                <a:pt x="360234" y="367563"/>
                              </a:cubicBezTo>
                              <a:moveTo>
                                <a:pt x="353810" y="358917"/>
                              </a:moveTo>
                              <a:cubicBezTo>
                                <a:pt x="353873" y="358409"/>
                                <a:pt x="356425" y="357952"/>
                                <a:pt x="357212" y="357889"/>
                              </a:cubicBezTo>
                              <a:cubicBezTo>
                                <a:pt x="358520" y="357787"/>
                                <a:pt x="360500" y="358308"/>
                                <a:pt x="361097" y="359399"/>
                              </a:cubicBezTo>
                              <a:cubicBezTo>
                                <a:pt x="361452" y="360034"/>
                                <a:pt x="361833" y="361647"/>
                                <a:pt x="360792" y="360745"/>
                              </a:cubicBezTo>
                              <a:cubicBezTo>
                                <a:pt x="359891" y="359971"/>
                                <a:pt x="358431" y="359107"/>
                                <a:pt x="356577" y="359476"/>
                              </a:cubicBezTo>
                              <a:cubicBezTo>
                                <a:pt x="355397" y="359704"/>
                                <a:pt x="355244" y="360377"/>
                                <a:pt x="354356" y="359476"/>
                              </a:cubicBezTo>
                              <a:cubicBezTo>
                                <a:pt x="354343" y="359450"/>
                                <a:pt x="353797" y="358993"/>
                                <a:pt x="353810" y="358917"/>
                              </a:cubicBezTo>
                              <a:moveTo>
                                <a:pt x="368245" y="356467"/>
                              </a:moveTo>
                              <a:cubicBezTo>
                                <a:pt x="368042" y="356886"/>
                                <a:pt x="368067" y="357114"/>
                                <a:pt x="367915" y="356137"/>
                              </a:cubicBezTo>
                              <a:cubicBezTo>
                                <a:pt x="367775" y="355197"/>
                                <a:pt x="367115" y="353813"/>
                                <a:pt x="366175" y="353521"/>
                              </a:cubicBezTo>
                              <a:cubicBezTo>
                                <a:pt x="364766" y="353090"/>
                                <a:pt x="363839" y="353978"/>
                                <a:pt x="362620" y="353839"/>
                              </a:cubicBezTo>
                              <a:cubicBezTo>
                                <a:pt x="362760" y="353851"/>
                                <a:pt x="360868" y="352912"/>
                                <a:pt x="360868" y="352810"/>
                              </a:cubicBezTo>
                              <a:cubicBezTo>
                                <a:pt x="360843" y="352455"/>
                                <a:pt x="363179" y="351833"/>
                                <a:pt x="363484" y="351769"/>
                              </a:cubicBezTo>
                              <a:cubicBezTo>
                                <a:pt x="366201" y="351338"/>
                                <a:pt x="369552" y="353483"/>
                                <a:pt x="368245" y="356467"/>
                              </a:cubicBezTo>
                              <a:moveTo>
                                <a:pt x="371177" y="349078"/>
                              </a:moveTo>
                              <a:cubicBezTo>
                                <a:pt x="369387" y="349192"/>
                                <a:pt x="368918" y="350627"/>
                                <a:pt x="367127" y="350512"/>
                              </a:cubicBezTo>
                              <a:cubicBezTo>
                                <a:pt x="365833" y="350436"/>
                                <a:pt x="365439" y="350550"/>
                                <a:pt x="366099" y="349954"/>
                              </a:cubicBezTo>
                              <a:cubicBezTo>
                                <a:pt x="367420" y="348773"/>
                                <a:pt x="368448" y="347757"/>
                                <a:pt x="370860" y="347491"/>
                              </a:cubicBezTo>
                              <a:cubicBezTo>
                                <a:pt x="374136" y="347148"/>
                                <a:pt x="376281" y="349243"/>
                                <a:pt x="375075" y="352099"/>
                              </a:cubicBezTo>
                              <a:cubicBezTo>
                                <a:pt x="374948" y="352379"/>
                                <a:pt x="374567" y="353356"/>
                                <a:pt x="374428" y="353356"/>
                              </a:cubicBezTo>
                              <a:cubicBezTo>
                                <a:pt x="374186" y="353356"/>
                                <a:pt x="374516" y="352353"/>
                                <a:pt x="374504" y="352493"/>
                              </a:cubicBezTo>
                              <a:cubicBezTo>
                                <a:pt x="374732" y="350436"/>
                                <a:pt x="373361" y="348951"/>
                                <a:pt x="371177" y="349078"/>
                              </a:cubicBezTo>
                              <a:moveTo>
                                <a:pt x="378401" y="346462"/>
                              </a:moveTo>
                              <a:cubicBezTo>
                                <a:pt x="376865" y="346488"/>
                                <a:pt x="376624" y="347643"/>
                                <a:pt x="375075" y="347021"/>
                              </a:cubicBezTo>
                              <a:cubicBezTo>
                                <a:pt x="374732" y="346881"/>
                                <a:pt x="374263" y="346856"/>
                                <a:pt x="374186" y="346691"/>
                              </a:cubicBezTo>
                              <a:cubicBezTo>
                                <a:pt x="374060" y="346361"/>
                                <a:pt x="376459" y="345002"/>
                                <a:pt x="376891" y="344875"/>
                              </a:cubicBezTo>
                              <a:cubicBezTo>
                                <a:pt x="377221" y="344787"/>
                                <a:pt x="377856" y="344825"/>
                                <a:pt x="378236" y="344799"/>
                              </a:cubicBezTo>
                              <a:cubicBezTo>
                                <a:pt x="381601" y="344634"/>
                                <a:pt x="384432" y="346983"/>
                                <a:pt x="382756" y="349954"/>
                              </a:cubicBezTo>
                              <a:cubicBezTo>
                                <a:pt x="382820" y="349865"/>
                                <a:pt x="382096" y="351274"/>
                                <a:pt x="381969" y="351223"/>
                              </a:cubicBezTo>
                              <a:cubicBezTo>
                                <a:pt x="381931" y="351223"/>
                                <a:pt x="382286" y="349522"/>
                                <a:pt x="382286" y="349636"/>
                              </a:cubicBezTo>
                              <a:cubicBezTo>
                                <a:pt x="382248" y="347872"/>
                                <a:pt x="380902" y="346424"/>
                                <a:pt x="378401" y="346462"/>
                              </a:cubicBezTo>
                              <a:moveTo>
                                <a:pt x="390932" y="346221"/>
                              </a:moveTo>
                              <a:cubicBezTo>
                                <a:pt x="390958" y="347224"/>
                                <a:pt x="390589" y="349078"/>
                                <a:pt x="390145" y="347567"/>
                              </a:cubicBezTo>
                              <a:cubicBezTo>
                                <a:pt x="389802" y="346475"/>
                                <a:pt x="388952" y="345396"/>
                                <a:pt x="387441" y="345269"/>
                              </a:cubicBezTo>
                              <a:cubicBezTo>
                                <a:pt x="386298" y="345167"/>
                                <a:pt x="385384" y="345878"/>
                                <a:pt x="384826" y="345751"/>
                              </a:cubicBezTo>
                              <a:cubicBezTo>
                                <a:pt x="384648" y="345713"/>
                                <a:pt x="383899" y="344888"/>
                                <a:pt x="384026" y="344634"/>
                              </a:cubicBezTo>
                              <a:cubicBezTo>
                                <a:pt x="384280" y="344190"/>
                                <a:pt x="386959" y="343707"/>
                                <a:pt x="387847" y="343682"/>
                              </a:cubicBezTo>
                              <a:cubicBezTo>
                                <a:pt x="389561" y="343657"/>
                                <a:pt x="390882" y="344317"/>
                                <a:pt x="390932" y="346221"/>
                              </a:cubicBezTo>
                              <a:moveTo>
                                <a:pt x="392354" y="340508"/>
                              </a:moveTo>
                              <a:cubicBezTo>
                                <a:pt x="392329" y="340533"/>
                                <a:pt x="391377" y="339835"/>
                                <a:pt x="391313" y="339810"/>
                              </a:cubicBezTo>
                              <a:cubicBezTo>
                                <a:pt x="390577" y="339277"/>
                                <a:pt x="389320" y="338185"/>
                                <a:pt x="388241" y="337905"/>
                              </a:cubicBezTo>
                              <a:cubicBezTo>
                                <a:pt x="386539" y="337436"/>
                                <a:pt x="385625" y="337423"/>
                                <a:pt x="384267" y="336788"/>
                              </a:cubicBezTo>
                              <a:cubicBezTo>
                                <a:pt x="383251" y="336331"/>
                                <a:pt x="383988" y="336128"/>
                                <a:pt x="385054" y="336077"/>
                              </a:cubicBezTo>
                              <a:cubicBezTo>
                                <a:pt x="387720" y="335899"/>
                                <a:pt x="390183" y="336687"/>
                                <a:pt x="391478" y="338604"/>
                              </a:cubicBezTo>
                              <a:cubicBezTo>
                                <a:pt x="391783" y="339035"/>
                                <a:pt x="392443" y="340445"/>
                                <a:pt x="392354" y="340508"/>
                              </a:cubicBezTo>
                              <a:moveTo>
                                <a:pt x="397750" y="338134"/>
                              </a:moveTo>
                              <a:cubicBezTo>
                                <a:pt x="396658" y="337194"/>
                                <a:pt x="393967" y="336268"/>
                                <a:pt x="392278" y="335519"/>
                              </a:cubicBezTo>
                              <a:cubicBezTo>
                                <a:pt x="391707" y="335265"/>
                                <a:pt x="392583" y="335316"/>
                                <a:pt x="393154" y="335277"/>
                              </a:cubicBezTo>
                              <a:cubicBezTo>
                                <a:pt x="394094" y="335227"/>
                                <a:pt x="395401" y="335176"/>
                                <a:pt x="396315" y="335519"/>
                              </a:cubicBezTo>
                              <a:cubicBezTo>
                                <a:pt x="397204" y="335836"/>
                                <a:pt x="398778" y="337360"/>
                                <a:pt x="398943" y="338058"/>
                              </a:cubicBezTo>
                              <a:cubicBezTo>
                                <a:pt x="398981" y="338223"/>
                                <a:pt x="399020" y="339569"/>
                                <a:pt x="398867" y="339645"/>
                              </a:cubicBezTo>
                              <a:cubicBezTo>
                                <a:pt x="398880" y="339632"/>
                                <a:pt x="397826" y="338210"/>
                                <a:pt x="397750" y="338134"/>
                              </a:cubicBezTo>
                              <a:moveTo>
                                <a:pt x="394411" y="342971"/>
                              </a:moveTo>
                              <a:cubicBezTo>
                                <a:pt x="394144" y="342920"/>
                                <a:pt x="393510" y="343085"/>
                                <a:pt x="393383" y="342971"/>
                              </a:cubicBezTo>
                              <a:cubicBezTo>
                                <a:pt x="393421" y="342996"/>
                                <a:pt x="393624" y="341600"/>
                                <a:pt x="393700" y="341549"/>
                              </a:cubicBezTo>
                              <a:cubicBezTo>
                                <a:pt x="393954" y="341371"/>
                                <a:pt x="394843" y="341460"/>
                                <a:pt x="394741" y="341460"/>
                              </a:cubicBezTo>
                              <a:cubicBezTo>
                                <a:pt x="398512" y="341359"/>
                                <a:pt x="398804" y="343911"/>
                                <a:pt x="397674" y="346856"/>
                              </a:cubicBezTo>
                              <a:cubicBezTo>
                                <a:pt x="397585" y="347097"/>
                                <a:pt x="397521" y="347440"/>
                                <a:pt x="397356" y="347656"/>
                              </a:cubicBezTo>
                              <a:cubicBezTo>
                                <a:pt x="397471" y="347516"/>
                                <a:pt x="397026" y="348202"/>
                                <a:pt x="396798" y="347973"/>
                              </a:cubicBezTo>
                              <a:cubicBezTo>
                                <a:pt x="396620" y="347783"/>
                                <a:pt x="396849" y="347567"/>
                                <a:pt x="396874" y="347262"/>
                              </a:cubicBezTo>
                              <a:cubicBezTo>
                                <a:pt x="397077" y="345269"/>
                                <a:pt x="396303" y="343276"/>
                                <a:pt x="394411" y="342971"/>
                              </a:cubicBezTo>
                              <a:moveTo>
                                <a:pt x="353416" y="363119"/>
                              </a:moveTo>
                              <a:cubicBezTo>
                                <a:pt x="353314" y="363145"/>
                                <a:pt x="352883" y="362129"/>
                                <a:pt x="352857" y="362091"/>
                              </a:cubicBezTo>
                              <a:cubicBezTo>
                                <a:pt x="350724" y="360085"/>
                                <a:pt x="347322" y="362929"/>
                                <a:pt x="345951" y="363602"/>
                              </a:cubicBezTo>
                              <a:cubicBezTo>
                                <a:pt x="345278" y="363932"/>
                                <a:pt x="344288" y="364389"/>
                                <a:pt x="344592" y="363602"/>
                              </a:cubicBezTo>
                              <a:cubicBezTo>
                                <a:pt x="346230" y="359577"/>
                                <a:pt x="348160" y="355222"/>
                                <a:pt x="351829" y="353204"/>
                              </a:cubicBezTo>
                              <a:cubicBezTo>
                                <a:pt x="352667" y="352747"/>
                                <a:pt x="353797" y="352785"/>
                                <a:pt x="354597" y="352328"/>
                              </a:cubicBezTo>
                              <a:cubicBezTo>
                                <a:pt x="355155" y="352023"/>
                                <a:pt x="355739" y="350436"/>
                                <a:pt x="356184" y="349801"/>
                              </a:cubicBezTo>
                              <a:cubicBezTo>
                                <a:pt x="357161" y="348430"/>
                                <a:pt x="358482" y="347338"/>
                                <a:pt x="360081" y="346615"/>
                              </a:cubicBezTo>
                              <a:cubicBezTo>
                                <a:pt x="360945" y="346221"/>
                                <a:pt x="360894" y="346450"/>
                                <a:pt x="361338" y="345663"/>
                              </a:cubicBezTo>
                              <a:cubicBezTo>
                                <a:pt x="362405" y="343872"/>
                                <a:pt x="364664" y="341828"/>
                                <a:pt x="366810" y="341067"/>
                              </a:cubicBezTo>
                              <a:cubicBezTo>
                                <a:pt x="367978" y="340648"/>
                                <a:pt x="369349" y="341194"/>
                                <a:pt x="370454" y="340762"/>
                              </a:cubicBezTo>
                              <a:cubicBezTo>
                                <a:pt x="370962" y="340546"/>
                                <a:pt x="371800" y="339099"/>
                                <a:pt x="372282" y="338693"/>
                              </a:cubicBezTo>
                              <a:cubicBezTo>
                                <a:pt x="373526" y="337677"/>
                                <a:pt x="375824" y="336890"/>
                                <a:pt x="377919" y="336712"/>
                              </a:cubicBezTo>
                              <a:cubicBezTo>
                                <a:pt x="380217" y="336509"/>
                                <a:pt x="382553" y="337118"/>
                                <a:pt x="383873" y="338210"/>
                              </a:cubicBezTo>
                              <a:cubicBezTo>
                                <a:pt x="384369" y="338642"/>
                                <a:pt x="385638" y="339899"/>
                                <a:pt x="385384" y="340508"/>
                              </a:cubicBezTo>
                              <a:cubicBezTo>
                                <a:pt x="385270" y="340762"/>
                                <a:pt x="383188" y="339289"/>
                                <a:pt x="382845" y="339162"/>
                              </a:cubicBezTo>
                              <a:cubicBezTo>
                                <a:pt x="380699" y="338375"/>
                                <a:pt x="377195" y="338819"/>
                                <a:pt x="375380" y="339480"/>
                              </a:cubicBezTo>
                              <a:cubicBezTo>
                                <a:pt x="374478" y="339810"/>
                                <a:pt x="373082" y="340368"/>
                                <a:pt x="373006" y="340838"/>
                              </a:cubicBezTo>
                              <a:cubicBezTo>
                                <a:pt x="372942" y="341117"/>
                                <a:pt x="375443" y="343479"/>
                                <a:pt x="375380" y="343530"/>
                              </a:cubicBezTo>
                              <a:cubicBezTo>
                                <a:pt x="374783" y="343923"/>
                                <a:pt x="372891" y="342831"/>
                                <a:pt x="372282" y="342730"/>
                              </a:cubicBezTo>
                              <a:cubicBezTo>
                                <a:pt x="369921" y="342362"/>
                                <a:pt x="367547" y="343174"/>
                                <a:pt x="365858" y="344076"/>
                              </a:cubicBezTo>
                              <a:cubicBezTo>
                                <a:pt x="365528" y="344266"/>
                                <a:pt x="363750" y="345383"/>
                                <a:pt x="363788" y="345751"/>
                              </a:cubicBezTo>
                              <a:cubicBezTo>
                                <a:pt x="363839" y="346018"/>
                                <a:pt x="366290" y="347008"/>
                                <a:pt x="366569" y="347173"/>
                              </a:cubicBezTo>
                              <a:cubicBezTo>
                                <a:pt x="366683" y="347237"/>
                                <a:pt x="367534" y="347491"/>
                                <a:pt x="367521" y="347567"/>
                              </a:cubicBezTo>
                              <a:cubicBezTo>
                                <a:pt x="367483" y="348138"/>
                                <a:pt x="365617" y="347529"/>
                                <a:pt x="364995" y="347567"/>
                              </a:cubicBezTo>
                              <a:cubicBezTo>
                                <a:pt x="362824" y="347745"/>
                                <a:pt x="359751" y="348925"/>
                                <a:pt x="358329" y="350588"/>
                              </a:cubicBezTo>
                              <a:cubicBezTo>
                                <a:pt x="358113" y="350830"/>
                                <a:pt x="357250" y="352023"/>
                                <a:pt x="357288" y="352099"/>
                              </a:cubicBezTo>
                              <a:cubicBezTo>
                                <a:pt x="357453" y="352353"/>
                                <a:pt x="357631" y="351985"/>
                                <a:pt x="358164" y="352099"/>
                              </a:cubicBezTo>
                              <a:cubicBezTo>
                                <a:pt x="358355" y="352137"/>
                                <a:pt x="359675" y="352899"/>
                                <a:pt x="359992" y="353356"/>
                              </a:cubicBezTo>
                              <a:cubicBezTo>
                                <a:pt x="360081" y="353496"/>
                                <a:pt x="360526" y="354334"/>
                                <a:pt x="360310" y="354562"/>
                              </a:cubicBezTo>
                              <a:cubicBezTo>
                                <a:pt x="360233" y="354638"/>
                                <a:pt x="359167" y="354181"/>
                                <a:pt x="358964" y="354156"/>
                              </a:cubicBezTo>
                              <a:cubicBezTo>
                                <a:pt x="355473" y="353724"/>
                                <a:pt x="352832" y="355273"/>
                                <a:pt x="350788" y="356771"/>
                              </a:cubicBezTo>
                              <a:cubicBezTo>
                                <a:pt x="350052" y="357317"/>
                                <a:pt x="347258" y="359196"/>
                                <a:pt x="348960" y="359704"/>
                              </a:cubicBezTo>
                              <a:cubicBezTo>
                                <a:pt x="349455" y="359856"/>
                                <a:pt x="350229" y="359501"/>
                                <a:pt x="351118" y="359628"/>
                              </a:cubicBezTo>
                              <a:cubicBezTo>
                                <a:pt x="352045" y="359768"/>
                                <a:pt x="353441" y="360542"/>
                                <a:pt x="353644" y="361304"/>
                              </a:cubicBezTo>
                              <a:cubicBezTo>
                                <a:pt x="353759" y="361735"/>
                                <a:pt x="353644" y="363068"/>
                                <a:pt x="353416" y="363119"/>
                              </a:cubicBezTo>
                              <a:moveTo>
                                <a:pt x="350470" y="369061"/>
                              </a:moveTo>
                              <a:cubicBezTo>
                                <a:pt x="350407" y="369175"/>
                                <a:pt x="349442" y="369683"/>
                                <a:pt x="349366" y="369619"/>
                              </a:cubicBezTo>
                              <a:cubicBezTo>
                                <a:pt x="349150" y="369518"/>
                                <a:pt x="348985" y="368109"/>
                                <a:pt x="348807" y="367804"/>
                              </a:cubicBezTo>
                              <a:cubicBezTo>
                                <a:pt x="347842" y="366230"/>
                                <a:pt x="344897" y="366128"/>
                                <a:pt x="342929" y="367093"/>
                              </a:cubicBezTo>
                              <a:cubicBezTo>
                                <a:pt x="344173" y="365506"/>
                                <a:pt x="348465" y="364630"/>
                                <a:pt x="349988" y="366458"/>
                              </a:cubicBezTo>
                              <a:cubicBezTo>
                                <a:pt x="350394" y="366915"/>
                                <a:pt x="350928" y="368401"/>
                                <a:pt x="350470" y="369061"/>
                              </a:cubicBezTo>
                              <a:moveTo>
                                <a:pt x="438694" y="360745"/>
                              </a:moveTo>
                              <a:cubicBezTo>
                                <a:pt x="440446" y="358447"/>
                                <a:pt x="442325" y="354486"/>
                                <a:pt x="444560" y="352252"/>
                              </a:cubicBezTo>
                              <a:cubicBezTo>
                                <a:pt x="445220" y="351604"/>
                                <a:pt x="443849" y="354131"/>
                                <a:pt x="443836" y="354397"/>
                              </a:cubicBezTo>
                              <a:cubicBezTo>
                                <a:pt x="443811" y="355362"/>
                                <a:pt x="443151" y="356873"/>
                                <a:pt x="442097" y="357812"/>
                              </a:cubicBezTo>
                              <a:cubicBezTo>
                                <a:pt x="440713" y="359057"/>
                                <a:pt x="439393" y="360453"/>
                                <a:pt x="438453" y="360986"/>
                              </a:cubicBezTo>
                              <a:cubicBezTo>
                                <a:pt x="438275" y="361075"/>
                                <a:pt x="438669" y="360758"/>
                                <a:pt x="438694" y="360745"/>
                              </a:cubicBezTo>
                              <a:moveTo>
                                <a:pt x="449156" y="358434"/>
                              </a:moveTo>
                              <a:cubicBezTo>
                                <a:pt x="449549" y="357825"/>
                                <a:pt x="450679" y="355654"/>
                                <a:pt x="450908" y="354956"/>
                              </a:cubicBezTo>
                              <a:cubicBezTo>
                                <a:pt x="450997" y="354638"/>
                                <a:pt x="450984" y="353927"/>
                                <a:pt x="451060" y="353762"/>
                              </a:cubicBezTo>
                              <a:cubicBezTo>
                                <a:pt x="451263" y="353343"/>
                                <a:pt x="452952" y="352239"/>
                                <a:pt x="453371" y="352404"/>
                              </a:cubicBezTo>
                              <a:cubicBezTo>
                                <a:pt x="453422" y="352429"/>
                                <a:pt x="453168" y="353712"/>
                                <a:pt x="452812" y="354397"/>
                              </a:cubicBezTo>
                              <a:cubicBezTo>
                                <a:pt x="452076" y="355781"/>
                                <a:pt x="449917" y="357965"/>
                                <a:pt x="448673" y="359399"/>
                              </a:cubicBezTo>
                              <a:cubicBezTo>
                                <a:pt x="448051" y="360136"/>
                                <a:pt x="448851" y="358917"/>
                                <a:pt x="449156" y="358434"/>
                              </a:cubicBezTo>
                              <a:moveTo>
                                <a:pt x="313652" y="382582"/>
                              </a:moveTo>
                              <a:cubicBezTo>
                                <a:pt x="316445" y="383521"/>
                                <a:pt x="319048" y="383902"/>
                                <a:pt x="321575" y="383915"/>
                              </a:cubicBezTo>
                              <a:cubicBezTo>
                                <a:pt x="332950" y="384004"/>
                                <a:pt x="343310" y="375751"/>
                                <a:pt x="359624" y="375701"/>
                              </a:cubicBezTo>
                              <a:lnTo>
                                <a:pt x="359713" y="375701"/>
                              </a:lnTo>
                              <a:cubicBezTo>
                                <a:pt x="376065" y="375777"/>
                                <a:pt x="386438" y="384004"/>
                                <a:pt x="397813" y="383915"/>
                              </a:cubicBezTo>
                              <a:cubicBezTo>
                                <a:pt x="400365" y="383915"/>
                                <a:pt x="402981" y="383534"/>
                                <a:pt x="405774" y="382582"/>
                              </a:cubicBezTo>
                              <a:cubicBezTo>
                                <a:pt x="413429" y="379992"/>
                                <a:pt x="420196" y="378570"/>
                                <a:pt x="426201" y="377935"/>
                              </a:cubicBezTo>
                              <a:cubicBezTo>
                                <a:pt x="425465" y="377402"/>
                                <a:pt x="424640" y="376996"/>
                                <a:pt x="423853" y="376932"/>
                              </a:cubicBezTo>
                              <a:cubicBezTo>
                                <a:pt x="422215" y="376792"/>
                                <a:pt x="421136" y="377478"/>
                                <a:pt x="419879" y="377795"/>
                              </a:cubicBezTo>
                              <a:cubicBezTo>
                                <a:pt x="418190" y="378240"/>
                                <a:pt x="416616" y="377834"/>
                                <a:pt x="414648" y="378113"/>
                              </a:cubicBezTo>
                              <a:cubicBezTo>
                                <a:pt x="415626" y="377542"/>
                                <a:pt x="416451" y="377059"/>
                                <a:pt x="417416" y="376450"/>
                              </a:cubicBezTo>
                              <a:cubicBezTo>
                                <a:pt x="418292" y="375904"/>
                                <a:pt x="419206" y="374939"/>
                                <a:pt x="420044" y="374622"/>
                              </a:cubicBezTo>
                              <a:cubicBezTo>
                                <a:pt x="422482" y="373682"/>
                                <a:pt x="428804" y="374342"/>
                                <a:pt x="430201" y="375891"/>
                              </a:cubicBezTo>
                              <a:cubicBezTo>
                                <a:pt x="430455" y="376196"/>
                                <a:pt x="430950" y="376945"/>
                                <a:pt x="431293" y="377580"/>
                              </a:cubicBezTo>
                              <a:cubicBezTo>
                                <a:pt x="431965" y="377567"/>
                                <a:pt x="432664" y="377554"/>
                                <a:pt x="433311" y="377554"/>
                              </a:cubicBezTo>
                              <a:cubicBezTo>
                                <a:pt x="436803" y="377542"/>
                                <a:pt x="439938" y="377834"/>
                                <a:pt x="442782" y="378316"/>
                              </a:cubicBezTo>
                              <a:cubicBezTo>
                                <a:pt x="442935" y="378253"/>
                                <a:pt x="443087" y="378189"/>
                                <a:pt x="443201" y="378113"/>
                              </a:cubicBezTo>
                              <a:cubicBezTo>
                                <a:pt x="444572" y="377250"/>
                                <a:pt x="445905" y="375878"/>
                                <a:pt x="447099" y="374622"/>
                              </a:cubicBezTo>
                              <a:cubicBezTo>
                                <a:pt x="448534" y="373111"/>
                                <a:pt x="449841" y="371498"/>
                                <a:pt x="451060" y="369619"/>
                              </a:cubicBezTo>
                              <a:cubicBezTo>
                                <a:pt x="452279" y="367766"/>
                                <a:pt x="452888" y="365747"/>
                                <a:pt x="453840" y="363437"/>
                              </a:cubicBezTo>
                              <a:cubicBezTo>
                                <a:pt x="454437" y="361989"/>
                                <a:pt x="455516" y="360910"/>
                                <a:pt x="456062" y="359399"/>
                              </a:cubicBezTo>
                              <a:cubicBezTo>
                                <a:pt x="456608" y="357901"/>
                                <a:pt x="457319" y="356378"/>
                                <a:pt x="457649" y="354638"/>
                              </a:cubicBezTo>
                              <a:cubicBezTo>
                                <a:pt x="458106" y="352150"/>
                                <a:pt x="457865" y="348621"/>
                                <a:pt x="457091" y="345980"/>
                              </a:cubicBezTo>
                              <a:cubicBezTo>
                                <a:pt x="457129" y="346119"/>
                                <a:pt x="456697" y="344774"/>
                                <a:pt x="456532" y="344710"/>
                              </a:cubicBezTo>
                              <a:cubicBezTo>
                                <a:pt x="456037" y="344545"/>
                                <a:pt x="454869" y="346856"/>
                                <a:pt x="454704" y="347097"/>
                              </a:cubicBezTo>
                              <a:cubicBezTo>
                                <a:pt x="452863" y="349865"/>
                                <a:pt x="450362" y="351604"/>
                                <a:pt x="447734" y="353521"/>
                              </a:cubicBezTo>
                              <a:cubicBezTo>
                                <a:pt x="447937" y="353369"/>
                                <a:pt x="447150" y="354207"/>
                                <a:pt x="447010" y="354004"/>
                              </a:cubicBezTo>
                              <a:cubicBezTo>
                                <a:pt x="446997" y="353978"/>
                                <a:pt x="447442" y="352239"/>
                                <a:pt x="447492" y="351858"/>
                              </a:cubicBezTo>
                              <a:cubicBezTo>
                                <a:pt x="447619" y="351033"/>
                                <a:pt x="447784" y="350119"/>
                                <a:pt x="447810" y="349560"/>
                              </a:cubicBezTo>
                              <a:cubicBezTo>
                                <a:pt x="447861" y="348798"/>
                                <a:pt x="447988" y="346361"/>
                                <a:pt x="447568" y="346221"/>
                              </a:cubicBezTo>
                              <a:cubicBezTo>
                                <a:pt x="447340" y="346145"/>
                                <a:pt x="446464" y="347757"/>
                                <a:pt x="446058" y="348125"/>
                              </a:cubicBezTo>
                              <a:cubicBezTo>
                                <a:pt x="445652" y="348506"/>
                                <a:pt x="444979" y="348913"/>
                                <a:pt x="444318" y="349319"/>
                              </a:cubicBezTo>
                              <a:cubicBezTo>
                                <a:pt x="444001" y="349509"/>
                                <a:pt x="442643" y="350487"/>
                                <a:pt x="442490" y="350271"/>
                              </a:cubicBezTo>
                              <a:cubicBezTo>
                                <a:pt x="442363" y="350068"/>
                                <a:pt x="442909" y="348938"/>
                                <a:pt x="442960" y="348367"/>
                              </a:cubicBezTo>
                              <a:cubicBezTo>
                                <a:pt x="443176" y="346500"/>
                                <a:pt x="442808" y="344951"/>
                                <a:pt x="442401" y="343530"/>
                              </a:cubicBezTo>
                              <a:cubicBezTo>
                                <a:pt x="442186" y="342704"/>
                                <a:pt x="441500" y="341155"/>
                                <a:pt x="440840" y="340597"/>
                              </a:cubicBezTo>
                              <a:cubicBezTo>
                                <a:pt x="440878" y="340635"/>
                                <a:pt x="439989" y="340038"/>
                                <a:pt x="439799" y="340114"/>
                              </a:cubicBezTo>
                              <a:cubicBezTo>
                                <a:pt x="439418" y="340292"/>
                                <a:pt x="439608" y="341384"/>
                                <a:pt x="439570" y="341549"/>
                              </a:cubicBezTo>
                              <a:cubicBezTo>
                                <a:pt x="439139" y="343047"/>
                                <a:pt x="437463" y="344736"/>
                                <a:pt x="436549" y="345751"/>
                              </a:cubicBezTo>
                              <a:cubicBezTo>
                                <a:pt x="435850" y="346526"/>
                                <a:pt x="436523" y="344456"/>
                                <a:pt x="436549" y="343682"/>
                              </a:cubicBezTo>
                              <a:cubicBezTo>
                                <a:pt x="436650" y="339048"/>
                                <a:pt x="434555" y="336915"/>
                                <a:pt x="432499" y="334566"/>
                              </a:cubicBezTo>
                              <a:cubicBezTo>
                                <a:pt x="431470" y="333386"/>
                                <a:pt x="431826" y="334363"/>
                                <a:pt x="431711" y="335519"/>
                              </a:cubicBezTo>
                              <a:cubicBezTo>
                                <a:pt x="431495" y="337448"/>
                                <a:pt x="430366" y="340241"/>
                                <a:pt x="429248" y="341625"/>
                              </a:cubicBezTo>
                              <a:cubicBezTo>
                                <a:pt x="429172" y="341727"/>
                                <a:pt x="428677" y="342323"/>
                                <a:pt x="428614" y="342260"/>
                              </a:cubicBezTo>
                              <a:cubicBezTo>
                                <a:pt x="428436" y="342082"/>
                                <a:pt x="428639" y="340102"/>
                                <a:pt x="428614" y="339810"/>
                              </a:cubicBezTo>
                              <a:cubicBezTo>
                                <a:pt x="428550" y="338997"/>
                                <a:pt x="428322" y="337791"/>
                                <a:pt x="428131" y="337271"/>
                              </a:cubicBezTo>
                              <a:cubicBezTo>
                                <a:pt x="428055" y="337042"/>
                                <a:pt x="427090" y="335239"/>
                                <a:pt x="426633" y="335442"/>
                              </a:cubicBezTo>
                              <a:cubicBezTo>
                                <a:pt x="426544" y="335468"/>
                                <a:pt x="426290" y="336572"/>
                                <a:pt x="426240" y="336712"/>
                              </a:cubicBezTo>
                              <a:cubicBezTo>
                                <a:pt x="426087" y="337004"/>
                                <a:pt x="425351" y="338159"/>
                                <a:pt x="425198" y="338058"/>
                              </a:cubicBezTo>
                              <a:cubicBezTo>
                                <a:pt x="425198" y="338058"/>
                                <a:pt x="425236" y="336877"/>
                                <a:pt x="425198" y="336560"/>
                              </a:cubicBezTo>
                              <a:cubicBezTo>
                                <a:pt x="424805" y="332878"/>
                                <a:pt x="423459" y="330732"/>
                                <a:pt x="421313" y="328536"/>
                              </a:cubicBezTo>
                              <a:cubicBezTo>
                                <a:pt x="420818" y="328028"/>
                                <a:pt x="419549" y="326086"/>
                                <a:pt x="418698" y="326555"/>
                              </a:cubicBezTo>
                              <a:cubicBezTo>
                                <a:pt x="418266" y="326784"/>
                                <a:pt x="418520" y="328218"/>
                                <a:pt x="418457" y="328942"/>
                              </a:cubicBezTo>
                              <a:cubicBezTo>
                                <a:pt x="418419" y="329361"/>
                                <a:pt x="418330" y="329856"/>
                                <a:pt x="418140" y="330605"/>
                              </a:cubicBezTo>
                              <a:cubicBezTo>
                                <a:pt x="418051" y="330973"/>
                                <a:pt x="417784" y="332408"/>
                                <a:pt x="417505" y="331710"/>
                              </a:cubicBezTo>
                              <a:cubicBezTo>
                                <a:pt x="417225" y="331012"/>
                                <a:pt x="416248" y="330301"/>
                                <a:pt x="415435" y="330199"/>
                              </a:cubicBezTo>
                              <a:cubicBezTo>
                                <a:pt x="415004" y="330148"/>
                                <a:pt x="413328" y="330783"/>
                                <a:pt x="413379" y="330834"/>
                              </a:cubicBezTo>
                              <a:cubicBezTo>
                                <a:pt x="413353" y="330808"/>
                                <a:pt x="414064" y="328676"/>
                                <a:pt x="414102" y="328371"/>
                              </a:cubicBezTo>
                              <a:cubicBezTo>
                                <a:pt x="414445" y="325413"/>
                                <a:pt x="413150" y="321909"/>
                                <a:pt x="411639" y="320271"/>
                              </a:cubicBezTo>
                              <a:cubicBezTo>
                                <a:pt x="411538" y="320182"/>
                                <a:pt x="409836" y="318455"/>
                                <a:pt x="409659" y="318532"/>
                              </a:cubicBezTo>
                              <a:cubicBezTo>
                                <a:pt x="409456" y="318608"/>
                                <a:pt x="408948" y="320207"/>
                                <a:pt x="408859" y="320436"/>
                              </a:cubicBezTo>
                              <a:cubicBezTo>
                                <a:pt x="408262" y="321909"/>
                                <a:pt x="407919" y="323039"/>
                                <a:pt x="407196" y="324245"/>
                              </a:cubicBezTo>
                              <a:cubicBezTo>
                                <a:pt x="407120" y="324397"/>
                                <a:pt x="406244" y="325971"/>
                                <a:pt x="406002" y="325679"/>
                              </a:cubicBezTo>
                              <a:cubicBezTo>
                                <a:pt x="405850" y="325502"/>
                                <a:pt x="405952" y="323673"/>
                                <a:pt x="405850" y="323229"/>
                              </a:cubicBezTo>
                              <a:cubicBezTo>
                                <a:pt x="404936" y="319103"/>
                                <a:pt x="401686" y="315751"/>
                                <a:pt x="397674" y="315129"/>
                              </a:cubicBezTo>
                              <a:cubicBezTo>
                                <a:pt x="397433" y="315091"/>
                                <a:pt x="396176" y="314913"/>
                                <a:pt x="396011" y="315129"/>
                              </a:cubicBezTo>
                              <a:cubicBezTo>
                                <a:pt x="395808" y="315370"/>
                                <a:pt x="396772" y="316488"/>
                                <a:pt x="396874" y="316868"/>
                              </a:cubicBezTo>
                              <a:cubicBezTo>
                                <a:pt x="397560" y="319217"/>
                                <a:pt x="395960" y="322188"/>
                                <a:pt x="394500" y="323140"/>
                              </a:cubicBezTo>
                              <a:cubicBezTo>
                                <a:pt x="394386" y="323216"/>
                                <a:pt x="393040" y="323978"/>
                                <a:pt x="392507" y="323699"/>
                              </a:cubicBezTo>
                              <a:cubicBezTo>
                                <a:pt x="392316" y="323584"/>
                                <a:pt x="392202" y="322645"/>
                                <a:pt x="392037" y="322340"/>
                              </a:cubicBezTo>
                              <a:cubicBezTo>
                                <a:pt x="390818" y="320207"/>
                                <a:pt x="387441" y="317503"/>
                                <a:pt x="383556" y="317821"/>
                              </a:cubicBezTo>
                              <a:cubicBezTo>
                                <a:pt x="383670" y="317821"/>
                                <a:pt x="382439" y="317935"/>
                                <a:pt x="382375" y="318138"/>
                              </a:cubicBezTo>
                              <a:cubicBezTo>
                                <a:pt x="382248" y="318506"/>
                                <a:pt x="383505" y="318811"/>
                                <a:pt x="383632" y="318938"/>
                              </a:cubicBezTo>
                              <a:cubicBezTo>
                                <a:pt x="385283" y="320715"/>
                                <a:pt x="382401" y="323940"/>
                                <a:pt x="381652" y="324486"/>
                              </a:cubicBezTo>
                              <a:cubicBezTo>
                                <a:pt x="379519" y="326060"/>
                                <a:pt x="376065" y="327012"/>
                                <a:pt x="373552" y="327825"/>
                              </a:cubicBezTo>
                              <a:cubicBezTo>
                                <a:pt x="364842" y="330631"/>
                                <a:pt x="357339" y="334274"/>
                                <a:pt x="351346" y="339962"/>
                              </a:cubicBezTo>
                              <a:cubicBezTo>
                                <a:pt x="345570" y="345434"/>
                                <a:pt x="340580" y="352455"/>
                                <a:pt x="336518" y="359552"/>
                              </a:cubicBezTo>
                              <a:cubicBezTo>
                                <a:pt x="333737" y="364389"/>
                                <a:pt x="330195" y="370470"/>
                                <a:pt x="322552" y="368832"/>
                              </a:cubicBezTo>
                              <a:cubicBezTo>
                                <a:pt x="317575" y="367766"/>
                                <a:pt x="314338" y="363208"/>
                                <a:pt x="313982" y="357888"/>
                              </a:cubicBezTo>
                              <a:cubicBezTo>
                                <a:pt x="313614" y="352455"/>
                                <a:pt x="315366" y="347707"/>
                                <a:pt x="316598" y="343199"/>
                              </a:cubicBezTo>
                              <a:cubicBezTo>
                                <a:pt x="319746" y="331723"/>
                                <a:pt x="323454" y="320817"/>
                                <a:pt x="326767" y="309860"/>
                              </a:cubicBezTo>
                              <a:cubicBezTo>
                                <a:pt x="329967" y="299298"/>
                                <a:pt x="332950" y="283809"/>
                                <a:pt x="334461" y="276407"/>
                              </a:cubicBezTo>
                              <a:cubicBezTo>
                                <a:pt x="340390" y="247435"/>
                                <a:pt x="333902" y="235882"/>
                                <a:pt x="330322" y="231286"/>
                              </a:cubicBezTo>
                              <a:cubicBezTo>
                                <a:pt x="328557" y="229014"/>
                                <a:pt x="325358" y="226665"/>
                                <a:pt x="321828" y="226602"/>
                              </a:cubicBezTo>
                              <a:cubicBezTo>
                                <a:pt x="313881" y="226449"/>
                                <a:pt x="309260" y="230829"/>
                                <a:pt x="306682" y="236187"/>
                              </a:cubicBezTo>
                              <a:cubicBezTo>
                                <a:pt x="306416" y="236746"/>
                                <a:pt x="305603" y="238066"/>
                                <a:pt x="305654" y="238409"/>
                              </a:cubicBezTo>
                              <a:cubicBezTo>
                                <a:pt x="305743" y="239018"/>
                                <a:pt x="307025" y="239285"/>
                                <a:pt x="307406" y="239678"/>
                              </a:cubicBezTo>
                              <a:cubicBezTo>
                                <a:pt x="308701" y="241049"/>
                                <a:pt x="307647" y="242675"/>
                                <a:pt x="307876" y="244846"/>
                              </a:cubicBezTo>
                              <a:cubicBezTo>
                                <a:pt x="307926" y="245404"/>
                                <a:pt x="308853" y="247410"/>
                                <a:pt x="308993" y="247385"/>
                              </a:cubicBezTo>
                              <a:cubicBezTo>
                                <a:pt x="308587" y="247473"/>
                                <a:pt x="308041" y="246166"/>
                                <a:pt x="307952" y="245950"/>
                              </a:cubicBezTo>
                              <a:cubicBezTo>
                                <a:pt x="307406" y="244477"/>
                                <a:pt x="307698" y="242243"/>
                                <a:pt x="307241" y="240948"/>
                              </a:cubicBezTo>
                              <a:cubicBezTo>
                                <a:pt x="307050" y="240440"/>
                                <a:pt x="306098" y="239031"/>
                                <a:pt x="305489" y="239221"/>
                              </a:cubicBezTo>
                              <a:cubicBezTo>
                                <a:pt x="305210" y="239285"/>
                                <a:pt x="304892" y="240427"/>
                                <a:pt x="304702" y="240719"/>
                              </a:cubicBezTo>
                              <a:cubicBezTo>
                                <a:pt x="303457" y="242573"/>
                                <a:pt x="301299" y="244528"/>
                                <a:pt x="299382" y="245874"/>
                              </a:cubicBezTo>
                              <a:cubicBezTo>
                                <a:pt x="296348" y="248007"/>
                                <a:pt x="293047" y="249441"/>
                                <a:pt x="292399" y="253326"/>
                              </a:cubicBezTo>
                              <a:cubicBezTo>
                                <a:pt x="292298" y="253948"/>
                                <a:pt x="292310" y="255561"/>
                                <a:pt x="292717" y="255789"/>
                              </a:cubicBezTo>
                              <a:cubicBezTo>
                                <a:pt x="293148" y="256030"/>
                                <a:pt x="293656" y="255332"/>
                                <a:pt x="294469" y="254926"/>
                              </a:cubicBezTo>
                              <a:cubicBezTo>
                                <a:pt x="295142" y="254583"/>
                                <a:pt x="295967" y="254291"/>
                                <a:pt x="296691" y="254050"/>
                              </a:cubicBezTo>
                              <a:cubicBezTo>
                                <a:pt x="300042" y="252907"/>
                                <a:pt x="303127" y="251295"/>
                                <a:pt x="306124" y="249848"/>
                              </a:cubicBezTo>
                              <a:cubicBezTo>
                                <a:pt x="307838" y="249010"/>
                                <a:pt x="309653" y="247575"/>
                                <a:pt x="311989" y="247537"/>
                              </a:cubicBezTo>
                              <a:cubicBezTo>
                                <a:pt x="313411" y="247524"/>
                                <a:pt x="315252" y="247372"/>
                                <a:pt x="317816" y="246674"/>
                              </a:cubicBezTo>
                              <a:cubicBezTo>
                                <a:pt x="319505" y="246217"/>
                                <a:pt x="321447" y="244934"/>
                                <a:pt x="321828" y="244846"/>
                              </a:cubicBezTo>
                              <a:cubicBezTo>
                                <a:pt x="323593" y="244439"/>
                                <a:pt x="324736" y="246750"/>
                                <a:pt x="325091" y="248019"/>
                              </a:cubicBezTo>
                              <a:cubicBezTo>
                                <a:pt x="325510" y="249568"/>
                                <a:pt x="325586" y="251117"/>
                                <a:pt x="325650" y="252615"/>
                              </a:cubicBezTo>
                              <a:cubicBezTo>
                                <a:pt x="325726" y="255129"/>
                                <a:pt x="325307" y="257516"/>
                                <a:pt x="325002" y="259915"/>
                              </a:cubicBezTo>
                              <a:cubicBezTo>
                                <a:pt x="324710" y="262201"/>
                                <a:pt x="324431" y="264651"/>
                                <a:pt x="323974" y="266885"/>
                              </a:cubicBezTo>
                              <a:cubicBezTo>
                                <a:pt x="318718" y="292747"/>
                                <a:pt x="310910" y="314888"/>
                                <a:pt x="300664" y="335201"/>
                              </a:cubicBezTo>
                              <a:cubicBezTo>
                                <a:pt x="296297" y="343796"/>
                                <a:pt x="290977" y="352607"/>
                                <a:pt x="289466" y="363843"/>
                              </a:cubicBezTo>
                              <a:cubicBezTo>
                                <a:pt x="288832" y="368502"/>
                                <a:pt x="289060" y="373352"/>
                                <a:pt x="290063" y="377681"/>
                              </a:cubicBezTo>
                              <a:cubicBezTo>
                                <a:pt x="296805" y="378087"/>
                                <a:pt x="304625" y="379522"/>
                                <a:pt x="313652" y="382582"/>
                              </a:cubicBezTo>
                              <a:moveTo>
                                <a:pt x="313817" y="235209"/>
                              </a:moveTo>
                              <a:cubicBezTo>
                                <a:pt x="313817" y="235768"/>
                                <a:pt x="313373" y="236225"/>
                                <a:pt x="312802" y="236225"/>
                              </a:cubicBezTo>
                              <a:cubicBezTo>
                                <a:pt x="312243" y="236225"/>
                                <a:pt x="311799" y="235768"/>
                                <a:pt x="311799" y="235209"/>
                              </a:cubicBezTo>
                              <a:cubicBezTo>
                                <a:pt x="311799" y="234651"/>
                                <a:pt x="312243" y="234194"/>
                                <a:pt x="312802" y="234194"/>
                              </a:cubicBezTo>
                              <a:cubicBezTo>
                                <a:pt x="313373" y="234194"/>
                                <a:pt x="313817" y="234651"/>
                                <a:pt x="313817" y="235209"/>
                              </a:cubicBezTo>
                              <a:moveTo>
                                <a:pt x="59645" y="496983"/>
                              </a:moveTo>
                              <a:cubicBezTo>
                                <a:pt x="62261" y="496729"/>
                                <a:pt x="64838" y="496158"/>
                                <a:pt x="66552" y="495929"/>
                              </a:cubicBezTo>
                              <a:cubicBezTo>
                                <a:pt x="68164" y="495714"/>
                                <a:pt x="64990" y="497301"/>
                                <a:pt x="64355" y="497478"/>
                              </a:cubicBezTo>
                              <a:cubicBezTo>
                                <a:pt x="60864" y="498557"/>
                                <a:pt x="46353" y="498418"/>
                                <a:pt x="42112" y="498824"/>
                              </a:cubicBezTo>
                              <a:cubicBezTo>
                                <a:pt x="44664" y="498494"/>
                                <a:pt x="56446" y="497301"/>
                                <a:pt x="59645" y="496983"/>
                              </a:cubicBezTo>
                              <a:moveTo>
                                <a:pt x="88338" y="491549"/>
                              </a:moveTo>
                              <a:cubicBezTo>
                                <a:pt x="98317" y="488109"/>
                                <a:pt x="106442" y="483703"/>
                                <a:pt x="111902" y="475591"/>
                              </a:cubicBezTo>
                              <a:cubicBezTo>
                                <a:pt x="111902" y="475591"/>
                                <a:pt x="112333" y="475070"/>
                                <a:pt x="112321" y="475388"/>
                              </a:cubicBezTo>
                              <a:cubicBezTo>
                                <a:pt x="112232" y="476797"/>
                                <a:pt x="112549" y="477279"/>
                                <a:pt x="109413" y="481761"/>
                              </a:cubicBezTo>
                              <a:cubicBezTo>
                                <a:pt x="104754" y="488363"/>
                                <a:pt x="98698" y="491257"/>
                                <a:pt x="90560" y="494101"/>
                              </a:cubicBezTo>
                              <a:cubicBezTo>
                                <a:pt x="88935" y="494660"/>
                                <a:pt x="86472" y="495104"/>
                                <a:pt x="84796" y="495510"/>
                              </a:cubicBezTo>
                              <a:cubicBezTo>
                                <a:pt x="79527" y="496729"/>
                                <a:pt x="75731" y="496628"/>
                                <a:pt x="69574" y="496970"/>
                              </a:cubicBezTo>
                              <a:cubicBezTo>
                                <a:pt x="75007" y="493720"/>
                                <a:pt x="81368" y="493949"/>
                                <a:pt x="88338" y="491549"/>
                              </a:cubicBezTo>
                              <a:moveTo>
                                <a:pt x="118262" y="472887"/>
                              </a:moveTo>
                              <a:cubicBezTo>
                                <a:pt x="119265" y="470665"/>
                                <a:pt x="119862" y="468215"/>
                                <a:pt x="120548" y="466006"/>
                              </a:cubicBezTo>
                              <a:cubicBezTo>
                                <a:pt x="121474" y="463098"/>
                                <a:pt x="121868" y="459886"/>
                                <a:pt x="122439" y="456814"/>
                              </a:cubicBezTo>
                              <a:cubicBezTo>
                                <a:pt x="123531" y="450885"/>
                                <a:pt x="124928" y="445984"/>
                                <a:pt x="125867" y="439522"/>
                              </a:cubicBezTo>
                              <a:cubicBezTo>
                                <a:pt x="127492" y="428452"/>
                                <a:pt x="127188" y="415083"/>
                                <a:pt x="128889" y="404380"/>
                              </a:cubicBezTo>
                              <a:cubicBezTo>
                                <a:pt x="129054" y="403416"/>
                                <a:pt x="128914" y="401816"/>
                                <a:pt x="129206" y="400724"/>
                              </a:cubicBezTo>
                              <a:cubicBezTo>
                                <a:pt x="129485" y="399772"/>
                                <a:pt x="130044" y="398655"/>
                                <a:pt x="130565" y="397296"/>
                              </a:cubicBezTo>
                              <a:cubicBezTo>
                                <a:pt x="131136" y="395785"/>
                                <a:pt x="132050" y="391964"/>
                                <a:pt x="132025" y="395620"/>
                              </a:cubicBezTo>
                              <a:cubicBezTo>
                                <a:pt x="131974" y="403035"/>
                                <a:pt x="130704" y="409992"/>
                                <a:pt x="130146" y="417305"/>
                              </a:cubicBezTo>
                              <a:cubicBezTo>
                                <a:pt x="129917" y="420352"/>
                                <a:pt x="129663" y="423678"/>
                                <a:pt x="129371" y="426585"/>
                              </a:cubicBezTo>
                              <a:cubicBezTo>
                                <a:pt x="129194" y="428477"/>
                                <a:pt x="129194" y="430343"/>
                                <a:pt x="129105" y="432006"/>
                              </a:cubicBezTo>
                              <a:cubicBezTo>
                                <a:pt x="128902" y="436209"/>
                                <a:pt x="128381" y="440957"/>
                                <a:pt x="127848" y="445667"/>
                              </a:cubicBezTo>
                              <a:cubicBezTo>
                                <a:pt x="127860" y="445578"/>
                                <a:pt x="127835" y="447026"/>
                                <a:pt x="128102" y="446607"/>
                              </a:cubicBezTo>
                              <a:cubicBezTo>
                                <a:pt x="128610" y="445769"/>
                                <a:pt x="128876" y="444766"/>
                                <a:pt x="128889" y="444639"/>
                              </a:cubicBezTo>
                              <a:cubicBezTo>
                                <a:pt x="129321" y="442239"/>
                                <a:pt x="129651" y="440487"/>
                                <a:pt x="129841" y="437745"/>
                              </a:cubicBezTo>
                              <a:cubicBezTo>
                                <a:pt x="130108" y="433847"/>
                                <a:pt x="130298" y="430051"/>
                                <a:pt x="130819" y="426852"/>
                              </a:cubicBezTo>
                              <a:cubicBezTo>
                                <a:pt x="131034" y="425506"/>
                                <a:pt x="131085" y="423627"/>
                                <a:pt x="131238" y="422320"/>
                              </a:cubicBezTo>
                              <a:cubicBezTo>
                                <a:pt x="131326" y="421647"/>
                                <a:pt x="131428" y="420822"/>
                                <a:pt x="131517" y="420136"/>
                              </a:cubicBezTo>
                              <a:cubicBezTo>
                                <a:pt x="131834" y="417927"/>
                                <a:pt x="131910" y="415743"/>
                                <a:pt x="132342" y="413445"/>
                              </a:cubicBezTo>
                              <a:cubicBezTo>
                                <a:pt x="133497" y="407224"/>
                                <a:pt x="134983" y="400902"/>
                                <a:pt x="136405" y="395620"/>
                              </a:cubicBezTo>
                              <a:cubicBezTo>
                                <a:pt x="136684" y="394579"/>
                                <a:pt x="137928" y="391710"/>
                                <a:pt x="138487" y="390618"/>
                              </a:cubicBezTo>
                              <a:cubicBezTo>
                                <a:pt x="138487" y="390606"/>
                                <a:pt x="138741" y="390072"/>
                                <a:pt x="138703" y="390415"/>
                              </a:cubicBezTo>
                              <a:cubicBezTo>
                                <a:pt x="138030" y="396166"/>
                                <a:pt x="136379" y="401460"/>
                                <a:pt x="135668" y="406894"/>
                              </a:cubicBezTo>
                              <a:cubicBezTo>
                                <a:pt x="132761" y="429188"/>
                                <a:pt x="132367" y="454618"/>
                                <a:pt x="125042" y="474029"/>
                              </a:cubicBezTo>
                              <a:cubicBezTo>
                                <a:pt x="122490" y="480822"/>
                                <a:pt x="118580" y="486573"/>
                                <a:pt x="113666" y="491118"/>
                              </a:cubicBezTo>
                              <a:cubicBezTo>
                                <a:pt x="111039" y="493568"/>
                                <a:pt x="108702" y="495638"/>
                                <a:pt x="105440" y="497174"/>
                              </a:cubicBezTo>
                              <a:cubicBezTo>
                                <a:pt x="95499" y="501859"/>
                                <a:pt x="84085" y="501668"/>
                                <a:pt x="70513" y="502493"/>
                              </a:cubicBezTo>
                              <a:cubicBezTo>
                                <a:pt x="80327" y="500729"/>
                                <a:pt x="89557" y="499129"/>
                                <a:pt x="97720" y="495409"/>
                              </a:cubicBezTo>
                              <a:cubicBezTo>
                                <a:pt x="99980" y="494368"/>
                                <a:pt x="103027" y="492933"/>
                                <a:pt x="104652" y="491397"/>
                              </a:cubicBezTo>
                              <a:cubicBezTo>
                                <a:pt x="104894" y="491169"/>
                                <a:pt x="105706" y="490547"/>
                                <a:pt x="105935" y="490293"/>
                              </a:cubicBezTo>
                              <a:cubicBezTo>
                                <a:pt x="106417" y="489747"/>
                                <a:pt x="106900" y="489391"/>
                                <a:pt x="107420" y="488922"/>
                              </a:cubicBezTo>
                              <a:cubicBezTo>
                                <a:pt x="111851" y="484821"/>
                                <a:pt x="115647" y="478625"/>
                                <a:pt x="118262" y="472887"/>
                              </a:cubicBezTo>
                              <a:moveTo>
                                <a:pt x="129739" y="381972"/>
                              </a:moveTo>
                              <a:cubicBezTo>
                                <a:pt x="129752" y="380259"/>
                                <a:pt x="130412" y="377580"/>
                                <a:pt x="130260" y="376335"/>
                              </a:cubicBezTo>
                              <a:cubicBezTo>
                                <a:pt x="130247" y="376297"/>
                                <a:pt x="130235" y="376145"/>
                                <a:pt x="130260" y="376120"/>
                              </a:cubicBezTo>
                              <a:cubicBezTo>
                                <a:pt x="130349" y="376031"/>
                                <a:pt x="130387" y="376018"/>
                                <a:pt x="130463" y="376120"/>
                              </a:cubicBezTo>
                              <a:cubicBezTo>
                                <a:pt x="131263" y="377427"/>
                                <a:pt x="130984" y="380792"/>
                                <a:pt x="131199" y="382798"/>
                              </a:cubicBezTo>
                              <a:cubicBezTo>
                                <a:pt x="131479" y="385578"/>
                                <a:pt x="132380" y="388333"/>
                                <a:pt x="131720" y="390199"/>
                              </a:cubicBezTo>
                              <a:cubicBezTo>
                                <a:pt x="131441" y="390948"/>
                                <a:pt x="130653" y="392548"/>
                                <a:pt x="130146" y="393640"/>
                              </a:cubicBezTo>
                              <a:cubicBezTo>
                                <a:pt x="129435" y="395214"/>
                                <a:pt x="129714" y="391736"/>
                                <a:pt x="129739" y="390923"/>
                              </a:cubicBezTo>
                              <a:cubicBezTo>
                                <a:pt x="129777" y="388790"/>
                                <a:pt x="129689" y="384918"/>
                                <a:pt x="129739" y="381972"/>
                              </a:cubicBezTo>
                              <a:moveTo>
                                <a:pt x="129739" y="369759"/>
                              </a:moveTo>
                              <a:cubicBezTo>
                                <a:pt x="130666" y="369505"/>
                                <a:pt x="132659" y="369670"/>
                                <a:pt x="133383" y="370178"/>
                              </a:cubicBezTo>
                              <a:cubicBezTo>
                                <a:pt x="133472" y="370254"/>
                                <a:pt x="133574" y="370889"/>
                                <a:pt x="133586" y="370914"/>
                              </a:cubicBezTo>
                              <a:cubicBezTo>
                                <a:pt x="133739" y="371105"/>
                                <a:pt x="134348" y="371029"/>
                                <a:pt x="134627" y="371232"/>
                              </a:cubicBezTo>
                              <a:cubicBezTo>
                                <a:pt x="135237" y="371676"/>
                                <a:pt x="135503" y="372540"/>
                                <a:pt x="136087" y="372997"/>
                              </a:cubicBezTo>
                              <a:cubicBezTo>
                                <a:pt x="137395" y="374025"/>
                                <a:pt x="139858" y="373898"/>
                                <a:pt x="140988" y="375180"/>
                              </a:cubicBezTo>
                              <a:cubicBezTo>
                                <a:pt x="141102" y="375320"/>
                                <a:pt x="141839" y="376298"/>
                                <a:pt x="141508" y="376755"/>
                              </a:cubicBezTo>
                              <a:cubicBezTo>
                                <a:pt x="141382" y="376932"/>
                                <a:pt x="137535" y="377707"/>
                                <a:pt x="137243" y="377694"/>
                              </a:cubicBezTo>
                              <a:cubicBezTo>
                                <a:pt x="137052" y="377681"/>
                                <a:pt x="134704" y="375625"/>
                                <a:pt x="134005" y="374977"/>
                              </a:cubicBezTo>
                              <a:cubicBezTo>
                                <a:pt x="132456" y="373555"/>
                                <a:pt x="130958" y="372095"/>
                                <a:pt x="129511" y="370483"/>
                              </a:cubicBezTo>
                              <a:cubicBezTo>
                                <a:pt x="129257" y="370191"/>
                                <a:pt x="128965" y="369988"/>
                                <a:pt x="129739" y="369759"/>
                              </a:cubicBezTo>
                              <a:moveTo>
                                <a:pt x="145584" y="380398"/>
                              </a:moveTo>
                              <a:cubicBezTo>
                                <a:pt x="146574" y="380881"/>
                                <a:pt x="146917" y="382404"/>
                                <a:pt x="147869" y="383217"/>
                              </a:cubicBezTo>
                              <a:cubicBezTo>
                                <a:pt x="148301" y="383572"/>
                                <a:pt x="149456" y="384207"/>
                                <a:pt x="150167" y="384359"/>
                              </a:cubicBezTo>
                              <a:cubicBezTo>
                                <a:pt x="151018" y="384562"/>
                                <a:pt x="152859" y="384220"/>
                                <a:pt x="153405" y="384461"/>
                              </a:cubicBezTo>
                              <a:cubicBezTo>
                                <a:pt x="154357" y="384905"/>
                                <a:pt x="153862" y="387813"/>
                                <a:pt x="153405" y="388638"/>
                              </a:cubicBezTo>
                              <a:cubicBezTo>
                                <a:pt x="152732" y="389806"/>
                                <a:pt x="149507" y="391824"/>
                                <a:pt x="147983" y="391240"/>
                              </a:cubicBezTo>
                              <a:cubicBezTo>
                                <a:pt x="147552" y="391075"/>
                                <a:pt x="146536" y="389120"/>
                                <a:pt x="146104" y="388536"/>
                              </a:cubicBezTo>
                              <a:cubicBezTo>
                                <a:pt x="144010" y="385743"/>
                                <a:pt x="141839" y="383280"/>
                                <a:pt x="139744" y="381236"/>
                              </a:cubicBezTo>
                              <a:lnTo>
                                <a:pt x="139744" y="381211"/>
                              </a:lnTo>
                              <a:cubicBezTo>
                                <a:pt x="139896" y="381211"/>
                                <a:pt x="140023" y="381160"/>
                                <a:pt x="140137" y="381135"/>
                              </a:cubicBezTo>
                              <a:cubicBezTo>
                                <a:pt x="142067" y="381795"/>
                                <a:pt x="143616" y="379459"/>
                                <a:pt x="145584" y="380398"/>
                              </a:cubicBezTo>
                              <a:moveTo>
                                <a:pt x="142448" y="291452"/>
                              </a:moveTo>
                              <a:cubicBezTo>
                                <a:pt x="147412" y="289014"/>
                                <a:pt x="153392" y="289065"/>
                                <a:pt x="158724" y="290830"/>
                              </a:cubicBezTo>
                              <a:cubicBezTo>
                                <a:pt x="160552" y="291452"/>
                                <a:pt x="162800" y="291553"/>
                                <a:pt x="164666" y="291985"/>
                              </a:cubicBezTo>
                              <a:cubicBezTo>
                                <a:pt x="169744" y="293178"/>
                                <a:pt x="172004" y="296479"/>
                                <a:pt x="174670" y="299907"/>
                              </a:cubicBezTo>
                              <a:cubicBezTo>
                                <a:pt x="175127" y="300504"/>
                                <a:pt x="176790" y="302510"/>
                                <a:pt x="176854" y="302510"/>
                              </a:cubicBezTo>
                              <a:cubicBezTo>
                                <a:pt x="177616" y="302472"/>
                                <a:pt x="178149" y="299564"/>
                                <a:pt x="178111" y="298549"/>
                              </a:cubicBezTo>
                              <a:cubicBezTo>
                                <a:pt x="177946" y="292670"/>
                                <a:pt x="171661" y="289331"/>
                                <a:pt x="169871" y="284990"/>
                              </a:cubicBezTo>
                              <a:cubicBezTo>
                                <a:pt x="168919" y="282666"/>
                                <a:pt x="170938" y="282996"/>
                                <a:pt x="172690" y="283644"/>
                              </a:cubicBezTo>
                              <a:cubicBezTo>
                                <a:pt x="175711" y="284761"/>
                                <a:pt x="181704" y="285802"/>
                                <a:pt x="181551" y="281663"/>
                              </a:cubicBezTo>
                              <a:cubicBezTo>
                                <a:pt x="181513" y="280660"/>
                                <a:pt x="180713" y="279683"/>
                                <a:pt x="180726" y="278642"/>
                              </a:cubicBezTo>
                              <a:cubicBezTo>
                                <a:pt x="180726" y="277715"/>
                                <a:pt x="181386" y="276318"/>
                                <a:pt x="182085" y="275925"/>
                              </a:cubicBezTo>
                              <a:cubicBezTo>
                                <a:pt x="182669" y="275595"/>
                                <a:pt x="183481" y="275836"/>
                                <a:pt x="184154" y="275506"/>
                              </a:cubicBezTo>
                              <a:cubicBezTo>
                                <a:pt x="190997" y="272218"/>
                                <a:pt x="189347" y="260360"/>
                                <a:pt x="190629" y="251524"/>
                              </a:cubicBezTo>
                              <a:cubicBezTo>
                                <a:pt x="190997" y="248984"/>
                                <a:pt x="191581" y="246839"/>
                                <a:pt x="192076" y="244757"/>
                              </a:cubicBezTo>
                              <a:cubicBezTo>
                                <a:pt x="192229" y="244135"/>
                                <a:pt x="194780" y="244516"/>
                                <a:pt x="195631" y="244541"/>
                              </a:cubicBezTo>
                              <a:cubicBezTo>
                                <a:pt x="196139" y="244566"/>
                                <a:pt x="198792" y="244300"/>
                                <a:pt x="199059" y="244541"/>
                              </a:cubicBezTo>
                              <a:cubicBezTo>
                                <a:pt x="199338" y="244769"/>
                                <a:pt x="198577" y="248959"/>
                                <a:pt x="198437" y="249746"/>
                              </a:cubicBezTo>
                              <a:cubicBezTo>
                                <a:pt x="197650" y="254418"/>
                                <a:pt x="196977" y="260207"/>
                                <a:pt x="196672" y="265184"/>
                              </a:cubicBezTo>
                              <a:cubicBezTo>
                                <a:pt x="195936" y="277131"/>
                                <a:pt x="195923" y="288989"/>
                                <a:pt x="194692" y="300542"/>
                              </a:cubicBezTo>
                              <a:cubicBezTo>
                                <a:pt x="193613" y="310698"/>
                                <a:pt x="192724" y="319941"/>
                                <a:pt x="191150" y="329412"/>
                              </a:cubicBezTo>
                              <a:lnTo>
                                <a:pt x="191213" y="329425"/>
                              </a:lnTo>
                              <a:cubicBezTo>
                                <a:pt x="191150" y="329666"/>
                                <a:pt x="191124" y="329894"/>
                                <a:pt x="191099" y="330098"/>
                              </a:cubicBezTo>
                              <a:cubicBezTo>
                                <a:pt x="191073" y="330174"/>
                                <a:pt x="191124" y="330250"/>
                                <a:pt x="191200" y="330275"/>
                              </a:cubicBezTo>
                              <a:lnTo>
                                <a:pt x="191226" y="330275"/>
                              </a:lnTo>
                              <a:cubicBezTo>
                                <a:pt x="191302" y="330275"/>
                                <a:pt x="191353" y="330225"/>
                                <a:pt x="191378" y="330148"/>
                              </a:cubicBezTo>
                              <a:cubicBezTo>
                                <a:pt x="191416" y="329907"/>
                                <a:pt x="191429" y="329691"/>
                                <a:pt x="191492" y="329488"/>
                              </a:cubicBezTo>
                              <a:cubicBezTo>
                                <a:pt x="193651" y="323305"/>
                                <a:pt x="194476" y="315472"/>
                                <a:pt x="195530" y="308566"/>
                              </a:cubicBezTo>
                              <a:cubicBezTo>
                                <a:pt x="195618" y="307943"/>
                                <a:pt x="195872" y="305506"/>
                                <a:pt x="196152" y="305430"/>
                              </a:cubicBezTo>
                              <a:cubicBezTo>
                                <a:pt x="196406" y="305366"/>
                                <a:pt x="197053" y="307131"/>
                                <a:pt x="197078" y="307207"/>
                              </a:cubicBezTo>
                              <a:cubicBezTo>
                                <a:pt x="199161" y="311460"/>
                                <a:pt x="200316" y="316970"/>
                                <a:pt x="201154" y="322010"/>
                              </a:cubicBezTo>
                              <a:cubicBezTo>
                                <a:pt x="202309" y="328980"/>
                                <a:pt x="202842" y="337080"/>
                                <a:pt x="202512" y="344850"/>
                              </a:cubicBezTo>
                              <a:cubicBezTo>
                                <a:pt x="202271" y="350512"/>
                                <a:pt x="201903" y="355857"/>
                                <a:pt x="200532" y="360796"/>
                              </a:cubicBezTo>
                              <a:cubicBezTo>
                                <a:pt x="199681" y="363868"/>
                                <a:pt x="197853" y="366750"/>
                                <a:pt x="197193" y="369543"/>
                              </a:cubicBezTo>
                              <a:cubicBezTo>
                                <a:pt x="196126" y="374139"/>
                                <a:pt x="193333" y="377872"/>
                                <a:pt x="192292" y="382899"/>
                              </a:cubicBezTo>
                              <a:cubicBezTo>
                                <a:pt x="191327" y="387533"/>
                                <a:pt x="190616" y="392840"/>
                                <a:pt x="190210" y="397702"/>
                              </a:cubicBezTo>
                              <a:lnTo>
                                <a:pt x="190286" y="397677"/>
                              </a:lnTo>
                              <a:cubicBezTo>
                                <a:pt x="190261" y="397740"/>
                                <a:pt x="190223" y="397817"/>
                                <a:pt x="190223" y="397893"/>
                              </a:cubicBezTo>
                              <a:cubicBezTo>
                                <a:pt x="190223" y="397943"/>
                                <a:pt x="190261" y="397994"/>
                                <a:pt x="190286" y="398045"/>
                              </a:cubicBezTo>
                              <a:lnTo>
                                <a:pt x="190210" y="398020"/>
                              </a:lnTo>
                              <a:cubicBezTo>
                                <a:pt x="188141" y="414258"/>
                                <a:pt x="186160" y="429378"/>
                                <a:pt x="184573" y="444943"/>
                              </a:cubicBezTo>
                              <a:cubicBezTo>
                                <a:pt x="184192" y="448701"/>
                                <a:pt x="183786" y="452662"/>
                                <a:pt x="184053" y="456192"/>
                              </a:cubicBezTo>
                              <a:cubicBezTo>
                                <a:pt x="184383" y="460432"/>
                                <a:pt x="186236" y="462578"/>
                                <a:pt x="189169" y="464126"/>
                              </a:cubicBezTo>
                              <a:cubicBezTo>
                                <a:pt x="203109" y="471515"/>
                                <a:pt x="224616" y="470881"/>
                                <a:pt x="241400" y="474550"/>
                              </a:cubicBezTo>
                              <a:cubicBezTo>
                                <a:pt x="238264" y="474778"/>
                                <a:pt x="234671" y="475096"/>
                                <a:pt x="231294" y="475388"/>
                              </a:cubicBezTo>
                              <a:lnTo>
                                <a:pt x="231294" y="475426"/>
                              </a:lnTo>
                              <a:cubicBezTo>
                                <a:pt x="231218" y="475426"/>
                                <a:pt x="231154" y="475400"/>
                                <a:pt x="231053" y="475400"/>
                              </a:cubicBezTo>
                              <a:cubicBezTo>
                                <a:pt x="231002" y="475400"/>
                                <a:pt x="230951" y="475400"/>
                                <a:pt x="230888" y="475413"/>
                              </a:cubicBezTo>
                              <a:cubicBezTo>
                                <a:pt x="230786" y="475426"/>
                                <a:pt x="230735" y="475527"/>
                                <a:pt x="230748" y="475629"/>
                              </a:cubicBezTo>
                              <a:cubicBezTo>
                                <a:pt x="230773" y="475718"/>
                                <a:pt x="230862" y="475781"/>
                                <a:pt x="230951" y="475756"/>
                              </a:cubicBezTo>
                              <a:lnTo>
                                <a:pt x="231053" y="475756"/>
                              </a:lnTo>
                              <a:cubicBezTo>
                                <a:pt x="231091" y="475756"/>
                                <a:pt x="231154" y="475768"/>
                                <a:pt x="231205" y="475781"/>
                              </a:cubicBezTo>
                              <a:lnTo>
                                <a:pt x="231180" y="475806"/>
                              </a:lnTo>
                              <a:cubicBezTo>
                                <a:pt x="234950" y="476746"/>
                                <a:pt x="240029" y="475730"/>
                                <a:pt x="243482" y="476949"/>
                              </a:cubicBezTo>
                              <a:cubicBezTo>
                                <a:pt x="239788" y="477000"/>
                                <a:pt x="235953" y="477355"/>
                                <a:pt x="232741" y="478092"/>
                              </a:cubicBezTo>
                              <a:lnTo>
                                <a:pt x="232386" y="478092"/>
                              </a:lnTo>
                              <a:cubicBezTo>
                                <a:pt x="232310" y="478092"/>
                                <a:pt x="232272" y="478143"/>
                                <a:pt x="232272" y="478193"/>
                              </a:cubicBezTo>
                              <a:cubicBezTo>
                                <a:pt x="232272" y="478269"/>
                                <a:pt x="232310" y="478308"/>
                                <a:pt x="232386" y="478308"/>
                              </a:cubicBezTo>
                              <a:lnTo>
                                <a:pt x="232741" y="478308"/>
                              </a:lnTo>
                              <a:cubicBezTo>
                                <a:pt x="233744" y="478549"/>
                                <a:pt x="236385" y="479856"/>
                                <a:pt x="235877" y="480605"/>
                              </a:cubicBezTo>
                              <a:cubicBezTo>
                                <a:pt x="235903" y="480580"/>
                                <a:pt x="233884" y="481253"/>
                                <a:pt x="233579" y="481329"/>
                              </a:cubicBezTo>
                              <a:cubicBezTo>
                                <a:pt x="229263" y="482256"/>
                                <a:pt x="223549" y="481037"/>
                                <a:pt x="219093" y="480504"/>
                              </a:cubicBezTo>
                              <a:cubicBezTo>
                                <a:pt x="210371" y="479437"/>
                                <a:pt x="200392" y="478587"/>
                                <a:pt x="191353" y="479450"/>
                              </a:cubicBezTo>
                              <a:cubicBezTo>
                                <a:pt x="186173" y="479945"/>
                                <a:pt x="181551" y="479222"/>
                                <a:pt x="177273" y="479666"/>
                              </a:cubicBezTo>
                              <a:cubicBezTo>
                                <a:pt x="176473" y="479742"/>
                                <a:pt x="175635" y="479653"/>
                                <a:pt x="175089" y="479666"/>
                              </a:cubicBezTo>
                              <a:cubicBezTo>
                                <a:pt x="174848" y="479666"/>
                                <a:pt x="173439" y="480123"/>
                                <a:pt x="172791" y="479869"/>
                              </a:cubicBezTo>
                              <a:cubicBezTo>
                                <a:pt x="171864" y="479501"/>
                                <a:pt x="170925" y="475819"/>
                                <a:pt x="171433" y="474867"/>
                              </a:cubicBezTo>
                              <a:cubicBezTo>
                                <a:pt x="171623" y="474524"/>
                                <a:pt x="172969" y="473864"/>
                                <a:pt x="173109" y="473927"/>
                              </a:cubicBezTo>
                              <a:cubicBezTo>
                                <a:pt x="173363" y="474042"/>
                                <a:pt x="173337" y="475578"/>
                                <a:pt x="173528" y="475908"/>
                              </a:cubicBezTo>
                              <a:cubicBezTo>
                                <a:pt x="173934" y="476632"/>
                                <a:pt x="175178" y="477495"/>
                                <a:pt x="176130" y="477470"/>
                              </a:cubicBezTo>
                              <a:cubicBezTo>
                                <a:pt x="178352" y="477406"/>
                                <a:pt x="180675" y="476162"/>
                                <a:pt x="183011" y="475908"/>
                              </a:cubicBezTo>
                              <a:cubicBezTo>
                                <a:pt x="191149" y="475032"/>
                                <a:pt x="200024" y="477749"/>
                                <a:pt x="207502" y="477355"/>
                              </a:cubicBezTo>
                              <a:lnTo>
                                <a:pt x="207502" y="477317"/>
                              </a:lnTo>
                              <a:cubicBezTo>
                                <a:pt x="207578" y="477330"/>
                                <a:pt x="207654" y="477355"/>
                                <a:pt x="207705" y="477355"/>
                              </a:cubicBezTo>
                              <a:lnTo>
                                <a:pt x="207781" y="477355"/>
                              </a:lnTo>
                              <a:cubicBezTo>
                                <a:pt x="207895" y="477355"/>
                                <a:pt x="207997" y="477254"/>
                                <a:pt x="207997" y="477127"/>
                              </a:cubicBezTo>
                              <a:cubicBezTo>
                                <a:pt x="207997" y="477025"/>
                                <a:pt x="207883" y="476924"/>
                                <a:pt x="207768" y="476924"/>
                              </a:cubicBezTo>
                              <a:lnTo>
                                <a:pt x="207718" y="476924"/>
                              </a:lnTo>
                              <a:cubicBezTo>
                                <a:pt x="207692" y="476924"/>
                                <a:pt x="207629" y="476924"/>
                                <a:pt x="207591" y="476898"/>
                              </a:cubicBezTo>
                              <a:cubicBezTo>
                                <a:pt x="207578" y="476898"/>
                                <a:pt x="207578" y="476924"/>
                                <a:pt x="207565" y="476924"/>
                              </a:cubicBezTo>
                              <a:cubicBezTo>
                                <a:pt x="200316" y="475172"/>
                                <a:pt x="192597" y="474588"/>
                                <a:pt x="184154" y="473927"/>
                              </a:cubicBezTo>
                              <a:cubicBezTo>
                                <a:pt x="182986" y="473826"/>
                                <a:pt x="178276" y="473839"/>
                                <a:pt x="177793" y="473090"/>
                              </a:cubicBezTo>
                              <a:cubicBezTo>
                                <a:pt x="177133" y="472023"/>
                                <a:pt x="178593" y="469916"/>
                                <a:pt x="178631" y="469014"/>
                              </a:cubicBezTo>
                              <a:cubicBezTo>
                                <a:pt x="178631" y="468887"/>
                                <a:pt x="178695" y="468354"/>
                                <a:pt x="178682" y="468189"/>
                              </a:cubicBezTo>
                              <a:cubicBezTo>
                                <a:pt x="178631" y="467783"/>
                                <a:pt x="178606" y="467529"/>
                                <a:pt x="178530" y="467148"/>
                              </a:cubicBezTo>
                              <a:cubicBezTo>
                                <a:pt x="178123" y="464990"/>
                                <a:pt x="178022" y="460724"/>
                                <a:pt x="178111" y="457766"/>
                              </a:cubicBezTo>
                              <a:cubicBezTo>
                                <a:pt x="178619" y="443026"/>
                                <a:pt x="179063" y="428972"/>
                                <a:pt x="180206" y="414080"/>
                              </a:cubicBezTo>
                              <a:cubicBezTo>
                                <a:pt x="180625" y="408468"/>
                                <a:pt x="181374" y="403390"/>
                                <a:pt x="181653" y="397499"/>
                              </a:cubicBezTo>
                              <a:cubicBezTo>
                                <a:pt x="181818" y="393982"/>
                                <a:pt x="183024" y="391342"/>
                                <a:pt x="184052" y="388942"/>
                              </a:cubicBezTo>
                              <a:cubicBezTo>
                                <a:pt x="184662" y="387558"/>
                                <a:pt x="184992" y="386086"/>
                                <a:pt x="185411" y="384689"/>
                              </a:cubicBezTo>
                              <a:cubicBezTo>
                                <a:pt x="187925" y="375904"/>
                                <a:pt x="189512" y="366686"/>
                                <a:pt x="190210" y="356314"/>
                              </a:cubicBezTo>
                              <a:cubicBezTo>
                                <a:pt x="190794" y="347554"/>
                                <a:pt x="190845" y="335607"/>
                                <a:pt x="187709" y="328167"/>
                              </a:cubicBezTo>
                              <a:cubicBezTo>
                                <a:pt x="187480" y="327622"/>
                                <a:pt x="186998" y="327203"/>
                                <a:pt x="186757" y="326492"/>
                              </a:cubicBezTo>
                              <a:cubicBezTo>
                                <a:pt x="184827" y="320461"/>
                                <a:pt x="182085" y="316310"/>
                                <a:pt x="178936" y="311790"/>
                              </a:cubicBezTo>
                              <a:cubicBezTo>
                                <a:pt x="177743" y="310063"/>
                                <a:pt x="176955" y="308388"/>
                                <a:pt x="175813" y="306470"/>
                              </a:cubicBezTo>
                              <a:cubicBezTo>
                                <a:pt x="174721" y="304655"/>
                                <a:pt x="172766" y="302827"/>
                                <a:pt x="171331" y="300846"/>
                              </a:cubicBezTo>
                              <a:cubicBezTo>
                                <a:pt x="169922" y="298878"/>
                                <a:pt x="168424" y="296555"/>
                                <a:pt x="166646" y="295324"/>
                              </a:cubicBezTo>
                              <a:cubicBezTo>
                                <a:pt x="164424" y="293775"/>
                                <a:pt x="160895" y="293432"/>
                                <a:pt x="158292" y="293229"/>
                              </a:cubicBezTo>
                              <a:cubicBezTo>
                                <a:pt x="155537" y="293026"/>
                                <a:pt x="152186" y="291286"/>
                                <a:pt x="148809" y="291045"/>
                              </a:cubicBezTo>
                              <a:cubicBezTo>
                                <a:pt x="147793" y="290982"/>
                                <a:pt x="146942" y="291045"/>
                                <a:pt x="145368" y="291248"/>
                              </a:cubicBezTo>
                              <a:cubicBezTo>
                                <a:pt x="144581" y="291363"/>
                                <a:pt x="141369" y="291997"/>
                                <a:pt x="142448" y="291451"/>
                              </a:cubicBezTo>
                              <a:moveTo>
                                <a:pt x="145901" y="120364"/>
                              </a:moveTo>
                              <a:cubicBezTo>
                                <a:pt x="145749" y="121037"/>
                                <a:pt x="143933" y="116682"/>
                                <a:pt x="143908" y="115146"/>
                              </a:cubicBezTo>
                              <a:cubicBezTo>
                                <a:pt x="143883" y="113241"/>
                                <a:pt x="145673" y="115120"/>
                                <a:pt x="145990" y="113381"/>
                              </a:cubicBezTo>
                              <a:cubicBezTo>
                                <a:pt x="146143" y="112594"/>
                                <a:pt x="145482" y="112442"/>
                                <a:pt x="146206" y="112124"/>
                              </a:cubicBezTo>
                              <a:cubicBezTo>
                                <a:pt x="146727" y="111883"/>
                                <a:pt x="147412" y="110652"/>
                                <a:pt x="148187" y="110664"/>
                              </a:cubicBezTo>
                              <a:cubicBezTo>
                                <a:pt x="148644" y="110677"/>
                                <a:pt x="149558" y="112416"/>
                                <a:pt x="148910" y="113686"/>
                              </a:cubicBezTo>
                              <a:cubicBezTo>
                                <a:pt x="148148" y="115222"/>
                                <a:pt x="146257" y="118713"/>
                                <a:pt x="145901" y="120364"/>
                              </a:cubicBezTo>
                              <a:moveTo>
                                <a:pt x="144327" y="123804"/>
                              </a:moveTo>
                              <a:cubicBezTo>
                                <a:pt x="144327" y="123741"/>
                                <a:pt x="144492" y="122433"/>
                                <a:pt x="144543" y="122763"/>
                              </a:cubicBezTo>
                              <a:cubicBezTo>
                                <a:pt x="144479" y="122344"/>
                                <a:pt x="143464" y="121202"/>
                                <a:pt x="143908" y="120465"/>
                              </a:cubicBezTo>
                              <a:cubicBezTo>
                                <a:pt x="143908" y="120465"/>
                                <a:pt x="145343" y="122002"/>
                                <a:pt x="145482" y="122763"/>
                              </a:cubicBezTo>
                              <a:cubicBezTo>
                                <a:pt x="145711" y="124007"/>
                                <a:pt x="144619" y="126013"/>
                                <a:pt x="144327" y="123804"/>
                              </a:cubicBezTo>
                              <a:moveTo>
                                <a:pt x="138804" y="98260"/>
                              </a:moveTo>
                              <a:cubicBezTo>
                                <a:pt x="137230" y="91354"/>
                                <a:pt x="138995" y="84854"/>
                                <a:pt x="141204" y="80334"/>
                              </a:cubicBezTo>
                              <a:cubicBezTo>
                                <a:pt x="141610" y="79496"/>
                                <a:pt x="141851" y="80194"/>
                                <a:pt x="142029" y="80537"/>
                              </a:cubicBezTo>
                              <a:cubicBezTo>
                                <a:pt x="142270" y="80994"/>
                                <a:pt x="142930" y="81654"/>
                                <a:pt x="143286" y="82099"/>
                              </a:cubicBezTo>
                              <a:cubicBezTo>
                                <a:pt x="145152" y="84371"/>
                                <a:pt x="147729" y="86466"/>
                                <a:pt x="149228" y="88777"/>
                              </a:cubicBezTo>
                              <a:cubicBezTo>
                                <a:pt x="151094" y="91659"/>
                                <a:pt x="151411" y="96178"/>
                                <a:pt x="151843" y="99403"/>
                              </a:cubicBezTo>
                              <a:cubicBezTo>
                                <a:pt x="151957" y="100304"/>
                                <a:pt x="152592" y="102387"/>
                                <a:pt x="152363" y="102844"/>
                              </a:cubicBezTo>
                              <a:cubicBezTo>
                                <a:pt x="152135" y="103263"/>
                                <a:pt x="151526" y="102793"/>
                                <a:pt x="151322" y="102958"/>
                              </a:cubicBezTo>
                              <a:cubicBezTo>
                                <a:pt x="150129" y="103821"/>
                                <a:pt x="150624" y="106475"/>
                                <a:pt x="150370" y="108379"/>
                              </a:cubicBezTo>
                              <a:cubicBezTo>
                                <a:pt x="149367" y="107338"/>
                                <a:pt x="149190" y="104126"/>
                                <a:pt x="149228" y="102640"/>
                              </a:cubicBezTo>
                              <a:cubicBezTo>
                                <a:pt x="149316" y="98476"/>
                                <a:pt x="150281" y="92992"/>
                                <a:pt x="148085" y="88980"/>
                              </a:cubicBezTo>
                              <a:cubicBezTo>
                                <a:pt x="147501" y="87926"/>
                                <a:pt x="145800" y="85895"/>
                                <a:pt x="145051" y="85120"/>
                              </a:cubicBezTo>
                              <a:cubicBezTo>
                                <a:pt x="144759" y="84803"/>
                                <a:pt x="142981" y="83229"/>
                                <a:pt x="142651" y="83457"/>
                              </a:cubicBezTo>
                              <a:cubicBezTo>
                                <a:pt x="142156" y="83813"/>
                                <a:pt x="143210" y="85615"/>
                                <a:pt x="143387" y="86060"/>
                              </a:cubicBezTo>
                              <a:cubicBezTo>
                                <a:pt x="144098" y="87698"/>
                                <a:pt x="144454" y="88878"/>
                                <a:pt x="144758" y="90021"/>
                              </a:cubicBezTo>
                              <a:cubicBezTo>
                                <a:pt x="144962" y="90872"/>
                                <a:pt x="145533" y="91671"/>
                                <a:pt x="145584" y="92420"/>
                              </a:cubicBezTo>
                              <a:cubicBezTo>
                                <a:pt x="145660" y="93817"/>
                                <a:pt x="145127" y="99136"/>
                                <a:pt x="144644" y="99301"/>
                              </a:cubicBezTo>
                              <a:cubicBezTo>
                                <a:pt x="144441" y="99378"/>
                                <a:pt x="144009" y="98502"/>
                                <a:pt x="143819" y="98159"/>
                              </a:cubicBezTo>
                              <a:cubicBezTo>
                                <a:pt x="142727" y="96318"/>
                                <a:pt x="141953" y="94312"/>
                                <a:pt x="140810" y="93195"/>
                              </a:cubicBezTo>
                              <a:cubicBezTo>
                                <a:pt x="140772" y="92992"/>
                                <a:pt x="140747" y="92789"/>
                                <a:pt x="140721" y="92560"/>
                              </a:cubicBezTo>
                              <a:cubicBezTo>
                                <a:pt x="140708" y="92484"/>
                                <a:pt x="140645" y="92420"/>
                                <a:pt x="140556" y="92433"/>
                              </a:cubicBezTo>
                              <a:cubicBezTo>
                                <a:pt x="140467" y="92433"/>
                                <a:pt x="140416" y="92509"/>
                                <a:pt x="140429" y="92585"/>
                              </a:cubicBezTo>
                              <a:cubicBezTo>
                                <a:pt x="140454" y="92827"/>
                                <a:pt x="140467" y="93093"/>
                                <a:pt x="140543" y="93360"/>
                              </a:cubicBezTo>
                              <a:lnTo>
                                <a:pt x="140467" y="93360"/>
                              </a:lnTo>
                              <a:cubicBezTo>
                                <a:pt x="140912" y="98819"/>
                                <a:pt x="141508" y="104050"/>
                                <a:pt x="144543" y="107020"/>
                              </a:cubicBezTo>
                              <a:cubicBezTo>
                                <a:pt x="144974" y="107465"/>
                                <a:pt x="146498" y="108430"/>
                                <a:pt x="146523" y="108684"/>
                              </a:cubicBezTo>
                              <a:cubicBezTo>
                                <a:pt x="146561" y="109242"/>
                                <a:pt x="144809" y="110169"/>
                                <a:pt x="144758" y="110144"/>
                              </a:cubicBezTo>
                              <a:cubicBezTo>
                                <a:pt x="144682" y="110131"/>
                                <a:pt x="144035" y="108988"/>
                                <a:pt x="143908" y="108785"/>
                              </a:cubicBezTo>
                              <a:cubicBezTo>
                                <a:pt x="141800" y="105713"/>
                                <a:pt x="139629" y="101904"/>
                                <a:pt x="138804" y="98260"/>
                              </a:cubicBezTo>
                              <a:moveTo>
                                <a:pt x="161949" y="130063"/>
                              </a:moveTo>
                              <a:cubicBezTo>
                                <a:pt x="159803" y="129974"/>
                                <a:pt x="157048" y="129670"/>
                                <a:pt x="155068" y="128603"/>
                              </a:cubicBezTo>
                              <a:cubicBezTo>
                                <a:pt x="153862" y="127956"/>
                                <a:pt x="152059" y="126750"/>
                                <a:pt x="151526" y="126102"/>
                              </a:cubicBezTo>
                              <a:cubicBezTo>
                                <a:pt x="151107" y="125607"/>
                                <a:pt x="150599" y="123131"/>
                                <a:pt x="150370" y="122446"/>
                              </a:cubicBezTo>
                              <a:cubicBezTo>
                                <a:pt x="150294" y="122192"/>
                                <a:pt x="150205" y="122002"/>
                                <a:pt x="150142" y="121887"/>
                              </a:cubicBezTo>
                              <a:cubicBezTo>
                                <a:pt x="150205" y="121989"/>
                                <a:pt x="150307" y="122129"/>
                                <a:pt x="150485" y="122357"/>
                              </a:cubicBezTo>
                              <a:cubicBezTo>
                                <a:pt x="151069" y="123093"/>
                                <a:pt x="152046" y="123449"/>
                                <a:pt x="152770" y="124122"/>
                              </a:cubicBezTo>
                              <a:cubicBezTo>
                                <a:pt x="155207" y="126369"/>
                                <a:pt x="158153" y="129327"/>
                                <a:pt x="161949" y="130063"/>
                              </a:cubicBezTo>
                              <a:moveTo>
                                <a:pt x="157150" y="112543"/>
                              </a:moveTo>
                              <a:cubicBezTo>
                                <a:pt x="158128" y="111870"/>
                                <a:pt x="158470" y="111528"/>
                                <a:pt x="159562" y="111299"/>
                              </a:cubicBezTo>
                              <a:cubicBezTo>
                                <a:pt x="160146" y="111172"/>
                                <a:pt x="161797" y="110944"/>
                                <a:pt x="162685" y="111299"/>
                              </a:cubicBezTo>
                              <a:cubicBezTo>
                                <a:pt x="162533" y="111236"/>
                                <a:pt x="164590" y="112365"/>
                                <a:pt x="164983" y="112746"/>
                              </a:cubicBezTo>
                              <a:cubicBezTo>
                                <a:pt x="166392" y="114194"/>
                                <a:pt x="163980" y="112962"/>
                                <a:pt x="163193" y="112848"/>
                              </a:cubicBezTo>
                              <a:cubicBezTo>
                                <a:pt x="161009" y="112556"/>
                                <a:pt x="159143" y="113457"/>
                                <a:pt x="157772" y="114105"/>
                              </a:cubicBezTo>
                              <a:cubicBezTo>
                                <a:pt x="157645" y="114168"/>
                                <a:pt x="156248" y="114689"/>
                                <a:pt x="156007" y="114625"/>
                              </a:cubicBezTo>
                              <a:cubicBezTo>
                                <a:pt x="156413" y="114727"/>
                                <a:pt x="155169" y="113737"/>
                                <a:pt x="155271" y="114105"/>
                              </a:cubicBezTo>
                              <a:cubicBezTo>
                                <a:pt x="155119" y="113533"/>
                                <a:pt x="156807" y="112784"/>
                                <a:pt x="157150" y="112543"/>
                              </a:cubicBezTo>
                              <a:moveTo>
                                <a:pt x="158089" y="103999"/>
                              </a:moveTo>
                              <a:cubicBezTo>
                                <a:pt x="159372" y="103783"/>
                                <a:pt x="161593" y="103250"/>
                                <a:pt x="164031" y="103364"/>
                              </a:cubicBezTo>
                              <a:cubicBezTo>
                                <a:pt x="166558" y="103504"/>
                                <a:pt x="169198" y="104723"/>
                                <a:pt x="170811" y="106500"/>
                              </a:cubicBezTo>
                              <a:cubicBezTo>
                                <a:pt x="170950" y="106640"/>
                                <a:pt x="172106" y="108493"/>
                                <a:pt x="172169" y="108379"/>
                              </a:cubicBezTo>
                              <a:cubicBezTo>
                                <a:pt x="172055" y="108646"/>
                                <a:pt x="170341" y="107516"/>
                                <a:pt x="170595" y="107643"/>
                              </a:cubicBezTo>
                              <a:cubicBezTo>
                                <a:pt x="167230" y="105916"/>
                                <a:pt x="162482" y="104646"/>
                                <a:pt x="157467" y="104723"/>
                              </a:cubicBezTo>
                              <a:cubicBezTo>
                                <a:pt x="157429" y="104723"/>
                                <a:pt x="155626" y="105370"/>
                                <a:pt x="155690" y="104621"/>
                              </a:cubicBezTo>
                              <a:cubicBezTo>
                                <a:pt x="155753" y="104037"/>
                                <a:pt x="157721" y="104050"/>
                                <a:pt x="158089" y="103999"/>
                              </a:cubicBezTo>
                              <a:moveTo>
                                <a:pt x="165186" y="97943"/>
                              </a:moveTo>
                              <a:cubicBezTo>
                                <a:pt x="165453" y="96940"/>
                                <a:pt x="165364" y="95074"/>
                                <a:pt x="165707" y="93982"/>
                              </a:cubicBezTo>
                              <a:cubicBezTo>
                                <a:pt x="166139" y="92573"/>
                                <a:pt x="166989" y="91037"/>
                                <a:pt x="167472" y="89399"/>
                              </a:cubicBezTo>
                              <a:cubicBezTo>
                                <a:pt x="167954" y="87774"/>
                                <a:pt x="168335" y="85869"/>
                                <a:pt x="168932" y="84498"/>
                              </a:cubicBezTo>
                              <a:cubicBezTo>
                                <a:pt x="169871" y="82340"/>
                                <a:pt x="170963" y="80588"/>
                                <a:pt x="171331" y="78658"/>
                              </a:cubicBezTo>
                              <a:cubicBezTo>
                                <a:pt x="171344" y="78620"/>
                                <a:pt x="171306" y="78455"/>
                                <a:pt x="171331" y="78442"/>
                              </a:cubicBezTo>
                              <a:cubicBezTo>
                                <a:pt x="171522" y="78303"/>
                                <a:pt x="172550" y="79852"/>
                                <a:pt x="172690" y="80220"/>
                              </a:cubicBezTo>
                              <a:cubicBezTo>
                                <a:pt x="173083" y="81299"/>
                                <a:pt x="173033" y="82416"/>
                                <a:pt x="173109" y="83241"/>
                              </a:cubicBezTo>
                              <a:cubicBezTo>
                                <a:pt x="173324" y="85768"/>
                                <a:pt x="172347" y="89183"/>
                                <a:pt x="171027" y="91583"/>
                              </a:cubicBezTo>
                              <a:cubicBezTo>
                                <a:pt x="169655" y="94046"/>
                                <a:pt x="169224" y="95366"/>
                                <a:pt x="168627" y="97626"/>
                              </a:cubicBezTo>
                              <a:cubicBezTo>
                                <a:pt x="168208" y="99200"/>
                                <a:pt x="166431" y="102260"/>
                                <a:pt x="164755" y="100660"/>
                              </a:cubicBezTo>
                              <a:cubicBezTo>
                                <a:pt x="163777" y="99695"/>
                                <a:pt x="164945" y="98845"/>
                                <a:pt x="165186" y="97943"/>
                              </a:cubicBezTo>
                              <a:moveTo>
                                <a:pt x="157937" y="117444"/>
                              </a:moveTo>
                              <a:cubicBezTo>
                                <a:pt x="158204" y="117977"/>
                                <a:pt x="158102" y="119526"/>
                                <a:pt x="159435" y="119805"/>
                              </a:cubicBezTo>
                              <a:cubicBezTo>
                                <a:pt x="161314" y="120186"/>
                                <a:pt x="163180" y="118840"/>
                                <a:pt x="162266" y="116606"/>
                              </a:cubicBezTo>
                              <a:cubicBezTo>
                                <a:pt x="162114" y="116238"/>
                                <a:pt x="161962" y="116415"/>
                                <a:pt x="162685" y="116301"/>
                              </a:cubicBezTo>
                              <a:cubicBezTo>
                                <a:pt x="164463" y="115996"/>
                                <a:pt x="164272" y="119132"/>
                                <a:pt x="163409" y="120148"/>
                              </a:cubicBezTo>
                              <a:cubicBezTo>
                                <a:pt x="162292" y="121494"/>
                                <a:pt x="159676" y="121379"/>
                                <a:pt x="158204" y="120148"/>
                              </a:cubicBezTo>
                              <a:cubicBezTo>
                                <a:pt x="157861" y="119881"/>
                                <a:pt x="156185" y="117355"/>
                                <a:pt x="157353" y="117545"/>
                              </a:cubicBezTo>
                              <a:cubicBezTo>
                                <a:pt x="157429" y="117558"/>
                                <a:pt x="157861" y="117329"/>
                                <a:pt x="157937" y="117444"/>
                              </a:cubicBezTo>
                              <a:moveTo>
                                <a:pt x="160882" y="117977"/>
                              </a:moveTo>
                              <a:cubicBezTo>
                                <a:pt x="160882" y="118358"/>
                                <a:pt x="160425" y="118650"/>
                                <a:pt x="159854" y="118650"/>
                              </a:cubicBezTo>
                              <a:cubicBezTo>
                                <a:pt x="159283" y="118650"/>
                                <a:pt x="158838" y="118358"/>
                                <a:pt x="158838" y="117977"/>
                              </a:cubicBezTo>
                              <a:cubicBezTo>
                                <a:pt x="158838" y="117609"/>
                                <a:pt x="159283" y="117304"/>
                                <a:pt x="159854" y="117304"/>
                              </a:cubicBezTo>
                              <a:cubicBezTo>
                                <a:pt x="160425" y="117304"/>
                                <a:pt x="160882" y="117609"/>
                                <a:pt x="160882" y="117977"/>
                              </a:cubicBezTo>
                              <a:moveTo>
                                <a:pt x="157353" y="116301"/>
                              </a:moveTo>
                              <a:cubicBezTo>
                                <a:pt x="157125" y="116073"/>
                                <a:pt x="158293" y="115184"/>
                                <a:pt x="158724" y="115057"/>
                              </a:cubicBezTo>
                              <a:cubicBezTo>
                                <a:pt x="159854" y="114663"/>
                                <a:pt x="160832" y="114473"/>
                                <a:pt x="161632" y="114308"/>
                              </a:cubicBezTo>
                              <a:cubicBezTo>
                                <a:pt x="162444" y="114156"/>
                                <a:pt x="163879" y="114397"/>
                                <a:pt x="164234" y="114943"/>
                              </a:cubicBezTo>
                              <a:cubicBezTo>
                                <a:pt x="165059" y="116187"/>
                                <a:pt x="162634" y="115222"/>
                                <a:pt x="162266" y="115260"/>
                              </a:cubicBezTo>
                              <a:cubicBezTo>
                                <a:pt x="161822" y="115298"/>
                                <a:pt x="157797" y="116720"/>
                                <a:pt x="157353" y="116301"/>
                              </a:cubicBezTo>
                              <a:moveTo>
                                <a:pt x="175292" y="118701"/>
                              </a:moveTo>
                              <a:cubicBezTo>
                                <a:pt x="176803" y="119615"/>
                                <a:pt x="178187" y="121494"/>
                                <a:pt x="179990" y="123284"/>
                              </a:cubicBezTo>
                              <a:cubicBezTo>
                                <a:pt x="181577" y="124871"/>
                                <a:pt x="183557" y="126039"/>
                                <a:pt x="184573" y="127143"/>
                              </a:cubicBezTo>
                              <a:cubicBezTo>
                                <a:pt x="185132" y="127753"/>
                                <a:pt x="184662" y="127600"/>
                                <a:pt x="185513" y="127867"/>
                              </a:cubicBezTo>
                              <a:cubicBezTo>
                                <a:pt x="185703" y="127930"/>
                                <a:pt x="186033" y="128565"/>
                                <a:pt x="186452" y="128819"/>
                              </a:cubicBezTo>
                              <a:cubicBezTo>
                                <a:pt x="187811" y="129619"/>
                                <a:pt x="189575" y="129759"/>
                                <a:pt x="189994" y="130266"/>
                              </a:cubicBezTo>
                              <a:cubicBezTo>
                                <a:pt x="190159" y="130469"/>
                                <a:pt x="190756" y="132399"/>
                                <a:pt x="190210" y="132767"/>
                              </a:cubicBezTo>
                              <a:cubicBezTo>
                                <a:pt x="190108" y="132844"/>
                                <a:pt x="187379" y="131422"/>
                                <a:pt x="187392" y="131422"/>
                              </a:cubicBezTo>
                              <a:cubicBezTo>
                                <a:pt x="187201" y="131371"/>
                                <a:pt x="186973" y="131536"/>
                                <a:pt x="186757" y="131523"/>
                              </a:cubicBezTo>
                              <a:cubicBezTo>
                                <a:pt x="185589" y="131409"/>
                                <a:pt x="185144" y="129924"/>
                                <a:pt x="184472" y="129759"/>
                              </a:cubicBezTo>
                              <a:cubicBezTo>
                                <a:pt x="183938" y="129606"/>
                                <a:pt x="182478" y="129847"/>
                                <a:pt x="182085" y="130165"/>
                              </a:cubicBezTo>
                              <a:cubicBezTo>
                                <a:pt x="180828" y="131168"/>
                                <a:pt x="182301" y="133491"/>
                                <a:pt x="183012" y="133910"/>
                              </a:cubicBezTo>
                              <a:cubicBezTo>
                                <a:pt x="185132" y="135192"/>
                                <a:pt x="186922" y="133808"/>
                                <a:pt x="187506" y="136944"/>
                              </a:cubicBezTo>
                              <a:cubicBezTo>
                                <a:pt x="187607" y="137592"/>
                                <a:pt x="188052" y="139204"/>
                                <a:pt x="188534" y="139649"/>
                              </a:cubicBezTo>
                              <a:cubicBezTo>
                                <a:pt x="189042" y="140131"/>
                                <a:pt x="185271" y="142708"/>
                                <a:pt x="184472" y="143089"/>
                              </a:cubicBezTo>
                              <a:cubicBezTo>
                                <a:pt x="183075" y="143749"/>
                                <a:pt x="180574" y="143724"/>
                                <a:pt x="178936" y="143292"/>
                              </a:cubicBezTo>
                              <a:cubicBezTo>
                                <a:pt x="177540" y="142937"/>
                                <a:pt x="175978" y="140893"/>
                                <a:pt x="174150" y="141845"/>
                              </a:cubicBezTo>
                              <a:cubicBezTo>
                                <a:pt x="173477" y="142200"/>
                                <a:pt x="173705" y="143495"/>
                                <a:pt x="173007" y="143825"/>
                              </a:cubicBezTo>
                              <a:cubicBezTo>
                                <a:pt x="171953" y="144308"/>
                                <a:pt x="168817" y="143470"/>
                                <a:pt x="167789" y="143394"/>
                              </a:cubicBezTo>
                              <a:cubicBezTo>
                                <a:pt x="164844" y="143216"/>
                                <a:pt x="161949" y="143381"/>
                                <a:pt x="159245" y="142683"/>
                              </a:cubicBezTo>
                              <a:cubicBezTo>
                                <a:pt x="156579" y="141972"/>
                                <a:pt x="153506" y="139801"/>
                                <a:pt x="152160" y="138087"/>
                              </a:cubicBezTo>
                              <a:cubicBezTo>
                                <a:pt x="150980" y="136614"/>
                                <a:pt x="150002" y="134215"/>
                                <a:pt x="149647" y="132971"/>
                              </a:cubicBezTo>
                              <a:cubicBezTo>
                                <a:pt x="149304" y="131764"/>
                                <a:pt x="148809" y="128756"/>
                                <a:pt x="148606" y="127232"/>
                              </a:cubicBezTo>
                              <a:cubicBezTo>
                                <a:pt x="148555" y="126864"/>
                                <a:pt x="150129" y="129454"/>
                                <a:pt x="150485" y="130165"/>
                              </a:cubicBezTo>
                              <a:cubicBezTo>
                                <a:pt x="151119" y="131485"/>
                                <a:pt x="151615" y="132488"/>
                                <a:pt x="152364" y="133402"/>
                              </a:cubicBezTo>
                              <a:cubicBezTo>
                                <a:pt x="154408" y="135903"/>
                                <a:pt x="156909" y="137858"/>
                                <a:pt x="159448" y="139763"/>
                              </a:cubicBezTo>
                              <a:cubicBezTo>
                                <a:pt x="162228" y="141832"/>
                                <a:pt x="168716" y="141896"/>
                                <a:pt x="172690" y="141324"/>
                              </a:cubicBezTo>
                              <a:cubicBezTo>
                                <a:pt x="173680" y="141172"/>
                                <a:pt x="174213" y="141363"/>
                                <a:pt x="173426" y="140271"/>
                              </a:cubicBezTo>
                              <a:cubicBezTo>
                                <a:pt x="172728" y="139344"/>
                                <a:pt x="169985" y="138125"/>
                                <a:pt x="169249" y="136944"/>
                              </a:cubicBezTo>
                              <a:cubicBezTo>
                                <a:pt x="169021" y="136576"/>
                                <a:pt x="170874" y="136627"/>
                                <a:pt x="172169" y="136944"/>
                              </a:cubicBezTo>
                              <a:cubicBezTo>
                                <a:pt x="174658" y="137528"/>
                                <a:pt x="177032" y="140601"/>
                                <a:pt x="179253" y="141528"/>
                              </a:cubicBezTo>
                              <a:cubicBezTo>
                                <a:pt x="179584" y="141667"/>
                                <a:pt x="182948" y="142124"/>
                                <a:pt x="183011" y="141324"/>
                              </a:cubicBezTo>
                              <a:cubicBezTo>
                                <a:pt x="183062" y="140652"/>
                                <a:pt x="181716" y="140829"/>
                                <a:pt x="181234" y="140588"/>
                              </a:cubicBezTo>
                              <a:cubicBezTo>
                                <a:pt x="180739" y="140334"/>
                                <a:pt x="179444" y="139331"/>
                                <a:pt x="179165" y="139026"/>
                              </a:cubicBezTo>
                              <a:cubicBezTo>
                                <a:pt x="178682" y="138519"/>
                                <a:pt x="176549" y="135891"/>
                                <a:pt x="178212" y="136525"/>
                              </a:cubicBezTo>
                              <a:cubicBezTo>
                                <a:pt x="179736" y="137097"/>
                                <a:pt x="179406" y="136068"/>
                                <a:pt x="180510" y="135891"/>
                              </a:cubicBezTo>
                              <a:cubicBezTo>
                                <a:pt x="180968" y="135827"/>
                                <a:pt x="182973" y="137224"/>
                                <a:pt x="183012" y="136119"/>
                              </a:cubicBezTo>
                              <a:cubicBezTo>
                                <a:pt x="183037" y="135586"/>
                                <a:pt x="181970" y="135675"/>
                                <a:pt x="181653" y="135484"/>
                              </a:cubicBezTo>
                              <a:cubicBezTo>
                                <a:pt x="181031" y="135116"/>
                                <a:pt x="179304" y="133656"/>
                                <a:pt x="178631" y="132666"/>
                              </a:cubicBezTo>
                              <a:cubicBezTo>
                                <a:pt x="178238" y="132082"/>
                                <a:pt x="177552" y="130343"/>
                                <a:pt x="177997" y="129644"/>
                              </a:cubicBezTo>
                              <a:cubicBezTo>
                                <a:pt x="178301" y="129187"/>
                                <a:pt x="179609" y="129606"/>
                                <a:pt x="180092" y="128819"/>
                              </a:cubicBezTo>
                              <a:cubicBezTo>
                                <a:pt x="180498" y="128146"/>
                                <a:pt x="180383" y="126788"/>
                                <a:pt x="180206" y="126001"/>
                              </a:cubicBezTo>
                              <a:cubicBezTo>
                                <a:pt x="179266" y="122154"/>
                                <a:pt x="172931" y="120376"/>
                                <a:pt x="171230" y="117748"/>
                              </a:cubicBezTo>
                              <a:cubicBezTo>
                                <a:pt x="171281" y="117837"/>
                                <a:pt x="170087" y="115882"/>
                                <a:pt x="170392" y="115577"/>
                              </a:cubicBezTo>
                              <a:cubicBezTo>
                                <a:pt x="170455" y="115514"/>
                                <a:pt x="170392" y="115450"/>
                                <a:pt x="170493" y="115463"/>
                              </a:cubicBezTo>
                              <a:cubicBezTo>
                                <a:pt x="172817" y="115577"/>
                                <a:pt x="173769" y="117761"/>
                                <a:pt x="175292" y="118701"/>
                              </a:cubicBezTo>
                              <a:moveTo>
                                <a:pt x="178835" y="117939"/>
                              </a:moveTo>
                              <a:cubicBezTo>
                                <a:pt x="178809" y="118015"/>
                                <a:pt x="178733" y="118091"/>
                                <a:pt x="178733" y="118167"/>
                              </a:cubicBezTo>
                              <a:cubicBezTo>
                                <a:pt x="178809" y="118993"/>
                                <a:pt x="180663" y="119843"/>
                                <a:pt x="181348" y="120465"/>
                              </a:cubicBezTo>
                              <a:cubicBezTo>
                                <a:pt x="183138" y="122090"/>
                                <a:pt x="184281" y="123741"/>
                                <a:pt x="185513" y="125467"/>
                              </a:cubicBezTo>
                              <a:cubicBezTo>
                                <a:pt x="185678" y="125696"/>
                                <a:pt x="187150" y="127765"/>
                                <a:pt x="186033" y="126724"/>
                              </a:cubicBezTo>
                              <a:cubicBezTo>
                                <a:pt x="184954" y="125721"/>
                                <a:pt x="183672" y="124604"/>
                                <a:pt x="182707" y="123703"/>
                              </a:cubicBezTo>
                              <a:cubicBezTo>
                                <a:pt x="181082" y="122167"/>
                                <a:pt x="179850" y="120351"/>
                                <a:pt x="178530" y="118383"/>
                              </a:cubicBezTo>
                              <a:cubicBezTo>
                                <a:pt x="178390" y="118180"/>
                                <a:pt x="178238" y="118053"/>
                                <a:pt x="178098" y="117888"/>
                              </a:cubicBezTo>
                              <a:cubicBezTo>
                                <a:pt x="178327" y="117888"/>
                                <a:pt x="178657" y="117990"/>
                                <a:pt x="178834" y="117939"/>
                              </a:cubicBezTo>
                              <a:moveTo>
                                <a:pt x="192914" y="134951"/>
                              </a:moveTo>
                              <a:cubicBezTo>
                                <a:pt x="193029" y="134888"/>
                                <a:pt x="193295" y="135269"/>
                                <a:pt x="193333" y="135573"/>
                              </a:cubicBezTo>
                              <a:cubicBezTo>
                                <a:pt x="193663" y="137922"/>
                                <a:pt x="191429" y="142023"/>
                                <a:pt x="189575" y="142784"/>
                              </a:cubicBezTo>
                              <a:cubicBezTo>
                                <a:pt x="187506" y="143622"/>
                                <a:pt x="189042" y="142353"/>
                                <a:pt x="189575" y="141845"/>
                              </a:cubicBezTo>
                              <a:cubicBezTo>
                                <a:pt x="190997" y="140461"/>
                                <a:pt x="192267" y="138925"/>
                                <a:pt x="192698" y="136424"/>
                              </a:cubicBezTo>
                              <a:cubicBezTo>
                                <a:pt x="192749" y="136221"/>
                                <a:pt x="192533" y="135180"/>
                                <a:pt x="192914" y="134951"/>
                              </a:cubicBezTo>
                              <a:moveTo>
                                <a:pt x="182910" y="168747"/>
                              </a:moveTo>
                              <a:cubicBezTo>
                                <a:pt x="186084" y="171807"/>
                                <a:pt x="189245" y="174219"/>
                                <a:pt x="191657" y="178117"/>
                              </a:cubicBezTo>
                              <a:cubicBezTo>
                                <a:pt x="196913" y="184617"/>
                                <a:pt x="199605" y="193212"/>
                                <a:pt x="202715" y="201274"/>
                              </a:cubicBezTo>
                              <a:cubicBezTo>
                                <a:pt x="203782" y="204029"/>
                                <a:pt x="204760" y="209336"/>
                                <a:pt x="204798" y="212738"/>
                              </a:cubicBezTo>
                              <a:cubicBezTo>
                                <a:pt x="204848" y="217321"/>
                                <a:pt x="203287" y="221523"/>
                                <a:pt x="202093" y="225358"/>
                              </a:cubicBezTo>
                              <a:cubicBezTo>
                                <a:pt x="201979" y="225713"/>
                                <a:pt x="201433" y="228125"/>
                                <a:pt x="201357" y="228176"/>
                              </a:cubicBezTo>
                              <a:cubicBezTo>
                                <a:pt x="201014" y="228379"/>
                                <a:pt x="199338" y="226145"/>
                                <a:pt x="199275" y="225980"/>
                              </a:cubicBezTo>
                              <a:cubicBezTo>
                                <a:pt x="198894" y="224913"/>
                                <a:pt x="199224" y="223161"/>
                                <a:pt x="199275" y="221917"/>
                              </a:cubicBezTo>
                              <a:cubicBezTo>
                                <a:pt x="199503" y="216293"/>
                                <a:pt x="199300" y="212192"/>
                                <a:pt x="198234" y="207533"/>
                              </a:cubicBezTo>
                              <a:cubicBezTo>
                                <a:pt x="196901" y="201693"/>
                                <a:pt x="194260" y="196208"/>
                                <a:pt x="191657" y="191777"/>
                              </a:cubicBezTo>
                              <a:cubicBezTo>
                                <a:pt x="191111" y="190850"/>
                                <a:pt x="190172" y="188667"/>
                                <a:pt x="189474" y="188972"/>
                              </a:cubicBezTo>
                              <a:cubicBezTo>
                                <a:pt x="188877" y="189238"/>
                                <a:pt x="190223" y="191003"/>
                                <a:pt x="190312" y="191155"/>
                              </a:cubicBezTo>
                              <a:cubicBezTo>
                                <a:pt x="194463" y="198658"/>
                                <a:pt x="197231" y="207799"/>
                                <a:pt x="196990" y="218680"/>
                              </a:cubicBezTo>
                              <a:cubicBezTo>
                                <a:pt x="196977" y="219276"/>
                                <a:pt x="196837" y="221904"/>
                                <a:pt x="196571" y="222133"/>
                              </a:cubicBezTo>
                              <a:cubicBezTo>
                                <a:pt x="195961" y="222628"/>
                                <a:pt x="194019" y="221079"/>
                                <a:pt x="193447" y="220559"/>
                              </a:cubicBezTo>
                              <a:cubicBezTo>
                                <a:pt x="191835" y="219149"/>
                                <a:pt x="190248" y="216572"/>
                                <a:pt x="188534" y="214617"/>
                              </a:cubicBezTo>
                              <a:lnTo>
                                <a:pt x="188509" y="214642"/>
                              </a:lnTo>
                              <a:cubicBezTo>
                                <a:pt x="188483" y="214604"/>
                                <a:pt x="188471" y="214528"/>
                                <a:pt x="188471" y="214452"/>
                              </a:cubicBezTo>
                              <a:cubicBezTo>
                                <a:pt x="188458" y="214414"/>
                                <a:pt x="188407" y="214376"/>
                                <a:pt x="188369" y="214388"/>
                              </a:cubicBezTo>
                              <a:cubicBezTo>
                                <a:pt x="188331" y="214388"/>
                                <a:pt x="188293" y="214439"/>
                                <a:pt x="188306" y="214464"/>
                              </a:cubicBezTo>
                              <a:cubicBezTo>
                                <a:pt x="188318" y="214528"/>
                                <a:pt x="188331" y="214579"/>
                                <a:pt x="188331" y="214630"/>
                              </a:cubicBezTo>
                              <a:lnTo>
                                <a:pt x="188331" y="214617"/>
                              </a:lnTo>
                              <a:cubicBezTo>
                                <a:pt x="187887" y="216559"/>
                                <a:pt x="189131" y="223428"/>
                                <a:pt x="186871" y="223999"/>
                              </a:cubicBezTo>
                              <a:cubicBezTo>
                                <a:pt x="186160" y="224189"/>
                                <a:pt x="184916" y="223275"/>
                                <a:pt x="184256" y="223059"/>
                              </a:cubicBezTo>
                              <a:cubicBezTo>
                                <a:pt x="183265" y="222755"/>
                                <a:pt x="182123" y="222361"/>
                                <a:pt x="181450" y="222234"/>
                              </a:cubicBezTo>
                              <a:cubicBezTo>
                                <a:pt x="178987" y="221777"/>
                                <a:pt x="179774" y="221308"/>
                                <a:pt x="178631" y="219619"/>
                              </a:cubicBezTo>
                              <a:cubicBezTo>
                                <a:pt x="178327" y="219175"/>
                                <a:pt x="177793" y="219098"/>
                                <a:pt x="177489" y="218578"/>
                              </a:cubicBezTo>
                              <a:cubicBezTo>
                                <a:pt x="177286" y="218235"/>
                                <a:pt x="177387" y="217854"/>
                                <a:pt x="177171" y="217321"/>
                              </a:cubicBezTo>
                              <a:cubicBezTo>
                                <a:pt x="176460" y="215632"/>
                                <a:pt x="174746" y="214731"/>
                                <a:pt x="174467" y="213677"/>
                              </a:cubicBezTo>
                              <a:cubicBezTo>
                                <a:pt x="174289" y="213043"/>
                                <a:pt x="174721" y="212573"/>
                                <a:pt x="174467" y="211697"/>
                              </a:cubicBezTo>
                              <a:cubicBezTo>
                                <a:pt x="174239" y="210948"/>
                                <a:pt x="172791" y="208371"/>
                                <a:pt x="172791" y="208371"/>
                              </a:cubicBezTo>
                              <a:cubicBezTo>
                                <a:pt x="171979" y="208294"/>
                                <a:pt x="171750" y="211189"/>
                                <a:pt x="171534" y="212217"/>
                              </a:cubicBezTo>
                              <a:cubicBezTo>
                                <a:pt x="171065" y="214515"/>
                                <a:pt x="170493" y="216521"/>
                                <a:pt x="170595" y="219200"/>
                              </a:cubicBezTo>
                              <a:cubicBezTo>
                                <a:pt x="170646" y="220190"/>
                                <a:pt x="170493" y="222336"/>
                                <a:pt x="171027" y="222958"/>
                              </a:cubicBezTo>
                              <a:cubicBezTo>
                                <a:pt x="171750" y="223821"/>
                                <a:pt x="173477" y="223618"/>
                                <a:pt x="174772" y="223796"/>
                              </a:cubicBezTo>
                              <a:cubicBezTo>
                                <a:pt x="177159" y="224126"/>
                                <a:pt x="179622" y="225307"/>
                                <a:pt x="182288" y="226081"/>
                              </a:cubicBezTo>
                              <a:cubicBezTo>
                                <a:pt x="187671" y="227668"/>
                                <a:pt x="193486" y="229547"/>
                                <a:pt x="199275" y="230474"/>
                              </a:cubicBezTo>
                              <a:cubicBezTo>
                                <a:pt x="202271" y="230944"/>
                                <a:pt x="205255" y="231820"/>
                                <a:pt x="208251" y="231820"/>
                              </a:cubicBezTo>
                              <a:cubicBezTo>
                                <a:pt x="211768" y="231807"/>
                                <a:pt x="216503" y="232518"/>
                                <a:pt x="219601" y="231616"/>
                              </a:cubicBezTo>
                              <a:cubicBezTo>
                                <a:pt x="221188" y="231159"/>
                                <a:pt x="222813" y="229852"/>
                                <a:pt x="224299" y="228684"/>
                              </a:cubicBezTo>
                              <a:cubicBezTo>
                                <a:pt x="224959" y="228189"/>
                                <a:pt x="228298" y="225611"/>
                                <a:pt x="229313" y="225980"/>
                              </a:cubicBezTo>
                              <a:cubicBezTo>
                                <a:pt x="229402" y="226018"/>
                                <a:pt x="227612" y="230347"/>
                                <a:pt x="226698" y="230575"/>
                              </a:cubicBezTo>
                              <a:lnTo>
                                <a:pt x="226749" y="230613"/>
                              </a:lnTo>
                              <a:cubicBezTo>
                                <a:pt x="226533" y="230677"/>
                                <a:pt x="226368" y="230804"/>
                                <a:pt x="226216" y="230817"/>
                              </a:cubicBezTo>
                              <a:cubicBezTo>
                                <a:pt x="226152" y="230842"/>
                                <a:pt x="226102" y="230880"/>
                                <a:pt x="226114" y="230956"/>
                              </a:cubicBezTo>
                              <a:cubicBezTo>
                                <a:pt x="226127" y="231007"/>
                                <a:pt x="226165" y="231045"/>
                                <a:pt x="226228" y="231045"/>
                              </a:cubicBezTo>
                              <a:lnTo>
                                <a:pt x="226241" y="231045"/>
                              </a:lnTo>
                              <a:cubicBezTo>
                                <a:pt x="226508" y="231007"/>
                                <a:pt x="226660" y="230867"/>
                                <a:pt x="226812" y="230829"/>
                              </a:cubicBezTo>
                              <a:lnTo>
                                <a:pt x="226800" y="230880"/>
                              </a:lnTo>
                              <a:cubicBezTo>
                                <a:pt x="228882" y="230512"/>
                                <a:pt x="229898" y="229814"/>
                                <a:pt x="231916" y="229115"/>
                              </a:cubicBezTo>
                              <a:cubicBezTo>
                                <a:pt x="232640" y="228849"/>
                                <a:pt x="234697" y="227820"/>
                                <a:pt x="235141" y="228176"/>
                              </a:cubicBezTo>
                              <a:cubicBezTo>
                                <a:pt x="235877" y="228760"/>
                                <a:pt x="233821" y="230664"/>
                                <a:pt x="233262" y="231198"/>
                              </a:cubicBezTo>
                              <a:cubicBezTo>
                                <a:pt x="232221" y="232188"/>
                                <a:pt x="231116" y="232467"/>
                                <a:pt x="230583" y="233178"/>
                              </a:cubicBezTo>
                              <a:cubicBezTo>
                                <a:pt x="230583" y="233178"/>
                                <a:pt x="230558" y="233178"/>
                                <a:pt x="230545" y="233191"/>
                              </a:cubicBezTo>
                              <a:cubicBezTo>
                                <a:pt x="230532" y="233305"/>
                                <a:pt x="230291" y="233280"/>
                                <a:pt x="230113" y="233470"/>
                              </a:cubicBezTo>
                              <a:cubicBezTo>
                                <a:pt x="230075" y="233534"/>
                                <a:pt x="230088" y="233584"/>
                                <a:pt x="230126" y="233622"/>
                              </a:cubicBezTo>
                              <a:cubicBezTo>
                                <a:pt x="230151" y="233635"/>
                                <a:pt x="230164" y="233635"/>
                                <a:pt x="230202" y="233635"/>
                              </a:cubicBezTo>
                              <a:cubicBezTo>
                                <a:pt x="230227" y="233635"/>
                                <a:pt x="230253" y="233622"/>
                                <a:pt x="230278" y="233597"/>
                              </a:cubicBezTo>
                              <a:cubicBezTo>
                                <a:pt x="230316" y="233508"/>
                                <a:pt x="230558" y="233508"/>
                                <a:pt x="230697" y="233305"/>
                              </a:cubicBezTo>
                              <a:lnTo>
                                <a:pt x="230773" y="233381"/>
                              </a:lnTo>
                              <a:cubicBezTo>
                                <a:pt x="233300" y="233673"/>
                                <a:pt x="238327" y="231274"/>
                                <a:pt x="240778" y="232239"/>
                              </a:cubicBezTo>
                              <a:cubicBezTo>
                                <a:pt x="240930" y="232302"/>
                                <a:pt x="242720" y="234168"/>
                                <a:pt x="242657" y="234321"/>
                              </a:cubicBezTo>
                              <a:cubicBezTo>
                                <a:pt x="242492" y="234714"/>
                                <a:pt x="238658" y="235222"/>
                                <a:pt x="238061" y="235362"/>
                              </a:cubicBezTo>
                              <a:cubicBezTo>
                                <a:pt x="234862" y="236136"/>
                                <a:pt x="232932" y="236923"/>
                                <a:pt x="230583" y="238028"/>
                              </a:cubicBezTo>
                              <a:cubicBezTo>
                                <a:pt x="230558" y="238028"/>
                                <a:pt x="230456" y="238053"/>
                                <a:pt x="230367" y="238066"/>
                              </a:cubicBezTo>
                              <a:cubicBezTo>
                                <a:pt x="230278" y="238091"/>
                                <a:pt x="230215" y="238168"/>
                                <a:pt x="230227" y="238256"/>
                              </a:cubicBezTo>
                              <a:cubicBezTo>
                                <a:pt x="230240" y="238345"/>
                                <a:pt x="230329" y="238396"/>
                                <a:pt x="230405" y="238396"/>
                              </a:cubicBezTo>
                              <a:lnTo>
                                <a:pt x="230431" y="238396"/>
                              </a:lnTo>
                              <a:cubicBezTo>
                                <a:pt x="230507" y="238396"/>
                                <a:pt x="230583" y="238371"/>
                                <a:pt x="230659" y="238333"/>
                              </a:cubicBezTo>
                              <a:lnTo>
                                <a:pt x="230659" y="238396"/>
                              </a:lnTo>
                              <a:cubicBezTo>
                                <a:pt x="234417" y="238955"/>
                                <a:pt x="238759" y="240313"/>
                                <a:pt x="240575" y="243081"/>
                              </a:cubicBezTo>
                              <a:cubicBezTo>
                                <a:pt x="240905" y="243614"/>
                                <a:pt x="242314" y="245683"/>
                                <a:pt x="241082" y="244960"/>
                              </a:cubicBezTo>
                              <a:cubicBezTo>
                                <a:pt x="238949" y="243690"/>
                                <a:pt x="235433" y="242357"/>
                                <a:pt x="233059" y="241824"/>
                              </a:cubicBezTo>
                              <a:cubicBezTo>
                                <a:pt x="232894" y="241799"/>
                                <a:pt x="228196" y="241088"/>
                                <a:pt x="228158" y="241202"/>
                              </a:cubicBezTo>
                              <a:cubicBezTo>
                                <a:pt x="227993" y="241672"/>
                                <a:pt x="229047" y="241938"/>
                                <a:pt x="228679" y="241722"/>
                              </a:cubicBezTo>
                              <a:cubicBezTo>
                                <a:pt x="230545" y="242751"/>
                                <a:pt x="232284" y="243373"/>
                                <a:pt x="233478" y="244541"/>
                              </a:cubicBezTo>
                              <a:cubicBezTo>
                                <a:pt x="233681" y="244744"/>
                                <a:pt x="235484" y="246712"/>
                                <a:pt x="235458" y="246940"/>
                              </a:cubicBezTo>
                              <a:cubicBezTo>
                                <a:pt x="235420" y="247359"/>
                                <a:pt x="233909" y="248172"/>
                                <a:pt x="233795" y="248184"/>
                              </a:cubicBezTo>
                              <a:cubicBezTo>
                                <a:pt x="231662" y="248438"/>
                                <a:pt x="229847" y="245239"/>
                                <a:pt x="228475" y="244439"/>
                              </a:cubicBezTo>
                              <a:cubicBezTo>
                                <a:pt x="225568" y="242725"/>
                                <a:pt x="220693" y="242027"/>
                                <a:pt x="216478" y="242040"/>
                              </a:cubicBezTo>
                              <a:cubicBezTo>
                                <a:pt x="210295" y="242052"/>
                                <a:pt x="203096" y="242446"/>
                                <a:pt x="196774" y="242243"/>
                              </a:cubicBezTo>
                              <a:cubicBezTo>
                                <a:pt x="191416" y="242078"/>
                                <a:pt x="186300" y="241341"/>
                                <a:pt x="181145" y="240999"/>
                              </a:cubicBezTo>
                              <a:cubicBezTo>
                                <a:pt x="175445" y="240605"/>
                                <a:pt x="169757" y="239780"/>
                                <a:pt x="164348" y="239640"/>
                              </a:cubicBezTo>
                              <a:cubicBezTo>
                                <a:pt x="161796" y="239577"/>
                                <a:pt x="159676" y="240135"/>
                                <a:pt x="157670" y="239335"/>
                              </a:cubicBezTo>
                              <a:cubicBezTo>
                                <a:pt x="152884" y="237406"/>
                                <a:pt x="153430" y="230664"/>
                                <a:pt x="152985" y="225154"/>
                              </a:cubicBezTo>
                              <a:cubicBezTo>
                                <a:pt x="152440" y="218552"/>
                                <a:pt x="151792" y="213182"/>
                                <a:pt x="150992" y="206479"/>
                              </a:cubicBezTo>
                              <a:cubicBezTo>
                                <a:pt x="152186" y="208536"/>
                                <a:pt x="152363" y="210707"/>
                                <a:pt x="153303" y="212839"/>
                              </a:cubicBezTo>
                              <a:cubicBezTo>
                                <a:pt x="154103" y="214718"/>
                                <a:pt x="155664" y="216039"/>
                                <a:pt x="156528" y="217753"/>
                              </a:cubicBezTo>
                              <a:cubicBezTo>
                                <a:pt x="157581" y="219822"/>
                                <a:pt x="156909" y="222285"/>
                                <a:pt x="156845" y="225040"/>
                              </a:cubicBezTo>
                              <a:cubicBezTo>
                                <a:pt x="156718" y="230525"/>
                                <a:pt x="157493" y="235641"/>
                                <a:pt x="162571" y="236415"/>
                              </a:cubicBezTo>
                              <a:cubicBezTo>
                                <a:pt x="162990" y="236466"/>
                                <a:pt x="163384" y="236238"/>
                                <a:pt x="163815" y="236301"/>
                              </a:cubicBezTo>
                              <a:cubicBezTo>
                                <a:pt x="164374" y="236390"/>
                                <a:pt x="164882" y="236923"/>
                                <a:pt x="165491" y="237038"/>
                              </a:cubicBezTo>
                              <a:cubicBezTo>
                                <a:pt x="167357" y="237393"/>
                                <a:pt x="169554" y="236885"/>
                                <a:pt x="171661" y="237038"/>
                              </a:cubicBezTo>
                              <a:cubicBezTo>
                                <a:pt x="173997" y="237190"/>
                                <a:pt x="176156" y="237888"/>
                                <a:pt x="178631" y="237977"/>
                              </a:cubicBezTo>
                              <a:cubicBezTo>
                                <a:pt x="180434" y="238028"/>
                                <a:pt x="182504" y="238612"/>
                                <a:pt x="184471" y="238916"/>
                              </a:cubicBezTo>
                              <a:cubicBezTo>
                                <a:pt x="192508" y="240123"/>
                                <a:pt x="201522" y="241087"/>
                                <a:pt x="209495" y="241418"/>
                              </a:cubicBezTo>
                              <a:lnTo>
                                <a:pt x="209482" y="241367"/>
                              </a:lnTo>
                              <a:cubicBezTo>
                                <a:pt x="209724" y="241379"/>
                                <a:pt x="209965" y="241468"/>
                                <a:pt x="210206" y="241583"/>
                              </a:cubicBezTo>
                              <a:lnTo>
                                <a:pt x="210269" y="241583"/>
                              </a:lnTo>
                              <a:cubicBezTo>
                                <a:pt x="210346" y="241583"/>
                                <a:pt x="210409" y="241545"/>
                                <a:pt x="210434" y="241481"/>
                              </a:cubicBezTo>
                              <a:cubicBezTo>
                                <a:pt x="210485" y="241392"/>
                                <a:pt x="210434" y="241291"/>
                                <a:pt x="210346" y="241253"/>
                              </a:cubicBezTo>
                              <a:cubicBezTo>
                                <a:pt x="210117" y="241151"/>
                                <a:pt x="209838" y="241075"/>
                                <a:pt x="209558" y="241037"/>
                              </a:cubicBezTo>
                              <a:lnTo>
                                <a:pt x="209609" y="240999"/>
                              </a:lnTo>
                              <a:cubicBezTo>
                                <a:pt x="206600" y="240338"/>
                                <a:pt x="203350" y="239450"/>
                                <a:pt x="200316" y="238396"/>
                              </a:cubicBezTo>
                              <a:cubicBezTo>
                                <a:pt x="197802" y="237507"/>
                                <a:pt x="194857" y="237736"/>
                                <a:pt x="192394" y="236936"/>
                              </a:cubicBezTo>
                              <a:cubicBezTo>
                                <a:pt x="190464" y="236301"/>
                                <a:pt x="188725" y="235349"/>
                                <a:pt x="187392" y="235362"/>
                              </a:cubicBezTo>
                              <a:cubicBezTo>
                                <a:pt x="186884" y="235374"/>
                                <a:pt x="186452" y="235019"/>
                                <a:pt x="185830" y="234841"/>
                              </a:cubicBezTo>
                              <a:cubicBezTo>
                                <a:pt x="181843" y="233775"/>
                                <a:pt x="176397" y="233902"/>
                                <a:pt x="172474" y="232658"/>
                              </a:cubicBezTo>
                              <a:cubicBezTo>
                                <a:pt x="169706" y="231782"/>
                                <a:pt x="167802" y="229674"/>
                                <a:pt x="165605" y="228684"/>
                              </a:cubicBezTo>
                              <a:cubicBezTo>
                                <a:pt x="165364" y="228582"/>
                                <a:pt x="164958" y="228620"/>
                                <a:pt x="164755" y="228481"/>
                              </a:cubicBezTo>
                              <a:cubicBezTo>
                                <a:pt x="163929" y="227897"/>
                                <a:pt x="161771" y="225180"/>
                                <a:pt x="161225" y="223694"/>
                              </a:cubicBezTo>
                              <a:cubicBezTo>
                                <a:pt x="160692" y="222298"/>
                                <a:pt x="160883" y="218426"/>
                                <a:pt x="161949" y="217016"/>
                              </a:cubicBezTo>
                              <a:cubicBezTo>
                                <a:pt x="162698" y="216026"/>
                                <a:pt x="164488" y="215925"/>
                                <a:pt x="165605" y="215455"/>
                              </a:cubicBezTo>
                              <a:cubicBezTo>
                                <a:pt x="168589" y="214185"/>
                                <a:pt x="170836" y="210948"/>
                                <a:pt x="170912" y="207215"/>
                              </a:cubicBezTo>
                              <a:cubicBezTo>
                                <a:pt x="170938" y="206479"/>
                                <a:pt x="170328" y="204067"/>
                                <a:pt x="170912" y="203559"/>
                              </a:cubicBezTo>
                              <a:cubicBezTo>
                                <a:pt x="171458" y="203115"/>
                                <a:pt x="173896" y="204498"/>
                                <a:pt x="174251" y="204917"/>
                              </a:cubicBezTo>
                              <a:cubicBezTo>
                                <a:pt x="175280" y="206162"/>
                                <a:pt x="175077" y="208256"/>
                                <a:pt x="176029" y="209310"/>
                              </a:cubicBezTo>
                              <a:lnTo>
                                <a:pt x="176029" y="209285"/>
                              </a:lnTo>
                              <a:cubicBezTo>
                                <a:pt x="176067" y="209361"/>
                                <a:pt x="176092" y="209437"/>
                                <a:pt x="176143" y="209513"/>
                              </a:cubicBezTo>
                              <a:cubicBezTo>
                                <a:pt x="176181" y="209564"/>
                                <a:pt x="176257" y="209602"/>
                                <a:pt x="176321" y="209602"/>
                              </a:cubicBezTo>
                              <a:cubicBezTo>
                                <a:pt x="176372" y="209602"/>
                                <a:pt x="176410" y="209589"/>
                                <a:pt x="176448" y="209564"/>
                              </a:cubicBezTo>
                              <a:cubicBezTo>
                                <a:pt x="176549" y="209488"/>
                                <a:pt x="176562" y="209361"/>
                                <a:pt x="176499" y="209259"/>
                              </a:cubicBezTo>
                              <a:cubicBezTo>
                                <a:pt x="176486" y="209247"/>
                                <a:pt x="176461" y="209183"/>
                                <a:pt x="176435" y="209120"/>
                              </a:cubicBezTo>
                              <a:cubicBezTo>
                                <a:pt x="176613" y="207444"/>
                                <a:pt x="175762" y="205527"/>
                                <a:pt x="175508" y="204092"/>
                              </a:cubicBezTo>
                              <a:cubicBezTo>
                                <a:pt x="175204" y="202442"/>
                                <a:pt x="175635" y="200817"/>
                                <a:pt x="175089" y="199395"/>
                              </a:cubicBezTo>
                              <a:cubicBezTo>
                                <a:pt x="174810" y="198658"/>
                                <a:pt x="174251" y="197884"/>
                                <a:pt x="173832" y="197414"/>
                              </a:cubicBezTo>
                              <a:cubicBezTo>
                                <a:pt x="173401" y="196919"/>
                                <a:pt x="172461" y="196652"/>
                                <a:pt x="172169" y="195954"/>
                              </a:cubicBezTo>
                              <a:cubicBezTo>
                                <a:pt x="171687" y="194786"/>
                                <a:pt x="172449" y="193237"/>
                                <a:pt x="172271" y="191574"/>
                              </a:cubicBezTo>
                              <a:cubicBezTo>
                                <a:pt x="172169" y="190596"/>
                                <a:pt x="171827" y="189505"/>
                                <a:pt x="171230" y="188756"/>
                              </a:cubicBezTo>
                              <a:cubicBezTo>
                                <a:pt x="170709" y="188108"/>
                                <a:pt x="169694" y="187676"/>
                                <a:pt x="169351" y="186991"/>
                              </a:cubicBezTo>
                              <a:cubicBezTo>
                                <a:pt x="169097" y="186470"/>
                                <a:pt x="169160" y="185493"/>
                                <a:pt x="169046" y="184896"/>
                              </a:cubicBezTo>
                              <a:cubicBezTo>
                                <a:pt x="168792" y="183703"/>
                                <a:pt x="168157" y="181633"/>
                                <a:pt x="167891" y="180211"/>
                              </a:cubicBezTo>
                              <a:cubicBezTo>
                                <a:pt x="167573" y="178459"/>
                                <a:pt x="168640" y="180034"/>
                                <a:pt x="169148" y="180427"/>
                              </a:cubicBezTo>
                              <a:cubicBezTo>
                                <a:pt x="171319" y="182103"/>
                                <a:pt x="172233" y="184096"/>
                                <a:pt x="173211" y="187296"/>
                              </a:cubicBezTo>
                              <a:cubicBezTo>
                                <a:pt x="173693" y="188857"/>
                                <a:pt x="174645" y="190609"/>
                                <a:pt x="175293" y="192095"/>
                              </a:cubicBezTo>
                              <a:cubicBezTo>
                                <a:pt x="175648" y="192907"/>
                                <a:pt x="176664" y="194151"/>
                                <a:pt x="176448" y="192399"/>
                              </a:cubicBezTo>
                              <a:cubicBezTo>
                                <a:pt x="176296" y="191193"/>
                                <a:pt x="176054" y="189632"/>
                                <a:pt x="176029" y="188451"/>
                              </a:cubicBezTo>
                              <a:cubicBezTo>
                                <a:pt x="175966" y="186001"/>
                                <a:pt x="177184" y="183246"/>
                                <a:pt x="176854" y="180427"/>
                              </a:cubicBezTo>
                              <a:cubicBezTo>
                                <a:pt x="176562" y="177825"/>
                                <a:pt x="174912" y="176644"/>
                                <a:pt x="175508" y="173749"/>
                              </a:cubicBezTo>
                              <a:cubicBezTo>
                                <a:pt x="175813" y="172302"/>
                                <a:pt x="177057" y="171375"/>
                                <a:pt x="176753" y="169572"/>
                              </a:cubicBezTo>
                              <a:cubicBezTo>
                                <a:pt x="176397" y="167477"/>
                                <a:pt x="175064" y="165471"/>
                                <a:pt x="174670" y="162894"/>
                              </a:cubicBezTo>
                              <a:cubicBezTo>
                                <a:pt x="174556" y="162120"/>
                                <a:pt x="174785" y="161307"/>
                                <a:pt x="174670" y="160507"/>
                              </a:cubicBezTo>
                              <a:cubicBezTo>
                                <a:pt x="174277" y="157689"/>
                                <a:pt x="173921" y="152623"/>
                                <a:pt x="174670" y="149551"/>
                              </a:cubicBezTo>
                              <a:cubicBezTo>
                                <a:pt x="175127" y="147710"/>
                                <a:pt x="175242" y="151075"/>
                                <a:pt x="175292" y="151430"/>
                              </a:cubicBezTo>
                              <a:cubicBezTo>
                                <a:pt x="176270" y="157435"/>
                                <a:pt x="179139" y="165103"/>
                                <a:pt x="182910" y="168747"/>
                              </a:cubicBezTo>
                              <a:moveTo>
                                <a:pt x="205737" y="223999"/>
                              </a:moveTo>
                              <a:cubicBezTo>
                                <a:pt x="206664" y="220686"/>
                                <a:pt x="207578" y="216674"/>
                                <a:pt x="207413" y="211900"/>
                              </a:cubicBezTo>
                              <a:cubicBezTo>
                                <a:pt x="207413" y="211773"/>
                                <a:pt x="207096" y="211088"/>
                                <a:pt x="207197" y="210973"/>
                              </a:cubicBezTo>
                              <a:cubicBezTo>
                                <a:pt x="207565" y="210567"/>
                                <a:pt x="207718" y="212129"/>
                                <a:pt x="207616" y="211900"/>
                              </a:cubicBezTo>
                              <a:cubicBezTo>
                                <a:pt x="208200" y="213157"/>
                                <a:pt x="209330" y="214439"/>
                                <a:pt x="210231" y="216090"/>
                              </a:cubicBezTo>
                              <a:cubicBezTo>
                                <a:pt x="210638" y="216826"/>
                                <a:pt x="212644" y="219581"/>
                                <a:pt x="212618" y="220457"/>
                              </a:cubicBezTo>
                              <a:cubicBezTo>
                                <a:pt x="212593" y="221511"/>
                                <a:pt x="209724" y="222920"/>
                                <a:pt x="209089" y="223377"/>
                              </a:cubicBezTo>
                              <a:cubicBezTo>
                                <a:pt x="208352" y="223910"/>
                                <a:pt x="206918" y="225078"/>
                                <a:pt x="205953" y="225878"/>
                              </a:cubicBezTo>
                              <a:cubicBezTo>
                                <a:pt x="205039" y="226653"/>
                                <a:pt x="205547" y="224685"/>
                                <a:pt x="205737" y="223999"/>
                              </a:cubicBezTo>
                              <a:moveTo>
                                <a:pt x="218357" y="229535"/>
                              </a:moveTo>
                              <a:cubicBezTo>
                                <a:pt x="218712" y="230157"/>
                                <a:pt x="217760" y="230106"/>
                                <a:pt x="216478" y="230157"/>
                              </a:cubicBezTo>
                              <a:cubicBezTo>
                                <a:pt x="213113" y="230258"/>
                                <a:pt x="207946" y="230360"/>
                                <a:pt x="204391" y="229535"/>
                              </a:cubicBezTo>
                              <a:cubicBezTo>
                                <a:pt x="203680" y="229357"/>
                                <a:pt x="205407" y="228544"/>
                                <a:pt x="206055" y="228176"/>
                              </a:cubicBezTo>
                              <a:cubicBezTo>
                                <a:pt x="208784" y="226602"/>
                                <a:pt x="211438" y="225180"/>
                                <a:pt x="213659" y="223377"/>
                              </a:cubicBezTo>
                              <a:cubicBezTo>
                                <a:pt x="213748" y="223301"/>
                                <a:pt x="213723" y="223187"/>
                                <a:pt x="213875" y="223174"/>
                              </a:cubicBezTo>
                              <a:cubicBezTo>
                                <a:pt x="214662" y="223047"/>
                                <a:pt x="217684" y="228341"/>
                                <a:pt x="218357" y="229535"/>
                              </a:cubicBezTo>
                              <a:moveTo>
                                <a:pt x="215234" y="176555"/>
                              </a:moveTo>
                              <a:cubicBezTo>
                                <a:pt x="217849" y="173419"/>
                                <a:pt x="222521" y="170347"/>
                                <a:pt x="226597" y="167909"/>
                              </a:cubicBezTo>
                              <a:cubicBezTo>
                                <a:pt x="230951" y="165319"/>
                                <a:pt x="234697" y="163174"/>
                                <a:pt x="238658" y="161320"/>
                              </a:cubicBezTo>
                              <a:cubicBezTo>
                                <a:pt x="239381" y="160977"/>
                                <a:pt x="240562" y="160241"/>
                                <a:pt x="240499" y="160317"/>
                              </a:cubicBezTo>
                              <a:cubicBezTo>
                                <a:pt x="239902" y="160977"/>
                                <a:pt x="237096" y="163237"/>
                                <a:pt x="236080" y="164050"/>
                              </a:cubicBezTo>
                              <a:cubicBezTo>
                                <a:pt x="233249" y="166322"/>
                                <a:pt x="230431" y="168087"/>
                                <a:pt x="227435" y="169991"/>
                              </a:cubicBezTo>
                              <a:cubicBezTo>
                                <a:pt x="225555" y="171185"/>
                                <a:pt x="223905" y="172658"/>
                                <a:pt x="222115" y="174067"/>
                              </a:cubicBezTo>
                              <a:cubicBezTo>
                                <a:pt x="220693" y="175159"/>
                                <a:pt x="219030" y="177203"/>
                                <a:pt x="218154" y="178637"/>
                              </a:cubicBezTo>
                              <a:cubicBezTo>
                                <a:pt x="216161" y="181938"/>
                                <a:pt x="214370" y="187296"/>
                                <a:pt x="214599" y="191574"/>
                              </a:cubicBezTo>
                              <a:cubicBezTo>
                                <a:pt x="215221" y="202759"/>
                                <a:pt x="219842" y="212382"/>
                                <a:pt x="223994" y="221511"/>
                              </a:cubicBezTo>
                              <a:cubicBezTo>
                                <a:pt x="224514" y="222653"/>
                                <a:pt x="225936" y="225027"/>
                                <a:pt x="225759" y="225357"/>
                              </a:cubicBezTo>
                              <a:cubicBezTo>
                                <a:pt x="225238" y="226360"/>
                                <a:pt x="224134" y="225040"/>
                                <a:pt x="223994" y="224837"/>
                              </a:cubicBezTo>
                              <a:cubicBezTo>
                                <a:pt x="221467" y="221485"/>
                                <a:pt x="218459" y="216001"/>
                                <a:pt x="216580" y="211900"/>
                              </a:cubicBezTo>
                              <a:cubicBezTo>
                                <a:pt x="214244" y="206771"/>
                                <a:pt x="211933" y="200360"/>
                                <a:pt x="210968" y="194291"/>
                              </a:cubicBezTo>
                              <a:cubicBezTo>
                                <a:pt x="209851" y="187359"/>
                                <a:pt x="211463" y="181087"/>
                                <a:pt x="215234" y="176555"/>
                              </a:cubicBezTo>
                              <a:moveTo>
                                <a:pt x="245056" y="158464"/>
                              </a:moveTo>
                              <a:cubicBezTo>
                                <a:pt x="247888" y="157245"/>
                                <a:pt x="249767" y="156267"/>
                                <a:pt x="252014" y="155493"/>
                              </a:cubicBezTo>
                              <a:cubicBezTo>
                                <a:pt x="248890" y="157245"/>
                                <a:pt x="246529" y="158705"/>
                                <a:pt x="243533" y="160267"/>
                              </a:cubicBezTo>
                              <a:cubicBezTo>
                                <a:pt x="243152" y="160482"/>
                                <a:pt x="240295" y="162412"/>
                                <a:pt x="240029" y="162349"/>
                              </a:cubicBezTo>
                              <a:cubicBezTo>
                                <a:pt x="239851" y="162298"/>
                                <a:pt x="242136" y="160355"/>
                                <a:pt x="241603" y="160812"/>
                              </a:cubicBezTo>
                              <a:cubicBezTo>
                                <a:pt x="242898" y="159721"/>
                                <a:pt x="243254" y="159251"/>
                                <a:pt x="245056" y="158464"/>
                              </a:cubicBezTo>
                              <a:moveTo>
                                <a:pt x="235369" y="211430"/>
                              </a:moveTo>
                              <a:lnTo>
                                <a:pt x="235369" y="226399"/>
                              </a:lnTo>
                              <a:cubicBezTo>
                                <a:pt x="235369" y="226373"/>
                                <a:pt x="235357" y="226297"/>
                                <a:pt x="235357" y="226297"/>
                              </a:cubicBezTo>
                              <a:cubicBezTo>
                                <a:pt x="234836" y="225586"/>
                                <a:pt x="233567" y="225002"/>
                                <a:pt x="232538" y="224837"/>
                              </a:cubicBezTo>
                              <a:cubicBezTo>
                                <a:pt x="232208" y="224774"/>
                                <a:pt x="231523" y="225015"/>
                                <a:pt x="231091" y="224837"/>
                              </a:cubicBezTo>
                              <a:cubicBezTo>
                                <a:pt x="230443" y="224558"/>
                                <a:pt x="229402" y="222336"/>
                                <a:pt x="228996" y="221511"/>
                              </a:cubicBezTo>
                              <a:cubicBezTo>
                                <a:pt x="228222" y="219937"/>
                                <a:pt x="227803" y="218972"/>
                                <a:pt x="227219" y="217854"/>
                              </a:cubicBezTo>
                              <a:cubicBezTo>
                                <a:pt x="226990" y="217410"/>
                                <a:pt x="226101" y="216839"/>
                                <a:pt x="226279" y="216293"/>
                              </a:cubicBezTo>
                              <a:cubicBezTo>
                                <a:pt x="226343" y="216128"/>
                                <a:pt x="228310" y="214960"/>
                                <a:pt x="228679" y="214719"/>
                              </a:cubicBezTo>
                              <a:cubicBezTo>
                                <a:pt x="229618" y="214109"/>
                                <a:pt x="230647" y="213652"/>
                                <a:pt x="231294" y="213360"/>
                              </a:cubicBezTo>
                              <a:cubicBezTo>
                                <a:pt x="231662" y="213195"/>
                                <a:pt x="233617" y="212332"/>
                                <a:pt x="235369" y="211430"/>
                              </a:cubicBezTo>
                              <a:moveTo>
                                <a:pt x="223791" y="205336"/>
                              </a:moveTo>
                              <a:cubicBezTo>
                                <a:pt x="226393" y="204410"/>
                                <a:pt x="229593" y="203331"/>
                                <a:pt x="231383" y="202213"/>
                              </a:cubicBezTo>
                              <a:cubicBezTo>
                                <a:pt x="231891" y="201909"/>
                                <a:pt x="233414" y="199598"/>
                                <a:pt x="233795" y="199598"/>
                              </a:cubicBezTo>
                              <a:cubicBezTo>
                                <a:pt x="234214" y="199611"/>
                                <a:pt x="234773" y="201223"/>
                                <a:pt x="234722" y="201172"/>
                              </a:cubicBezTo>
                              <a:cubicBezTo>
                                <a:pt x="234925" y="201401"/>
                                <a:pt x="235154" y="201401"/>
                                <a:pt x="235369" y="201540"/>
                              </a:cubicBezTo>
                              <a:lnTo>
                                <a:pt x="235369" y="209297"/>
                              </a:lnTo>
                              <a:cubicBezTo>
                                <a:pt x="234506" y="209590"/>
                                <a:pt x="233706" y="209932"/>
                                <a:pt x="233478" y="210034"/>
                              </a:cubicBezTo>
                              <a:cubicBezTo>
                                <a:pt x="230989" y="211062"/>
                                <a:pt x="229796" y="211468"/>
                                <a:pt x="227841" y="212738"/>
                              </a:cubicBezTo>
                              <a:cubicBezTo>
                                <a:pt x="227536" y="212941"/>
                                <a:pt x="225581" y="214427"/>
                                <a:pt x="225022" y="214211"/>
                              </a:cubicBezTo>
                              <a:cubicBezTo>
                                <a:pt x="224667" y="214058"/>
                                <a:pt x="224286" y="212497"/>
                                <a:pt x="224197" y="212217"/>
                              </a:cubicBezTo>
                              <a:cubicBezTo>
                                <a:pt x="223905" y="211380"/>
                                <a:pt x="223753" y="210923"/>
                                <a:pt x="223473" y="210135"/>
                              </a:cubicBezTo>
                              <a:cubicBezTo>
                                <a:pt x="223283" y="209615"/>
                                <a:pt x="221785" y="206390"/>
                                <a:pt x="222001" y="205958"/>
                              </a:cubicBezTo>
                              <a:cubicBezTo>
                                <a:pt x="222001" y="205971"/>
                                <a:pt x="223765" y="205349"/>
                                <a:pt x="223791" y="205336"/>
                              </a:cubicBezTo>
                              <a:moveTo>
                                <a:pt x="240499" y="200855"/>
                              </a:moveTo>
                              <a:lnTo>
                                <a:pt x="246402" y="200855"/>
                              </a:lnTo>
                              <a:cubicBezTo>
                                <a:pt x="246224" y="201363"/>
                                <a:pt x="246021" y="201858"/>
                                <a:pt x="246199" y="202112"/>
                              </a:cubicBezTo>
                              <a:cubicBezTo>
                                <a:pt x="246504" y="202505"/>
                                <a:pt x="247532" y="201718"/>
                                <a:pt x="248446" y="200855"/>
                              </a:cubicBezTo>
                              <a:lnTo>
                                <a:pt x="251912" y="200855"/>
                              </a:lnTo>
                              <a:cubicBezTo>
                                <a:pt x="251607" y="201451"/>
                                <a:pt x="251290" y="202036"/>
                                <a:pt x="251633" y="202315"/>
                              </a:cubicBezTo>
                              <a:cubicBezTo>
                                <a:pt x="252090" y="202721"/>
                                <a:pt x="253715" y="201464"/>
                                <a:pt x="254121" y="201071"/>
                              </a:cubicBezTo>
                              <a:cubicBezTo>
                                <a:pt x="254159" y="201033"/>
                                <a:pt x="254248" y="200906"/>
                                <a:pt x="254286" y="200855"/>
                              </a:cubicBezTo>
                              <a:lnTo>
                                <a:pt x="256013" y="200855"/>
                              </a:lnTo>
                              <a:cubicBezTo>
                                <a:pt x="255988" y="200944"/>
                                <a:pt x="255899" y="201159"/>
                                <a:pt x="255899" y="201159"/>
                              </a:cubicBezTo>
                              <a:cubicBezTo>
                                <a:pt x="255569" y="201934"/>
                                <a:pt x="254667" y="202886"/>
                                <a:pt x="254845" y="203153"/>
                              </a:cubicBezTo>
                              <a:cubicBezTo>
                                <a:pt x="255581" y="204168"/>
                                <a:pt x="259250" y="201528"/>
                                <a:pt x="259758" y="201274"/>
                              </a:cubicBezTo>
                              <a:cubicBezTo>
                                <a:pt x="259999" y="201147"/>
                                <a:pt x="260253" y="200994"/>
                                <a:pt x="260507" y="200855"/>
                              </a:cubicBezTo>
                              <a:lnTo>
                                <a:pt x="458982" y="200855"/>
                              </a:lnTo>
                              <a:cubicBezTo>
                                <a:pt x="459224" y="200994"/>
                                <a:pt x="459478" y="201147"/>
                                <a:pt x="459719" y="201274"/>
                              </a:cubicBezTo>
                              <a:cubicBezTo>
                                <a:pt x="460214" y="201528"/>
                                <a:pt x="463896" y="204168"/>
                                <a:pt x="464619" y="203153"/>
                              </a:cubicBezTo>
                              <a:cubicBezTo>
                                <a:pt x="464810" y="202873"/>
                                <a:pt x="463896" y="201934"/>
                                <a:pt x="463578" y="201159"/>
                              </a:cubicBezTo>
                              <a:cubicBezTo>
                                <a:pt x="463578" y="201159"/>
                                <a:pt x="463489" y="200931"/>
                                <a:pt x="463451" y="200855"/>
                              </a:cubicBezTo>
                              <a:lnTo>
                                <a:pt x="465191" y="200855"/>
                              </a:lnTo>
                              <a:cubicBezTo>
                                <a:pt x="465229" y="200906"/>
                                <a:pt x="465318" y="201033"/>
                                <a:pt x="465343" y="201058"/>
                              </a:cubicBezTo>
                              <a:cubicBezTo>
                                <a:pt x="465762" y="201464"/>
                                <a:pt x="467387" y="202708"/>
                                <a:pt x="467857" y="202315"/>
                              </a:cubicBezTo>
                              <a:cubicBezTo>
                                <a:pt x="468187" y="202036"/>
                                <a:pt x="467869" y="201464"/>
                                <a:pt x="467565" y="200855"/>
                              </a:cubicBezTo>
                              <a:lnTo>
                                <a:pt x="471031" y="200855"/>
                              </a:lnTo>
                              <a:cubicBezTo>
                                <a:pt x="471932" y="201718"/>
                                <a:pt x="472973" y="202505"/>
                                <a:pt x="473265" y="202112"/>
                              </a:cubicBezTo>
                              <a:cubicBezTo>
                                <a:pt x="473443" y="201870"/>
                                <a:pt x="473252" y="201363"/>
                                <a:pt x="473075" y="200855"/>
                              </a:cubicBezTo>
                              <a:lnTo>
                                <a:pt x="478686" y="200855"/>
                              </a:lnTo>
                              <a:lnTo>
                                <a:pt x="478686" y="228735"/>
                              </a:lnTo>
                              <a:cubicBezTo>
                                <a:pt x="478254" y="229382"/>
                                <a:pt x="478343" y="230144"/>
                                <a:pt x="477747" y="230982"/>
                              </a:cubicBezTo>
                              <a:cubicBezTo>
                                <a:pt x="477010" y="232036"/>
                                <a:pt x="475550" y="231731"/>
                                <a:pt x="474750" y="232455"/>
                              </a:cubicBezTo>
                              <a:cubicBezTo>
                                <a:pt x="474319" y="232810"/>
                                <a:pt x="473392" y="234054"/>
                                <a:pt x="473379" y="235578"/>
                              </a:cubicBezTo>
                              <a:cubicBezTo>
                                <a:pt x="473379" y="236670"/>
                                <a:pt x="473900" y="236746"/>
                                <a:pt x="473900" y="237241"/>
                              </a:cubicBezTo>
                              <a:cubicBezTo>
                                <a:pt x="473912" y="238193"/>
                                <a:pt x="473087" y="240059"/>
                                <a:pt x="473684" y="241722"/>
                              </a:cubicBezTo>
                              <a:cubicBezTo>
                                <a:pt x="473798" y="242002"/>
                                <a:pt x="474522" y="243297"/>
                                <a:pt x="474839" y="243297"/>
                              </a:cubicBezTo>
                              <a:cubicBezTo>
                                <a:pt x="475499" y="243297"/>
                                <a:pt x="475398" y="242167"/>
                                <a:pt x="475576" y="241519"/>
                              </a:cubicBezTo>
                              <a:cubicBezTo>
                                <a:pt x="476007" y="239843"/>
                                <a:pt x="476769" y="238460"/>
                                <a:pt x="478686" y="238371"/>
                              </a:cubicBezTo>
                              <a:lnTo>
                                <a:pt x="478686" y="241164"/>
                              </a:lnTo>
                              <a:cubicBezTo>
                                <a:pt x="477226" y="242167"/>
                                <a:pt x="475284" y="243144"/>
                                <a:pt x="475042" y="244744"/>
                              </a:cubicBezTo>
                              <a:cubicBezTo>
                                <a:pt x="474992" y="245150"/>
                                <a:pt x="475284" y="245569"/>
                                <a:pt x="475258" y="246001"/>
                              </a:cubicBezTo>
                              <a:cubicBezTo>
                                <a:pt x="475106" y="248020"/>
                                <a:pt x="473773" y="249848"/>
                                <a:pt x="474750" y="252362"/>
                              </a:cubicBezTo>
                              <a:cubicBezTo>
                                <a:pt x="475436" y="254177"/>
                                <a:pt x="476998" y="255002"/>
                                <a:pt x="478686" y="255142"/>
                              </a:cubicBezTo>
                              <a:lnTo>
                                <a:pt x="478686" y="285371"/>
                              </a:lnTo>
                              <a:cubicBezTo>
                                <a:pt x="478686" y="326492"/>
                                <a:pt x="471703" y="360085"/>
                                <a:pt x="460468" y="388079"/>
                              </a:cubicBezTo>
                              <a:cubicBezTo>
                                <a:pt x="440408" y="375053"/>
                                <a:pt x="415587" y="382214"/>
                                <a:pt x="413582" y="382861"/>
                              </a:cubicBezTo>
                              <a:cubicBezTo>
                                <a:pt x="397762" y="387965"/>
                                <a:pt x="396493" y="387749"/>
                                <a:pt x="376230" y="381160"/>
                              </a:cubicBezTo>
                              <a:cubicBezTo>
                                <a:pt x="357593" y="375104"/>
                                <a:pt x="346928" y="379967"/>
                                <a:pt x="331795" y="384639"/>
                              </a:cubicBezTo>
                              <a:cubicBezTo>
                                <a:pt x="323072" y="387330"/>
                                <a:pt x="317308" y="386492"/>
                                <a:pt x="313728" y="385274"/>
                              </a:cubicBezTo>
                              <a:cubicBezTo>
                                <a:pt x="281316" y="374342"/>
                                <a:pt x="266868" y="383026"/>
                                <a:pt x="258755" y="388194"/>
                              </a:cubicBezTo>
                              <a:cubicBezTo>
                                <a:pt x="247506" y="360174"/>
                                <a:pt x="240498" y="326543"/>
                                <a:pt x="240498" y="285371"/>
                              </a:cubicBezTo>
                              <a:lnTo>
                                <a:pt x="240498" y="255218"/>
                              </a:lnTo>
                              <a:cubicBezTo>
                                <a:pt x="242314" y="255155"/>
                                <a:pt x="243990" y="254291"/>
                                <a:pt x="244739" y="252362"/>
                              </a:cubicBezTo>
                              <a:cubicBezTo>
                                <a:pt x="245704" y="249848"/>
                                <a:pt x="244371" y="248020"/>
                                <a:pt x="244218" y="246001"/>
                              </a:cubicBezTo>
                              <a:cubicBezTo>
                                <a:pt x="244180" y="245569"/>
                                <a:pt x="244485" y="245151"/>
                                <a:pt x="244421" y="244757"/>
                              </a:cubicBezTo>
                              <a:cubicBezTo>
                                <a:pt x="244180" y="243030"/>
                                <a:pt x="241958" y="242015"/>
                                <a:pt x="240498" y="240936"/>
                              </a:cubicBezTo>
                              <a:lnTo>
                                <a:pt x="240498" y="238295"/>
                              </a:lnTo>
                              <a:lnTo>
                                <a:pt x="240574" y="238295"/>
                              </a:lnTo>
                              <a:cubicBezTo>
                                <a:pt x="242733" y="238231"/>
                                <a:pt x="243431" y="239768"/>
                                <a:pt x="243901" y="241507"/>
                              </a:cubicBezTo>
                              <a:cubicBezTo>
                                <a:pt x="244079" y="242154"/>
                                <a:pt x="243990" y="243297"/>
                                <a:pt x="244637" y="243297"/>
                              </a:cubicBezTo>
                              <a:cubicBezTo>
                                <a:pt x="244954" y="243297"/>
                                <a:pt x="245678" y="242002"/>
                                <a:pt x="245780" y="241723"/>
                              </a:cubicBezTo>
                              <a:cubicBezTo>
                                <a:pt x="246376" y="240060"/>
                                <a:pt x="245551" y="238193"/>
                                <a:pt x="245577" y="237241"/>
                              </a:cubicBezTo>
                              <a:cubicBezTo>
                                <a:pt x="245577" y="236746"/>
                                <a:pt x="246097" y="236657"/>
                                <a:pt x="246084" y="235578"/>
                              </a:cubicBezTo>
                              <a:cubicBezTo>
                                <a:pt x="246084" y="234067"/>
                                <a:pt x="245170" y="232810"/>
                                <a:pt x="244739" y="232442"/>
                              </a:cubicBezTo>
                              <a:cubicBezTo>
                                <a:pt x="243913" y="231731"/>
                                <a:pt x="242441" y="232036"/>
                                <a:pt x="241717" y="230995"/>
                              </a:cubicBezTo>
                              <a:cubicBezTo>
                                <a:pt x="241057" y="230030"/>
                                <a:pt x="241362" y="229179"/>
                                <a:pt x="240663" y="228481"/>
                              </a:cubicBezTo>
                              <a:cubicBezTo>
                                <a:pt x="240625" y="228430"/>
                                <a:pt x="240549" y="228418"/>
                                <a:pt x="240498" y="228379"/>
                              </a:cubicBezTo>
                              <a:lnTo>
                                <a:pt x="240498" y="200855"/>
                              </a:lnTo>
                              <a:lnTo>
                                <a:pt x="240499" y="200855"/>
                              </a:lnTo>
                              <a:close/>
                              <a:moveTo>
                                <a:pt x="244015" y="187093"/>
                              </a:moveTo>
                              <a:cubicBezTo>
                                <a:pt x="244193" y="186890"/>
                                <a:pt x="244650" y="186534"/>
                                <a:pt x="244955" y="186458"/>
                              </a:cubicBezTo>
                              <a:cubicBezTo>
                                <a:pt x="245031" y="186445"/>
                                <a:pt x="245729" y="186445"/>
                                <a:pt x="246085" y="186674"/>
                              </a:cubicBezTo>
                              <a:cubicBezTo>
                                <a:pt x="246440" y="186902"/>
                                <a:pt x="248434" y="189441"/>
                                <a:pt x="248180" y="189695"/>
                              </a:cubicBezTo>
                              <a:cubicBezTo>
                                <a:pt x="248040" y="189835"/>
                                <a:pt x="246847" y="189099"/>
                                <a:pt x="247139" y="189175"/>
                              </a:cubicBezTo>
                              <a:cubicBezTo>
                                <a:pt x="246402" y="188972"/>
                                <a:pt x="245145" y="189099"/>
                                <a:pt x="244637" y="189276"/>
                              </a:cubicBezTo>
                              <a:cubicBezTo>
                                <a:pt x="244549" y="189315"/>
                                <a:pt x="243038" y="190762"/>
                                <a:pt x="242847" y="190635"/>
                              </a:cubicBezTo>
                              <a:cubicBezTo>
                                <a:pt x="242403" y="190330"/>
                                <a:pt x="243761" y="187359"/>
                                <a:pt x="244015" y="187093"/>
                              </a:cubicBezTo>
                              <a:moveTo>
                                <a:pt x="250465" y="186267"/>
                              </a:moveTo>
                              <a:cubicBezTo>
                                <a:pt x="250833" y="185810"/>
                                <a:pt x="251976" y="185137"/>
                                <a:pt x="252864" y="185112"/>
                              </a:cubicBezTo>
                              <a:cubicBezTo>
                                <a:pt x="254032" y="185061"/>
                                <a:pt x="254959" y="186077"/>
                                <a:pt x="255480" y="187512"/>
                              </a:cubicBezTo>
                              <a:cubicBezTo>
                                <a:pt x="255861" y="188565"/>
                                <a:pt x="256419" y="191473"/>
                                <a:pt x="255378" y="189492"/>
                              </a:cubicBezTo>
                              <a:cubicBezTo>
                                <a:pt x="254604" y="188032"/>
                                <a:pt x="253512" y="186788"/>
                                <a:pt x="251417" y="187296"/>
                              </a:cubicBezTo>
                              <a:cubicBezTo>
                                <a:pt x="251315" y="187321"/>
                                <a:pt x="249754" y="188273"/>
                                <a:pt x="249640" y="188235"/>
                              </a:cubicBezTo>
                              <a:cubicBezTo>
                                <a:pt x="249297" y="188108"/>
                                <a:pt x="250071" y="186750"/>
                                <a:pt x="250465" y="186267"/>
                              </a:cubicBezTo>
                              <a:moveTo>
                                <a:pt x="258501" y="188350"/>
                              </a:moveTo>
                              <a:cubicBezTo>
                                <a:pt x="258666" y="188311"/>
                                <a:pt x="259085" y="188159"/>
                                <a:pt x="259339" y="188235"/>
                              </a:cubicBezTo>
                              <a:cubicBezTo>
                                <a:pt x="260114" y="188489"/>
                                <a:pt x="261218" y="191993"/>
                                <a:pt x="259860" y="190952"/>
                              </a:cubicBezTo>
                              <a:cubicBezTo>
                                <a:pt x="259047" y="190343"/>
                                <a:pt x="257143" y="190317"/>
                                <a:pt x="257663" y="188870"/>
                              </a:cubicBezTo>
                              <a:cubicBezTo>
                                <a:pt x="257841" y="188400"/>
                                <a:pt x="258184" y="188426"/>
                                <a:pt x="258501" y="188350"/>
                              </a:cubicBezTo>
                              <a:moveTo>
                                <a:pt x="460138" y="188235"/>
                              </a:moveTo>
                              <a:cubicBezTo>
                                <a:pt x="460392" y="188159"/>
                                <a:pt x="460798" y="188299"/>
                                <a:pt x="460976" y="188350"/>
                              </a:cubicBezTo>
                              <a:cubicBezTo>
                                <a:pt x="461280" y="188413"/>
                                <a:pt x="461636" y="188388"/>
                                <a:pt x="461814" y="188870"/>
                              </a:cubicBezTo>
                              <a:cubicBezTo>
                                <a:pt x="462321" y="190305"/>
                                <a:pt x="460417" y="190330"/>
                                <a:pt x="459617" y="190952"/>
                              </a:cubicBezTo>
                              <a:cubicBezTo>
                                <a:pt x="458246" y="191993"/>
                                <a:pt x="459351" y="188489"/>
                                <a:pt x="460138" y="188235"/>
                              </a:cubicBezTo>
                              <a:moveTo>
                                <a:pt x="463985" y="187512"/>
                              </a:moveTo>
                              <a:cubicBezTo>
                                <a:pt x="464518" y="186077"/>
                                <a:pt x="465445" y="185061"/>
                                <a:pt x="466600" y="185112"/>
                              </a:cubicBezTo>
                              <a:cubicBezTo>
                                <a:pt x="467514" y="185137"/>
                                <a:pt x="468644" y="185810"/>
                                <a:pt x="468999" y="186255"/>
                              </a:cubicBezTo>
                              <a:cubicBezTo>
                                <a:pt x="469393" y="186750"/>
                                <a:pt x="470180" y="188108"/>
                                <a:pt x="469837" y="188235"/>
                              </a:cubicBezTo>
                              <a:cubicBezTo>
                                <a:pt x="469710" y="188286"/>
                                <a:pt x="468149" y="187321"/>
                                <a:pt x="468073" y="187296"/>
                              </a:cubicBezTo>
                              <a:cubicBezTo>
                                <a:pt x="465965" y="186788"/>
                                <a:pt x="464873" y="188032"/>
                                <a:pt x="464099" y="189492"/>
                              </a:cubicBezTo>
                              <a:cubicBezTo>
                                <a:pt x="463045" y="191473"/>
                                <a:pt x="463616" y="188553"/>
                                <a:pt x="463985" y="187512"/>
                              </a:cubicBezTo>
                              <a:moveTo>
                                <a:pt x="473379" y="186661"/>
                              </a:moveTo>
                              <a:cubicBezTo>
                                <a:pt x="473748" y="186445"/>
                                <a:pt x="474446" y="186445"/>
                                <a:pt x="474535" y="186471"/>
                              </a:cubicBezTo>
                              <a:cubicBezTo>
                                <a:pt x="474814" y="186547"/>
                                <a:pt x="475284" y="186890"/>
                                <a:pt x="475474" y="187093"/>
                              </a:cubicBezTo>
                              <a:cubicBezTo>
                                <a:pt x="475703" y="187359"/>
                                <a:pt x="477074" y="190330"/>
                                <a:pt x="476617" y="190635"/>
                              </a:cubicBezTo>
                              <a:cubicBezTo>
                                <a:pt x="476439" y="190762"/>
                                <a:pt x="474916" y="189314"/>
                                <a:pt x="474840" y="189276"/>
                              </a:cubicBezTo>
                              <a:cubicBezTo>
                                <a:pt x="474319" y="189086"/>
                                <a:pt x="473088" y="188972"/>
                                <a:pt x="472326" y="189175"/>
                              </a:cubicBezTo>
                              <a:cubicBezTo>
                                <a:pt x="472630" y="189099"/>
                                <a:pt x="471424" y="189835"/>
                                <a:pt x="471297" y="189695"/>
                              </a:cubicBezTo>
                              <a:cubicBezTo>
                                <a:pt x="471044" y="189441"/>
                                <a:pt x="473024" y="186902"/>
                                <a:pt x="473380" y="186661"/>
                              </a:cubicBezTo>
                              <a:moveTo>
                                <a:pt x="488703" y="233381"/>
                              </a:moveTo>
                              <a:lnTo>
                                <a:pt x="488780" y="233305"/>
                              </a:lnTo>
                              <a:cubicBezTo>
                                <a:pt x="488919" y="233508"/>
                                <a:pt x="489160" y="233508"/>
                                <a:pt x="489198" y="233597"/>
                              </a:cubicBezTo>
                              <a:cubicBezTo>
                                <a:pt x="489224" y="233623"/>
                                <a:pt x="489249" y="233635"/>
                                <a:pt x="489275" y="233635"/>
                              </a:cubicBezTo>
                              <a:cubicBezTo>
                                <a:pt x="489300" y="233635"/>
                                <a:pt x="489313" y="233635"/>
                                <a:pt x="489338" y="233623"/>
                              </a:cubicBezTo>
                              <a:cubicBezTo>
                                <a:pt x="489389" y="233584"/>
                                <a:pt x="489389" y="233534"/>
                                <a:pt x="489364" y="233470"/>
                              </a:cubicBezTo>
                              <a:cubicBezTo>
                                <a:pt x="489173" y="233280"/>
                                <a:pt x="488945" y="233305"/>
                                <a:pt x="488919" y="233191"/>
                              </a:cubicBezTo>
                              <a:lnTo>
                                <a:pt x="488907" y="233191"/>
                              </a:lnTo>
                              <a:cubicBezTo>
                                <a:pt x="488361" y="232467"/>
                                <a:pt x="487256" y="232188"/>
                                <a:pt x="486202" y="231198"/>
                              </a:cubicBezTo>
                              <a:cubicBezTo>
                                <a:pt x="485656" y="230664"/>
                                <a:pt x="483600" y="228760"/>
                                <a:pt x="484323" y="228176"/>
                              </a:cubicBezTo>
                              <a:cubicBezTo>
                                <a:pt x="484780" y="227808"/>
                                <a:pt x="486824" y="228849"/>
                                <a:pt x="487561" y="229116"/>
                              </a:cubicBezTo>
                              <a:cubicBezTo>
                                <a:pt x="489579" y="229801"/>
                                <a:pt x="490608" y="230512"/>
                                <a:pt x="492665" y="230880"/>
                              </a:cubicBezTo>
                              <a:lnTo>
                                <a:pt x="492652" y="230830"/>
                              </a:lnTo>
                              <a:cubicBezTo>
                                <a:pt x="492817" y="230868"/>
                                <a:pt x="492969" y="231007"/>
                                <a:pt x="493223" y="231045"/>
                              </a:cubicBezTo>
                              <a:lnTo>
                                <a:pt x="493248" y="231045"/>
                              </a:lnTo>
                              <a:cubicBezTo>
                                <a:pt x="493299" y="231045"/>
                                <a:pt x="493350" y="231007"/>
                                <a:pt x="493350" y="230956"/>
                              </a:cubicBezTo>
                              <a:cubicBezTo>
                                <a:pt x="493363" y="230880"/>
                                <a:pt x="493325" y="230842"/>
                                <a:pt x="493261" y="230817"/>
                              </a:cubicBezTo>
                              <a:cubicBezTo>
                                <a:pt x="493096" y="230804"/>
                                <a:pt x="492944" y="230677"/>
                                <a:pt x="492715" y="230614"/>
                              </a:cubicBezTo>
                              <a:lnTo>
                                <a:pt x="492766" y="230576"/>
                              </a:lnTo>
                              <a:cubicBezTo>
                                <a:pt x="491852" y="230347"/>
                                <a:pt x="490062" y="226018"/>
                                <a:pt x="490163" y="225980"/>
                              </a:cubicBezTo>
                              <a:cubicBezTo>
                                <a:pt x="491179" y="225611"/>
                                <a:pt x="494518" y="228176"/>
                                <a:pt x="495166" y="228684"/>
                              </a:cubicBezTo>
                              <a:cubicBezTo>
                                <a:pt x="496664" y="229852"/>
                                <a:pt x="498289" y="231147"/>
                                <a:pt x="499863" y="231617"/>
                              </a:cubicBezTo>
                              <a:cubicBezTo>
                                <a:pt x="502961" y="232518"/>
                                <a:pt x="507696" y="231820"/>
                                <a:pt x="511226" y="231820"/>
                              </a:cubicBezTo>
                              <a:cubicBezTo>
                                <a:pt x="514209" y="231820"/>
                                <a:pt x="517206" y="230944"/>
                                <a:pt x="520202" y="230474"/>
                              </a:cubicBezTo>
                              <a:cubicBezTo>
                                <a:pt x="525978" y="229547"/>
                                <a:pt x="531793" y="227668"/>
                                <a:pt x="537189" y="226094"/>
                              </a:cubicBezTo>
                              <a:cubicBezTo>
                                <a:pt x="539855" y="225307"/>
                                <a:pt x="542331" y="224126"/>
                                <a:pt x="544692" y="223783"/>
                              </a:cubicBezTo>
                              <a:cubicBezTo>
                                <a:pt x="545987" y="223606"/>
                                <a:pt x="547727" y="223821"/>
                                <a:pt x="548450" y="222958"/>
                              </a:cubicBezTo>
                              <a:cubicBezTo>
                                <a:pt x="548983" y="222323"/>
                                <a:pt x="548831" y="220178"/>
                                <a:pt x="548869" y="219200"/>
                              </a:cubicBezTo>
                              <a:cubicBezTo>
                                <a:pt x="548983" y="216521"/>
                                <a:pt x="548399" y="214503"/>
                                <a:pt x="547930" y="212217"/>
                              </a:cubicBezTo>
                              <a:cubicBezTo>
                                <a:pt x="547714" y="211202"/>
                                <a:pt x="547498" y="208295"/>
                                <a:pt x="546686" y="208358"/>
                              </a:cubicBezTo>
                              <a:cubicBezTo>
                                <a:pt x="546686" y="208358"/>
                                <a:pt x="545251" y="210935"/>
                                <a:pt x="545022" y="211697"/>
                              </a:cubicBezTo>
                              <a:cubicBezTo>
                                <a:pt x="544743" y="212573"/>
                                <a:pt x="545175" y="213043"/>
                                <a:pt x="545022" y="213678"/>
                              </a:cubicBezTo>
                              <a:cubicBezTo>
                                <a:pt x="544730" y="214731"/>
                                <a:pt x="543004" y="215633"/>
                                <a:pt x="542305" y="217334"/>
                              </a:cubicBezTo>
                              <a:cubicBezTo>
                                <a:pt x="542077" y="217854"/>
                                <a:pt x="542191" y="218235"/>
                                <a:pt x="541988" y="218578"/>
                              </a:cubicBezTo>
                              <a:cubicBezTo>
                                <a:pt x="541683" y="219099"/>
                                <a:pt x="541150" y="219162"/>
                                <a:pt x="540833" y="219619"/>
                              </a:cubicBezTo>
                              <a:cubicBezTo>
                                <a:pt x="539703" y="221308"/>
                                <a:pt x="540490" y="221790"/>
                                <a:pt x="538027" y="222222"/>
                              </a:cubicBezTo>
                              <a:cubicBezTo>
                                <a:pt x="537354" y="222349"/>
                                <a:pt x="536199" y="222755"/>
                                <a:pt x="535208" y="223060"/>
                              </a:cubicBezTo>
                              <a:cubicBezTo>
                                <a:pt x="534548" y="223276"/>
                                <a:pt x="533317" y="224177"/>
                                <a:pt x="532606" y="224012"/>
                              </a:cubicBezTo>
                              <a:cubicBezTo>
                                <a:pt x="530333" y="223428"/>
                                <a:pt x="531590" y="216559"/>
                                <a:pt x="531146" y="214604"/>
                              </a:cubicBezTo>
                              <a:lnTo>
                                <a:pt x="531133" y="214617"/>
                              </a:lnTo>
                              <a:cubicBezTo>
                                <a:pt x="531146" y="214579"/>
                                <a:pt x="531158" y="214528"/>
                                <a:pt x="531171" y="214465"/>
                              </a:cubicBezTo>
                              <a:cubicBezTo>
                                <a:pt x="531184" y="214439"/>
                                <a:pt x="531146" y="214388"/>
                                <a:pt x="531108" y="214388"/>
                              </a:cubicBezTo>
                              <a:cubicBezTo>
                                <a:pt x="531057" y="214376"/>
                                <a:pt x="531019" y="214414"/>
                                <a:pt x="531006" y="214452"/>
                              </a:cubicBezTo>
                              <a:cubicBezTo>
                                <a:pt x="530993" y="214528"/>
                                <a:pt x="530981" y="214592"/>
                                <a:pt x="530968" y="214630"/>
                              </a:cubicBezTo>
                              <a:lnTo>
                                <a:pt x="530943" y="214604"/>
                              </a:lnTo>
                              <a:cubicBezTo>
                                <a:pt x="529216" y="216559"/>
                                <a:pt x="527642" y="219149"/>
                                <a:pt x="526029" y="220559"/>
                              </a:cubicBezTo>
                              <a:cubicBezTo>
                                <a:pt x="525445" y="221079"/>
                                <a:pt x="523503" y="222628"/>
                                <a:pt x="522906" y="222120"/>
                              </a:cubicBezTo>
                              <a:cubicBezTo>
                                <a:pt x="522640" y="221892"/>
                                <a:pt x="522513" y="219276"/>
                                <a:pt x="522487" y="218692"/>
                              </a:cubicBezTo>
                              <a:cubicBezTo>
                                <a:pt x="522246" y="207799"/>
                                <a:pt x="525001" y="198646"/>
                                <a:pt x="529153" y="191155"/>
                              </a:cubicBezTo>
                              <a:cubicBezTo>
                                <a:pt x="529254" y="191003"/>
                                <a:pt x="530613" y="189238"/>
                                <a:pt x="530003" y="188972"/>
                              </a:cubicBezTo>
                              <a:cubicBezTo>
                                <a:pt x="529292" y="188654"/>
                                <a:pt x="528353" y="190851"/>
                                <a:pt x="527807" y="191790"/>
                              </a:cubicBezTo>
                              <a:cubicBezTo>
                                <a:pt x="525217" y="196208"/>
                                <a:pt x="522576" y="201680"/>
                                <a:pt x="521230" y="207520"/>
                              </a:cubicBezTo>
                              <a:cubicBezTo>
                                <a:pt x="520164" y="212192"/>
                                <a:pt x="519973" y="216293"/>
                                <a:pt x="520202" y="221904"/>
                              </a:cubicBezTo>
                              <a:cubicBezTo>
                                <a:pt x="520240" y="223148"/>
                                <a:pt x="520583" y="224913"/>
                                <a:pt x="520202" y="225980"/>
                              </a:cubicBezTo>
                              <a:cubicBezTo>
                                <a:pt x="520138" y="226145"/>
                                <a:pt x="518462" y="228392"/>
                                <a:pt x="518120" y="228176"/>
                              </a:cubicBezTo>
                              <a:cubicBezTo>
                                <a:pt x="518043" y="228125"/>
                                <a:pt x="517485" y="225713"/>
                                <a:pt x="517371" y="225358"/>
                              </a:cubicBezTo>
                              <a:cubicBezTo>
                                <a:pt x="516177" y="221523"/>
                                <a:pt x="514628" y="217334"/>
                                <a:pt x="514666" y="212738"/>
                              </a:cubicBezTo>
                              <a:cubicBezTo>
                                <a:pt x="514705" y="209336"/>
                                <a:pt x="515695" y="204029"/>
                                <a:pt x="516749" y="201274"/>
                              </a:cubicBezTo>
                              <a:cubicBezTo>
                                <a:pt x="519872" y="193199"/>
                                <a:pt x="522563" y="184617"/>
                                <a:pt x="527807" y="178117"/>
                              </a:cubicBezTo>
                              <a:cubicBezTo>
                                <a:pt x="530232" y="174219"/>
                                <a:pt x="533393" y="171794"/>
                                <a:pt x="536554" y="168747"/>
                              </a:cubicBezTo>
                              <a:cubicBezTo>
                                <a:pt x="540325" y="165104"/>
                                <a:pt x="543220" y="157435"/>
                                <a:pt x="544184" y="151418"/>
                              </a:cubicBezTo>
                              <a:cubicBezTo>
                                <a:pt x="544235" y="151075"/>
                                <a:pt x="544350" y="147698"/>
                                <a:pt x="544807" y="149551"/>
                              </a:cubicBezTo>
                              <a:cubicBezTo>
                                <a:pt x="545543" y="152624"/>
                                <a:pt x="545187" y="157677"/>
                                <a:pt x="544807" y="160508"/>
                              </a:cubicBezTo>
                              <a:cubicBezTo>
                                <a:pt x="544680" y="161320"/>
                                <a:pt x="544921" y="162120"/>
                                <a:pt x="544807" y="162907"/>
                              </a:cubicBezTo>
                              <a:cubicBezTo>
                                <a:pt x="544413" y="165472"/>
                                <a:pt x="543067" y="167478"/>
                                <a:pt x="542712" y="169572"/>
                              </a:cubicBezTo>
                              <a:cubicBezTo>
                                <a:pt x="542420" y="171375"/>
                                <a:pt x="543664" y="172302"/>
                                <a:pt x="543956" y="173749"/>
                              </a:cubicBezTo>
                              <a:cubicBezTo>
                                <a:pt x="544578" y="176644"/>
                                <a:pt x="542902" y="177812"/>
                                <a:pt x="542610" y="180415"/>
                              </a:cubicBezTo>
                              <a:cubicBezTo>
                                <a:pt x="542280" y="183246"/>
                                <a:pt x="543512" y="186001"/>
                                <a:pt x="543448" y="188451"/>
                              </a:cubicBezTo>
                              <a:cubicBezTo>
                                <a:pt x="543423" y="189632"/>
                                <a:pt x="543182" y="191193"/>
                                <a:pt x="543029" y="192399"/>
                              </a:cubicBezTo>
                              <a:cubicBezTo>
                                <a:pt x="542813" y="194151"/>
                                <a:pt x="543829" y="192907"/>
                                <a:pt x="544185" y="192095"/>
                              </a:cubicBezTo>
                              <a:cubicBezTo>
                                <a:pt x="544819" y="190609"/>
                                <a:pt x="545771" y="188857"/>
                                <a:pt x="546267" y="187296"/>
                              </a:cubicBezTo>
                              <a:cubicBezTo>
                                <a:pt x="547244" y="184096"/>
                                <a:pt x="548146" y="182103"/>
                                <a:pt x="550317" y="180415"/>
                              </a:cubicBezTo>
                              <a:cubicBezTo>
                                <a:pt x="550825" y="180034"/>
                                <a:pt x="551904" y="178460"/>
                                <a:pt x="551574" y="180211"/>
                              </a:cubicBezTo>
                              <a:cubicBezTo>
                                <a:pt x="551320" y="181633"/>
                                <a:pt x="550672" y="183690"/>
                                <a:pt x="550431" y="184896"/>
                              </a:cubicBezTo>
                              <a:cubicBezTo>
                                <a:pt x="550304" y="185506"/>
                                <a:pt x="550380" y="186470"/>
                                <a:pt x="550114" y="186978"/>
                              </a:cubicBezTo>
                              <a:cubicBezTo>
                                <a:pt x="549771" y="187677"/>
                                <a:pt x="548780" y="188096"/>
                                <a:pt x="548235" y="188768"/>
                              </a:cubicBezTo>
                              <a:cubicBezTo>
                                <a:pt x="547651" y="189505"/>
                                <a:pt x="547295" y="190609"/>
                                <a:pt x="547206" y="191574"/>
                              </a:cubicBezTo>
                              <a:cubicBezTo>
                                <a:pt x="547028" y="193237"/>
                                <a:pt x="547790" y="194786"/>
                                <a:pt x="547295" y="195954"/>
                              </a:cubicBezTo>
                              <a:cubicBezTo>
                                <a:pt x="547016" y="196652"/>
                                <a:pt x="546076" y="196919"/>
                                <a:pt x="545645" y="197414"/>
                              </a:cubicBezTo>
                              <a:cubicBezTo>
                                <a:pt x="545213" y="197871"/>
                                <a:pt x="544654" y="198658"/>
                                <a:pt x="544388" y="199395"/>
                              </a:cubicBezTo>
                              <a:cubicBezTo>
                                <a:pt x="543854" y="200817"/>
                                <a:pt x="544261" y="202429"/>
                                <a:pt x="543956" y="204092"/>
                              </a:cubicBezTo>
                              <a:cubicBezTo>
                                <a:pt x="543715" y="205527"/>
                                <a:pt x="542852" y="207469"/>
                                <a:pt x="543042" y="209132"/>
                              </a:cubicBezTo>
                              <a:cubicBezTo>
                                <a:pt x="543017" y="209183"/>
                                <a:pt x="542991" y="209247"/>
                                <a:pt x="542978" y="209259"/>
                              </a:cubicBezTo>
                              <a:cubicBezTo>
                                <a:pt x="542915" y="209361"/>
                                <a:pt x="542928" y="209488"/>
                                <a:pt x="543017" y="209564"/>
                              </a:cubicBezTo>
                              <a:cubicBezTo>
                                <a:pt x="543067" y="209590"/>
                                <a:pt x="543105" y="209602"/>
                                <a:pt x="543156" y="209602"/>
                              </a:cubicBezTo>
                              <a:cubicBezTo>
                                <a:pt x="543220" y="209602"/>
                                <a:pt x="543283" y="209564"/>
                                <a:pt x="543321" y="209513"/>
                              </a:cubicBezTo>
                              <a:cubicBezTo>
                                <a:pt x="543385" y="209437"/>
                                <a:pt x="543398" y="209361"/>
                                <a:pt x="543436" y="209297"/>
                              </a:cubicBezTo>
                              <a:lnTo>
                                <a:pt x="543448" y="209310"/>
                              </a:lnTo>
                              <a:cubicBezTo>
                                <a:pt x="544401" y="208269"/>
                                <a:pt x="544185" y="206162"/>
                                <a:pt x="545226" y="204930"/>
                              </a:cubicBezTo>
                              <a:cubicBezTo>
                                <a:pt x="545581" y="204486"/>
                                <a:pt x="548019" y="203115"/>
                                <a:pt x="548552" y="203572"/>
                              </a:cubicBezTo>
                              <a:cubicBezTo>
                                <a:pt x="549149" y="204067"/>
                                <a:pt x="548539" y="206479"/>
                                <a:pt x="548552" y="207203"/>
                              </a:cubicBezTo>
                              <a:cubicBezTo>
                                <a:pt x="548641" y="210948"/>
                                <a:pt x="550888" y="214185"/>
                                <a:pt x="553872" y="215442"/>
                              </a:cubicBezTo>
                              <a:cubicBezTo>
                                <a:pt x="554989" y="215925"/>
                                <a:pt x="556766" y="216026"/>
                                <a:pt x="557528" y="217029"/>
                              </a:cubicBezTo>
                              <a:cubicBezTo>
                                <a:pt x="558582" y="218426"/>
                                <a:pt x="558772" y="222298"/>
                                <a:pt x="558252" y="223695"/>
                              </a:cubicBezTo>
                              <a:cubicBezTo>
                                <a:pt x="557693" y="225180"/>
                                <a:pt x="555535" y="227897"/>
                                <a:pt x="554710" y="228481"/>
                              </a:cubicBezTo>
                              <a:cubicBezTo>
                                <a:pt x="554506" y="228633"/>
                                <a:pt x="554113" y="228582"/>
                                <a:pt x="553872" y="228684"/>
                              </a:cubicBezTo>
                              <a:cubicBezTo>
                                <a:pt x="551663" y="229674"/>
                                <a:pt x="549758" y="231782"/>
                                <a:pt x="546990" y="232658"/>
                              </a:cubicBezTo>
                              <a:cubicBezTo>
                                <a:pt x="543067" y="233902"/>
                                <a:pt x="537646" y="233775"/>
                                <a:pt x="533647" y="234841"/>
                              </a:cubicBezTo>
                              <a:cubicBezTo>
                                <a:pt x="533025" y="235019"/>
                                <a:pt x="532593" y="235375"/>
                                <a:pt x="532085" y="235362"/>
                              </a:cubicBezTo>
                              <a:cubicBezTo>
                                <a:pt x="530740" y="235349"/>
                                <a:pt x="529026" y="236301"/>
                                <a:pt x="527071" y="236923"/>
                              </a:cubicBezTo>
                              <a:cubicBezTo>
                                <a:pt x="524608" y="237723"/>
                                <a:pt x="521662" y="237507"/>
                                <a:pt x="519161" y="238396"/>
                              </a:cubicBezTo>
                              <a:cubicBezTo>
                                <a:pt x="516127" y="239463"/>
                                <a:pt x="512889" y="240339"/>
                                <a:pt x="509880" y="240999"/>
                              </a:cubicBezTo>
                              <a:lnTo>
                                <a:pt x="509918" y="241037"/>
                              </a:lnTo>
                              <a:cubicBezTo>
                                <a:pt x="509626" y="241075"/>
                                <a:pt x="509360" y="241151"/>
                                <a:pt x="509131" y="241253"/>
                              </a:cubicBezTo>
                              <a:cubicBezTo>
                                <a:pt x="509042" y="241291"/>
                                <a:pt x="508992" y="241392"/>
                                <a:pt x="509030" y="241481"/>
                              </a:cubicBezTo>
                              <a:cubicBezTo>
                                <a:pt x="509055" y="241545"/>
                                <a:pt x="509131" y="241583"/>
                                <a:pt x="509195" y="241583"/>
                              </a:cubicBezTo>
                              <a:lnTo>
                                <a:pt x="509271" y="241583"/>
                              </a:lnTo>
                              <a:cubicBezTo>
                                <a:pt x="509512" y="241468"/>
                                <a:pt x="509766" y="241380"/>
                                <a:pt x="509982" y="241367"/>
                              </a:cubicBezTo>
                              <a:lnTo>
                                <a:pt x="509982" y="241418"/>
                              </a:lnTo>
                              <a:cubicBezTo>
                                <a:pt x="517942" y="241075"/>
                                <a:pt x="526982" y="240110"/>
                                <a:pt x="535006" y="238917"/>
                              </a:cubicBezTo>
                              <a:cubicBezTo>
                                <a:pt x="536986" y="238612"/>
                                <a:pt x="539056" y="238028"/>
                                <a:pt x="540833" y="237977"/>
                              </a:cubicBezTo>
                              <a:cubicBezTo>
                                <a:pt x="543321" y="237888"/>
                                <a:pt x="545467" y="237190"/>
                                <a:pt x="547828" y="237025"/>
                              </a:cubicBezTo>
                              <a:cubicBezTo>
                                <a:pt x="549911" y="236885"/>
                                <a:pt x="552120" y="237393"/>
                                <a:pt x="553973" y="237025"/>
                              </a:cubicBezTo>
                              <a:cubicBezTo>
                                <a:pt x="554583" y="236923"/>
                                <a:pt x="555090" y="236377"/>
                                <a:pt x="555649" y="236301"/>
                              </a:cubicBezTo>
                              <a:cubicBezTo>
                                <a:pt x="556106" y="236238"/>
                                <a:pt x="556487" y="236466"/>
                                <a:pt x="556893" y="236403"/>
                              </a:cubicBezTo>
                              <a:cubicBezTo>
                                <a:pt x="561984" y="235641"/>
                                <a:pt x="562746" y="230537"/>
                                <a:pt x="562632" y="225053"/>
                              </a:cubicBezTo>
                              <a:cubicBezTo>
                                <a:pt x="562568" y="222285"/>
                                <a:pt x="561908" y="219810"/>
                                <a:pt x="562949" y="217753"/>
                              </a:cubicBezTo>
                              <a:cubicBezTo>
                                <a:pt x="563813" y="216039"/>
                                <a:pt x="565361" y="214719"/>
                                <a:pt x="566174" y="212840"/>
                              </a:cubicBezTo>
                              <a:cubicBezTo>
                                <a:pt x="567101" y="210707"/>
                                <a:pt x="567278" y="208536"/>
                                <a:pt x="568472" y="206479"/>
                              </a:cubicBezTo>
                              <a:cubicBezTo>
                                <a:pt x="567685" y="213182"/>
                                <a:pt x="567025" y="218540"/>
                                <a:pt x="566504" y="225154"/>
                              </a:cubicBezTo>
                              <a:cubicBezTo>
                                <a:pt x="566034" y="230664"/>
                                <a:pt x="566593" y="237406"/>
                                <a:pt x="561807" y="239336"/>
                              </a:cubicBezTo>
                              <a:cubicBezTo>
                                <a:pt x="559801" y="240123"/>
                                <a:pt x="557680" y="239577"/>
                                <a:pt x="555128" y="239640"/>
                              </a:cubicBezTo>
                              <a:cubicBezTo>
                                <a:pt x="549720" y="239780"/>
                                <a:pt x="544032" y="240605"/>
                                <a:pt x="538332" y="240999"/>
                              </a:cubicBezTo>
                              <a:cubicBezTo>
                                <a:pt x="533177" y="241341"/>
                                <a:pt x="528061" y="242078"/>
                                <a:pt x="522690" y="242243"/>
                              </a:cubicBezTo>
                              <a:cubicBezTo>
                                <a:pt x="516368" y="242446"/>
                                <a:pt x="509169" y="242052"/>
                                <a:pt x="502999" y="242040"/>
                              </a:cubicBezTo>
                              <a:cubicBezTo>
                                <a:pt x="498784" y="242027"/>
                                <a:pt x="493909" y="242725"/>
                                <a:pt x="491001" y="244427"/>
                              </a:cubicBezTo>
                              <a:cubicBezTo>
                                <a:pt x="489630" y="245239"/>
                                <a:pt x="487815" y="248426"/>
                                <a:pt x="485682" y="248184"/>
                              </a:cubicBezTo>
                              <a:cubicBezTo>
                                <a:pt x="485568" y="248172"/>
                                <a:pt x="484057" y="247359"/>
                                <a:pt x="484019" y="246940"/>
                              </a:cubicBezTo>
                              <a:cubicBezTo>
                                <a:pt x="484006" y="246699"/>
                                <a:pt x="485796" y="244744"/>
                                <a:pt x="485999" y="244541"/>
                              </a:cubicBezTo>
                              <a:cubicBezTo>
                                <a:pt x="487193" y="243373"/>
                                <a:pt x="488932" y="242751"/>
                                <a:pt x="490785" y="241722"/>
                              </a:cubicBezTo>
                              <a:cubicBezTo>
                                <a:pt x="490430" y="241925"/>
                                <a:pt x="491484" y="241684"/>
                                <a:pt x="491319" y="241202"/>
                              </a:cubicBezTo>
                              <a:cubicBezTo>
                                <a:pt x="491268" y="241088"/>
                                <a:pt x="486570" y="241786"/>
                                <a:pt x="486405" y="241837"/>
                              </a:cubicBezTo>
                              <a:cubicBezTo>
                                <a:pt x="484044" y="242357"/>
                                <a:pt x="480527" y="243678"/>
                                <a:pt x="478382" y="244960"/>
                              </a:cubicBezTo>
                              <a:cubicBezTo>
                                <a:pt x="477163" y="245683"/>
                                <a:pt x="478572" y="243614"/>
                                <a:pt x="478902" y="243081"/>
                              </a:cubicBezTo>
                              <a:cubicBezTo>
                                <a:pt x="480718" y="240313"/>
                                <a:pt x="485047" y="238955"/>
                                <a:pt x="488818" y="238396"/>
                              </a:cubicBezTo>
                              <a:lnTo>
                                <a:pt x="488818" y="238333"/>
                              </a:lnTo>
                              <a:cubicBezTo>
                                <a:pt x="488894" y="238371"/>
                                <a:pt x="488970" y="238396"/>
                                <a:pt x="489046" y="238396"/>
                              </a:cubicBezTo>
                              <a:lnTo>
                                <a:pt x="489072" y="238396"/>
                              </a:lnTo>
                              <a:cubicBezTo>
                                <a:pt x="489148" y="238396"/>
                                <a:pt x="489224" y="238345"/>
                                <a:pt x="489237" y="238257"/>
                              </a:cubicBezTo>
                              <a:cubicBezTo>
                                <a:pt x="489262" y="238168"/>
                                <a:pt x="489186" y="238091"/>
                                <a:pt x="489097" y="238066"/>
                              </a:cubicBezTo>
                              <a:cubicBezTo>
                                <a:pt x="489008" y="238053"/>
                                <a:pt x="488919" y="238028"/>
                                <a:pt x="488894" y="238028"/>
                              </a:cubicBezTo>
                              <a:cubicBezTo>
                                <a:pt x="486558" y="236923"/>
                                <a:pt x="484615" y="236136"/>
                                <a:pt x="481403" y="235362"/>
                              </a:cubicBezTo>
                              <a:cubicBezTo>
                                <a:pt x="480819" y="235222"/>
                                <a:pt x="476985" y="234714"/>
                                <a:pt x="476820" y="234321"/>
                              </a:cubicBezTo>
                              <a:cubicBezTo>
                                <a:pt x="476756" y="234168"/>
                                <a:pt x="478534" y="232302"/>
                                <a:pt x="478686" y="232239"/>
                              </a:cubicBezTo>
                              <a:cubicBezTo>
                                <a:pt x="481149" y="231274"/>
                                <a:pt x="486177" y="233673"/>
                                <a:pt x="488703" y="233381"/>
                              </a:cubicBezTo>
                              <a:moveTo>
                                <a:pt x="483816" y="211164"/>
                              </a:moveTo>
                              <a:cubicBezTo>
                                <a:pt x="485656" y="212179"/>
                                <a:pt x="487789" y="213195"/>
                                <a:pt x="488196" y="213360"/>
                              </a:cubicBezTo>
                              <a:cubicBezTo>
                                <a:pt x="488830" y="213665"/>
                                <a:pt x="489846" y="214096"/>
                                <a:pt x="490785" y="214719"/>
                              </a:cubicBezTo>
                              <a:cubicBezTo>
                                <a:pt x="491166" y="214960"/>
                                <a:pt x="493147" y="216115"/>
                                <a:pt x="493185" y="216280"/>
                              </a:cubicBezTo>
                              <a:cubicBezTo>
                                <a:pt x="493375" y="216851"/>
                                <a:pt x="492474" y="217423"/>
                                <a:pt x="492258" y="217854"/>
                              </a:cubicBezTo>
                              <a:cubicBezTo>
                                <a:pt x="491661" y="218972"/>
                                <a:pt x="491255" y="219937"/>
                                <a:pt x="490481" y="221498"/>
                              </a:cubicBezTo>
                              <a:cubicBezTo>
                                <a:pt x="490062" y="222336"/>
                                <a:pt x="489034" y="224558"/>
                                <a:pt x="488386" y="224837"/>
                              </a:cubicBezTo>
                              <a:cubicBezTo>
                                <a:pt x="487967" y="225015"/>
                                <a:pt x="487269" y="224774"/>
                                <a:pt x="486939" y="224837"/>
                              </a:cubicBezTo>
                              <a:cubicBezTo>
                                <a:pt x="485910" y="225002"/>
                                <a:pt x="484628" y="225586"/>
                                <a:pt x="484108" y="226297"/>
                              </a:cubicBezTo>
                              <a:cubicBezTo>
                                <a:pt x="484057" y="226373"/>
                                <a:pt x="484006" y="227160"/>
                                <a:pt x="483917" y="227237"/>
                              </a:cubicBezTo>
                              <a:cubicBezTo>
                                <a:pt x="483892" y="227237"/>
                                <a:pt x="483828" y="227224"/>
                                <a:pt x="483816" y="227237"/>
                              </a:cubicBezTo>
                              <a:lnTo>
                                <a:pt x="483816" y="211164"/>
                              </a:lnTo>
                              <a:lnTo>
                                <a:pt x="483816" y="211164"/>
                              </a:lnTo>
                              <a:close/>
                              <a:moveTo>
                                <a:pt x="483816" y="201705"/>
                              </a:moveTo>
                              <a:cubicBezTo>
                                <a:pt x="484120" y="201540"/>
                                <a:pt x="484450" y="201490"/>
                                <a:pt x="484742" y="201159"/>
                              </a:cubicBezTo>
                              <a:cubicBezTo>
                                <a:pt x="484704" y="201210"/>
                                <a:pt x="485263" y="199611"/>
                                <a:pt x="485682" y="199598"/>
                              </a:cubicBezTo>
                              <a:cubicBezTo>
                                <a:pt x="486063" y="199598"/>
                                <a:pt x="487586" y="201909"/>
                                <a:pt x="488081" y="202213"/>
                              </a:cubicBezTo>
                              <a:cubicBezTo>
                                <a:pt x="489884" y="203331"/>
                                <a:pt x="493084" y="204410"/>
                                <a:pt x="495686" y="205336"/>
                              </a:cubicBezTo>
                              <a:cubicBezTo>
                                <a:pt x="495711" y="205349"/>
                                <a:pt x="497464" y="205971"/>
                                <a:pt x="497464" y="205971"/>
                              </a:cubicBezTo>
                              <a:cubicBezTo>
                                <a:pt x="497692" y="206377"/>
                                <a:pt x="496194" y="209615"/>
                                <a:pt x="496016" y="210135"/>
                              </a:cubicBezTo>
                              <a:cubicBezTo>
                                <a:pt x="495712" y="210922"/>
                                <a:pt x="495559" y="211380"/>
                                <a:pt x="495280" y="212217"/>
                              </a:cubicBezTo>
                              <a:cubicBezTo>
                                <a:pt x="495178" y="212497"/>
                                <a:pt x="494798" y="214058"/>
                                <a:pt x="494442" y="214198"/>
                              </a:cubicBezTo>
                              <a:cubicBezTo>
                                <a:pt x="493883" y="214426"/>
                                <a:pt x="491954" y="212954"/>
                                <a:pt x="491624" y="212738"/>
                              </a:cubicBezTo>
                              <a:cubicBezTo>
                                <a:pt x="489681" y="211468"/>
                                <a:pt x="488488" y="211062"/>
                                <a:pt x="485999" y="210034"/>
                              </a:cubicBezTo>
                              <a:cubicBezTo>
                                <a:pt x="485745" y="209932"/>
                                <a:pt x="484793" y="209488"/>
                                <a:pt x="483816" y="209107"/>
                              </a:cubicBezTo>
                              <a:lnTo>
                                <a:pt x="483816" y="201705"/>
                              </a:lnTo>
                              <a:lnTo>
                                <a:pt x="483816" y="201705"/>
                              </a:lnTo>
                              <a:close/>
                              <a:moveTo>
                                <a:pt x="504865" y="191574"/>
                              </a:moveTo>
                              <a:cubicBezTo>
                                <a:pt x="505107" y="187296"/>
                                <a:pt x="503329" y="181938"/>
                                <a:pt x="501323" y="178637"/>
                              </a:cubicBezTo>
                              <a:cubicBezTo>
                                <a:pt x="500447" y="177190"/>
                                <a:pt x="498784" y="175159"/>
                                <a:pt x="497362" y="174067"/>
                              </a:cubicBezTo>
                              <a:cubicBezTo>
                                <a:pt x="495559" y="172658"/>
                                <a:pt x="493934" y="171185"/>
                                <a:pt x="492043" y="169992"/>
                              </a:cubicBezTo>
                              <a:cubicBezTo>
                                <a:pt x="489046" y="168087"/>
                                <a:pt x="486228" y="166335"/>
                                <a:pt x="483384" y="164050"/>
                              </a:cubicBezTo>
                              <a:cubicBezTo>
                                <a:pt x="482368" y="163237"/>
                                <a:pt x="479562" y="160978"/>
                                <a:pt x="478978" y="160317"/>
                              </a:cubicBezTo>
                              <a:cubicBezTo>
                                <a:pt x="478928" y="160241"/>
                                <a:pt x="480108" y="160978"/>
                                <a:pt x="480819" y="161320"/>
                              </a:cubicBezTo>
                              <a:cubicBezTo>
                                <a:pt x="484793" y="163174"/>
                                <a:pt x="488526" y="165320"/>
                                <a:pt x="492868" y="167909"/>
                              </a:cubicBezTo>
                              <a:cubicBezTo>
                                <a:pt x="496969" y="170347"/>
                                <a:pt x="501615" y="173419"/>
                                <a:pt x="504243" y="176555"/>
                              </a:cubicBezTo>
                              <a:cubicBezTo>
                                <a:pt x="508014" y="181088"/>
                                <a:pt x="509626" y="187359"/>
                                <a:pt x="508509" y="194278"/>
                              </a:cubicBezTo>
                              <a:cubicBezTo>
                                <a:pt x="507544" y="200360"/>
                                <a:pt x="505234" y="206771"/>
                                <a:pt x="502885" y="211900"/>
                              </a:cubicBezTo>
                              <a:cubicBezTo>
                                <a:pt x="501019" y="216001"/>
                                <a:pt x="498010" y="221486"/>
                                <a:pt x="495470" y="224837"/>
                              </a:cubicBezTo>
                              <a:cubicBezTo>
                                <a:pt x="495318" y="225053"/>
                                <a:pt x="494226" y="226361"/>
                                <a:pt x="493706" y="225358"/>
                              </a:cubicBezTo>
                              <a:cubicBezTo>
                                <a:pt x="493541" y="225028"/>
                                <a:pt x="494963" y="222666"/>
                                <a:pt x="495470" y="221498"/>
                              </a:cubicBezTo>
                              <a:cubicBezTo>
                                <a:pt x="499635" y="212383"/>
                                <a:pt x="504256" y="202772"/>
                                <a:pt x="504865" y="191574"/>
                              </a:cubicBezTo>
                              <a:moveTo>
                                <a:pt x="475931" y="160279"/>
                              </a:moveTo>
                              <a:cubicBezTo>
                                <a:pt x="472948" y="158705"/>
                                <a:pt x="470574" y="157245"/>
                                <a:pt x="467463" y="155480"/>
                              </a:cubicBezTo>
                              <a:cubicBezTo>
                                <a:pt x="469698" y="156267"/>
                                <a:pt x="471577" y="157245"/>
                                <a:pt x="474408" y="158464"/>
                              </a:cubicBezTo>
                              <a:cubicBezTo>
                                <a:pt x="476223" y="159251"/>
                                <a:pt x="476579" y="159708"/>
                                <a:pt x="477861" y="160812"/>
                              </a:cubicBezTo>
                              <a:cubicBezTo>
                                <a:pt x="477328" y="160368"/>
                                <a:pt x="479613" y="162298"/>
                                <a:pt x="479448" y="162349"/>
                              </a:cubicBezTo>
                              <a:cubicBezTo>
                                <a:pt x="479182" y="162425"/>
                                <a:pt x="476312" y="160482"/>
                                <a:pt x="475931" y="160279"/>
                              </a:cubicBezTo>
                              <a:moveTo>
                                <a:pt x="515073" y="229522"/>
                              </a:moveTo>
                              <a:cubicBezTo>
                                <a:pt x="511531" y="230360"/>
                                <a:pt x="506363" y="230258"/>
                                <a:pt x="502999" y="230144"/>
                              </a:cubicBezTo>
                              <a:cubicBezTo>
                                <a:pt x="501717" y="230106"/>
                                <a:pt x="500765" y="230157"/>
                                <a:pt x="501107" y="229522"/>
                              </a:cubicBezTo>
                              <a:cubicBezTo>
                                <a:pt x="501793" y="228341"/>
                                <a:pt x="504827" y="223060"/>
                                <a:pt x="505589" y="223174"/>
                              </a:cubicBezTo>
                              <a:cubicBezTo>
                                <a:pt x="505741" y="223187"/>
                                <a:pt x="505729" y="223314"/>
                                <a:pt x="505805" y="223390"/>
                              </a:cubicBezTo>
                              <a:cubicBezTo>
                                <a:pt x="508039" y="225180"/>
                                <a:pt x="510680" y="226602"/>
                                <a:pt x="513422" y="228176"/>
                              </a:cubicBezTo>
                              <a:cubicBezTo>
                                <a:pt x="514070" y="228557"/>
                                <a:pt x="515784" y="229357"/>
                                <a:pt x="515073" y="229522"/>
                              </a:cubicBezTo>
                              <a:moveTo>
                                <a:pt x="512267" y="210973"/>
                              </a:moveTo>
                              <a:cubicBezTo>
                                <a:pt x="512369" y="211088"/>
                                <a:pt x="512064" y="211773"/>
                                <a:pt x="512064" y="211900"/>
                              </a:cubicBezTo>
                              <a:cubicBezTo>
                                <a:pt x="511886" y="216674"/>
                                <a:pt x="512826" y="220673"/>
                                <a:pt x="513740" y="224012"/>
                              </a:cubicBezTo>
                              <a:cubicBezTo>
                                <a:pt x="513918" y="224685"/>
                                <a:pt x="514425" y="226640"/>
                                <a:pt x="513524" y="225878"/>
                              </a:cubicBezTo>
                              <a:cubicBezTo>
                                <a:pt x="512559" y="225066"/>
                                <a:pt x="511124" y="223910"/>
                                <a:pt x="510401" y="223390"/>
                              </a:cubicBezTo>
                              <a:cubicBezTo>
                                <a:pt x="509766" y="222907"/>
                                <a:pt x="506871" y="221511"/>
                                <a:pt x="506846" y="220457"/>
                              </a:cubicBezTo>
                              <a:cubicBezTo>
                                <a:pt x="506833" y="219581"/>
                                <a:pt x="508839" y="216826"/>
                                <a:pt x="509245" y="216077"/>
                              </a:cubicBezTo>
                              <a:cubicBezTo>
                                <a:pt x="510134" y="214439"/>
                                <a:pt x="511290" y="213157"/>
                                <a:pt x="511861" y="211900"/>
                              </a:cubicBezTo>
                              <a:cubicBezTo>
                                <a:pt x="511746" y="212129"/>
                                <a:pt x="511912" y="210580"/>
                                <a:pt x="512267" y="210973"/>
                              </a:cubicBezTo>
                              <a:moveTo>
                                <a:pt x="540528" y="143292"/>
                              </a:moveTo>
                              <a:cubicBezTo>
                                <a:pt x="538903" y="143724"/>
                                <a:pt x="536389" y="143749"/>
                                <a:pt x="535005" y="143089"/>
                              </a:cubicBezTo>
                              <a:cubicBezTo>
                                <a:pt x="534193" y="142708"/>
                                <a:pt x="530422" y="140118"/>
                                <a:pt x="530943" y="139649"/>
                              </a:cubicBezTo>
                              <a:cubicBezTo>
                                <a:pt x="531425" y="139204"/>
                                <a:pt x="531857" y="137579"/>
                                <a:pt x="531984" y="136932"/>
                              </a:cubicBezTo>
                              <a:cubicBezTo>
                                <a:pt x="532555" y="133809"/>
                                <a:pt x="534332" y="135192"/>
                                <a:pt x="536453" y="133910"/>
                              </a:cubicBezTo>
                              <a:cubicBezTo>
                                <a:pt x="537176" y="133478"/>
                                <a:pt x="538649" y="131168"/>
                                <a:pt x="537392" y="130152"/>
                              </a:cubicBezTo>
                              <a:cubicBezTo>
                                <a:pt x="536999" y="129835"/>
                                <a:pt x="535526" y="129606"/>
                                <a:pt x="535005" y="129746"/>
                              </a:cubicBezTo>
                              <a:cubicBezTo>
                                <a:pt x="534320" y="129924"/>
                                <a:pt x="533888" y="131396"/>
                                <a:pt x="532707" y="131523"/>
                              </a:cubicBezTo>
                              <a:cubicBezTo>
                                <a:pt x="532492" y="131536"/>
                                <a:pt x="532276" y="131371"/>
                                <a:pt x="532085" y="131422"/>
                              </a:cubicBezTo>
                              <a:cubicBezTo>
                                <a:pt x="532085" y="131422"/>
                                <a:pt x="529369" y="132844"/>
                                <a:pt x="529267" y="132768"/>
                              </a:cubicBezTo>
                              <a:cubicBezTo>
                                <a:pt x="528721" y="132399"/>
                                <a:pt x="529305" y="130470"/>
                                <a:pt x="529470" y="130254"/>
                              </a:cubicBezTo>
                              <a:cubicBezTo>
                                <a:pt x="529914" y="129759"/>
                                <a:pt x="531654" y="129606"/>
                                <a:pt x="533025" y="128806"/>
                              </a:cubicBezTo>
                              <a:cubicBezTo>
                                <a:pt x="533444" y="128553"/>
                                <a:pt x="533761" y="127930"/>
                                <a:pt x="533964" y="127867"/>
                              </a:cubicBezTo>
                              <a:cubicBezTo>
                                <a:pt x="534815" y="127600"/>
                                <a:pt x="534333" y="127740"/>
                                <a:pt x="534891" y="127143"/>
                              </a:cubicBezTo>
                              <a:cubicBezTo>
                                <a:pt x="535907" y="126026"/>
                                <a:pt x="537887" y="124871"/>
                                <a:pt x="539487" y="123284"/>
                              </a:cubicBezTo>
                              <a:cubicBezTo>
                                <a:pt x="541290" y="121481"/>
                                <a:pt x="542661" y="119627"/>
                                <a:pt x="544185" y="118701"/>
                              </a:cubicBezTo>
                              <a:cubicBezTo>
                                <a:pt x="545695" y="117749"/>
                                <a:pt x="546660" y="115578"/>
                                <a:pt x="548971" y="115451"/>
                              </a:cubicBezTo>
                              <a:cubicBezTo>
                                <a:pt x="549098" y="115451"/>
                                <a:pt x="549022" y="115514"/>
                                <a:pt x="549085" y="115565"/>
                              </a:cubicBezTo>
                              <a:cubicBezTo>
                                <a:pt x="549390" y="115882"/>
                                <a:pt x="548197" y="117837"/>
                                <a:pt x="548235" y="117749"/>
                              </a:cubicBezTo>
                              <a:cubicBezTo>
                                <a:pt x="546546" y="120364"/>
                                <a:pt x="540198" y="122141"/>
                                <a:pt x="539284" y="126001"/>
                              </a:cubicBezTo>
                              <a:cubicBezTo>
                                <a:pt x="539081" y="126788"/>
                                <a:pt x="538979" y="128146"/>
                                <a:pt x="539386" y="128807"/>
                              </a:cubicBezTo>
                              <a:cubicBezTo>
                                <a:pt x="539868" y="129606"/>
                                <a:pt x="541176" y="129187"/>
                                <a:pt x="541468" y="129632"/>
                              </a:cubicBezTo>
                              <a:cubicBezTo>
                                <a:pt x="541925" y="130343"/>
                                <a:pt x="541227" y="132082"/>
                                <a:pt x="540833" y="132666"/>
                              </a:cubicBezTo>
                              <a:cubicBezTo>
                                <a:pt x="540186" y="133644"/>
                                <a:pt x="538433" y="135104"/>
                                <a:pt x="537811" y="135485"/>
                              </a:cubicBezTo>
                              <a:cubicBezTo>
                                <a:pt x="537494" y="135675"/>
                                <a:pt x="536440" y="135586"/>
                                <a:pt x="536453" y="136107"/>
                              </a:cubicBezTo>
                              <a:cubicBezTo>
                                <a:pt x="536504" y="137211"/>
                                <a:pt x="538510" y="135827"/>
                                <a:pt x="538967" y="135891"/>
                              </a:cubicBezTo>
                              <a:cubicBezTo>
                                <a:pt x="540059" y="136068"/>
                                <a:pt x="539741" y="137097"/>
                                <a:pt x="541252" y="136513"/>
                              </a:cubicBezTo>
                              <a:cubicBezTo>
                                <a:pt x="542928" y="135878"/>
                                <a:pt x="540795" y="138519"/>
                                <a:pt x="540325" y="139027"/>
                              </a:cubicBezTo>
                              <a:cubicBezTo>
                                <a:pt x="540033" y="139319"/>
                                <a:pt x="538738" y="140334"/>
                                <a:pt x="538230" y="140588"/>
                              </a:cubicBezTo>
                              <a:cubicBezTo>
                                <a:pt x="537748" y="140829"/>
                                <a:pt x="536415" y="140652"/>
                                <a:pt x="536453" y="141325"/>
                              </a:cubicBezTo>
                              <a:cubicBezTo>
                                <a:pt x="536529" y="142124"/>
                                <a:pt x="539881" y="141667"/>
                                <a:pt x="540211" y="141528"/>
                              </a:cubicBezTo>
                              <a:cubicBezTo>
                                <a:pt x="542433" y="140601"/>
                                <a:pt x="544807" y="137529"/>
                                <a:pt x="547295" y="136932"/>
                              </a:cubicBezTo>
                              <a:cubicBezTo>
                                <a:pt x="548603" y="136627"/>
                                <a:pt x="550456" y="136576"/>
                                <a:pt x="550228" y="136932"/>
                              </a:cubicBezTo>
                              <a:cubicBezTo>
                                <a:pt x="549491" y="138125"/>
                                <a:pt x="546749" y="139357"/>
                                <a:pt x="546051" y="140271"/>
                              </a:cubicBezTo>
                              <a:cubicBezTo>
                                <a:pt x="545251" y="141363"/>
                                <a:pt x="545810" y="141185"/>
                                <a:pt x="546787" y="141325"/>
                              </a:cubicBezTo>
                              <a:cubicBezTo>
                                <a:pt x="550761" y="141909"/>
                                <a:pt x="557249" y="141820"/>
                                <a:pt x="560029" y="139763"/>
                              </a:cubicBezTo>
                              <a:cubicBezTo>
                                <a:pt x="562568" y="137859"/>
                                <a:pt x="565069" y="135903"/>
                                <a:pt x="567113" y="133402"/>
                              </a:cubicBezTo>
                              <a:cubicBezTo>
                                <a:pt x="567862" y="132488"/>
                                <a:pt x="568357" y="131485"/>
                                <a:pt x="568992" y="130152"/>
                              </a:cubicBezTo>
                              <a:cubicBezTo>
                                <a:pt x="569335" y="129454"/>
                                <a:pt x="570922" y="126864"/>
                                <a:pt x="570871" y="127232"/>
                              </a:cubicBezTo>
                              <a:cubicBezTo>
                                <a:pt x="570656" y="128768"/>
                                <a:pt x="570173" y="131765"/>
                                <a:pt x="569818" y="132971"/>
                              </a:cubicBezTo>
                              <a:cubicBezTo>
                                <a:pt x="569475" y="134215"/>
                                <a:pt x="568497" y="136614"/>
                                <a:pt x="567329" y="138087"/>
                              </a:cubicBezTo>
                              <a:cubicBezTo>
                                <a:pt x="565958" y="139801"/>
                                <a:pt x="562886" y="141985"/>
                                <a:pt x="560232" y="142670"/>
                              </a:cubicBezTo>
                              <a:cubicBezTo>
                                <a:pt x="557528" y="143369"/>
                                <a:pt x="554621" y="143216"/>
                                <a:pt x="551688" y="143407"/>
                              </a:cubicBezTo>
                              <a:cubicBezTo>
                                <a:pt x="550660" y="143457"/>
                                <a:pt x="547511" y="144308"/>
                                <a:pt x="546470" y="143813"/>
                              </a:cubicBezTo>
                              <a:cubicBezTo>
                                <a:pt x="545759" y="143496"/>
                                <a:pt x="545987" y="142188"/>
                                <a:pt x="545327" y="141845"/>
                              </a:cubicBezTo>
                              <a:cubicBezTo>
                                <a:pt x="543499" y="140893"/>
                                <a:pt x="541950" y="142937"/>
                                <a:pt x="540528" y="143292"/>
                              </a:cubicBezTo>
                              <a:moveTo>
                                <a:pt x="529889" y="142784"/>
                              </a:moveTo>
                              <a:cubicBezTo>
                                <a:pt x="528048" y="142023"/>
                                <a:pt x="525814" y="137922"/>
                                <a:pt x="526144" y="135573"/>
                              </a:cubicBezTo>
                              <a:cubicBezTo>
                                <a:pt x="526182" y="135269"/>
                                <a:pt x="526436" y="134900"/>
                                <a:pt x="526563" y="134951"/>
                              </a:cubicBezTo>
                              <a:cubicBezTo>
                                <a:pt x="526944" y="135180"/>
                                <a:pt x="526728" y="136221"/>
                                <a:pt x="526766" y="136424"/>
                              </a:cubicBezTo>
                              <a:cubicBezTo>
                                <a:pt x="527197" y="138925"/>
                                <a:pt x="528467" y="140461"/>
                                <a:pt x="529889" y="141845"/>
                              </a:cubicBezTo>
                              <a:cubicBezTo>
                                <a:pt x="530422" y="142353"/>
                                <a:pt x="531958" y="143622"/>
                                <a:pt x="529889" y="142784"/>
                              </a:cubicBezTo>
                              <a:moveTo>
                                <a:pt x="533964" y="125467"/>
                              </a:moveTo>
                              <a:cubicBezTo>
                                <a:pt x="535183" y="123741"/>
                                <a:pt x="536339" y="122090"/>
                                <a:pt x="538129" y="120465"/>
                              </a:cubicBezTo>
                              <a:cubicBezTo>
                                <a:pt x="538814" y="119843"/>
                                <a:pt x="540668" y="118993"/>
                                <a:pt x="540744" y="118167"/>
                              </a:cubicBezTo>
                              <a:cubicBezTo>
                                <a:pt x="540744" y="118091"/>
                                <a:pt x="540668" y="118015"/>
                                <a:pt x="540630" y="117939"/>
                              </a:cubicBezTo>
                              <a:cubicBezTo>
                                <a:pt x="540833" y="117977"/>
                                <a:pt x="541138" y="117888"/>
                                <a:pt x="541391" y="117875"/>
                              </a:cubicBezTo>
                              <a:cubicBezTo>
                                <a:pt x="541239" y="118053"/>
                                <a:pt x="541087" y="118180"/>
                                <a:pt x="540934" y="118383"/>
                              </a:cubicBezTo>
                              <a:cubicBezTo>
                                <a:pt x="539627" y="120351"/>
                                <a:pt x="538383" y="122167"/>
                                <a:pt x="536770" y="123703"/>
                              </a:cubicBezTo>
                              <a:cubicBezTo>
                                <a:pt x="535805" y="124604"/>
                                <a:pt x="534523" y="125721"/>
                                <a:pt x="533444" y="126724"/>
                              </a:cubicBezTo>
                              <a:cubicBezTo>
                                <a:pt x="532314" y="127765"/>
                                <a:pt x="533799" y="125696"/>
                                <a:pt x="533964" y="125467"/>
                              </a:cubicBezTo>
                              <a:moveTo>
                                <a:pt x="546787" y="80207"/>
                              </a:moveTo>
                              <a:cubicBezTo>
                                <a:pt x="546927" y="79852"/>
                                <a:pt x="547968" y="78303"/>
                                <a:pt x="548146" y="78442"/>
                              </a:cubicBezTo>
                              <a:cubicBezTo>
                                <a:pt x="548158" y="78455"/>
                                <a:pt x="548133" y="78620"/>
                                <a:pt x="548146" y="78658"/>
                              </a:cubicBezTo>
                              <a:cubicBezTo>
                                <a:pt x="548514" y="80588"/>
                                <a:pt x="549593" y="82340"/>
                                <a:pt x="550533" y="84498"/>
                              </a:cubicBezTo>
                              <a:cubicBezTo>
                                <a:pt x="551142" y="85857"/>
                                <a:pt x="551510" y="87761"/>
                                <a:pt x="551993" y="89399"/>
                              </a:cubicBezTo>
                              <a:cubicBezTo>
                                <a:pt x="552475" y="91049"/>
                                <a:pt x="553326" y="92573"/>
                                <a:pt x="553770" y="93982"/>
                              </a:cubicBezTo>
                              <a:cubicBezTo>
                                <a:pt x="554113" y="95074"/>
                                <a:pt x="554024" y="96940"/>
                                <a:pt x="554290" y="97943"/>
                              </a:cubicBezTo>
                              <a:cubicBezTo>
                                <a:pt x="554519" y="98844"/>
                                <a:pt x="555700" y="99695"/>
                                <a:pt x="554709" y="100647"/>
                              </a:cubicBezTo>
                              <a:cubicBezTo>
                                <a:pt x="553046" y="102260"/>
                                <a:pt x="551256" y="99200"/>
                                <a:pt x="550850" y="97626"/>
                              </a:cubicBezTo>
                              <a:cubicBezTo>
                                <a:pt x="550240" y="95353"/>
                                <a:pt x="549809" y="94045"/>
                                <a:pt x="548450" y="91583"/>
                              </a:cubicBezTo>
                              <a:cubicBezTo>
                                <a:pt x="547117" y="89183"/>
                                <a:pt x="546165" y="85768"/>
                                <a:pt x="546368" y="83241"/>
                              </a:cubicBezTo>
                              <a:cubicBezTo>
                                <a:pt x="546444" y="82416"/>
                                <a:pt x="546394" y="81286"/>
                                <a:pt x="546787" y="80207"/>
                              </a:cubicBezTo>
                              <a:moveTo>
                                <a:pt x="561388" y="103999"/>
                              </a:moveTo>
                              <a:cubicBezTo>
                                <a:pt x="561756" y="104050"/>
                                <a:pt x="563724" y="104037"/>
                                <a:pt x="563774" y="104621"/>
                              </a:cubicBezTo>
                              <a:cubicBezTo>
                                <a:pt x="563838" y="105357"/>
                                <a:pt x="562035" y="104723"/>
                                <a:pt x="562010" y="104723"/>
                              </a:cubicBezTo>
                              <a:cubicBezTo>
                                <a:pt x="556982" y="104646"/>
                                <a:pt x="552259" y="105916"/>
                                <a:pt x="548869" y="107643"/>
                              </a:cubicBezTo>
                              <a:cubicBezTo>
                                <a:pt x="549123" y="107528"/>
                                <a:pt x="547422" y="108646"/>
                                <a:pt x="547295" y="108366"/>
                              </a:cubicBezTo>
                              <a:cubicBezTo>
                                <a:pt x="547359" y="108493"/>
                                <a:pt x="548527" y="106652"/>
                                <a:pt x="548666" y="106500"/>
                              </a:cubicBezTo>
                              <a:cubicBezTo>
                                <a:pt x="550279" y="104723"/>
                                <a:pt x="552919" y="103491"/>
                                <a:pt x="555446" y="103364"/>
                              </a:cubicBezTo>
                              <a:cubicBezTo>
                                <a:pt x="557883" y="103237"/>
                                <a:pt x="560093" y="103783"/>
                                <a:pt x="561388" y="103999"/>
                              </a:cubicBezTo>
                              <a:moveTo>
                                <a:pt x="564193" y="114105"/>
                              </a:moveTo>
                              <a:cubicBezTo>
                                <a:pt x="564295" y="113737"/>
                                <a:pt x="563051" y="114727"/>
                                <a:pt x="563470" y="114625"/>
                              </a:cubicBezTo>
                              <a:cubicBezTo>
                                <a:pt x="563228" y="114701"/>
                                <a:pt x="561832" y="114168"/>
                                <a:pt x="561692" y="114105"/>
                              </a:cubicBezTo>
                              <a:cubicBezTo>
                                <a:pt x="560321" y="113457"/>
                                <a:pt x="558467" y="112556"/>
                                <a:pt x="556271" y="112861"/>
                              </a:cubicBezTo>
                              <a:cubicBezTo>
                                <a:pt x="555509" y="112962"/>
                                <a:pt x="553084" y="114194"/>
                                <a:pt x="554506" y="112746"/>
                              </a:cubicBezTo>
                              <a:cubicBezTo>
                                <a:pt x="554887" y="112365"/>
                                <a:pt x="556957" y="111223"/>
                                <a:pt x="556792" y="111299"/>
                              </a:cubicBezTo>
                              <a:cubicBezTo>
                                <a:pt x="557680" y="110956"/>
                                <a:pt x="559331" y="111172"/>
                                <a:pt x="559928" y="111299"/>
                              </a:cubicBezTo>
                              <a:cubicBezTo>
                                <a:pt x="561007" y="111515"/>
                                <a:pt x="561349" y="111870"/>
                                <a:pt x="562314" y="112543"/>
                              </a:cubicBezTo>
                              <a:cubicBezTo>
                                <a:pt x="562657" y="112784"/>
                                <a:pt x="564358" y="113533"/>
                                <a:pt x="564193" y="114105"/>
                              </a:cubicBezTo>
                              <a:moveTo>
                                <a:pt x="556792" y="116288"/>
                              </a:moveTo>
                              <a:cubicBezTo>
                                <a:pt x="557515" y="116415"/>
                                <a:pt x="557363" y="116238"/>
                                <a:pt x="557211" y="116606"/>
                              </a:cubicBezTo>
                              <a:cubicBezTo>
                                <a:pt x="556284" y="118840"/>
                                <a:pt x="558163" y="120186"/>
                                <a:pt x="560054" y="119792"/>
                              </a:cubicBezTo>
                              <a:cubicBezTo>
                                <a:pt x="561362" y="119538"/>
                                <a:pt x="561273" y="117977"/>
                                <a:pt x="561540" y="117444"/>
                              </a:cubicBezTo>
                              <a:cubicBezTo>
                                <a:pt x="561603" y="117329"/>
                                <a:pt x="562048" y="117558"/>
                                <a:pt x="562111" y="117545"/>
                              </a:cubicBezTo>
                              <a:cubicBezTo>
                                <a:pt x="563279" y="117355"/>
                                <a:pt x="561603" y="119881"/>
                                <a:pt x="561273" y="120148"/>
                              </a:cubicBezTo>
                              <a:cubicBezTo>
                                <a:pt x="559788" y="121379"/>
                                <a:pt x="557185" y="121494"/>
                                <a:pt x="556068" y="120148"/>
                              </a:cubicBezTo>
                              <a:cubicBezTo>
                                <a:pt x="555205" y="119120"/>
                                <a:pt x="555001" y="115996"/>
                                <a:pt x="556792" y="116288"/>
                              </a:cubicBezTo>
                              <a:moveTo>
                                <a:pt x="560651" y="117977"/>
                              </a:moveTo>
                              <a:cubicBezTo>
                                <a:pt x="560651" y="118345"/>
                                <a:pt x="560181" y="118663"/>
                                <a:pt x="559610" y="118663"/>
                              </a:cubicBezTo>
                              <a:cubicBezTo>
                                <a:pt x="559052" y="118663"/>
                                <a:pt x="558582" y="118345"/>
                                <a:pt x="558582" y="117977"/>
                              </a:cubicBezTo>
                              <a:cubicBezTo>
                                <a:pt x="558582" y="117609"/>
                                <a:pt x="559052" y="117291"/>
                                <a:pt x="559610" y="117291"/>
                              </a:cubicBezTo>
                              <a:cubicBezTo>
                                <a:pt x="560181" y="117291"/>
                                <a:pt x="560651" y="117609"/>
                                <a:pt x="560651" y="117977"/>
                              </a:cubicBezTo>
                              <a:moveTo>
                                <a:pt x="557211" y="115247"/>
                              </a:moveTo>
                              <a:cubicBezTo>
                                <a:pt x="556830" y="115222"/>
                                <a:pt x="554417" y="116187"/>
                                <a:pt x="555230" y="114943"/>
                              </a:cubicBezTo>
                              <a:cubicBezTo>
                                <a:pt x="555598" y="114384"/>
                                <a:pt x="557046" y="114156"/>
                                <a:pt x="557833" y="114308"/>
                              </a:cubicBezTo>
                              <a:cubicBezTo>
                                <a:pt x="558645" y="114473"/>
                                <a:pt x="559623" y="114663"/>
                                <a:pt x="560753" y="115044"/>
                              </a:cubicBezTo>
                              <a:cubicBezTo>
                                <a:pt x="561172" y="115184"/>
                                <a:pt x="562340" y="116073"/>
                                <a:pt x="562111" y="116288"/>
                              </a:cubicBezTo>
                              <a:cubicBezTo>
                                <a:pt x="561679" y="116720"/>
                                <a:pt x="557642" y="115298"/>
                                <a:pt x="557211" y="115247"/>
                              </a:cubicBezTo>
                              <a:moveTo>
                                <a:pt x="566694" y="124122"/>
                              </a:moveTo>
                              <a:cubicBezTo>
                                <a:pt x="567418" y="123449"/>
                                <a:pt x="568408" y="123093"/>
                                <a:pt x="568992" y="122344"/>
                              </a:cubicBezTo>
                              <a:cubicBezTo>
                                <a:pt x="569157" y="122128"/>
                                <a:pt x="569259" y="121976"/>
                                <a:pt x="569322" y="121887"/>
                              </a:cubicBezTo>
                              <a:cubicBezTo>
                                <a:pt x="569259" y="122002"/>
                                <a:pt x="569183" y="122192"/>
                                <a:pt x="569094" y="122446"/>
                              </a:cubicBezTo>
                              <a:cubicBezTo>
                                <a:pt x="568878" y="123131"/>
                                <a:pt x="568357" y="125594"/>
                                <a:pt x="567951" y="126102"/>
                              </a:cubicBezTo>
                              <a:cubicBezTo>
                                <a:pt x="567405" y="126750"/>
                                <a:pt x="565615" y="127956"/>
                                <a:pt x="564396" y="128591"/>
                              </a:cubicBezTo>
                              <a:cubicBezTo>
                                <a:pt x="562416" y="129657"/>
                                <a:pt x="559674" y="129962"/>
                                <a:pt x="557528" y="130051"/>
                              </a:cubicBezTo>
                              <a:cubicBezTo>
                                <a:pt x="561324" y="129340"/>
                                <a:pt x="564270" y="126356"/>
                                <a:pt x="566694" y="124122"/>
                              </a:cubicBezTo>
                              <a:moveTo>
                                <a:pt x="567634" y="99403"/>
                              </a:moveTo>
                              <a:cubicBezTo>
                                <a:pt x="568053" y="96166"/>
                                <a:pt x="568370" y="91646"/>
                                <a:pt x="570249" y="88777"/>
                              </a:cubicBezTo>
                              <a:cubicBezTo>
                                <a:pt x="571735" y="86466"/>
                                <a:pt x="574325" y="84371"/>
                                <a:pt x="576178" y="82099"/>
                              </a:cubicBezTo>
                              <a:cubicBezTo>
                                <a:pt x="576534" y="81667"/>
                                <a:pt x="577194" y="80982"/>
                                <a:pt x="577435" y="80525"/>
                              </a:cubicBezTo>
                              <a:cubicBezTo>
                                <a:pt x="577613" y="80194"/>
                                <a:pt x="577880" y="79483"/>
                                <a:pt x="578273" y="80321"/>
                              </a:cubicBezTo>
                              <a:cubicBezTo>
                                <a:pt x="580470" y="84841"/>
                                <a:pt x="582234" y="91354"/>
                                <a:pt x="580673" y="98260"/>
                              </a:cubicBezTo>
                              <a:cubicBezTo>
                                <a:pt x="579835" y="101904"/>
                                <a:pt x="577664" y="105713"/>
                                <a:pt x="575569" y="108785"/>
                              </a:cubicBezTo>
                              <a:cubicBezTo>
                                <a:pt x="575429" y="108976"/>
                                <a:pt x="574794" y="110131"/>
                                <a:pt x="574718" y="110144"/>
                              </a:cubicBezTo>
                              <a:cubicBezTo>
                                <a:pt x="574655" y="110156"/>
                                <a:pt x="572903" y="109230"/>
                                <a:pt x="572953" y="108684"/>
                              </a:cubicBezTo>
                              <a:cubicBezTo>
                                <a:pt x="572966" y="108430"/>
                                <a:pt x="574477" y="107465"/>
                                <a:pt x="574934" y="107021"/>
                              </a:cubicBezTo>
                              <a:cubicBezTo>
                                <a:pt x="577968" y="104050"/>
                                <a:pt x="578552" y="98819"/>
                                <a:pt x="578997" y="93360"/>
                              </a:cubicBezTo>
                              <a:lnTo>
                                <a:pt x="578921" y="93347"/>
                              </a:lnTo>
                              <a:cubicBezTo>
                                <a:pt x="579022" y="93081"/>
                                <a:pt x="579022" y="92827"/>
                                <a:pt x="579048" y="92586"/>
                              </a:cubicBezTo>
                              <a:cubicBezTo>
                                <a:pt x="579048" y="92509"/>
                                <a:pt x="578997" y="92433"/>
                                <a:pt x="578921" y="92433"/>
                              </a:cubicBezTo>
                              <a:cubicBezTo>
                                <a:pt x="578832" y="92421"/>
                                <a:pt x="578756" y="92484"/>
                                <a:pt x="578743" y="92560"/>
                              </a:cubicBezTo>
                              <a:cubicBezTo>
                                <a:pt x="578717" y="92789"/>
                                <a:pt x="578705" y="92992"/>
                                <a:pt x="578667" y="93182"/>
                              </a:cubicBezTo>
                              <a:cubicBezTo>
                                <a:pt x="577511" y="94312"/>
                                <a:pt x="576737" y="96305"/>
                                <a:pt x="575671" y="98159"/>
                              </a:cubicBezTo>
                              <a:cubicBezTo>
                                <a:pt x="575455" y="98502"/>
                                <a:pt x="575036" y="99365"/>
                                <a:pt x="574833" y="99302"/>
                              </a:cubicBezTo>
                              <a:cubicBezTo>
                                <a:pt x="574337" y="99124"/>
                                <a:pt x="573817" y="93804"/>
                                <a:pt x="573906" y="92420"/>
                              </a:cubicBezTo>
                              <a:cubicBezTo>
                                <a:pt x="573931" y="91671"/>
                                <a:pt x="574502" y="90872"/>
                                <a:pt x="574718" y="90021"/>
                              </a:cubicBezTo>
                              <a:cubicBezTo>
                                <a:pt x="575023" y="88878"/>
                                <a:pt x="575366" y="87710"/>
                                <a:pt x="576077" y="86060"/>
                              </a:cubicBezTo>
                              <a:cubicBezTo>
                                <a:pt x="576280" y="85616"/>
                                <a:pt x="577296" y="83813"/>
                                <a:pt x="576813" y="83457"/>
                              </a:cubicBezTo>
                              <a:cubicBezTo>
                                <a:pt x="576496" y="83216"/>
                                <a:pt x="574718" y="84803"/>
                                <a:pt x="574414" y="85120"/>
                              </a:cubicBezTo>
                              <a:cubicBezTo>
                                <a:pt x="573677" y="85895"/>
                                <a:pt x="571963" y="87926"/>
                                <a:pt x="571392" y="88980"/>
                              </a:cubicBezTo>
                              <a:cubicBezTo>
                                <a:pt x="569183" y="92992"/>
                                <a:pt x="570160" y="98464"/>
                                <a:pt x="570249" y="102641"/>
                              </a:cubicBezTo>
                              <a:cubicBezTo>
                                <a:pt x="570275" y="104126"/>
                                <a:pt x="570097" y="107338"/>
                                <a:pt x="569094" y="108366"/>
                              </a:cubicBezTo>
                              <a:cubicBezTo>
                                <a:pt x="568840" y="106475"/>
                                <a:pt x="569335" y="103809"/>
                                <a:pt x="568167" y="102958"/>
                              </a:cubicBezTo>
                              <a:cubicBezTo>
                                <a:pt x="567951" y="102793"/>
                                <a:pt x="567329" y="103263"/>
                                <a:pt x="567113" y="102844"/>
                              </a:cubicBezTo>
                              <a:cubicBezTo>
                                <a:pt x="566872" y="102387"/>
                                <a:pt x="567520" y="100292"/>
                                <a:pt x="567634" y="99403"/>
                              </a:cubicBezTo>
                              <a:moveTo>
                                <a:pt x="574934" y="122751"/>
                              </a:moveTo>
                              <a:cubicBezTo>
                                <a:pt x="574972" y="122420"/>
                                <a:pt x="575150" y="123741"/>
                                <a:pt x="575150" y="123792"/>
                              </a:cubicBezTo>
                              <a:cubicBezTo>
                                <a:pt x="574858" y="126013"/>
                                <a:pt x="573766" y="123995"/>
                                <a:pt x="573995" y="122751"/>
                              </a:cubicBezTo>
                              <a:cubicBezTo>
                                <a:pt x="574134" y="122001"/>
                                <a:pt x="575569" y="120478"/>
                                <a:pt x="575569" y="120478"/>
                              </a:cubicBezTo>
                              <a:cubicBezTo>
                                <a:pt x="576013" y="121214"/>
                                <a:pt x="574985" y="122344"/>
                                <a:pt x="574934" y="122751"/>
                              </a:cubicBezTo>
                              <a:moveTo>
                                <a:pt x="573576" y="120364"/>
                              </a:moveTo>
                              <a:cubicBezTo>
                                <a:pt x="573220" y="118713"/>
                                <a:pt x="571316" y="115222"/>
                                <a:pt x="570554" y="113686"/>
                              </a:cubicBezTo>
                              <a:cubicBezTo>
                                <a:pt x="569919" y="112416"/>
                                <a:pt x="570820" y="110677"/>
                                <a:pt x="571290" y="110664"/>
                              </a:cubicBezTo>
                              <a:cubicBezTo>
                                <a:pt x="572065" y="110652"/>
                                <a:pt x="572738" y="111896"/>
                                <a:pt x="573271" y="112124"/>
                              </a:cubicBezTo>
                              <a:cubicBezTo>
                                <a:pt x="573982" y="112442"/>
                                <a:pt x="573334" y="112594"/>
                                <a:pt x="573474" y="113381"/>
                              </a:cubicBezTo>
                              <a:cubicBezTo>
                                <a:pt x="573791" y="115120"/>
                                <a:pt x="575594" y="113241"/>
                                <a:pt x="575569" y="115146"/>
                              </a:cubicBezTo>
                              <a:cubicBezTo>
                                <a:pt x="575531" y="116669"/>
                                <a:pt x="573715" y="121024"/>
                                <a:pt x="573576" y="120364"/>
                              </a:cubicBezTo>
                              <a:moveTo>
                                <a:pt x="577016" y="291452"/>
                              </a:moveTo>
                              <a:cubicBezTo>
                                <a:pt x="578108" y="291998"/>
                                <a:pt x="574896" y="291363"/>
                                <a:pt x="574096" y="291261"/>
                              </a:cubicBezTo>
                              <a:cubicBezTo>
                                <a:pt x="572522" y="291045"/>
                                <a:pt x="571684" y="290969"/>
                                <a:pt x="570656" y="291045"/>
                              </a:cubicBezTo>
                              <a:cubicBezTo>
                                <a:pt x="567291" y="291287"/>
                                <a:pt x="563927" y="293026"/>
                                <a:pt x="561172" y="293229"/>
                              </a:cubicBezTo>
                              <a:cubicBezTo>
                                <a:pt x="558569" y="293420"/>
                                <a:pt x="555052" y="293775"/>
                                <a:pt x="552830" y="295324"/>
                              </a:cubicBezTo>
                              <a:cubicBezTo>
                                <a:pt x="551040" y="296555"/>
                                <a:pt x="549555" y="298879"/>
                                <a:pt x="548146" y="300847"/>
                              </a:cubicBezTo>
                              <a:cubicBezTo>
                                <a:pt x="546711" y="302827"/>
                                <a:pt x="544756" y="304643"/>
                                <a:pt x="543651" y="306471"/>
                              </a:cubicBezTo>
                              <a:cubicBezTo>
                                <a:pt x="542509" y="308375"/>
                                <a:pt x="541734" y="310051"/>
                                <a:pt x="540528" y="311790"/>
                              </a:cubicBezTo>
                              <a:cubicBezTo>
                                <a:pt x="537392" y="316297"/>
                                <a:pt x="534637" y="320462"/>
                                <a:pt x="532707" y="326492"/>
                              </a:cubicBezTo>
                              <a:cubicBezTo>
                                <a:pt x="532466" y="327216"/>
                                <a:pt x="531996" y="327635"/>
                                <a:pt x="531768" y="328155"/>
                              </a:cubicBezTo>
                              <a:cubicBezTo>
                                <a:pt x="528619" y="335608"/>
                                <a:pt x="528670" y="347554"/>
                                <a:pt x="529267" y="356314"/>
                              </a:cubicBezTo>
                              <a:cubicBezTo>
                                <a:pt x="529952" y="366699"/>
                                <a:pt x="531539" y="375917"/>
                                <a:pt x="534066" y="384677"/>
                              </a:cubicBezTo>
                              <a:cubicBezTo>
                                <a:pt x="534472" y="386086"/>
                                <a:pt x="534815" y="387546"/>
                                <a:pt x="535412" y="388942"/>
                              </a:cubicBezTo>
                              <a:cubicBezTo>
                                <a:pt x="536453" y="391355"/>
                                <a:pt x="537646" y="393983"/>
                                <a:pt x="537811" y="397499"/>
                              </a:cubicBezTo>
                              <a:cubicBezTo>
                                <a:pt x="538091" y="403390"/>
                                <a:pt x="538852" y="408468"/>
                                <a:pt x="539284" y="414080"/>
                              </a:cubicBezTo>
                              <a:cubicBezTo>
                                <a:pt x="540401" y="428959"/>
                                <a:pt x="540845" y="443026"/>
                                <a:pt x="541366" y="457753"/>
                              </a:cubicBezTo>
                              <a:cubicBezTo>
                                <a:pt x="541468" y="460724"/>
                                <a:pt x="541353" y="464990"/>
                                <a:pt x="540934" y="467148"/>
                              </a:cubicBezTo>
                              <a:cubicBezTo>
                                <a:pt x="540884" y="467529"/>
                                <a:pt x="540833" y="467770"/>
                                <a:pt x="540795" y="468189"/>
                              </a:cubicBezTo>
                              <a:cubicBezTo>
                                <a:pt x="540769" y="468354"/>
                                <a:pt x="540833" y="468888"/>
                                <a:pt x="540833" y="469027"/>
                              </a:cubicBezTo>
                              <a:cubicBezTo>
                                <a:pt x="540896" y="469903"/>
                                <a:pt x="542344" y="472011"/>
                                <a:pt x="541683" y="473090"/>
                              </a:cubicBezTo>
                              <a:cubicBezTo>
                                <a:pt x="541214" y="473839"/>
                                <a:pt x="536491" y="473826"/>
                                <a:pt x="535323" y="473928"/>
                              </a:cubicBezTo>
                              <a:cubicBezTo>
                                <a:pt x="526867" y="474588"/>
                                <a:pt x="519161" y="475172"/>
                                <a:pt x="511911" y="476924"/>
                              </a:cubicBezTo>
                              <a:lnTo>
                                <a:pt x="511899" y="476898"/>
                              </a:lnTo>
                              <a:cubicBezTo>
                                <a:pt x="511835" y="476924"/>
                                <a:pt x="511784" y="476924"/>
                                <a:pt x="511759" y="476924"/>
                              </a:cubicBezTo>
                              <a:lnTo>
                                <a:pt x="511708" y="476924"/>
                              </a:lnTo>
                              <a:cubicBezTo>
                                <a:pt x="511594" y="476924"/>
                                <a:pt x="511480" y="477025"/>
                                <a:pt x="511480" y="477127"/>
                              </a:cubicBezTo>
                              <a:cubicBezTo>
                                <a:pt x="511480" y="477254"/>
                                <a:pt x="511568" y="477356"/>
                                <a:pt x="511695" y="477356"/>
                              </a:cubicBezTo>
                              <a:lnTo>
                                <a:pt x="511759" y="477356"/>
                              </a:lnTo>
                              <a:cubicBezTo>
                                <a:pt x="511810" y="477356"/>
                                <a:pt x="511886" y="477330"/>
                                <a:pt x="511962" y="477317"/>
                              </a:cubicBezTo>
                              <a:lnTo>
                                <a:pt x="511962" y="477356"/>
                              </a:lnTo>
                              <a:cubicBezTo>
                                <a:pt x="519440" y="477736"/>
                                <a:pt x="528327" y="475032"/>
                                <a:pt x="536452" y="475908"/>
                              </a:cubicBezTo>
                              <a:cubicBezTo>
                                <a:pt x="538789" y="476149"/>
                                <a:pt x="541125" y="477406"/>
                                <a:pt x="543346" y="477470"/>
                              </a:cubicBezTo>
                              <a:cubicBezTo>
                                <a:pt x="544299" y="477495"/>
                                <a:pt x="545530" y="476632"/>
                                <a:pt x="545949" y="475908"/>
                              </a:cubicBezTo>
                              <a:cubicBezTo>
                                <a:pt x="546139" y="475578"/>
                                <a:pt x="546114" y="474042"/>
                                <a:pt x="546368" y="473928"/>
                              </a:cubicBezTo>
                              <a:cubicBezTo>
                                <a:pt x="546482" y="473864"/>
                                <a:pt x="547841" y="474524"/>
                                <a:pt x="548044" y="474867"/>
                              </a:cubicBezTo>
                              <a:cubicBezTo>
                                <a:pt x="548552" y="475819"/>
                                <a:pt x="547599" y="479501"/>
                                <a:pt x="546685" y="479869"/>
                              </a:cubicBezTo>
                              <a:cubicBezTo>
                                <a:pt x="546025" y="480123"/>
                                <a:pt x="544616" y="479666"/>
                                <a:pt x="544387" y="479666"/>
                              </a:cubicBezTo>
                              <a:cubicBezTo>
                                <a:pt x="543841" y="479653"/>
                                <a:pt x="543004" y="479742"/>
                                <a:pt x="542191" y="479666"/>
                              </a:cubicBezTo>
                              <a:cubicBezTo>
                                <a:pt x="537925" y="479222"/>
                                <a:pt x="533317" y="479945"/>
                                <a:pt x="528111" y="479450"/>
                              </a:cubicBezTo>
                              <a:cubicBezTo>
                                <a:pt x="519084" y="478587"/>
                                <a:pt x="509093" y="479438"/>
                                <a:pt x="500383" y="480504"/>
                              </a:cubicBezTo>
                              <a:cubicBezTo>
                                <a:pt x="495927" y="481037"/>
                                <a:pt x="490201" y="482243"/>
                                <a:pt x="485897" y="481317"/>
                              </a:cubicBezTo>
                              <a:cubicBezTo>
                                <a:pt x="485593" y="481266"/>
                                <a:pt x="483587" y="480580"/>
                                <a:pt x="483599" y="480606"/>
                              </a:cubicBezTo>
                              <a:cubicBezTo>
                                <a:pt x="483092" y="479844"/>
                                <a:pt x="485694" y="478574"/>
                                <a:pt x="486710" y="478308"/>
                              </a:cubicBezTo>
                              <a:lnTo>
                                <a:pt x="487091" y="478308"/>
                              </a:lnTo>
                              <a:cubicBezTo>
                                <a:pt x="487142" y="478308"/>
                                <a:pt x="487205" y="478270"/>
                                <a:pt x="487205" y="478194"/>
                              </a:cubicBezTo>
                              <a:cubicBezTo>
                                <a:pt x="487205" y="478143"/>
                                <a:pt x="487142" y="478092"/>
                                <a:pt x="487091" y="478092"/>
                              </a:cubicBezTo>
                              <a:lnTo>
                                <a:pt x="486710" y="478092"/>
                              </a:lnTo>
                              <a:cubicBezTo>
                                <a:pt x="483511" y="477356"/>
                                <a:pt x="479676" y="477000"/>
                                <a:pt x="475995" y="476949"/>
                              </a:cubicBezTo>
                              <a:cubicBezTo>
                                <a:pt x="479460" y="475731"/>
                                <a:pt x="484513" y="476746"/>
                                <a:pt x="488297" y="475807"/>
                              </a:cubicBezTo>
                              <a:lnTo>
                                <a:pt x="488271" y="475781"/>
                              </a:lnTo>
                              <a:cubicBezTo>
                                <a:pt x="488322" y="475769"/>
                                <a:pt x="488373" y="475756"/>
                                <a:pt x="488411" y="475756"/>
                              </a:cubicBezTo>
                              <a:lnTo>
                                <a:pt x="488513" y="475756"/>
                              </a:lnTo>
                              <a:cubicBezTo>
                                <a:pt x="488614" y="475781"/>
                                <a:pt x="488703" y="475718"/>
                                <a:pt x="488716" y="475629"/>
                              </a:cubicBezTo>
                              <a:cubicBezTo>
                                <a:pt x="488741" y="475527"/>
                                <a:pt x="488678" y="475426"/>
                                <a:pt x="488576" y="475413"/>
                              </a:cubicBezTo>
                              <a:cubicBezTo>
                                <a:pt x="488525" y="475400"/>
                                <a:pt x="488475" y="475400"/>
                                <a:pt x="488411" y="475400"/>
                              </a:cubicBezTo>
                              <a:cubicBezTo>
                                <a:pt x="488322" y="475400"/>
                                <a:pt x="488259" y="475413"/>
                                <a:pt x="488170" y="475426"/>
                              </a:cubicBezTo>
                              <a:lnTo>
                                <a:pt x="488195" y="475388"/>
                              </a:lnTo>
                              <a:cubicBezTo>
                                <a:pt x="484805" y="475096"/>
                                <a:pt x="481212" y="474778"/>
                                <a:pt x="478064" y="474550"/>
                              </a:cubicBezTo>
                              <a:cubicBezTo>
                                <a:pt x="494848" y="470881"/>
                                <a:pt x="516367" y="471516"/>
                                <a:pt x="530320" y="464114"/>
                              </a:cubicBezTo>
                              <a:cubicBezTo>
                                <a:pt x="533228" y="462578"/>
                                <a:pt x="535094" y="460432"/>
                                <a:pt x="535411" y="456192"/>
                              </a:cubicBezTo>
                              <a:cubicBezTo>
                                <a:pt x="535691" y="452662"/>
                                <a:pt x="535272" y="448689"/>
                                <a:pt x="534891" y="444943"/>
                              </a:cubicBezTo>
                              <a:cubicBezTo>
                                <a:pt x="533317" y="429378"/>
                                <a:pt x="531336" y="414270"/>
                                <a:pt x="529267" y="398020"/>
                              </a:cubicBezTo>
                              <a:lnTo>
                                <a:pt x="529190" y="398045"/>
                              </a:lnTo>
                              <a:cubicBezTo>
                                <a:pt x="529216" y="397994"/>
                                <a:pt x="529254" y="397944"/>
                                <a:pt x="529254" y="397893"/>
                              </a:cubicBezTo>
                              <a:cubicBezTo>
                                <a:pt x="529254" y="397817"/>
                                <a:pt x="529216" y="397741"/>
                                <a:pt x="529190" y="397677"/>
                              </a:cubicBezTo>
                              <a:lnTo>
                                <a:pt x="529267" y="397703"/>
                              </a:lnTo>
                              <a:cubicBezTo>
                                <a:pt x="528860" y="392840"/>
                                <a:pt x="528149" y="387521"/>
                                <a:pt x="527184" y="382899"/>
                              </a:cubicBezTo>
                              <a:cubicBezTo>
                                <a:pt x="526131" y="377872"/>
                                <a:pt x="523337" y="374139"/>
                                <a:pt x="522284" y="369556"/>
                              </a:cubicBezTo>
                              <a:cubicBezTo>
                                <a:pt x="521636" y="366750"/>
                                <a:pt x="519795" y="363868"/>
                                <a:pt x="518945" y="360809"/>
                              </a:cubicBezTo>
                              <a:cubicBezTo>
                                <a:pt x="517574" y="355857"/>
                                <a:pt x="517205" y="350512"/>
                                <a:pt x="516964" y="344838"/>
                              </a:cubicBezTo>
                              <a:cubicBezTo>
                                <a:pt x="516621" y="337080"/>
                                <a:pt x="517155" y="328981"/>
                                <a:pt x="518323" y="322011"/>
                              </a:cubicBezTo>
                              <a:cubicBezTo>
                                <a:pt x="519160" y="316970"/>
                                <a:pt x="520303" y="311473"/>
                                <a:pt x="522373" y="307207"/>
                              </a:cubicBezTo>
                              <a:cubicBezTo>
                                <a:pt x="522423" y="307131"/>
                                <a:pt x="523071" y="305366"/>
                                <a:pt x="523325" y="305430"/>
                              </a:cubicBezTo>
                              <a:cubicBezTo>
                                <a:pt x="523604" y="305506"/>
                                <a:pt x="523858" y="307956"/>
                                <a:pt x="523947" y="308566"/>
                              </a:cubicBezTo>
                              <a:cubicBezTo>
                                <a:pt x="525001" y="315472"/>
                                <a:pt x="525826" y="323306"/>
                                <a:pt x="527984" y="329488"/>
                              </a:cubicBezTo>
                              <a:cubicBezTo>
                                <a:pt x="528048" y="329692"/>
                                <a:pt x="528060" y="329920"/>
                                <a:pt x="528098" y="330149"/>
                              </a:cubicBezTo>
                              <a:cubicBezTo>
                                <a:pt x="528111" y="330225"/>
                                <a:pt x="528175" y="330276"/>
                                <a:pt x="528238" y="330276"/>
                              </a:cubicBezTo>
                              <a:lnTo>
                                <a:pt x="528263" y="330276"/>
                              </a:lnTo>
                              <a:cubicBezTo>
                                <a:pt x="528340" y="330250"/>
                                <a:pt x="528391" y="330174"/>
                                <a:pt x="528378" y="330098"/>
                              </a:cubicBezTo>
                              <a:cubicBezTo>
                                <a:pt x="528340" y="329895"/>
                                <a:pt x="528327" y="329653"/>
                                <a:pt x="528251" y="329412"/>
                              </a:cubicBezTo>
                              <a:lnTo>
                                <a:pt x="528327" y="329412"/>
                              </a:lnTo>
                              <a:cubicBezTo>
                                <a:pt x="526753" y="319941"/>
                                <a:pt x="525864" y="310699"/>
                                <a:pt x="524785" y="300529"/>
                              </a:cubicBezTo>
                              <a:cubicBezTo>
                                <a:pt x="523553" y="288989"/>
                                <a:pt x="523528" y="277131"/>
                                <a:pt x="522804" y="265184"/>
                              </a:cubicBezTo>
                              <a:cubicBezTo>
                                <a:pt x="522512" y="260220"/>
                                <a:pt x="521814" y="254418"/>
                                <a:pt x="521027" y="249746"/>
                              </a:cubicBezTo>
                              <a:cubicBezTo>
                                <a:pt x="520900" y="248959"/>
                                <a:pt x="520138" y="244770"/>
                                <a:pt x="520405" y="244541"/>
                              </a:cubicBezTo>
                              <a:cubicBezTo>
                                <a:pt x="520684" y="244300"/>
                                <a:pt x="523325" y="244554"/>
                                <a:pt x="523845" y="244541"/>
                              </a:cubicBezTo>
                              <a:cubicBezTo>
                                <a:pt x="524683" y="244503"/>
                                <a:pt x="527248" y="244135"/>
                                <a:pt x="527387" y="244744"/>
                              </a:cubicBezTo>
                              <a:cubicBezTo>
                                <a:pt x="527883" y="246839"/>
                                <a:pt x="528479" y="248985"/>
                                <a:pt x="528835" y="251524"/>
                              </a:cubicBezTo>
                              <a:cubicBezTo>
                                <a:pt x="530130" y="260360"/>
                                <a:pt x="528479" y="272205"/>
                                <a:pt x="535322" y="275506"/>
                              </a:cubicBezTo>
                              <a:cubicBezTo>
                                <a:pt x="535995" y="275836"/>
                                <a:pt x="536808" y="275595"/>
                                <a:pt x="537392" y="275925"/>
                              </a:cubicBezTo>
                              <a:cubicBezTo>
                                <a:pt x="538090" y="276306"/>
                                <a:pt x="538750" y="277715"/>
                                <a:pt x="538750" y="278629"/>
                              </a:cubicBezTo>
                              <a:cubicBezTo>
                                <a:pt x="538750" y="279670"/>
                                <a:pt x="537950" y="280660"/>
                                <a:pt x="537925" y="281663"/>
                              </a:cubicBezTo>
                              <a:cubicBezTo>
                                <a:pt x="537773" y="285802"/>
                                <a:pt x="543765" y="284761"/>
                                <a:pt x="546787" y="283644"/>
                              </a:cubicBezTo>
                              <a:cubicBezTo>
                                <a:pt x="548539" y="282984"/>
                                <a:pt x="550545" y="282666"/>
                                <a:pt x="549592" y="284990"/>
                              </a:cubicBezTo>
                              <a:cubicBezTo>
                                <a:pt x="547828" y="289332"/>
                                <a:pt x="541531" y="292671"/>
                                <a:pt x="541365" y="298549"/>
                              </a:cubicBezTo>
                              <a:cubicBezTo>
                                <a:pt x="541327" y="299564"/>
                                <a:pt x="541848" y="302484"/>
                                <a:pt x="542610" y="302510"/>
                              </a:cubicBezTo>
                              <a:cubicBezTo>
                                <a:pt x="542673" y="302510"/>
                                <a:pt x="544336" y="300491"/>
                                <a:pt x="544806" y="299907"/>
                              </a:cubicBezTo>
                              <a:cubicBezTo>
                                <a:pt x="547472" y="296479"/>
                                <a:pt x="549732" y="293178"/>
                                <a:pt x="554810" y="291985"/>
                              </a:cubicBezTo>
                              <a:cubicBezTo>
                                <a:pt x="556664" y="291541"/>
                                <a:pt x="558924" y="291452"/>
                                <a:pt x="560752" y="290830"/>
                              </a:cubicBezTo>
                              <a:cubicBezTo>
                                <a:pt x="566072" y="289065"/>
                                <a:pt x="572064" y="289027"/>
                                <a:pt x="577016" y="291452"/>
                              </a:cubicBezTo>
                              <a:moveTo>
                                <a:pt x="579352" y="381134"/>
                              </a:moveTo>
                              <a:cubicBezTo>
                                <a:pt x="579454" y="381160"/>
                                <a:pt x="579581" y="381211"/>
                                <a:pt x="579733" y="381211"/>
                              </a:cubicBezTo>
                              <a:lnTo>
                                <a:pt x="579733" y="381236"/>
                              </a:lnTo>
                              <a:cubicBezTo>
                                <a:pt x="577651" y="383280"/>
                                <a:pt x="575455" y="385743"/>
                                <a:pt x="573372" y="388536"/>
                              </a:cubicBezTo>
                              <a:cubicBezTo>
                                <a:pt x="572928" y="389107"/>
                                <a:pt x="571925" y="391075"/>
                                <a:pt x="571493" y="391240"/>
                              </a:cubicBezTo>
                              <a:cubicBezTo>
                                <a:pt x="569957" y="391812"/>
                                <a:pt x="566745" y="389806"/>
                                <a:pt x="566072" y="388638"/>
                              </a:cubicBezTo>
                              <a:cubicBezTo>
                                <a:pt x="565603" y="387812"/>
                                <a:pt x="565120" y="384918"/>
                                <a:pt x="566072" y="384461"/>
                              </a:cubicBezTo>
                              <a:cubicBezTo>
                                <a:pt x="566605" y="384220"/>
                                <a:pt x="568446" y="384562"/>
                                <a:pt x="569310" y="384359"/>
                              </a:cubicBezTo>
                              <a:cubicBezTo>
                                <a:pt x="570021" y="384207"/>
                                <a:pt x="571163" y="383572"/>
                                <a:pt x="571595" y="383216"/>
                              </a:cubicBezTo>
                              <a:cubicBezTo>
                                <a:pt x="572573" y="382404"/>
                                <a:pt x="572890" y="380880"/>
                                <a:pt x="573906" y="380398"/>
                              </a:cubicBezTo>
                              <a:cubicBezTo>
                                <a:pt x="575861" y="379446"/>
                                <a:pt x="577422" y="381807"/>
                                <a:pt x="579352" y="381134"/>
                              </a:cubicBezTo>
                              <a:moveTo>
                                <a:pt x="579733" y="380804"/>
                              </a:moveTo>
                              <a:lnTo>
                                <a:pt x="579733" y="380817"/>
                              </a:lnTo>
                              <a:cubicBezTo>
                                <a:pt x="579733" y="380817"/>
                                <a:pt x="579708" y="380804"/>
                                <a:pt x="579695" y="380804"/>
                              </a:cubicBezTo>
                              <a:cubicBezTo>
                                <a:pt x="579708" y="380817"/>
                                <a:pt x="579733" y="380792"/>
                                <a:pt x="579733" y="380804"/>
                              </a:cubicBezTo>
                              <a:moveTo>
                                <a:pt x="578476" y="375180"/>
                              </a:moveTo>
                              <a:cubicBezTo>
                                <a:pt x="579606" y="373898"/>
                                <a:pt x="582069" y="374012"/>
                                <a:pt x="583390" y="372996"/>
                              </a:cubicBezTo>
                              <a:cubicBezTo>
                                <a:pt x="583974" y="372527"/>
                                <a:pt x="584240" y="371676"/>
                                <a:pt x="584837" y="371219"/>
                              </a:cubicBezTo>
                              <a:cubicBezTo>
                                <a:pt x="585129" y="371016"/>
                                <a:pt x="585726" y="371092"/>
                                <a:pt x="585878" y="370914"/>
                              </a:cubicBezTo>
                              <a:cubicBezTo>
                                <a:pt x="585916" y="370876"/>
                                <a:pt x="585992" y="370242"/>
                                <a:pt x="586094" y="370178"/>
                              </a:cubicBezTo>
                              <a:cubicBezTo>
                                <a:pt x="586805" y="369670"/>
                                <a:pt x="588811" y="369493"/>
                                <a:pt x="589750" y="369759"/>
                              </a:cubicBezTo>
                              <a:cubicBezTo>
                                <a:pt x="590499" y="369988"/>
                                <a:pt x="590220" y="370191"/>
                                <a:pt x="589953" y="370495"/>
                              </a:cubicBezTo>
                              <a:cubicBezTo>
                                <a:pt x="588506" y="372108"/>
                                <a:pt x="587021" y="373555"/>
                                <a:pt x="585472" y="374977"/>
                              </a:cubicBezTo>
                              <a:cubicBezTo>
                                <a:pt x="584761" y="375625"/>
                                <a:pt x="582425" y="377681"/>
                                <a:pt x="582234" y="377694"/>
                              </a:cubicBezTo>
                              <a:cubicBezTo>
                                <a:pt x="581955" y="377707"/>
                                <a:pt x="578083" y="376920"/>
                                <a:pt x="577956" y="376754"/>
                              </a:cubicBezTo>
                              <a:cubicBezTo>
                                <a:pt x="577625" y="376297"/>
                                <a:pt x="578362" y="375320"/>
                                <a:pt x="578476" y="375180"/>
                              </a:cubicBezTo>
                              <a:moveTo>
                                <a:pt x="589750" y="381972"/>
                              </a:moveTo>
                              <a:cubicBezTo>
                                <a:pt x="589776" y="384918"/>
                                <a:pt x="589687" y="388790"/>
                                <a:pt x="589750" y="390923"/>
                              </a:cubicBezTo>
                              <a:cubicBezTo>
                                <a:pt x="589763" y="391748"/>
                                <a:pt x="590055" y="395214"/>
                                <a:pt x="589319" y="393627"/>
                              </a:cubicBezTo>
                              <a:cubicBezTo>
                                <a:pt x="588823" y="392548"/>
                                <a:pt x="588024" y="390948"/>
                                <a:pt x="587770" y="390199"/>
                              </a:cubicBezTo>
                              <a:cubicBezTo>
                                <a:pt x="587110" y="388333"/>
                                <a:pt x="587998" y="385578"/>
                                <a:pt x="588277" y="382798"/>
                              </a:cubicBezTo>
                              <a:cubicBezTo>
                                <a:pt x="588481" y="380792"/>
                                <a:pt x="588214" y="377427"/>
                                <a:pt x="589014" y="376120"/>
                              </a:cubicBezTo>
                              <a:cubicBezTo>
                                <a:pt x="589077" y="376005"/>
                                <a:pt x="589115" y="376031"/>
                                <a:pt x="589217" y="376120"/>
                              </a:cubicBezTo>
                              <a:cubicBezTo>
                                <a:pt x="589230" y="376145"/>
                                <a:pt x="589217" y="376310"/>
                                <a:pt x="589217" y="376335"/>
                              </a:cubicBezTo>
                              <a:cubicBezTo>
                                <a:pt x="589052" y="377580"/>
                                <a:pt x="589712" y="380246"/>
                                <a:pt x="589750" y="381972"/>
                              </a:cubicBezTo>
                              <a:moveTo>
                                <a:pt x="590575" y="404380"/>
                              </a:moveTo>
                              <a:cubicBezTo>
                                <a:pt x="592289" y="415083"/>
                                <a:pt x="591985" y="428452"/>
                                <a:pt x="593597" y="439522"/>
                              </a:cubicBezTo>
                              <a:cubicBezTo>
                                <a:pt x="594537" y="445984"/>
                                <a:pt x="595946" y="450885"/>
                                <a:pt x="597050" y="456814"/>
                              </a:cubicBezTo>
                              <a:cubicBezTo>
                                <a:pt x="597596" y="459873"/>
                                <a:pt x="598015" y="463098"/>
                                <a:pt x="598917" y="465993"/>
                              </a:cubicBezTo>
                              <a:cubicBezTo>
                                <a:pt x="599602" y="468227"/>
                                <a:pt x="600199" y="470665"/>
                                <a:pt x="601202" y="472874"/>
                              </a:cubicBezTo>
                              <a:cubicBezTo>
                                <a:pt x="603817" y="478638"/>
                                <a:pt x="607626" y="484821"/>
                                <a:pt x="612057" y="488921"/>
                              </a:cubicBezTo>
                              <a:cubicBezTo>
                                <a:pt x="612565" y="489391"/>
                                <a:pt x="613047" y="489747"/>
                                <a:pt x="613542" y="490292"/>
                              </a:cubicBezTo>
                              <a:cubicBezTo>
                                <a:pt x="613771" y="490534"/>
                                <a:pt x="614583" y="491168"/>
                                <a:pt x="614825" y="491397"/>
                              </a:cubicBezTo>
                              <a:cubicBezTo>
                                <a:pt x="616437" y="492933"/>
                                <a:pt x="619497" y="494368"/>
                                <a:pt x="621744" y="495409"/>
                              </a:cubicBezTo>
                              <a:cubicBezTo>
                                <a:pt x="629907" y="499129"/>
                                <a:pt x="639124" y="500728"/>
                                <a:pt x="648964" y="502493"/>
                              </a:cubicBezTo>
                              <a:cubicBezTo>
                                <a:pt x="635379" y="501668"/>
                                <a:pt x="623978" y="501858"/>
                                <a:pt x="614037" y="497173"/>
                              </a:cubicBezTo>
                              <a:cubicBezTo>
                                <a:pt x="610775" y="495637"/>
                                <a:pt x="608426" y="493568"/>
                                <a:pt x="605798" y="491118"/>
                              </a:cubicBezTo>
                              <a:cubicBezTo>
                                <a:pt x="600897" y="486573"/>
                                <a:pt x="596999" y="480821"/>
                                <a:pt x="594435" y="474029"/>
                              </a:cubicBezTo>
                              <a:cubicBezTo>
                                <a:pt x="587122" y="454617"/>
                                <a:pt x="586703" y="429188"/>
                                <a:pt x="583796" y="406881"/>
                              </a:cubicBezTo>
                              <a:cubicBezTo>
                                <a:pt x="583085" y="401460"/>
                                <a:pt x="581434" y="396166"/>
                                <a:pt x="580774" y="390415"/>
                              </a:cubicBezTo>
                              <a:cubicBezTo>
                                <a:pt x="580723" y="390072"/>
                                <a:pt x="580977" y="390605"/>
                                <a:pt x="580977" y="390618"/>
                              </a:cubicBezTo>
                              <a:cubicBezTo>
                                <a:pt x="581548" y="391710"/>
                                <a:pt x="582780" y="394566"/>
                                <a:pt x="583072" y="395620"/>
                              </a:cubicBezTo>
                              <a:cubicBezTo>
                                <a:pt x="584494" y="400914"/>
                                <a:pt x="585979" y="407224"/>
                                <a:pt x="587135" y="413445"/>
                              </a:cubicBezTo>
                              <a:cubicBezTo>
                                <a:pt x="587566" y="415743"/>
                                <a:pt x="587630" y="417939"/>
                                <a:pt x="587947" y="420136"/>
                              </a:cubicBezTo>
                              <a:cubicBezTo>
                                <a:pt x="588049" y="420821"/>
                                <a:pt x="588150" y="421647"/>
                                <a:pt x="588227" y="422307"/>
                              </a:cubicBezTo>
                              <a:cubicBezTo>
                                <a:pt x="588392" y="423614"/>
                                <a:pt x="588442" y="425493"/>
                                <a:pt x="588658" y="426852"/>
                              </a:cubicBezTo>
                              <a:cubicBezTo>
                                <a:pt x="589166" y="430051"/>
                                <a:pt x="589369" y="433847"/>
                                <a:pt x="589636" y="437745"/>
                              </a:cubicBezTo>
                              <a:cubicBezTo>
                                <a:pt x="589826" y="440487"/>
                                <a:pt x="590169" y="442239"/>
                                <a:pt x="590575" y="444639"/>
                              </a:cubicBezTo>
                              <a:cubicBezTo>
                                <a:pt x="590588" y="444765"/>
                                <a:pt x="590855" y="445768"/>
                                <a:pt x="591363" y="446606"/>
                              </a:cubicBezTo>
                              <a:cubicBezTo>
                                <a:pt x="591629" y="447025"/>
                                <a:pt x="591604" y="445578"/>
                                <a:pt x="591616" y="445667"/>
                              </a:cubicBezTo>
                              <a:cubicBezTo>
                                <a:pt x="591096" y="440957"/>
                                <a:pt x="590563" y="436209"/>
                                <a:pt x="590372" y="432019"/>
                              </a:cubicBezTo>
                              <a:cubicBezTo>
                                <a:pt x="590283" y="430343"/>
                                <a:pt x="590296" y="428477"/>
                                <a:pt x="590106" y="426585"/>
                              </a:cubicBezTo>
                              <a:cubicBezTo>
                                <a:pt x="589814" y="423678"/>
                                <a:pt x="589547" y="420352"/>
                                <a:pt x="589318" y="417305"/>
                              </a:cubicBezTo>
                              <a:cubicBezTo>
                                <a:pt x="588747" y="409979"/>
                                <a:pt x="587503" y="403035"/>
                                <a:pt x="587440" y="395620"/>
                              </a:cubicBezTo>
                              <a:cubicBezTo>
                                <a:pt x="587427" y="391951"/>
                                <a:pt x="588328" y="395785"/>
                                <a:pt x="588912" y="397296"/>
                              </a:cubicBezTo>
                              <a:cubicBezTo>
                                <a:pt x="589433" y="398655"/>
                                <a:pt x="589991" y="399759"/>
                                <a:pt x="590258" y="400724"/>
                              </a:cubicBezTo>
                              <a:cubicBezTo>
                                <a:pt x="590563" y="401816"/>
                                <a:pt x="590423" y="403415"/>
                                <a:pt x="590575" y="404380"/>
                              </a:cubicBezTo>
                              <a:moveTo>
                                <a:pt x="607575" y="475604"/>
                              </a:moveTo>
                              <a:cubicBezTo>
                                <a:pt x="613022" y="483703"/>
                                <a:pt x="621160" y="488109"/>
                                <a:pt x="631139" y="491549"/>
                              </a:cubicBezTo>
                              <a:cubicBezTo>
                                <a:pt x="638109" y="493949"/>
                                <a:pt x="644457" y="493720"/>
                                <a:pt x="649903" y="496971"/>
                              </a:cubicBezTo>
                              <a:cubicBezTo>
                                <a:pt x="643733" y="496640"/>
                                <a:pt x="639963" y="496729"/>
                                <a:pt x="634681" y="495498"/>
                              </a:cubicBezTo>
                              <a:cubicBezTo>
                                <a:pt x="633005" y="495117"/>
                                <a:pt x="630542" y="494660"/>
                                <a:pt x="628904" y="494089"/>
                              </a:cubicBezTo>
                              <a:cubicBezTo>
                                <a:pt x="620792" y="491257"/>
                                <a:pt x="614723" y="488363"/>
                                <a:pt x="610064" y="481761"/>
                              </a:cubicBezTo>
                              <a:cubicBezTo>
                                <a:pt x="606915" y="477279"/>
                                <a:pt x="607245" y="476797"/>
                                <a:pt x="607156" y="475388"/>
                              </a:cubicBezTo>
                              <a:cubicBezTo>
                                <a:pt x="607131" y="475070"/>
                                <a:pt x="607575" y="475604"/>
                                <a:pt x="607575" y="475604"/>
                              </a:cubicBezTo>
                              <a:moveTo>
                                <a:pt x="652925" y="495929"/>
                              </a:moveTo>
                              <a:cubicBezTo>
                                <a:pt x="654626" y="496158"/>
                                <a:pt x="657216" y="496729"/>
                                <a:pt x="659844" y="496983"/>
                              </a:cubicBezTo>
                              <a:cubicBezTo>
                                <a:pt x="663031" y="497288"/>
                                <a:pt x="674800" y="498494"/>
                                <a:pt x="677365" y="498824"/>
                              </a:cubicBezTo>
                              <a:cubicBezTo>
                                <a:pt x="673111" y="498418"/>
                                <a:pt x="658613" y="498557"/>
                                <a:pt x="655109" y="497478"/>
                              </a:cubicBezTo>
                              <a:cubicBezTo>
                                <a:pt x="654474" y="497301"/>
                                <a:pt x="651313" y="495714"/>
                                <a:pt x="652925" y="495929"/>
                              </a:cubicBezTo>
                              <a:moveTo>
                                <a:pt x="597050" y="492895"/>
                              </a:moveTo>
                              <a:cubicBezTo>
                                <a:pt x="591185" y="492413"/>
                                <a:pt x="586716" y="491930"/>
                                <a:pt x="580571" y="491651"/>
                              </a:cubicBezTo>
                              <a:cubicBezTo>
                                <a:pt x="580000" y="491626"/>
                                <a:pt x="577511" y="491588"/>
                                <a:pt x="577334" y="491435"/>
                              </a:cubicBezTo>
                              <a:cubicBezTo>
                                <a:pt x="576965" y="491118"/>
                                <a:pt x="577372" y="490051"/>
                                <a:pt x="577334" y="489772"/>
                              </a:cubicBezTo>
                              <a:cubicBezTo>
                                <a:pt x="577257" y="489353"/>
                                <a:pt x="575988" y="486179"/>
                                <a:pt x="576178" y="485913"/>
                              </a:cubicBezTo>
                              <a:cubicBezTo>
                                <a:pt x="576559" y="485443"/>
                                <a:pt x="580457" y="485697"/>
                                <a:pt x="580457" y="485697"/>
                              </a:cubicBezTo>
                              <a:cubicBezTo>
                                <a:pt x="584164" y="485760"/>
                                <a:pt x="588938" y="486154"/>
                                <a:pt x="593394" y="486547"/>
                              </a:cubicBezTo>
                              <a:cubicBezTo>
                                <a:pt x="594537" y="486636"/>
                                <a:pt x="597063" y="486522"/>
                                <a:pt x="597876" y="486852"/>
                              </a:cubicBezTo>
                              <a:cubicBezTo>
                                <a:pt x="598650" y="487182"/>
                                <a:pt x="599869" y="489340"/>
                                <a:pt x="600681" y="490394"/>
                              </a:cubicBezTo>
                              <a:cubicBezTo>
                                <a:pt x="600986" y="490788"/>
                                <a:pt x="603525" y="493619"/>
                                <a:pt x="603513" y="493631"/>
                              </a:cubicBezTo>
                              <a:cubicBezTo>
                                <a:pt x="602649" y="494025"/>
                                <a:pt x="598701" y="493047"/>
                                <a:pt x="597050" y="492895"/>
                              </a:cubicBezTo>
                              <a:moveTo>
                                <a:pt x="574718" y="478930"/>
                              </a:moveTo>
                              <a:cubicBezTo>
                                <a:pt x="574375" y="478651"/>
                                <a:pt x="574198" y="476860"/>
                                <a:pt x="573994" y="475591"/>
                              </a:cubicBezTo>
                              <a:cubicBezTo>
                                <a:pt x="573398" y="471858"/>
                                <a:pt x="572382" y="468722"/>
                                <a:pt x="571912" y="465383"/>
                              </a:cubicBezTo>
                              <a:cubicBezTo>
                                <a:pt x="571227" y="460394"/>
                                <a:pt x="570211" y="455951"/>
                                <a:pt x="569627" y="451520"/>
                              </a:cubicBezTo>
                              <a:cubicBezTo>
                                <a:pt x="568624" y="444080"/>
                                <a:pt x="568243" y="436272"/>
                                <a:pt x="567532" y="427728"/>
                              </a:cubicBezTo>
                              <a:cubicBezTo>
                                <a:pt x="566974" y="420847"/>
                                <a:pt x="566440" y="413026"/>
                                <a:pt x="566910" y="406881"/>
                              </a:cubicBezTo>
                              <a:cubicBezTo>
                                <a:pt x="567177" y="403390"/>
                                <a:pt x="568891" y="403022"/>
                                <a:pt x="570249" y="400838"/>
                              </a:cubicBezTo>
                              <a:cubicBezTo>
                                <a:pt x="570719" y="400064"/>
                                <a:pt x="570998" y="397855"/>
                                <a:pt x="571595" y="397182"/>
                              </a:cubicBezTo>
                              <a:cubicBezTo>
                                <a:pt x="571823" y="396941"/>
                                <a:pt x="572712" y="396928"/>
                                <a:pt x="573271" y="396560"/>
                              </a:cubicBezTo>
                              <a:cubicBezTo>
                                <a:pt x="574223" y="395938"/>
                                <a:pt x="574236" y="394960"/>
                                <a:pt x="574832" y="395100"/>
                              </a:cubicBezTo>
                              <a:cubicBezTo>
                                <a:pt x="574972" y="395138"/>
                                <a:pt x="574972" y="395214"/>
                                <a:pt x="575048" y="395303"/>
                              </a:cubicBezTo>
                              <a:cubicBezTo>
                                <a:pt x="579288" y="400724"/>
                                <a:pt x="580774" y="408354"/>
                                <a:pt x="582348" y="417000"/>
                              </a:cubicBezTo>
                              <a:cubicBezTo>
                                <a:pt x="583631" y="424135"/>
                                <a:pt x="583681" y="431828"/>
                                <a:pt x="584316" y="439624"/>
                              </a:cubicBezTo>
                              <a:cubicBezTo>
                                <a:pt x="585421" y="453335"/>
                                <a:pt x="588823" y="467783"/>
                                <a:pt x="593698" y="479450"/>
                              </a:cubicBezTo>
                              <a:cubicBezTo>
                                <a:pt x="594194" y="480644"/>
                                <a:pt x="592569" y="479869"/>
                                <a:pt x="591832" y="479755"/>
                              </a:cubicBezTo>
                              <a:cubicBezTo>
                                <a:pt x="590982" y="479641"/>
                                <a:pt x="590194" y="479603"/>
                                <a:pt x="589636" y="479552"/>
                              </a:cubicBezTo>
                              <a:cubicBezTo>
                                <a:pt x="585852" y="479209"/>
                                <a:pt x="579809" y="478346"/>
                                <a:pt x="576292" y="478727"/>
                              </a:cubicBezTo>
                              <a:cubicBezTo>
                                <a:pt x="575835" y="478777"/>
                                <a:pt x="575378" y="479463"/>
                                <a:pt x="574718" y="478930"/>
                              </a:cubicBezTo>
                              <a:moveTo>
                                <a:pt x="564612" y="426699"/>
                              </a:moveTo>
                              <a:cubicBezTo>
                                <a:pt x="564663" y="428007"/>
                                <a:pt x="564790" y="431410"/>
                                <a:pt x="563965" y="431765"/>
                              </a:cubicBezTo>
                              <a:cubicBezTo>
                                <a:pt x="564003" y="431676"/>
                                <a:pt x="563013" y="431473"/>
                                <a:pt x="563152" y="431600"/>
                              </a:cubicBezTo>
                              <a:cubicBezTo>
                                <a:pt x="562467" y="431016"/>
                                <a:pt x="562568" y="427804"/>
                                <a:pt x="562416" y="426484"/>
                              </a:cubicBezTo>
                              <a:cubicBezTo>
                                <a:pt x="562175" y="424427"/>
                                <a:pt x="561629" y="422180"/>
                                <a:pt x="561489" y="419704"/>
                              </a:cubicBezTo>
                              <a:cubicBezTo>
                                <a:pt x="561350" y="417381"/>
                                <a:pt x="561197" y="415045"/>
                                <a:pt x="560753" y="412722"/>
                              </a:cubicBezTo>
                              <a:cubicBezTo>
                                <a:pt x="559902" y="408202"/>
                                <a:pt x="558506" y="403073"/>
                                <a:pt x="558874" y="398959"/>
                              </a:cubicBezTo>
                              <a:cubicBezTo>
                                <a:pt x="559217" y="395151"/>
                                <a:pt x="561210" y="392421"/>
                                <a:pt x="564828" y="392802"/>
                              </a:cubicBezTo>
                              <a:cubicBezTo>
                                <a:pt x="565704" y="392903"/>
                                <a:pt x="566161" y="393081"/>
                                <a:pt x="567329" y="393424"/>
                              </a:cubicBezTo>
                              <a:cubicBezTo>
                                <a:pt x="568332" y="393741"/>
                                <a:pt x="570135" y="393970"/>
                                <a:pt x="569716" y="394478"/>
                              </a:cubicBezTo>
                              <a:cubicBezTo>
                                <a:pt x="568370" y="396115"/>
                                <a:pt x="566072" y="399442"/>
                                <a:pt x="565552" y="401156"/>
                              </a:cubicBezTo>
                              <a:cubicBezTo>
                                <a:pt x="565298" y="401994"/>
                                <a:pt x="564866" y="402413"/>
                                <a:pt x="564714" y="402920"/>
                              </a:cubicBezTo>
                              <a:cubicBezTo>
                                <a:pt x="564435" y="403822"/>
                                <a:pt x="564282" y="405904"/>
                                <a:pt x="564079" y="407300"/>
                              </a:cubicBezTo>
                              <a:cubicBezTo>
                                <a:pt x="563254" y="413572"/>
                                <a:pt x="564358" y="420250"/>
                                <a:pt x="564612" y="426700"/>
                              </a:cubicBezTo>
                              <a:moveTo>
                                <a:pt x="572953" y="492476"/>
                              </a:moveTo>
                              <a:cubicBezTo>
                                <a:pt x="572712" y="493428"/>
                                <a:pt x="572001" y="494292"/>
                                <a:pt x="571493" y="495409"/>
                              </a:cubicBezTo>
                              <a:cubicBezTo>
                                <a:pt x="571062" y="496348"/>
                                <a:pt x="570744" y="497923"/>
                                <a:pt x="570135" y="498329"/>
                              </a:cubicBezTo>
                              <a:cubicBezTo>
                                <a:pt x="568345" y="499510"/>
                                <a:pt x="561210" y="498748"/>
                                <a:pt x="559077" y="498735"/>
                              </a:cubicBezTo>
                              <a:cubicBezTo>
                                <a:pt x="555725" y="498722"/>
                                <a:pt x="552475" y="498024"/>
                                <a:pt x="549390" y="497275"/>
                              </a:cubicBezTo>
                              <a:cubicBezTo>
                                <a:pt x="550228" y="497478"/>
                                <a:pt x="553300" y="496678"/>
                                <a:pt x="553046" y="496133"/>
                              </a:cubicBezTo>
                              <a:cubicBezTo>
                                <a:pt x="552843" y="495714"/>
                                <a:pt x="546775" y="495828"/>
                                <a:pt x="546051" y="495828"/>
                              </a:cubicBezTo>
                              <a:cubicBezTo>
                                <a:pt x="541874" y="495726"/>
                                <a:pt x="537075" y="496475"/>
                                <a:pt x="532504" y="496970"/>
                              </a:cubicBezTo>
                              <a:cubicBezTo>
                                <a:pt x="528048" y="497440"/>
                                <a:pt x="523541" y="498113"/>
                                <a:pt x="518945" y="498532"/>
                              </a:cubicBezTo>
                              <a:cubicBezTo>
                                <a:pt x="515644" y="498824"/>
                                <a:pt x="512191" y="498557"/>
                                <a:pt x="508928" y="498837"/>
                              </a:cubicBezTo>
                              <a:cubicBezTo>
                                <a:pt x="504510" y="499243"/>
                                <a:pt x="501133" y="500398"/>
                                <a:pt x="496524" y="500195"/>
                              </a:cubicBezTo>
                              <a:cubicBezTo>
                                <a:pt x="493223" y="500068"/>
                                <a:pt x="489871" y="500563"/>
                                <a:pt x="487040" y="500398"/>
                              </a:cubicBezTo>
                              <a:cubicBezTo>
                                <a:pt x="486025" y="500348"/>
                                <a:pt x="483003" y="500424"/>
                                <a:pt x="485161" y="499890"/>
                              </a:cubicBezTo>
                              <a:cubicBezTo>
                                <a:pt x="487205" y="499383"/>
                                <a:pt x="490862" y="498405"/>
                                <a:pt x="492563" y="498215"/>
                              </a:cubicBezTo>
                              <a:cubicBezTo>
                                <a:pt x="494963" y="497935"/>
                                <a:pt x="495953" y="498177"/>
                                <a:pt x="497984" y="498012"/>
                              </a:cubicBezTo>
                              <a:cubicBezTo>
                                <a:pt x="498200" y="497986"/>
                                <a:pt x="500282" y="497631"/>
                                <a:pt x="500384" y="497389"/>
                              </a:cubicBezTo>
                              <a:cubicBezTo>
                                <a:pt x="500701" y="496640"/>
                                <a:pt x="498962" y="496412"/>
                                <a:pt x="498302" y="496348"/>
                              </a:cubicBezTo>
                              <a:cubicBezTo>
                                <a:pt x="495940" y="496069"/>
                                <a:pt x="492474" y="496323"/>
                                <a:pt x="490595" y="495929"/>
                              </a:cubicBezTo>
                              <a:cubicBezTo>
                                <a:pt x="490075" y="495828"/>
                                <a:pt x="490633" y="495561"/>
                                <a:pt x="489440" y="495409"/>
                              </a:cubicBezTo>
                              <a:cubicBezTo>
                                <a:pt x="491065" y="495625"/>
                                <a:pt x="490430" y="495053"/>
                                <a:pt x="490900" y="494673"/>
                              </a:cubicBezTo>
                              <a:cubicBezTo>
                                <a:pt x="491078" y="494520"/>
                                <a:pt x="495775" y="493847"/>
                                <a:pt x="495686" y="493314"/>
                              </a:cubicBezTo>
                              <a:cubicBezTo>
                                <a:pt x="495597" y="492692"/>
                                <a:pt x="493325" y="492971"/>
                                <a:pt x="492563" y="492794"/>
                              </a:cubicBezTo>
                              <a:cubicBezTo>
                                <a:pt x="491370" y="492527"/>
                                <a:pt x="490151" y="491867"/>
                                <a:pt x="488386" y="491651"/>
                              </a:cubicBezTo>
                              <a:cubicBezTo>
                                <a:pt x="486570" y="491423"/>
                                <a:pt x="490519" y="491042"/>
                                <a:pt x="491103" y="491029"/>
                              </a:cubicBezTo>
                              <a:cubicBezTo>
                                <a:pt x="502656" y="490508"/>
                                <a:pt x="515136" y="490343"/>
                                <a:pt x="527286" y="489048"/>
                              </a:cubicBezTo>
                              <a:cubicBezTo>
                                <a:pt x="531527" y="488591"/>
                                <a:pt x="535983" y="488160"/>
                                <a:pt x="539601" y="487271"/>
                              </a:cubicBezTo>
                              <a:cubicBezTo>
                                <a:pt x="543981" y="486192"/>
                                <a:pt x="547536" y="484414"/>
                                <a:pt x="549707" y="481317"/>
                              </a:cubicBezTo>
                              <a:cubicBezTo>
                                <a:pt x="549987" y="480923"/>
                                <a:pt x="551269" y="478384"/>
                                <a:pt x="551992" y="479755"/>
                              </a:cubicBezTo>
                              <a:cubicBezTo>
                                <a:pt x="552259" y="480250"/>
                                <a:pt x="550532" y="483742"/>
                                <a:pt x="550012" y="484656"/>
                              </a:cubicBezTo>
                              <a:cubicBezTo>
                                <a:pt x="549060" y="486370"/>
                                <a:pt x="546482" y="487474"/>
                                <a:pt x="544489" y="488211"/>
                              </a:cubicBezTo>
                              <a:lnTo>
                                <a:pt x="544476" y="488249"/>
                              </a:lnTo>
                              <a:cubicBezTo>
                                <a:pt x="544464" y="488236"/>
                                <a:pt x="544464" y="488211"/>
                                <a:pt x="544438" y="488211"/>
                              </a:cubicBezTo>
                              <a:lnTo>
                                <a:pt x="544070" y="488211"/>
                              </a:lnTo>
                              <a:cubicBezTo>
                                <a:pt x="543969" y="488160"/>
                                <a:pt x="543854" y="488223"/>
                                <a:pt x="543816" y="488337"/>
                              </a:cubicBezTo>
                              <a:cubicBezTo>
                                <a:pt x="543791" y="488464"/>
                                <a:pt x="543854" y="488566"/>
                                <a:pt x="543969" y="488604"/>
                              </a:cubicBezTo>
                              <a:cubicBezTo>
                                <a:pt x="544070" y="488629"/>
                                <a:pt x="544184" y="488629"/>
                                <a:pt x="544311" y="488629"/>
                              </a:cubicBezTo>
                              <a:lnTo>
                                <a:pt x="544388" y="488629"/>
                              </a:lnTo>
                              <a:cubicBezTo>
                                <a:pt x="546851" y="488794"/>
                                <a:pt x="549948" y="489277"/>
                                <a:pt x="552196" y="488845"/>
                              </a:cubicBezTo>
                              <a:cubicBezTo>
                                <a:pt x="553465" y="488591"/>
                                <a:pt x="554722" y="488223"/>
                                <a:pt x="555014" y="486852"/>
                              </a:cubicBezTo>
                              <a:cubicBezTo>
                                <a:pt x="555547" y="484465"/>
                                <a:pt x="554405" y="480695"/>
                                <a:pt x="553770" y="478409"/>
                              </a:cubicBezTo>
                              <a:cubicBezTo>
                                <a:pt x="553643" y="477978"/>
                                <a:pt x="553719" y="477178"/>
                                <a:pt x="553567" y="476949"/>
                              </a:cubicBezTo>
                              <a:cubicBezTo>
                                <a:pt x="553160" y="476378"/>
                                <a:pt x="551865" y="476632"/>
                                <a:pt x="551472" y="475908"/>
                              </a:cubicBezTo>
                              <a:cubicBezTo>
                                <a:pt x="551256" y="475502"/>
                                <a:pt x="551434" y="474702"/>
                                <a:pt x="551383" y="473928"/>
                              </a:cubicBezTo>
                              <a:cubicBezTo>
                                <a:pt x="550228" y="458959"/>
                                <a:pt x="547257" y="445743"/>
                                <a:pt x="545530" y="430038"/>
                              </a:cubicBezTo>
                              <a:cubicBezTo>
                                <a:pt x="544806" y="423322"/>
                                <a:pt x="543524" y="416606"/>
                                <a:pt x="542928" y="409586"/>
                              </a:cubicBezTo>
                              <a:cubicBezTo>
                                <a:pt x="542509" y="404812"/>
                                <a:pt x="541709" y="400153"/>
                                <a:pt x="540833" y="396154"/>
                              </a:cubicBezTo>
                              <a:cubicBezTo>
                                <a:pt x="539893" y="391748"/>
                                <a:pt x="538268" y="387889"/>
                                <a:pt x="536986" y="383420"/>
                              </a:cubicBezTo>
                              <a:cubicBezTo>
                                <a:pt x="535247" y="377389"/>
                                <a:pt x="533406" y="370356"/>
                                <a:pt x="533025" y="363817"/>
                              </a:cubicBezTo>
                              <a:cubicBezTo>
                                <a:pt x="532860" y="361164"/>
                                <a:pt x="532631" y="358714"/>
                                <a:pt x="532809" y="356213"/>
                              </a:cubicBezTo>
                              <a:cubicBezTo>
                                <a:pt x="532936" y="354689"/>
                                <a:pt x="532314" y="353039"/>
                                <a:pt x="532288" y="351731"/>
                              </a:cubicBezTo>
                              <a:cubicBezTo>
                                <a:pt x="532199" y="348202"/>
                                <a:pt x="532352" y="344710"/>
                                <a:pt x="532606" y="339530"/>
                              </a:cubicBezTo>
                              <a:cubicBezTo>
                                <a:pt x="533037" y="330682"/>
                                <a:pt x="536795" y="324461"/>
                                <a:pt x="540833" y="317846"/>
                              </a:cubicBezTo>
                              <a:cubicBezTo>
                                <a:pt x="544857" y="311257"/>
                                <a:pt x="547333" y="304465"/>
                                <a:pt x="552107" y="299272"/>
                              </a:cubicBezTo>
                              <a:cubicBezTo>
                                <a:pt x="553135" y="298155"/>
                                <a:pt x="555763" y="297787"/>
                                <a:pt x="557629" y="296987"/>
                              </a:cubicBezTo>
                              <a:cubicBezTo>
                                <a:pt x="559635" y="296136"/>
                                <a:pt x="560841" y="295984"/>
                                <a:pt x="563673" y="295641"/>
                              </a:cubicBezTo>
                              <a:cubicBezTo>
                                <a:pt x="567126" y="295197"/>
                                <a:pt x="570439" y="293128"/>
                                <a:pt x="574718" y="293648"/>
                              </a:cubicBezTo>
                              <a:cubicBezTo>
                                <a:pt x="575391" y="293737"/>
                                <a:pt x="578121" y="293851"/>
                                <a:pt x="575772" y="294067"/>
                              </a:cubicBezTo>
                              <a:cubicBezTo>
                                <a:pt x="573690" y="294258"/>
                                <a:pt x="570427" y="294943"/>
                                <a:pt x="568992" y="295426"/>
                              </a:cubicBezTo>
                              <a:cubicBezTo>
                                <a:pt x="566288" y="296327"/>
                                <a:pt x="564612" y="297571"/>
                                <a:pt x="562416" y="298231"/>
                              </a:cubicBezTo>
                              <a:cubicBezTo>
                                <a:pt x="559673" y="299069"/>
                                <a:pt x="556804" y="299882"/>
                                <a:pt x="554709" y="302002"/>
                              </a:cubicBezTo>
                              <a:cubicBezTo>
                                <a:pt x="553668" y="303030"/>
                                <a:pt x="552805" y="304744"/>
                                <a:pt x="551789" y="305950"/>
                              </a:cubicBezTo>
                              <a:cubicBezTo>
                                <a:pt x="549821" y="308286"/>
                                <a:pt x="547904" y="310165"/>
                                <a:pt x="547104" y="313352"/>
                              </a:cubicBezTo>
                              <a:cubicBezTo>
                                <a:pt x="546241" y="316742"/>
                                <a:pt x="546127" y="320233"/>
                                <a:pt x="544489" y="322950"/>
                              </a:cubicBezTo>
                              <a:cubicBezTo>
                                <a:pt x="542889" y="325603"/>
                                <a:pt x="540934" y="327977"/>
                                <a:pt x="540211" y="331088"/>
                              </a:cubicBezTo>
                              <a:cubicBezTo>
                                <a:pt x="539728" y="333195"/>
                                <a:pt x="539715" y="335671"/>
                                <a:pt x="539601" y="337855"/>
                              </a:cubicBezTo>
                              <a:cubicBezTo>
                                <a:pt x="539284" y="343492"/>
                                <a:pt x="540350" y="347986"/>
                                <a:pt x="540744" y="353915"/>
                              </a:cubicBezTo>
                              <a:cubicBezTo>
                                <a:pt x="540909" y="356581"/>
                                <a:pt x="541632" y="358447"/>
                                <a:pt x="541772" y="361215"/>
                              </a:cubicBezTo>
                              <a:cubicBezTo>
                                <a:pt x="541836" y="362167"/>
                                <a:pt x="540871" y="359107"/>
                                <a:pt x="540744" y="358701"/>
                              </a:cubicBezTo>
                              <a:cubicBezTo>
                                <a:pt x="538865" y="353039"/>
                                <a:pt x="537316" y="346729"/>
                                <a:pt x="536872" y="340368"/>
                              </a:cubicBezTo>
                              <a:cubicBezTo>
                                <a:pt x="536859" y="340038"/>
                                <a:pt x="536910" y="337563"/>
                                <a:pt x="536554" y="337347"/>
                              </a:cubicBezTo>
                              <a:cubicBezTo>
                                <a:pt x="536097" y="337017"/>
                                <a:pt x="535780" y="338972"/>
                                <a:pt x="535729" y="339429"/>
                              </a:cubicBezTo>
                              <a:cubicBezTo>
                                <a:pt x="535437" y="342298"/>
                                <a:pt x="536072" y="345333"/>
                                <a:pt x="536148" y="348494"/>
                              </a:cubicBezTo>
                              <a:cubicBezTo>
                                <a:pt x="536224" y="351884"/>
                                <a:pt x="536910" y="355146"/>
                                <a:pt x="537621" y="357660"/>
                              </a:cubicBezTo>
                              <a:cubicBezTo>
                                <a:pt x="538903" y="362358"/>
                                <a:pt x="539068" y="366979"/>
                                <a:pt x="540934" y="371118"/>
                              </a:cubicBezTo>
                              <a:cubicBezTo>
                                <a:pt x="542394" y="374317"/>
                                <a:pt x="544235" y="378062"/>
                                <a:pt x="545530" y="382176"/>
                              </a:cubicBezTo>
                              <a:cubicBezTo>
                                <a:pt x="545543" y="382214"/>
                                <a:pt x="546723" y="385908"/>
                                <a:pt x="546685" y="385921"/>
                              </a:cubicBezTo>
                              <a:cubicBezTo>
                                <a:pt x="546533" y="385959"/>
                                <a:pt x="544832" y="383318"/>
                                <a:pt x="544692" y="383115"/>
                              </a:cubicBezTo>
                              <a:cubicBezTo>
                                <a:pt x="543321" y="380944"/>
                                <a:pt x="542470" y="379382"/>
                                <a:pt x="541150" y="377059"/>
                              </a:cubicBezTo>
                              <a:cubicBezTo>
                                <a:pt x="540756" y="376374"/>
                                <a:pt x="539614" y="374025"/>
                                <a:pt x="539385" y="374038"/>
                              </a:cubicBezTo>
                              <a:cubicBezTo>
                                <a:pt x="538750" y="374050"/>
                                <a:pt x="538941" y="375129"/>
                                <a:pt x="538966" y="375294"/>
                              </a:cubicBezTo>
                              <a:cubicBezTo>
                                <a:pt x="539093" y="376297"/>
                                <a:pt x="540426" y="378773"/>
                                <a:pt x="540629" y="379243"/>
                              </a:cubicBezTo>
                              <a:cubicBezTo>
                                <a:pt x="541404" y="381173"/>
                                <a:pt x="542242" y="382887"/>
                                <a:pt x="542712" y="384677"/>
                              </a:cubicBezTo>
                              <a:cubicBezTo>
                                <a:pt x="544159" y="390034"/>
                                <a:pt x="544781" y="393792"/>
                                <a:pt x="545746" y="399366"/>
                              </a:cubicBezTo>
                              <a:cubicBezTo>
                                <a:pt x="546660" y="404723"/>
                                <a:pt x="547650" y="409865"/>
                                <a:pt x="547930" y="415959"/>
                              </a:cubicBezTo>
                              <a:cubicBezTo>
                                <a:pt x="548044" y="418460"/>
                                <a:pt x="547968" y="422243"/>
                                <a:pt x="548869" y="424186"/>
                              </a:cubicBezTo>
                              <a:cubicBezTo>
                                <a:pt x="549402" y="425328"/>
                                <a:pt x="550431" y="425785"/>
                                <a:pt x="550634" y="427106"/>
                              </a:cubicBezTo>
                              <a:cubicBezTo>
                                <a:pt x="551091" y="429861"/>
                                <a:pt x="551256" y="432946"/>
                                <a:pt x="551573" y="435866"/>
                              </a:cubicBezTo>
                              <a:cubicBezTo>
                                <a:pt x="552068" y="440411"/>
                                <a:pt x="552767" y="444791"/>
                                <a:pt x="552830" y="449006"/>
                              </a:cubicBezTo>
                              <a:cubicBezTo>
                                <a:pt x="552868" y="451266"/>
                                <a:pt x="553186" y="454833"/>
                                <a:pt x="553465" y="457652"/>
                              </a:cubicBezTo>
                              <a:cubicBezTo>
                                <a:pt x="553643" y="459683"/>
                                <a:pt x="554328" y="460788"/>
                                <a:pt x="554811" y="462146"/>
                              </a:cubicBezTo>
                              <a:cubicBezTo>
                                <a:pt x="555458" y="463962"/>
                                <a:pt x="554976" y="467745"/>
                                <a:pt x="556169" y="468507"/>
                              </a:cubicBezTo>
                              <a:cubicBezTo>
                                <a:pt x="557197" y="469154"/>
                                <a:pt x="556550" y="467923"/>
                                <a:pt x="556474" y="467047"/>
                              </a:cubicBezTo>
                              <a:cubicBezTo>
                                <a:pt x="556042" y="462083"/>
                                <a:pt x="555318" y="457258"/>
                                <a:pt x="554912" y="453284"/>
                              </a:cubicBezTo>
                              <a:cubicBezTo>
                                <a:pt x="553947" y="443712"/>
                                <a:pt x="553313" y="431321"/>
                                <a:pt x="553363" y="420326"/>
                              </a:cubicBezTo>
                              <a:cubicBezTo>
                                <a:pt x="553363" y="417800"/>
                                <a:pt x="552932" y="415553"/>
                                <a:pt x="552932" y="413141"/>
                              </a:cubicBezTo>
                              <a:cubicBezTo>
                                <a:pt x="552970" y="404507"/>
                                <a:pt x="552424" y="395455"/>
                                <a:pt x="550113" y="387901"/>
                              </a:cubicBezTo>
                              <a:cubicBezTo>
                                <a:pt x="550012" y="387546"/>
                                <a:pt x="549123" y="385388"/>
                                <a:pt x="549390" y="385299"/>
                              </a:cubicBezTo>
                              <a:cubicBezTo>
                                <a:pt x="549517" y="385261"/>
                                <a:pt x="550519" y="387228"/>
                                <a:pt x="550634" y="387482"/>
                              </a:cubicBezTo>
                              <a:cubicBezTo>
                                <a:pt x="551116" y="388485"/>
                                <a:pt x="551230" y="389260"/>
                                <a:pt x="551472" y="390098"/>
                              </a:cubicBezTo>
                              <a:cubicBezTo>
                                <a:pt x="552894" y="394846"/>
                                <a:pt x="554125" y="397880"/>
                                <a:pt x="555128" y="403339"/>
                              </a:cubicBezTo>
                              <a:cubicBezTo>
                                <a:pt x="555991" y="408075"/>
                                <a:pt x="556360" y="413331"/>
                                <a:pt x="556474" y="418447"/>
                              </a:cubicBezTo>
                              <a:cubicBezTo>
                                <a:pt x="556664" y="425900"/>
                                <a:pt x="556855" y="434165"/>
                                <a:pt x="557629" y="442125"/>
                              </a:cubicBezTo>
                              <a:cubicBezTo>
                                <a:pt x="558239" y="448409"/>
                                <a:pt x="558950" y="454084"/>
                                <a:pt x="559711" y="460267"/>
                              </a:cubicBezTo>
                              <a:cubicBezTo>
                                <a:pt x="560448" y="466158"/>
                                <a:pt x="561222" y="474105"/>
                                <a:pt x="562530" y="480390"/>
                              </a:cubicBezTo>
                              <a:cubicBezTo>
                                <a:pt x="563545" y="485316"/>
                                <a:pt x="564066" y="491753"/>
                                <a:pt x="560549" y="494266"/>
                              </a:cubicBezTo>
                              <a:cubicBezTo>
                                <a:pt x="560067" y="494596"/>
                                <a:pt x="558086" y="495447"/>
                                <a:pt x="556893" y="495714"/>
                              </a:cubicBezTo>
                              <a:cubicBezTo>
                                <a:pt x="556525" y="495790"/>
                                <a:pt x="554569" y="495803"/>
                                <a:pt x="554709" y="496450"/>
                              </a:cubicBezTo>
                              <a:cubicBezTo>
                                <a:pt x="554912" y="497377"/>
                                <a:pt x="558988" y="496869"/>
                                <a:pt x="560143" y="496869"/>
                              </a:cubicBezTo>
                              <a:cubicBezTo>
                                <a:pt x="562644" y="496869"/>
                                <a:pt x="565158" y="497136"/>
                                <a:pt x="566072" y="495929"/>
                              </a:cubicBezTo>
                              <a:cubicBezTo>
                                <a:pt x="566796" y="494977"/>
                                <a:pt x="567240" y="493022"/>
                                <a:pt x="567227" y="491435"/>
                              </a:cubicBezTo>
                              <a:cubicBezTo>
                                <a:pt x="567138" y="482713"/>
                                <a:pt x="563634" y="476391"/>
                                <a:pt x="562415" y="468392"/>
                              </a:cubicBezTo>
                              <a:cubicBezTo>
                                <a:pt x="561603" y="463009"/>
                                <a:pt x="560968" y="456281"/>
                                <a:pt x="560651" y="450047"/>
                              </a:cubicBezTo>
                              <a:cubicBezTo>
                                <a:pt x="560460" y="446264"/>
                                <a:pt x="559280" y="441528"/>
                                <a:pt x="559927" y="438900"/>
                              </a:cubicBezTo>
                              <a:cubicBezTo>
                                <a:pt x="561831" y="454034"/>
                                <a:pt x="564218" y="468380"/>
                                <a:pt x="568167" y="482688"/>
                              </a:cubicBezTo>
                              <a:cubicBezTo>
                                <a:pt x="568091" y="482409"/>
                                <a:pt x="568433" y="484707"/>
                                <a:pt x="569309" y="483831"/>
                              </a:cubicBezTo>
                              <a:cubicBezTo>
                                <a:pt x="569512" y="483615"/>
                                <a:pt x="568878" y="481799"/>
                                <a:pt x="568890" y="481850"/>
                              </a:cubicBezTo>
                              <a:cubicBezTo>
                                <a:pt x="568141" y="477699"/>
                                <a:pt x="566453" y="469688"/>
                                <a:pt x="565958" y="465269"/>
                              </a:cubicBezTo>
                              <a:cubicBezTo>
                                <a:pt x="565805" y="463720"/>
                                <a:pt x="565653" y="463098"/>
                                <a:pt x="565437" y="461829"/>
                              </a:cubicBezTo>
                              <a:cubicBezTo>
                                <a:pt x="564967" y="458922"/>
                                <a:pt x="564434" y="457449"/>
                                <a:pt x="566808" y="456725"/>
                              </a:cubicBezTo>
                              <a:cubicBezTo>
                                <a:pt x="566618" y="456776"/>
                                <a:pt x="568218" y="456573"/>
                                <a:pt x="568167" y="456509"/>
                              </a:cubicBezTo>
                              <a:cubicBezTo>
                                <a:pt x="568294" y="456649"/>
                                <a:pt x="568598" y="459379"/>
                                <a:pt x="568776" y="460470"/>
                              </a:cubicBezTo>
                              <a:cubicBezTo>
                                <a:pt x="569881" y="466983"/>
                                <a:pt x="570503" y="474436"/>
                                <a:pt x="571696" y="480707"/>
                              </a:cubicBezTo>
                              <a:cubicBezTo>
                                <a:pt x="572394" y="484351"/>
                                <a:pt x="573943" y="488668"/>
                                <a:pt x="572953" y="492476"/>
                              </a:cubicBezTo>
                              <a:moveTo>
                                <a:pt x="440916" y="425785"/>
                              </a:moveTo>
                              <a:cubicBezTo>
                                <a:pt x="432829" y="423081"/>
                                <a:pt x="419714" y="421697"/>
                                <a:pt x="399642" y="428477"/>
                              </a:cubicBezTo>
                              <a:cubicBezTo>
                                <a:pt x="392164" y="431016"/>
                                <a:pt x="386032" y="428832"/>
                                <a:pt x="378897" y="426281"/>
                              </a:cubicBezTo>
                              <a:cubicBezTo>
                                <a:pt x="373412" y="424313"/>
                                <a:pt x="367204" y="422091"/>
                                <a:pt x="359713" y="422091"/>
                              </a:cubicBezTo>
                              <a:lnTo>
                                <a:pt x="359611" y="422091"/>
                              </a:lnTo>
                              <a:cubicBezTo>
                                <a:pt x="352121" y="422091"/>
                                <a:pt x="346027" y="424313"/>
                                <a:pt x="340644" y="426293"/>
                              </a:cubicBezTo>
                              <a:cubicBezTo>
                                <a:pt x="333725" y="428807"/>
                                <a:pt x="327732" y="430991"/>
                                <a:pt x="320330" y="428477"/>
                              </a:cubicBezTo>
                              <a:cubicBezTo>
                                <a:pt x="299903" y="421571"/>
                                <a:pt x="286496" y="423043"/>
                                <a:pt x="278370" y="425938"/>
                              </a:cubicBezTo>
                              <a:cubicBezTo>
                                <a:pt x="274803" y="420529"/>
                                <a:pt x="271477" y="414753"/>
                                <a:pt x="268303" y="408761"/>
                              </a:cubicBezTo>
                              <a:cubicBezTo>
                                <a:pt x="280554" y="401943"/>
                                <a:pt x="296729" y="401435"/>
                                <a:pt x="315595" y="407808"/>
                              </a:cubicBezTo>
                              <a:cubicBezTo>
                                <a:pt x="324406" y="410779"/>
                                <a:pt x="331681" y="408303"/>
                                <a:pt x="339400" y="405650"/>
                              </a:cubicBezTo>
                              <a:cubicBezTo>
                                <a:pt x="345481" y="403555"/>
                                <a:pt x="351753" y="401410"/>
                                <a:pt x="359612" y="401410"/>
                              </a:cubicBezTo>
                              <a:lnTo>
                                <a:pt x="359713" y="401410"/>
                              </a:lnTo>
                              <a:cubicBezTo>
                                <a:pt x="367597" y="401422"/>
                                <a:pt x="373882" y="403581"/>
                                <a:pt x="379963" y="405663"/>
                              </a:cubicBezTo>
                              <a:cubicBezTo>
                                <a:pt x="387708" y="408303"/>
                                <a:pt x="395033" y="410779"/>
                                <a:pt x="403844" y="407808"/>
                              </a:cubicBezTo>
                              <a:cubicBezTo>
                                <a:pt x="422609" y="401422"/>
                                <a:pt x="438707" y="401905"/>
                                <a:pt x="450933" y="408646"/>
                              </a:cubicBezTo>
                              <a:cubicBezTo>
                                <a:pt x="447772" y="414626"/>
                                <a:pt x="444458" y="420390"/>
                                <a:pt x="440916" y="425786"/>
                              </a:cubicBezTo>
                              <a:moveTo>
                                <a:pt x="179888" y="487271"/>
                              </a:moveTo>
                              <a:cubicBezTo>
                                <a:pt x="183494" y="488160"/>
                                <a:pt x="187938" y="488579"/>
                                <a:pt x="192191" y="489048"/>
                              </a:cubicBezTo>
                              <a:cubicBezTo>
                                <a:pt x="204328" y="490356"/>
                                <a:pt x="216821" y="490496"/>
                                <a:pt x="228361" y="491029"/>
                              </a:cubicBezTo>
                              <a:cubicBezTo>
                                <a:pt x="228958" y="491042"/>
                                <a:pt x="232906" y="491422"/>
                                <a:pt x="231091" y="491651"/>
                              </a:cubicBezTo>
                              <a:cubicBezTo>
                                <a:pt x="229313" y="491880"/>
                                <a:pt x="228107" y="492527"/>
                                <a:pt x="226901" y="492794"/>
                              </a:cubicBezTo>
                              <a:cubicBezTo>
                                <a:pt x="226152" y="492971"/>
                                <a:pt x="223880" y="492692"/>
                                <a:pt x="223791" y="493327"/>
                              </a:cubicBezTo>
                              <a:cubicBezTo>
                                <a:pt x="223702" y="493835"/>
                                <a:pt x="228399" y="494533"/>
                                <a:pt x="228564" y="494673"/>
                              </a:cubicBezTo>
                              <a:cubicBezTo>
                                <a:pt x="229059" y="495053"/>
                                <a:pt x="228412" y="495638"/>
                                <a:pt x="230037" y="495409"/>
                              </a:cubicBezTo>
                              <a:cubicBezTo>
                                <a:pt x="228831" y="495561"/>
                                <a:pt x="229390" y="495815"/>
                                <a:pt x="228882" y="495929"/>
                              </a:cubicBezTo>
                              <a:cubicBezTo>
                                <a:pt x="226990" y="496323"/>
                                <a:pt x="223537" y="496056"/>
                                <a:pt x="221175" y="496348"/>
                              </a:cubicBezTo>
                              <a:cubicBezTo>
                                <a:pt x="220515" y="496425"/>
                                <a:pt x="218789" y="496628"/>
                                <a:pt x="219093" y="497389"/>
                              </a:cubicBezTo>
                              <a:cubicBezTo>
                                <a:pt x="219195" y="497631"/>
                                <a:pt x="221264" y="497986"/>
                                <a:pt x="221480" y="498012"/>
                              </a:cubicBezTo>
                              <a:cubicBezTo>
                                <a:pt x="223511" y="498177"/>
                                <a:pt x="224502" y="497948"/>
                                <a:pt x="226901" y="498215"/>
                              </a:cubicBezTo>
                              <a:cubicBezTo>
                                <a:pt x="228615" y="498418"/>
                                <a:pt x="232259" y="499383"/>
                                <a:pt x="234303" y="499890"/>
                              </a:cubicBezTo>
                              <a:cubicBezTo>
                                <a:pt x="236474" y="500424"/>
                                <a:pt x="233440" y="500348"/>
                                <a:pt x="232437" y="500411"/>
                              </a:cubicBezTo>
                              <a:cubicBezTo>
                                <a:pt x="229618" y="500563"/>
                                <a:pt x="226241" y="500068"/>
                                <a:pt x="222953" y="500208"/>
                              </a:cubicBezTo>
                              <a:cubicBezTo>
                                <a:pt x="218357" y="500398"/>
                                <a:pt x="214967" y="499243"/>
                                <a:pt x="210536" y="498837"/>
                              </a:cubicBezTo>
                              <a:cubicBezTo>
                                <a:pt x="207273" y="498557"/>
                                <a:pt x="203833" y="498824"/>
                                <a:pt x="200532" y="498532"/>
                              </a:cubicBezTo>
                              <a:cubicBezTo>
                                <a:pt x="195936" y="498126"/>
                                <a:pt x="191416" y="497440"/>
                                <a:pt x="186973" y="496970"/>
                              </a:cubicBezTo>
                              <a:cubicBezTo>
                                <a:pt x="182402" y="496475"/>
                                <a:pt x="177590" y="495739"/>
                                <a:pt x="173426" y="495815"/>
                              </a:cubicBezTo>
                              <a:cubicBezTo>
                                <a:pt x="172703" y="495841"/>
                                <a:pt x="166621" y="495726"/>
                                <a:pt x="166443" y="496133"/>
                              </a:cubicBezTo>
                              <a:cubicBezTo>
                                <a:pt x="166177" y="496691"/>
                                <a:pt x="169237" y="497478"/>
                                <a:pt x="170087" y="497275"/>
                              </a:cubicBezTo>
                              <a:cubicBezTo>
                                <a:pt x="166989" y="498024"/>
                                <a:pt x="163739" y="498723"/>
                                <a:pt x="160387" y="498748"/>
                              </a:cubicBezTo>
                              <a:cubicBezTo>
                                <a:pt x="158255" y="498761"/>
                                <a:pt x="151119" y="499510"/>
                                <a:pt x="149329" y="498329"/>
                              </a:cubicBezTo>
                              <a:cubicBezTo>
                                <a:pt x="148733" y="497923"/>
                                <a:pt x="148403" y="496348"/>
                                <a:pt x="147984" y="495409"/>
                              </a:cubicBezTo>
                              <a:cubicBezTo>
                                <a:pt x="147476" y="494292"/>
                                <a:pt x="146765" y="493428"/>
                                <a:pt x="146524" y="492476"/>
                              </a:cubicBezTo>
                              <a:cubicBezTo>
                                <a:pt x="145533" y="488655"/>
                                <a:pt x="147069" y="484351"/>
                                <a:pt x="147780" y="480695"/>
                              </a:cubicBezTo>
                              <a:cubicBezTo>
                                <a:pt x="148974" y="474436"/>
                                <a:pt x="149583" y="466996"/>
                                <a:pt x="150688" y="460470"/>
                              </a:cubicBezTo>
                              <a:cubicBezTo>
                                <a:pt x="150878" y="459378"/>
                                <a:pt x="151170" y="456649"/>
                                <a:pt x="151323" y="456509"/>
                              </a:cubicBezTo>
                              <a:cubicBezTo>
                                <a:pt x="151246" y="456573"/>
                                <a:pt x="152846" y="456776"/>
                                <a:pt x="152668" y="456725"/>
                              </a:cubicBezTo>
                              <a:cubicBezTo>
                                <a:pt x="155042" y="457449"/>
                                <a:pt x="154496" y="458921"/>
                                <a:pt x="154027" y="461829"/>
                              </a:cubicBezTo>
                              <a:cubicBezTo>
                                <a:pt x="153824" y="463098"/>
                                <a:pt x="153671" y="463733"/>
                                <a:pt x="153506" y="465269"/>
                              </a:cubicBezTo>
                              <a:cubicBezTo>
                                <a:pt x="153037" y="469687"/>
                                <a:pt x="151323" y="477698"/>
                                <a:pt x="150586" y="481850"/>
                              </a:cubicBezTo>
                              <a:cubicBezTo>
                                <a:pt x="150599" y="481799"/>
                                <a:pt x="149964" y="483615"/>
                                <a:pt x="150167" y="483831"/>
                              </a:cubicBezTo>
                              <a:cubicBezTo>
                                <a:pt x="151043" y="484707"/>
                                <a:pt x="151399" y="482409"/>
                                <a:pt x="151323" y="482688"/>
                              </a:cubicBezTo>
                              <a:cubicBezTo>
                                <a:pt x="155258" y="468380"/>
                                <a:pt x="157645" y="454034"/>
                                <a:pt x="159562" y="438900"/>
                              </a:cubicBezTo>
                              <a:cubicBezTo>
                                <a:pt x="160184" y="441528"/>
                                <a:pt x="159016" y="446277"/>
                                <a:pt x="158826" y="450047"/>
                              </a:cubicBezTo>
                              <a:cubicBezTo>
                                <a:pt x="158496" y="456268"/>
                                <a:pt x="157861" y="463009"/>
                                <a:pt x="157048" y="468392"/>
                              </a:cubicBezTo>
                              <a:cubicBezTo>
                                <a:pt x="155842" y="476391"/>
                                <a:pt x="152338" y="482726"/>
                                <a:pt x="152262" y="491435"/>
                              </a:cubicBezTo>
                              <a:cubicBezTo>
                                <a:pt x="152237" y="493022"/>
                                <a:pt x="152668" y="494977"/>
                                <a:pt x="153405" y="495929"/>
                              </a:cubicBezTo>
                              <a:cubicBezTo>
                                <a:pt x="154319" y="497148"/>
                                <a:pt x="156820" y="496882"/>
                                <a:pt x="159346" y="496856"/>
                              </a:cubicBezTo>
                              <a:cubicBezTo>
                                <a:pt x="160464" y="496856"/>
                                <a:pt x="164552" y="497390"/>
                                <a:pt x="164755" y="496450"/>
                              </a:cubicBezTo>
                              <a:cubicBezTo>
                                <a:pt x="164920" y="495803"/>
                                <a:pt x="162939" y="495803"/>
                                <a:pt x="162571" y="495714"/>
                              </a:cubicBezTo>
                              <a:cubicBezTo>
                                <a:pt x="161391" y="495460"/>
                                <a:pt x="159410" y="494597"/>
                                <a:pt x="158928" y="494266"/>
                              </a:cubicBezTo>
                              <a:cubicBezTo>
                                <a:pt x="155398" y="491753"/>
                                <a:pt x="155931" y="485316"/>
                                <a:pt x="156947" y="480390"/>
                              </a:cubicBezTo>
                              <a:cubicBezTo>
                                <a:pt x="158242" y="474106"/>
                                <a:pt x="159029" y="466171"/>
                                <a:pt x="159765" y="460267"/>
                              </a:cubicBezTo>
                              <a:cubicBezTo>
                                <a:pt x="160527" y="454084"/>
                                <a:pt x="161238" y="448422"/>
                                <a:pt x="161848" y="442112"/>
                              </a:cubicBezTo>
                              <a:cubicBezTo>
                                <a:pt x="162622" y="434152"/>
                                <a:pt x="162800" y="425913"/>
                                <a:pt x="162990" y="418447"/>
                              </a:cubicBezTo>
                              <a:cubicBezTo>
                                <a:pt x="163117" y="413331"/>
                                <a:pt x="163485" y="408075"/>
                                <a:pt x="164349" y="403339"/>
                              </a:cubicBezTo>
                              <a:cubicBezTo>
                                <a:pt x="165339" y="397893"/>
                                <a:pt x="166583" y="394859"/>
                                <a:pt x="168005" y="390098"/>
                              </a:cubicBezTo>
                              <a:cubicBezTo>
                                <a:pt x="168246" y="389273"/>
                                <a:pt x="168361" y="388498"/>
                                <a:pt x="168830" y="387495"/>
                              </a:cubicBezTo>
                              <a:cubicBezTo>
                                <a:pt x="168957" y="387241"/>
                                <a:pt x="169948" y="385261"/>
                                <a:pt x="170087" y="385299"/>
                              </a:cubicBezTo>
                              <a:cubicBezTo>
                                <a:pt x="170341" y="385375"/>
                                <a:pt x="169465" y="387546"/>
                                <a:pt x="169351" y="387901"/>
                              </a:cubicBezTo>
                              <a:cubicBezTo>
                                <a:pt x="167053" y="395455"/>
                                <a:pt x="166520" y="404507"/>
                                <a:pt x="166532" y="413141"/>
                              </a:cubicBezTo>
                              <a:cubicBezTo>
                                <a:pt x="166558" y="415540"/>
                                <a:pt x="166113" y="417800"/>
                                <a:pt x="166126" y="420339"/>
                              </a:cubicBezTo>
                              <a:cubicBezTo>
                                <a:pt x="166164" y="431334"/>
                                <a:pt x="165529" y="443699"/>
                                <a:pt x="164552" y="453285"/>
                              </a:cubicBezTo>
                              <a:cubicBezTo>
                                <a:pt x="164146" y="457258"/>
                                <a:pt x="163422" y="462083"/>
                                <a:pt x="162990" y="467047"/>
                              </a:cubicBezTo>
                              <a:cubicBezTo>
                                <a:pt x="162914" y="467923"/>
                                <a:pt x="162267" y="469154"/>
                                <a:pt x="163308" y="468507"/>
                              </a:cubicBezTo>
                              <a:cubicBezTo>
                                <a:pt x="164501" y="467745"/>
                                <a:pt x="164019" y="463962"/>
                                <a:pt x="164666" y="462146"/>
                              </a:cubicBezTo>
                              <a:cubicBezTo>
                                <a:pt x="165149" y="460788"/>
                                <a:pt x="165821" y="459683"/>
                                <a:pt x="166025" y="457665"/>
                              </a:cubicBezTo>
                              <a:cubicBezTo>
                                <a:pt x="166279" y="454833"/>
                                <a:pt x="166609" y="451266"/>
                                <a:pt x="166647" y="449006"/>
                              </a:cubicBezTo>
                              <a:cubicBezTo>
                                <a:pt x="166710" y="444791"/>
                                <a:pt x="167409" y="440411"/>
                                <a:pt x="167891" y="435879"/>
                              </a:cubicBezTo>
                              <a:cubicBezTo>
                                <a:pt x="168208" y="432946"/>
                                <a:pt x="168386" y="429861"/>
                                <a:pt x="168830" y="427106"/>
                              </a:cubicBezTo>
                              <a:cubicBezTo>
                                <a:pt x="169059" y="425798"/>
                                <a:pt x="170075" y="425329"/>
                                <a:pt x="170595" y="424186"/>
                              </a:cubicBezTo>
                              <a:cubicBezTo>
                                <a:pt x="171509" y="422244"/>
                                <a:pt x="171433" y="418473"/>
                                <a:pt x="171535" y="415959"/>
                              </a:cubicBezTo>
                              <a:cubicBezTo>
                                <a:pt x="171827" y="409865"/>
                                <a:pt x="172817" y="404736"/>
                                <a:pt x="173731" y="399378"/>
                              </a:cubicBezTo>
                              <a:cubicBezTo>
                                <a:pt x="174696" y="393792"/>
                                <a:pt x="175318" y="390034"/>
                                <a:pt x="176753" y="384689"/>
                              </a:cubicBezTo>
                              <a:cubicBezTo>
                                <a:pt x="177235" y="382899"/>
                                <a:pt x="178060" y="381160"/>
                                <a:pt x="178847" y="379256"/>
                              </a:cubicBezTo>
                              <a:cubicBezTo>
                                <a:pt x="179038" y="378773"/>
                                <a:pt x="180371" y="376297"/>
                                <a:pt x="180511" y="375294"/>
                              </a:cubicBezTo>
                              <a:cubicBezTo>
                                <a:pt x="180523" y="375142"/>
                                <a:pt x="180726" y="374050"/>
                                <a:pt x="180092" y="374038"/>
                              </a:cubicBezTo>
                              <a:cubicBezTo>
                                <a:pt x="179863" y="374025"/>
                                <a:pt x="178695" y="376386"/>
                                <a:pt x="178314" y="377059"/>
                              </a:cubicBezTo>
                              <a:cubicBezTo>
                                <a:pt x="177019" y="379382"/>
                                <a:pt x="176143" y="380944"/>
                                <a:pt x="174772" y="383115"/>
                              </a:cubicBezTo>
                              <a:cubicBezTo>
                                <a:pt x="174645" y="383331"/>
                                <a:pt x="172957" y="385959"/>
                                <a:pt x="172792" y="385933"/>
                              </a:cubicBezTo>
                              <a:cubicBezTo>
                                <a:pt x="172741" y="385908"/>
                                <a:pt x="173934" y="382214"/>
                                <a:pt x="173934" y="382176"/>
                              </a:cubicBezTo>
                              <a:cubicBezTo>
                                <a:pt x="175229" y="378062"/>
                                <a:pt x="177083" y="374317"/>
                                <a:pt x="178530" y="371118"/>
                              </a:cubicBezTo>
                              <a:cubicBezTo>
                                <a:pt x="180409" y="366979"/>
                                <a:pt x="180561" y="362358"/>
                                <a:pt x="181869" y="357673"/>
                              </a:cubicBezTo>
                              <a:cubicBezTo>
                                <a:pt x="182567" y="355146"/>
                                <a:pt x="183240" y="351871"/>
                                <a:pt x="183316" y="348494"/>
                              </a:cubicBezTo>
                              <a:cubicBezTo>
                                <a:pt x="183393" y="345345"/>
                                <a:pt x="184027" y="342298"/>
                                <a:pt x="183748" y="339429"/>
                              </a:cubicBezTo>
                              <a:cubicBezTo>
                                <a:pt x="183697" y="338972"/>
                                <a:pt x="183380" y="337030"/>
                                <a:pt x="182910" y="337347"/>
                              </a:cubicBezTo>
                              <a:cubicBezTo>
                                <a:pt x="182580" y="337563"/>
                                <a:pt x="182606" y="340038"/>
                                <a:pt x="182593" y="340368"/>
                              </a:cubicBezTo>
                              <a:cubicBezTo>
                                <a:pt x="182161" y="346729"/>
                                <a:pt x="180600" y="353039"/>
                                <a:pt x="178733" y="358714"/>
                              </a:cubicBezTo>
                              <a:cubicBezTo>
                                <a:pt x="178606" y="359107"/>
                                <a:pt x="177641" y="362167"/>
                                <a:pt x="177692" y="361215"/>
                              </a:cubicBezTo>
                              <a:cubicBezTo>
                                <a:pt x="177832" y="358447"/>
                                <a:pt x="178568" y="356568"/>
                                <a:pt x="178733" y="353915"/>
                              </a:cubicBezTo>
                              <a:cubicBezTo>
                                <a:pt x="179127" y="347973"/>
                                <a:pt x="180193" y="343492"/>
                                <a:pt x="179889" y="337855"/>
                              </a:cubicBezTo>
                              <a:cubicBezTo>
                                <a:pt x="179774" y="335671"/>
                                <a:pt x="179762" y="333195"/>
                                <a:pt x="179254" y="331088"/>
                              </a:cubicBezTo>
                              <a:cubicBezTo>
                                <a:pt x="178530" y="327977"/>
                                <a:pt x="176588" y="325603"/>
                                <a:pt x="174988" y="322950"/>
                              </a:cubicBezTo>
                              <a:cubicBezTo>
                                <a:pt x="173350" y="320233"/>
                                <a:pt x="173249" y="316742"/>
                                <a:pt x="172385" y="313352"/>
                              </a:cubicBezTo>
                              <a:cubicBezTo>
                                <a:pt x="171573" y="310165"/>
                                <a:pt x="169643" y="308274"/>
                                <a:pt x="167688" y="305950"/>
                              </a:cubicBezTo>
                              <a:cubicBezTo>
                                <a:pt x="166659" y="304744"/>
                                <a:pt x="165796" y="303018"/>
                                <a:pt x="164755" y="301989"/>
                              </a:cubicBezTo>
                              <a:cubicBezTo>
                                <a:pt x="162686" y="299894"/>
                                <a:pt x="159791" y="299082"/>
                                <a:pt x="157049" y="298231"/>
                              </a:cubicBezTo>
                              <a:cubicBezTo>
                                <a:pt x="154878" y="297571"/>
                                <a:pt x="153189" y="296327"/>
                                <a:pt x="150485" y="295426"/>
                              </a:cubicBezTo>
                              <a:cubicBezTo>
                                <a:pt x="149050" y="294943"/>
                                <a:pt x="145762" y="294258"/>
                                <a:pt x="143693" y="294067"/>
                              </a:cubicBezTo>
                              <a:cubicBezTo>
                                <a:pt x="141356" y="293864"/>
                                <a:pt x="144073" y="293737"/>
                                <a:pt x="144759" y="293661"/>
                              </a:cubicBezTo>
                              <a:cubicBezTo>
                                <a:pt x="149025" y="293128"/>
                                <a:pt x="152338" y="295210"/>
                                <a:pt x="155792" y="295629"/>
                              </a:cubicBezTo>
                              <a:cubicBezTo>
                                <a:pt x="158636" y="295984"/>
                                <a:pt x="159842" y="296136"/>
                                <a:pt x="161848" y="296987"/>
                              </a:cubicBezTo>
                              <a:cubicBezTo>
                                <a:pt x="163714" y="297774"/>
                                <a:pt x="166329" y="298155"/>
                                <a:pt x="167370" y="299272"/>
                              </a:cubicBezTo>
                              <a:cubicBezTo>
                                <a:pt x="172144" y="304465"/>
                                <a:pt x="174620" y="311257"/>
                                <a:pt x="178632" y="317846"/>
                              </a:cubicBezTo>
                              <a:cubicBezTo>
                                <a:pt x="182669" y="324461"/>
                                <a:pt x="186427" y="330682"/>
                                <a:pt x="186871" y="339530"/>
                              </a:cubicBezTo>
                              <a:cubicBezTo>
                                <a:pt x="187125" y="344723"/>
                                <a:pt x="187278" y="348214"/>
                                <a:pt x="187189" y="351718"/>
                              </a:cubicBezTo>
                              <a:cubicBezTo>
                                <a:pt x="187151" y="353039"/>
                                <a:pt x="186541" y="354689"/>
                                <a:pt x="186668" y="356213"/>
                              </a:cubicBezTo>
                              <a:cubicBezTo>
                                <a:pt x="186859" y="358714"/>
                                <a:pt x="186605" y="361177"/>
                                <a:pt x="186452" y="363817"/>
                              </a:cubicBezTo>
                              <a:cubicBezTo>
                                <a:pt x="186072" y="370343"/>
                                <a:pt x="184231" y="377389"/>
                                <a:pt x="182491" y="383420"/>
                              </a:cubicBezTo>
                              <a:cubicBezTo>
                                <a:pt x="181209" y="387889"/>
                                <a:pt x="179584" y="391748"/>
                                <a:pt x="178632" y="396153"/>
                              </a:cubicBezTo>
                              <a:cubicBezTo>
                                <a:pt x="177756" y="400153"/>
                                <a:pt x="176956" y="404799"/>
                                <a:pt x="176550" y="409598"/>
                              </a:cubicBezTo>
                              <a:cubicBezTo>
                                <a:pt x="175953" y="416606"/>
                                <a:pt x="174671" y="423322"/>
                                <a:pt x="173934" y="430038"/>
                              </a:cubicBezTo>
                              <a:cubicBezTo>
                                <a:pt x="172208" y="445743"/>
                                <a:pt x="169262" y="458959"/>
                                <a:pt x="168107" y="473928"/>
                              </a:cubicBezTo>
                              <a:cubicBezTo>
                                <a:pt x="168043" y="474702"/>
                                <a:pt x="168209" y="475502"/>
                                <a:pt x="168005" y="475908"/>
                              </a:cubicBezTo>
                              <a:cubicBezTo>
                                <a:pt x="167599" y="476632"/>
                                <a:pt x="166317" y="476378"/>
                                <a:pt x="165923" y="476949"/>
                              </a:cubicBezTo>
                              <a:cubicBezTo>
                                <a:pt x="165745" y="477178"/>
                                <a:pt x="165822" y="477978"/>
                                <a:pt x="165707" y="478422"/>
                              </a:cubicBezTo>
                              <a:cubicBezTo>
                                <a:pt x="165073" y="480694"/>
                                <a:pt x="163930" y="484465"/>
                                <a:pt x="164450" y="486852"/>
                              </a:cubicBezTo>
                              <a:cubicBezTo>
                                <a:pt x="164755" y="488223"/>
                                <a:pt x="166025" y="488579"/>
                                <a:pt x="167269" y="488845"/>
                              </a:cubicBezTo>
                              <a:cubicBezTo>
                                <a:pt x="169529" y="489277"/>
                                <a:pt x="172627" y="488794"/>
                                <a:pt x="175090" y="488629"/>
                              </a:cubicBezTo>
                              <a:lnTo>
                                <a:pt x="175166" y="488629"/>
                              </a:lnTo>
                              <a:cubicBezTo>
                                <a:pt x="175293" y="488629"/>
                                <a:pt x="175407" y="488629"/>
                                <a:pt x="175509" y="488604"/>
                              </a:cubicBezTo>
                              <a:cubicBezTo>
                                <a:pt x="175623" y="488566"/>
                                <a:pt x="175686" y="488464"/>
                                <a:pt x="175661" y="488337"/>
                              </a:cubicBezTo>
                              <a:cubicBezTo>
                                <a:pt x="175623" y="488223"/>
                                <a:pt x="175509" y="488160"/>
                                <a:pt x="175407" y="488210"/>
                              </a:cubicBezTo>
                              <a:lnTo>
                                <a:pt x="175026" y="488210"/>
                              </a:lnTo>
                              <a:cubicBezTo>
                                <a:pt x="175013" y="488210"/>
                                <a:pt x="175013" y="488249"/>
                                <a:pt x="175001" y="488249"/>
                              </a:cubicBezTo>
                              <a:lnTo>
                                <a:pt x="174988" y="488210"/>
                              </a:lnTo>
                              <a:cubicBezTo>
                                <a:pt x="172969" y="487474"/>
                                <a:pt x="170417" y="486382"/>
                                <a:pt x="169453" y="484656"/>
                              </a:cubicBezTo>
                              <a:cubicBezTo>
                                <a:pt x="168945" y="483742"/>
                                <a:pt x="167218" y="480250"/>
                                <a:pt x="167472" y="479768"/>
                              </a:cubicBezTo>
                              <a:cubicBezTo>
                                <a:pt x="168196" y="478384"/>
                                <a:pt x="169503" y="480923"/>
                                <a:pt x="169770" y="481329"/>
                              </a:cubicBezTo>
                              <a:cubicBezTo>
                                <a:pt x="171941" y="484427"/>
                                <a:pt x="175509" y="486192"/>
                                <a:pt x="179889" y="487271"/>
                              </a:cubicBezTo>
                              <a:moveTo>
                                <a:pt x="155385" y="407300"/>
                              </a:moveTo>
                              <a:cubicBezTo>
                                <a:pt x="155195" y="405904"/>
                                <a:pt x="155030" y="403822"/>
                                <a:pt x="154750" y="402920"/>
                              </a:cubicBezTo>
                              <a:cubicBezTo>
                                <a:pt x="154598" y="402400"/>
                                <a:pt x="154179" y="401994"/>
                                <a:pt x="153925" y="401156"/>
                              </a:cubicBezTo>
                              <a:cubicBezTo>
                                <a:pt x="153405" y="399442"/>
                                <a:pt x="151094" y="396115"/>
                                <a:pt x="149748" y="394478"/>
                              </a:cubicBezTo>
                              <a:cubicBezTo>
                                <a:pt x="149342" y="393970"/>
                                <a:pt x="151158" y="393729"/>
                                <a:pt x="152160" y="393437"/>
                              </a:cubicBezTo>
                              <a:cubicBezTo>
                                <a:pt x="153303" y="393081"/>
                                <a:pt x="153786" y="392903"/>
                                <a:pt x="154649" y="392814"/>
                              </a:cubicBezTo>
                              <a:cubicBezTo>
                                <a:pt x="158267" y="392421"/>
                                <a:pt x="160248" y="395151"/>
                                <a:pt x="160603" y="398959"/>
                              </a:cubicBezTo>
                              <a:cubicBezTo>
                                <a:pt x="160959" y="403073"/>
                                <a:pt x="159575" y="408202"/>
                                <a:pt x="158724" y="412721"/>
                              </a:cubicBezTo>
                              <a:cubicBezTo>
                                <a:pt x="158280" y="415045"/>
                                <a:pt x="158127" y="417393"/>
                                <a:pt x="157988" y="419704"/>
                              </a:cubicBezTo>
                              <a:cubicBezTo>
                                <a:pt x="157848" y="422180"/>
                                <a:pt x="157290" y="424440"/>
                                <a:pt x="157048" y="426484"/>
                              </a:cubicBezTo>
                              <a:cubicBezTo>
                                <a:pt x="156896" y="427791"/>
                                <a:pt x="157010" y="431016"/>
                                <a:pt x="156325" y="431600"/>
                              </a:cubicBezTo>
                              <a:cubicBezTo>
                                <a:pt x="156464" y="431473"/>
                                <a:pt x="155474" y="431676"/>
                                <a:pt x="155512" y="431765"/>
                              </a:cubicBezTo>
                              <a:cubicBezTo>
                                <a:pt x="154687" y="431410"/>
                                <a:pt x="154801" y="428007"/>
                                <a:pt x="154865" y="426699"/>
                              </a:cubicBezTo>
                              <a:cubicBezTo>
                                <a:pt x="155119" y="420237"/>
                                <a:pt x="156223" y="413572"/>
                                <a:pt x="155385" y="407300"/>
                              </a:cubicBezTo>
                              <a:moveTo>
                                <a:pt x="145482" y="475591"/>
                              </a:moveTo>
                              <a:cubicBezTo>
                                <a:pt x="145267" y="476860"/>
                                <a:pt x="145101" y="478638"/>
                                <a:pt x="144759" y="478930"/>
                              </a:cubicBezTo>
                              <a:cubicBezTo>
                                <a:pt x="144099" y="479463"/>
                                <a:pt x="143654" y="478777"/>
                                <a:pt x="143172" y="478727"/>
                              </a:cubicBezTo>
                              <a:cubicBezTo>
                                <a:pt x="139668" y="478346"/>
                                <a:pt x="133624" y="479222"/>
                                <a:pt x="129841" y="479565"/>
                              </a:cubicBezTo>
                              <a:cubicBezTo>
                                <a:pt x="129270" y="479603"/>
                                <a:pt x="128482" y="479654"/>
                                <a:pt x="127645" y="479768"/>
                              </a:cubicBezTo>
                              <a:cubicBezTo>
                                <a:pt x="126895" y="479869"/>
                                <a:pt x="125283" y="480644"/>
                                <a:pt x="125766" y="479450"/>
                              </a:cubicBezTo>
                              <a:cubicBezTo>
                                <a:pt x="130641" y="467783"/>
                                <a:pt x="134043" y="453348"/>
                                <a:pt x="135148" y="439624"/>
                              </a:cubicBezTo>
                              <a:cubicBezTo>
                                <a:pt x="135783" y="431829"/>
                                <a:pt x="135846" y="424135"/>
                                <a:pt x="137141" y="417000"/>
                              </a:cubicBezTo>
                              <a:cubicBezTo>
                                <a:pt x="138690" y="408367"/>
                                <a:pt x="140175" y="400724"/>
                                <a:pt x="144441" y="395303"/>
                              </a:cubicBezTo>
                              <a:cubicBezTo>
                                <a:pt x="144505" y="395214"/>
                                <a:pt x="144517" y="395138"/>
                                <a:pt x="144644" y="395100"/>
                              </a:cubicBezTo>
                              <a:cubicBezTo>
                                <a:pt x="145241" y="394960"/>
                                <a:pt x="145254" y="395938"/>
                                <a:pt x="146206" y="396560"/>
                              </a:cubicBezTo>
                              <a:cubicBezTo>
                                <a:pt x="146765" y="396915"/>
                                <a:pt x="147641" y="396941"/>
                                <a:pt x="147869" y="397182"/>
                              </a:cubicBezTo>
                              <a:cubicBezTo>
                                <a:pt x="148466" y="397868"/>
                                <a:pt x="148758" y="400064"/>
                                <a:pt x="149228" y="400838"/>
                              </a:cubicBezTo>
                              <a:cubicBezTo>
                                <a:pt x="150586" y="403022"/>
                                <a:pt x="152300" y="403390"/>
                                <a:pt x="152567" y="406894"/>
                              </a:cubicBezTo>
                              <a:cubicBezTo>
                                <a:pt x="153036" y="413039"/>
                                <a:pt x="152503" y="420847"/>
                                <a:pt x="151945" y="427728"/>
                              </a:cubicBezTo>
                              <a:cubicBezTo>
                                <a:pt x="151246" y="436272"/>
                                <a:pt x="150840" y="444080"/>
                                <a:pt x="149850" y="451520"/>
                              </a:cubicBezTo>
                              <a:cubicBezTo>
                                <a:pt x="149253" y="455951"/>
                                <a:pt x="148237" y="460394"/>
                                <a:pt x="147564" y="465384"/>
                              </a:cubicBezTo>
                              <a:cubicBezTo>
                                <a:pt x="147107" y="468735"/>
                                <a:pt x="146066" y="471858"/>
                                <a:pt x="145482" y="475591"/>
                              </a:cubicBezTo>
                              <a:moveTo>
                                <a:pt x="142143" y="489772"/>
                              </a:moveTo>
                              <a:cubicBezTo>
                                <a:pt x="142093" y="490051"/>
                                <a:pt x="142499" y="491118"/>
                                <a:pt x="142143" y="491435"/>
                              </a:cubicBezTo>
                              <a:cubicBezTo>
                                <a:pt x="141966" y="491600"/>
                                <a:pt x="139464" y="491626"/>
                                <a:pt x="138906" y="491651"/>
                              </a:cubicBezTo>
                              <a:cubicBezTo>
                                <a:pt x="132761" y="491930"/>
                                <a:pt x="128292" y="492400"/>
                                <a:pt x="122439" y="492908"/>
                              </a:cubicBezTo>
                              <a:cubicBezTo>
                                <a:pt x="120763" y="493048"/>
                                <a:pt x="116828" y="494038"/>
                                <a:pt x="115977" y="493632"/>
                              </a:cubicBezTo>
                              <a:cubicBezTo>
                                <a:pt x="115952" y="493619"/>
                                <a:pt x="118478" y="490800"/>
                                <a:pt x="118783" y="490394"/>
                              </a:cubicBezTo>
                              <a:cubicBezTo>
                                <a:pt x="119608" y="489340"/>
                                <a:pt x="120814" y="487182"/>
                                <a:pt x="121601" y="486852"/>
                              </a:cubicBezTo>
                              <a:cubicBezTo>
                                <a:pt x="122414" y="486509"/>
                                <a:pt x="124928" y="486636"/>
                                <a:pt x="126083" y="486547"/>
                              </a:cubicBezTo>
                              <a:cubicBezTo>
                                <a:pt x="130527" y="486154"/>
                                <a:pt x="135313" y="485760"/>
                                <a:pt x="139020" y="485697"/>
                              </a:cubicBezTo>
                              <a:cubicBezTo>
                                <a:pt x="139020" y="485697"/>
                                <a:pt x="142918" y="485443"/>
                                <a:pt x="143286" y="485925"/>
                              </a:cubicBezTo>
                              <a:cubicBezTo>
                                <a:pt x="143502" y="486179"/>
                                <a:pt x="142220" y="489353"/>
                                <a:pt x="142143" y="489772"/>
                              </a:cubicBezTo>
                              <a:moveTo>
                                <a:pt x="15451" y="504690"/>
                              </a:moveTo>
                              <a:cubicBezTo>
                                <a:pt x="18244" y="505400"/>
                                <a:pt x="21126" y="505286"/>
                                <a:pt x="24325" y="505312"/>
                              </a:cubicBezTo>
                              <a:cubicBezTo>
                                <a:pt x="33809" y="505362"/>
                                <a:pt x="43014" y="505883"/>
                                <a:pt x="50999" y="506035"/>
                              </a:cubicBezTo>
                              <a:cubicBezTo>
                                <a:pt x="68240" y="506378"/>
                                <a:pt x="87957" y="505794"/>
                                <a:pt x="102418" y="501554"/>
                              </a:cubicBezTo>
                              <a:cubicBezTo>
                                <a:pt x="104068" y="501071"/>
                                <a:pt x="105795" y="499776"/>
                                <a:pt x="106900" y="499586"/>
                              </a:cubicBezTo>
                              <a:cubicBezTo>
                                <a:pt x="108055" y="499357"/>
                                <a:pt x="109845" y="499624"/>
                                <a:pt x="111483" y="499472"/>
                              </a:cubicBezTo>
                              <a:cubicBezTo>
                                <a:pt x="121309" y="498557"/>
                                <a:pt x="130171" y="498507"/>
                                <a:pt x="140061" y="498418"/>
                              </a:cubicBezTo>
                              <a:cubicBezTo>
                                <a:pt x="141026" y="498418"/>
                                <a:pt x="142093" y="498354"/>
                                <a:pt x="142969" y="498418"/>
                              </a:cubicBezTo>
                              <a:cubicBezTo>
                                <a:pt x="144352" y="498532"/>
                                <a:pt x="144809" y="499865"/>
                                <a:pt x="145787" y="500309"/>
                              </a:cubicBezTo>
                              <a:cubicBezTo>
                                <a:pt x="146435" y="500601"/>
                                <a:pt x="148047" y="500855"/>
                                <a:pt x="149431" y="501033"/>
                              </a:cubicBezTo>
                              <a:cubicBezTo>
                                <a:pt x="155233" y="501833"/>
                                <a:pt x="160400" y="501414"/>
                                <a:pt x="166443" y="501033"/>
                              </a:cubicBezTo>
                              <a:cubicBezTo>
                                <a:pt x="176130" y="500436"/>
                                <a:pt x="185157" y="501795"/>
                                <a:pt x="195212" y="502607"/>
                              </a:cubicBezTo>
                              <a:cubicBezTo>
                                <a:pt x="203350" y="503242"/>
                                <a:pt x="209749" y="503445"/>
                                <a:pt x="217938" y="503953"/>
                              </a:cubicBezTo>
                              <a:cubicBezTo>
                                <a:pt x="220160" y="504093"/>
                                <a:pt x="222280" y="504727"/>
                                <a:pt x="224197" y="504994"/>
                              </a:cubicBezTo>
                              <a:cubicBezTo>
                                <a:pt x="226736" y="505337"/>
                                <a:pt x="228221" y="504613"/>
                                <a:pt x="229834" y="504372"/>
                              </a:cubicBezTo>
                              <a:cubicBezTo>
                                <a:pt x="232094" y="504042"/>
                                <a:pt x="234024" y="504689"/>
                                <a:pt x="235763" y="504055"/>
                              </a:cubicBezTo>
                              <a:cubicBezTo>
                                <a:pt x="236334" y="503852"/>
                                <a:pt x="236817" y="503395"/>
                                <a:pt x="237337" y="503331"/>
                              </a:cubicBezTo>
                              <a:cubicBezTo>
                                <a:pt x="238366" y="503191"/>
                                <a:pt x="240295" y="503420"/>
                                <a:pt x="241603" y="503750"/>
                              </a:cubicBezTo>
                              <a:cubicBezTo>
                                <a:pt x="242047" y="503852"/>
                                <a:pt x="243215" y="504702"/>
                                <a:pt x="243596" y="504474"/>
                              </a:cubicBezTo>
                              <a:cubicBezTo>
                                <a:pt x="244625" y="503852"/>
                                <a:pt x="242250" y="501617"/>
                                <a:pt x="241717" y="501236"/>
                              </a:cubicBezTo>
                              <a:cubicBezTo>
                                <a:pt x="241451" y="501058"/>
                                <a:pt x="239953" y="500678"/>
                                <a:pt x="240778" y="500513"/>
                              </a:cubicBezTo>
                              <a:cubicBezTo>
                                <a:pt x="241413" y="500386"/>
                                <a:pt x="242428" y="499725"/>
                                <a:pt x="242847" y="499586"/>
                              </a:cubicBezTo>
                              <a:cubicBezTo>
                                <a:pt x="244383" y="499053"/>
                                <a:pt x="248256" y="500322"/>
                                <a:pt x="248598" y="499992"/>
                              </a:cubicBezTo>
                              <a:cubicBezTo>
                                <a:pt x="248916" y="499662"/>
                                <a:pt x="246821" y="497834"/>
                                <a:pt x="246402" y="497592"/>
                              </a:cubicBezTo>
                              <a:cubicBezTo>
                                <a:pt x="245056" y="496818"/>
                                <a:pt x="242441" y="496691"/>
                                <a:pt x="241501" y="496247"/>
                              </a:cubicBezTo>
                              <a:cubicBezTo>
                                <a:pt x="240029" y="495523"/>
                                <a:pt x="241794" y="495485"/>
                                <a:pt x="242657" y="495409"/>
                              </a:cubicBezTo>
                              <a:cubicBezTo>
                                <a:pt x="243774" y="495307"/>
                                <a:pt x="246478" y="496031"/>
                                <a:pt x="246719" y="495510"/>
                              </a:cubicBezTo>
                              <a:cubicBezTo>
                                <a:pt x="246935" y="495015"/>
                                <a:pt x="243558" y="493492"/>
                                <a:pt x="243063" y="493327"/>
                              </a:cubicBezTo>
                              <a:cubicBezTo>
                                <a:pt x="242390" y="493073"/>
                                <a:pt x="242263" y="493327"/>
                                <a:pt x="242022" y="493225"/>
                              </a:cubicBezTo>
                              <a:cubicBezTo>
                                <a:pt x="241679" y="493060"/>
                                <a:pt x="241362" y="492463"/>
                                <a:pt x="240879" y="492273"/>
                              </a:cubicBezTo>
                              <a:cubicBezTo>
                                <a:pt x="238784" y="491410"/>
                                <a:pt x="235852" y="489289"/>
                                <a:pt x="233173" y="488934"/>
                              </a:cubicBezTo>
                              <a:cubicBezTo>
                                <a:pt x="230012" y="488528"/>
                                <a:pt x="226660" y="489112"/>
                                <a:pt x="223473" y="488528"/>
                              </a:cubicBezTo>
                              <a:cubicBezTo>
                                <a:pt x="220756" y="488020"/>
                                <a:pt x="219258" y="487233"/>
                                <a:pt x="216389" y="486966"/>
                              </a:cubicBezTo>
                              <a:cubicBezTo>
                                <a:pt x="212606" y="486598"/>
                                <a:pt x="209127" y="487550"/>
                                <a:pt x="205737" y="487690"/>
                              </a:cubicBezTo>
                              <a:cubicBezTo>
                                <a:pt x="204366" y="487753"/>
                                <a:pt x="202880" y="487347"/>
                                <a:pt x="201471" y="487271"/>
                              </a:cubicBezTo>
                              <a:cubicBezTo>
                                <a:pt x="197967" y="487068"/>
                                <a:pt x="194222" y="486623"/>
                                <a:pt x="190629" y="486230"/>
                              </a:cubicBezTo>
                              <a:cubicBezTo>
                                <a:pt x="186084" y="485722"/>
                                <a:pt x="181513" y="485595"/>
                                <a:pt x="177895" y="484567"/>
                              </a:cubicBezTo>
                              <a:cubicBezTo>
                                <a:pt x="177895" y="484567"/>
                                <a:pt x="173464" y="483056"/>
                                <a:pt x="173426" y="482573"/>
                              </a:cubicBezTo>
                              <a:cubicBezTo>
                                <a:pt x="173350" y="481901"/>
                                <a:pt x="175356" y="482040"/>
                                <a:pt x="175927" y="482053"/>
                              </a:cubicBezTo>
                              <a:cubicBezTo>
                                <a:pt x="177463" y="482116"/>
                                <a:pt x="177831" y="482281"/>
                                <a:pt x="179063" y="482269"/>
                              </a:cubicBezTo>
                              <a:cubicBezTo>
                                <a:pt x="182745" y="482218"/>
                                <a:pt x="186300" y="481558"/>
                                <a:pt x="190108" y="481634"/>
                              </a:cubicBezTo>
                              <a:cubicBezTo>
                                <a:pt x="193651" y="481723"/>
                                <a:pt x="197447" y="481748"/>
                                <a:pt x="200951" y="481850"/>
                              </a:cubicBezTo>
                              <a:cubicBezTo>
                                <a:pt x="209076" y="482104"/>
                                <a:pt x="219652" y="483615"/>
                                <a:pt x="228158" y="484033"/>
                              </a:cubicBezTo>
                              <a:cubicBezTo>
                                <a:pt x="230265" y="484148"/>
                                <a:pt x="231776" y="484554"/>
                                <a:pt x="233579" y="484249"/>
                              </a:cubicBezTo>
                              <a:cubicBezTo>
                                <a:pt x="234303" y="484122"/>
                                <a:pt x="235141" y="483665"/>
                                <a:pt x="235979" y="483513"/>
                              </a:cubicBezTo>
                              <a:cubicBezTo>
                                <a:pt x="239432" y="482878"/>
                                <a:pt x="244625" y="485392"/>
                                <a:pt x="247862" y="484655"/>
                              </a:cubicBezTo>
                              <a:cubicBezTo>
                                <a:pt x="249347" y="484325"/>
                                <a:pt x="250896" y="483234"/>
                                <a:pt x="251925" y="482992"/>
                              </a:cubicBezTo>
                              <a:cubicBezTo>
                                <a:pt x="252839" y="482789"/>
                                <a:pt x="255645" y="483856"/>
                                <a:pt x="256102" y="483411"/>
                              </a:cubicBezTo>
                              <a:cubicBezTo>
                                <a:pt x="256660" y="482840"/>
                                <a:pt x="254261" y="481545"/>
                                <a:pt x="253804" y="481329"/>
                              </a:cubicBezTo>
                              <a:cubicBezTo>
                                <a:pt x="251658" y="480339"/>
                                <a:pt x="254083" y="480936"/>
                                <a:pt x="255568" y="480809"/>
                              </a:cubicBezTo>
                              <a:cubicBezTo>
                                <a:pt x="256165" y="480758"/>
                                <a:pt x="256406" y="480466"/>
                                <a:pt x="257244" y="480390"/>
                              </a:cubicBezTo>
                              <a:cubicBezTo>
                                <a:pt x="258806" y="480237"/>
                                <a:pt x="262767" y="481190"/>
                                <a:pt x="263084" y="480694"/>
                              </a:cubicBezTo>
                              <a:cubicBezTo>
                                <a:pt x="263173" y="480580"/>
                                <a:pt x="263376" y="480694"/>
                                <a:pt x="262780" y="480187"/>
                              </a:cubicBezTo>
                              <a:cubicBezTo>
                                <a:pt x="261764" y="479323"/>
                                <a:pt x="259949" y="477952"/>
                                <a:pt x="258819" y="477686"/>
                              </a:cubicBezTo>
                              <a:cubicBezTo>
                                <a:pt x="258387" y="477584"/>
                                <a:pt x="257625" y="477736"/>
                                <a:pt x="257359" y="477584"/>
                              </a:cubicBezTo>
                              <a:cubicBezTo>
                                <a:pt x="257168" y="477470"/>
                                <a:pt x="256724" y="476314"/>
                                <a:pt x="256724" y="476314"/>
                              </a:cubicBezTo>
                              <a:cubicBezTo>
                                <a:pt x="257054" y="476099"/>
                                <a:pt x="258412" y="477152"/>
                                <a:pt x="258717" y="476530"/>
                              </a:cubicBezTo>
                              <a:cubicBezTo>
                                <a:pt x="258996" y="475959"/>
                                <a:pt x="257765" y="475349"/>
                                <a:pt x="257041" y="474969"/>
                              </a:cubicBezTo>
                              <a:cubicBezTo>
                                <a:pt x="255200" y="473978"/>
                                <a:pt x="254108" y="473356"/>
                                <a:pt x="252356" y="472569"/>
                              </a:cubicBezTo>
                              <a:cubicBezTo>
                                <a:pt x="250528" y="471757"/>
                                <a:pt x="247367" y="470589"/>
                                <a:pt x="245577" y="470385"/>
                              </a:cubicBezTo>
                              <a:cubicBezTo>
                                <a:pt x="243101" y="470106"/>
                                <a:pt x="240803" y="470893"/>
                                <a:pt x="239419" y="471020"/>
                              </a:cubicBezTo>
                              <a:cubicBezTo>
                                <a:pt x="237731" y="471147"/>
                                <a:pt x="235331" y="470855"/>
                                <a:pt x="233579" y="470487"/>
                              </a:cubicBezTo>
                              <a:cubicBezTo>
                                <a:pt x="229466" y="469598"/>
                                <a:pt x="224628" y="469192"/>
                                <a:pt x="221378" y="469014"/>
                              </a:cubicBezTo>
                              <a:cubicBezTo>
                                <a:pt x="210701" y="468468"/>
                                <a:pt x="198983" y="466488"/>
                                <a:pt x="190108" y="462349"/>
                              </a:cubicBezTo>
                              <a:cubicBezTo>
                                <a:pt x="185703" y="460318"/>
                                <a:pt x="185677" y="453589"/>
                                <a:pt x="186452" y="448587"/>
                              </a:cubicBezTo>
                              <a:cubicBezTo>
                                <a:pt x="187506" y="441807"/>
                                <a:pt x="188293" y="433568"/>
                                <a:pt x="188953" y="426585"/>
                              </a:cubicBezTo>
                              <a:cubicBezTo>
                                <a:pt x="189219" y="423792"/>
                                <a:pt x="189245" y="421139"/>
                                <a:pt x="189791" y="419082"/>
                              </a:cubicBezTo>
                              <a:cubicBezTo>
                                <a:pt x="190210" y="417482"/>
                                <a:pt x="190515" y="414550"/>
                                <a:pt x="190832" y="412087"/>
                              </a:cubicBezTo>
                              <a:cubicBezTo>
                                <a:pt x="191124" y="409763"/>
                                <a:pt x="191556" y="407846"/>
                                <a:pt x="191873" y="405625"/>
                              </a:cubicBezTo>
                              <a:cubicBezTo>
                                <a:pt x="193168" y="396864"/>
                                <a:pt x="193142" y="387178"/>
                                <a:pt x="195936" y="379459"/>
                              </a:cubicBezTo>
                              <a:cubicBezTo>
                                <a:pt x="197281" y="375789"/>
                                <a:pt x="199541" y="372273"/>
                                <a:pt x="200951" y="368515"/>
                              </a:cubicBezTo>
                              <a:cubicBezTo>
                                <a:pt x="201217" y="367778"/>
                                <a:pt x="201497" y="367233"/>
                                <a:pt x="201750" y="366509"/>
                              </a:cubicBezTo>
                              <a:cubicBezTo>
                                <a:pt x="201954" y="365950"/>
                                <a:pt x="202207" y="365214"/>
                                <a:pt x="202411" y="364655"/>
                              </a:cubicBezTo>
                              <a:cubicBezTo>
                                <a:pt x="203248" y="362205"/>
                                <a:pt x="203934" y="360123"/>
                                <a:pt x="204480" y="357787"/>
                              </a:cubicBezTo>
                              <a:cubicBezTo>
                                <a:pt x="205013" y="355629"/>
                                <a:pt x="205458" y="353318"/>
                                <a:pt x="205635" y="350995"/>
                              </a:cubicBezTo>
                              <a:cubicBezTo>
                                <a:pt x="206422" y="340952"/>
                                <a:pt x="206676" y="329272"/>
                                <a:pt x="204290" y="319928"/>
                              </a:cubicBezTo>
                              <a:cubicBezTo>
                                <a:pt x="202969" y="314786"/>
                                <a:pt x="201293" y="308832"/>
                                <a:pt x="199059" y="304389"/>
                              </a:cubicBezTo>
                              <a:cubicBezTo>
                                <a:pt x="198551" y="303335"/>
                                <a:pt x="197282" y="302383"/>
                                <a:pt x="197078" y="301481"/>
                              </a:cubicBezTo>
                              <a:cubicBezTo>
                                <a:pt x="196863" y="300377"/>
                                <a:pt x="197459" y="298206"/>
                                <a:pt x="197612" y="296784"/>
                              </a:cubicBezTo>
                              <a:cubicBezTo>
                                <a:pt x="199148" y="281562"/>
                                <a:pt x="198005" y="266974"/>
                                <a:pt x="200316" y="252057"/>
                              </a:cubicBezTo>
                              <a:cubicBezTo>
                                <a:pt x="200430" y="251270"/>
                                <a:pt x="200989" y="245049"/>
                                <a:pt x="201357" y="244757"/>
                              </a:cubicBezTo>
                              <a:cubicBezTo>
                                <a:pt x="201497" y="244655"/>
                                <a:pt x="203134" y="244566"/>
                                <a:pt x="203350" y="244541"/>
                              </a:cubicBezTo>
                              <a:cubicBezTo>
                                <a:pt x="206207" y="244300"/>
                                <a:pt x="209965" y="244693"/>
                                <a:pt x="213240" y="244338"/>
                              </a:cubicBezTo>
                              <a:cubicBezTo>
                                <a:pt x="217785" y="243843"/>
                                <a:pt x="223537" y="244439"/>
                                <a:pt x="226901" y="246102"/>
                              </a:cubicBezTo>
                              <a:cubicBezTo>
                                <a:pt x="228983" y="247131"/>
                                <a:pt x="230075" y="249683"/>
                                <a:pt x="232538" y="250597"/>
                              </a:cubicBezTo>
                              <a:cubicBezTo>
                                <a:pt x="234379" y="251270"/>
                                <a:pt x="234366" y="251650"/>
                                <a:pt x="235357" y="252882"/>
                              </a:cubicBezTo>
                              <a:cubicBezTo>
                                <a:pt x="235357" y="252895"/>
                                <a:pt x="235369" y="252895"/>
                                <a:pt x="235369" y="252907"/>
                              </a:cubicBezTo>
                              <a:lnTo>
                                <a:pt x="235369" y="285370"/>
                              </a:lnTo>
                              <a:cubicBezTo>
                                <a:pt x="235369" y="430013"/>
                                <a:pt x="324634" y="486065"/>
                                <a:pt x="358228" y="507152"/>
                              </a:cubicBezTo>
                              <a:lnTo>
                                <a:pt x="359586" y="508016"/>
                              </a:lnTo>
                              <a:lnTo>
                                <a:pt x="360944" y="507152"/>
                              </a:lnTo>
                              <a:cubicBezTo>
                                <a:pt x="394550" y="486065"/>
                                <a:pt x="483815" y="430013"/>
                                <a:pt x="483815" y="285370"/>
                              </a:cubicBezTo>
                              <a:lnTo>
                                <a:pt x="483815" y="253123"/>
                              </a:lnTo>
                              <a:cubicBezTo>
                                <a:pt x="483891" y="253021"/>
                                <a:pt x="484044" y="252996"/>
                                <a:pt x="484107" y="252882"/>
                              </a:cubicBezTo>
                              <a:cubicBezTo>
                                <a:pt x="485110" y="251650"/>
                                <a:pt x="485098" y="251269"/>
                                <a:pt x="486939" y="250597"/>
                              </a:cubicBezTo>
                              <a:cubicBezTo>
                                <a:pt x="489402" y="249682"/>
                                <a:pt x="490481" y="247118"/>
                                <a:pt x="492563" y="246102"/>
                              </a:cubicBezTo>
                              <a:cubicBezTo>
                                <a:pt x="495940" y="244439"/>
                                <a:pt x="501678" y="243830"/>
                                <a:pt x="506224" y="244338"/>
                              </a:cubicBezTo>
                              <a:cubicBezTo>
                                <a:pt x="509499" y="244706"/>
                                <a:pt x="513270" y="244299"/>
                                <a:pt x="516126" y="244541"/>
                              </a:cubicBezTo>
                              <a:cubicBezTo>
                                <a:pt x="516342" y="244553"/>
                                <a:pt x="517980" y="244655"/>
                                <a:pt x="518120" y="244744"/>
                              </a:cubicBezTo>
                              <a:cubicBezTo>
                                <a:pt x="518488" y="245048"/>
                                <a:pt x="519034" y="251269"/>
                                <a:pt x="519161" y="252057"/>
                              </a:cubicBezTo>
                              <a:cubicBezTo>
                                <a:pt x="521459" y="266987"/>
                                <a:pt x="520329" y="281549"/>
                                <a:pt x="521865" y="296784"/>
                              </a:cubicBezTo>
                              <a:cubicBezTo>
                                <a:pt x="522005" y="298206"/>
                                <a:pt x="522614" y="300377"/>
                                <a:pt x="522373" y="301481"/>
                              </a:cubicBezTo>
                              <a:cubicBezTo>
                                <a:pt x="522195" y="302395"/>
                                <a:pt x="520938" y="303347"/>
                                <a:pt x="520405" y="304388"/>
                              </a:cubicBezTo>
                              <a:cubicBezTo>
                                <a:pt x="518171" y="308845"/>
                                <a:pt x="516507" y="314774"/>
                                <a:pt x="515187" y="319928"/>
                              </a:cubicBezTo>
                              <a:cubicBezTo>
                                <a:pt x="512800" y="329285"/>
                                <a:pt x="513054" y="340952"/>
                                <a:pt x="513841" y="350995"/>
                              </a:cubicBezTo>
                              <a:cubicBezTo>
                                <a:pt x="514006" y="353318"/>
                                <a:pt x="514476" y="355629"/>
                                <a:pt x="514984" y="357774"/>
                              </a:cubicBezTo>
                              <a:cubicBezTo>
                                <a:pt x="515543" y="360123"/>
                                <a:pt x="516215" y="362205"/>
                                <a:pt x="517066" y="364655"/>
                              </a:cubicBezTo>
                              <a:cubicBezTo>
                                <a:pt x="517257" y="365214"/>
                                <a:pt x="517523" y="365950"/>
                                <a:pt x="517726" y="366496"/>
                              </a:cubicBezTo>
                              <a:cubicBezTo>
                                <a:pt x="517968" y="367245"/>
                                <a:pt x="518247" y="367778"/>
                                <a:pt x="518526" y="368515"/>
                              </a:cubicBezTo>
                              <a:cubicBezTo>
                                <a:pt x="519935" y="372260"/>
                                <a:pt x="522208" y="375789"/>
                                <a:pt x="523541" y="379459"/>
                              </a:cubicBezTo>
                              <a:cubicBezTo>
                                <a:pt x="526334" y="387178"/>
                                <a:pt x="526296" y="396864"/>
                                <a:pt x="527604" y="405624"/>
                              </a:cubicBezTo>
                              <a:cubicBezTo>
                                <a:pt x="527934" y="407846"/>
                                <a:pt x="528340" y="409763"/>
                                <a:pt x="528645" y="412087"/>
                              </a:cubicBezTo>
                              <a:cubicBezTo>
                                <a:pt x="528949" y="414537"/>
                                <a:pt x="529254" y="417470"/>
                                <a:pt x="529686" y="419082"/>
                              </a:cubicBezTo>
                              <a:cubicBezTo>
                                <a:pt x="530244" y="421139"/>
                                <a:pt x="530257" y="423779"/>
                                <a:pt x="530511" y="426585"/>
                              </a:cubicBezTo>
                              <a:cubicBezTo>
                                <a:pt x="531184" y="433568"/>
                                <a:pt x="531971" y="441807"/>
                                <a:pt x="533025" y="448587"/>
                              </a:cubicBezTo>
                              <a:cubicBezTo>
                                <a:pt x="533799" y="453589"/>
                                <a:pt x="533761" y="460305"/>
                                <a:pt x="529368" y="462349"/>
                              </a:cubicBezTo>
                              <a:cubicBezTo>
                                <a:pt x="520507" y="466488"/>
                                <a:pt x="508763" y="468468"/>
                                <a:pt x="498086" y="469027"/>
                              </a:cubicBezTo>
                              <a:cubicBezTo>
                                <a:pt x="494848" y="469192"/>
                                <a:pt x="490024" y="469598"/>
                                <a:pt x="485898" y="470487"/>
                              </a:cubicBezTo>
                              <a:cubicBezTo>
                                <a:pt x="484146" y="470855"/>
                                <a:pt x="481759" y="471160"/>
                                <a:pt x="480045" y="471008"/>
                              </a:cubicBezTo>
                              <a:cubicBezTo>
                                <a:pt x="478674" y="470893"/>
                                <a:pt x="476363" y="470106"/>
                                <a:pt x="473900" y="470385"/>
                              </a:cubicBezTo>
                              <a:cubicBezTo>
                                <a:pt x="472097" y="470576"/>
                                <a:pt x="468961" y="471757"/>
                                <a:pt x="467133" y="472569"/>
                              </a:cubicBezTo>
                              <a:cubicBezTo>
                                <a:pt x="465381" y="473344"/>
                                <a:pt x="464264" y="473978"/>
                                <a:pt x="462436" y="474969"/>
                              </a:cubicBezTo>
                              <a:cubicBezTo>
                                <a:pt x="461725" y="475349"/>
                                <a:pt x="460468" y="475959"/>
                                <a:pt x="460772" y="476530"/>
                              </a:cubicBezTo>
                              <a:cubicBezTo>
                                <a:pt x="461077" y="477152"/>
                                <a:pt x="462423" y="476111"/>
                                <a:pt x="462753" y="476314"/>
                              </a:cubicBezTo>
                              <a:cubicBezTo>
                                <a:pt x="462753" y="476314"/>
                                <a:pt x="462296" y="477470"/>
                                <a:pt x="462118" y="477571"/>
                              </a:cubicBezTo>
                              <a:cubicBezTo>
                                <a:pt x="461864" y="477736"/>
                                <a:pt x="461090" y="477571"/>
                                <a:pt x="460658" y="477685"/>
                              </a:cubicBezTo>
                              <a:cubicBezTo>
                                <a:pt x="459528" y="477952"/>
                                <a:pt x="457700" y="479311"/>
                                <a:pt x="456697" y="480174"/>
                              </a:cubicBezTo>
                              <a:cubicBezTo>
                                <a:pt x="456088" y="480707"/>
                                <a:pt x="456303" y="480580"/>
                                <a:pt x="456380" y="480707"/>
                              </a:cubicBezTo>
                              <a:cubicBezTo>
                                <a:pt x="456710" y="481189"/>
                                <a:pt x="460684" y="480237"/>
                                <a:pt x="462220" y="480390"/>
                              </a:cubicBezTo>
                              <a:cubicBezTo>
                                <a:pt x="463083" y="480466"/>
                                <a:pt x="463312" y="480758"/>
                                <a:pt x="463896" y="480809"/>
                              </a:cubicBezTo>
                              <a:cubicBezTo>
                                <a:pt x="465381" y="480923"/>
                                <a:pt x="467819" y="480339"/>
                                <a:pt x="465660" y="481316"/>
                              </a:cubicBezTo>
                              <a:cubicBezTo>
                                <a:pt x="465203" y="481545"/>
                                <a:pt x="462804" y="482840"/>
                                <a:pt x="463375" y="483424"/>
                              </a:cubicBezTo>
                              <a:cubicBezTo>
                                <a:pt x="463819" y="483856"/>
                                <a:pt x="466638" y="482776"/>
                                <a:pt x="467539" y="482992"/>
                              </a:cubicBezTo>
                              <a:cubicBezTo>
                                <a:pt x="468580" y="483234"/>
                                <a:pt x="470129" y="484325"/>
                                <a:pt x="471602" y="484655"/>
                              </a:cubicBezTo>
                              <a:cubicBezTo>
                                <a:pt x="474852" y="485392"/>
                                <a:pt x="480045" y="482878"/>
                                <a:pt x="483498" y="483513"/>
                              </a:cubicBezTo>
                              <a:cubicBezTo>
                                <a:pt x="484323" y="483665"/>
                                <a:pt x="485174" y="484122"/>
                                <a:pt x="485898" y="484249"/>
                              </a:cubicBezTo>
                              <a:cubicBezTo>
                                <a:pt x="487688" y="484554"/>
                                <a:pt x="489198" y="484148"/>
                                <a:pt x="491319" y="484033"/>
                              </a:cubicBezTo>
                              <a:cubicBezTo>
                                <a:pt x="499812" y="483602"/>
                                <a:pt x="510413" y="482104"/>
                                <a:pt x="518526" y="481850"/>
                              </a:cubicBezTo>
                              <a:cubicBezTo>
                                <a:pt x="522017" y="481735"/>
                                <a:pt x="525814" y="481723"/>
                                <a:pt x="529368" y="481634"/>
                              </a:cubicBezTo>
                              <a:cubicBezTo>
                                <a:pt x="533177" y="481545"/>
                                <a:pt x="536745" y="482218"/>
                                <a:pt x="540427" y="482269"/>
                              </a:cubicBezTo>
                              <a:cubicBezTo>
                                <a:pt x="541633" y="482281"/>
                                <a:pt x="542001" y="482104"/>
                                <a:pt x="543550" y="482066"/>
                              </a:cubicBezTo>
                              <a:cubicBezTo>
                                <a:pt x="544108" y="482040"/>
                                <a:pt x="546114" y="481913"/>
                                <a:pt x="546051" y="482573"/>
                              </a:cubicBezTo>
                              <a:cubicBezTo>
                                <a:pt x="546013" y="483056"/>
                                <a:pt x="541569" y="484554"/>
                                <a:pt x="541569" y="484554"/>
                              </a:cubicBezTo>
                              <a:cubicBezTo>
                                <a:pt x="537951" y="485582"/>
                                <a:pt x="533393" y="485722"/>
                                <a:pt x="528835" y="486230"/>
                              </a:cubicBezTo>
                              <a:cubicBezTo>
                                <a:pt x="525242" y="486623"/>
                                <a:pt x="521497" y="487080"/>
                                <a:pt x="518006" y="487271"/>
                              </a:cubicBezTo>
                              <a:cubicBezTo>
                                <a:pt x="516584" y="487347"/>
                                <a:pt x="515124" y="487741"/>
                                <a:pt x="513740" y="487690"/>
                              </a:cubicBezTo>
                              <a:cubicBezTo>
                                <a:pt x="510350" y="487563"/>
                                <a:pt x="506871" y="486598"/>
                                <a:pt x="503101" y="486953"/>
                              </a:cubicBezTo>
                              <a:cubicBezTo>
                                <a:pt x="500219" y="487220"/>
                                <a:pt x="498708" y="488020"/>
                                <a:pt x="496016" y="488528"/>
                              </a:cubicBezTo>
                              <a:cubicBezTo>
                                <a:pt x="492817" y="489112"/>
                                <a:pt x="489452" y="488528"/>
                                <a:pt x="486304" y="488934"/>
                              </a:cubicBezTo>
                              <a:cubicBezTo>
                                <a:pt x="483612" y="489289"/>
                                <a:pt x="480680" y="491397"/>
                                <a:pt x="478597" y="492273"/>
                              </a:cubicBezTo>
                              <a:cubicBezTo>
                                <a:pt x="478115" y="492463"/>
                                <a:pt x="477798" y="493060"/>
                                <a:pt x="477442" y="493225"/>
                              </a:cubicBezTo>
                              <a:cubicBezTo>
                                <a:pt x="477201" y="493327"/>
                                <a:pt x="477074" y="493073"/>
                                <a:pt x="476401" y="493314"/>
                              </a:cubicBezTo>
                              <a:cubicBezTo>
                                <a:pt x="475919" y="493492"/>
                                <a:pt x="472529" y="495028"/>
                                <a:pt x="472757" y="495510"/>
                              </a:cubicBezTo>
                              <a:cubicBezTo>
                                <a:pt x="472999" y="496031"/>
                                <a:pt x="475703" y="495307"/>
                                <a:pt x="476820" y="495409"/>
                              </a:cubicBezTo>
                              <a:cubicBezTo>
                                <a:pt x="477671" y="495485"/>
                                <a:pt x="479448" y="495523"/>
                                <a:pt x="477963" y="496247"/>
                              </a:cubicBezTo>
                              <a:cubicBezTo>
                                <a:pt x="477023" y="496691"/>
                                <a:pt x="474408" y="496818"/>
                                <a:pt x="473062" y="497592"/>
                              </a:cubicBezTo>
                              <a:cubicBezTo>
                                <a:pt x="472643" y="497834"/>
                                <a:pt x="470561" y="499662"/>
                                <a:pt x="470879" y="499992"/>
                              </a:cubicBezTo>
                              <a:cubicBezTo>
                                <a:pt x="471209" y="500322"/>
                                <a:pt x="475094" y="499040"/>
                                <a:pt x="476617" y="499573"/>
                              </a:cubicBezTo>
                              <a:cubicBezTo>
                                <a:pt x="477061" y="499725"/>
                                <a:pt x="478052" y="500386"/>
                                <a:pt x="478686" y="500500"/>
                              </a:cubicBezTo>
                              <a:cubicBezTo>
                                <a:pt x="479524" y="500678"/>
                                <a:pt x="478026" y="501058"/>
                                <a:pt x="477747" y="501236"/>
                              </a:cubicBezTo>
                              <a:cubicBezTo>
                                <a:pt x="477226" y="501617"/>
                                <a:pt x="474852" y="503864"/>
                                <a:pt x="475881" y="504474"/>
                              </a:cubicBezTo>
                              <a:cubicBezTo>
                                <a:pt x="476249" y="504689"/>
                                <a:pt x="477417" y="503864"/>
                                <a:pt x="477861" y="503750"/>
                              </a:cubicBezTo>
                              <a:cubicBezTo>
                                <a:pt x="479182" y="503407"/>
                                <a:pt x="481111" y="503191"/>
                                <a:pt x="482140" y="503331"/>
                              </a:cubicBezTo>
                              <a:cubicBezTo>
                                <a:pt x="482648" y="503394"/>
                                <a:pt x="483143" y="503851"/>
                                <a:pt x="483701" y="504055"/>
                              </a:cubicBezTo>
                              <a:cubicBezTo>
                                <a:pt x="485453" y="504689"/>
                                <a:pt x="487358" y="504042"/>
                                <a:pt x="489656" y="504372"/>
                              </a:cubicBezTo>
                              <a:cubicBezTo>
                                <a:pt x="491255" y="504613"/>
                                <a:pt x="492741" y="505324"/>
                                <a:pt x="495280" y="504994"/>
                              </a:cubicBezTo>
                              <a:cubicBezTo>
                                <a:pt x="497197" y="504740"/>
                                <a:pt x="499305" y="504080"/>
                                <a:pt x="501526" y="503953"/>
                              </a:cubicBezTo>
                              <a:cubicBezTo>
                                <a:pt x="509728" y="503445"/>
                                <a:pt x="516127" y="503242"/>
                                <a:pt x="524265" y="502607"/>
                              </a:cubicBezTo>
                              <a:cubicBezTo>
                                <a:pt x="534307" y="501795"/>
                                <a:pt x="543347" y="500449"/>
                                <a:pt x="553046" y="501033"/>
                              </a:cubicBezTo>
                              <a:cubicBezTo>
                                <a:pt x="559064" y="501401"/>
                                <a:pt x="564231" y="501833"/>
                                <a:pt x="570034" y="501033"/>
                              </a:cubicBezTo>
                              <a:cubicBezTo>
                                <a:pt x="571430" y="500830"/>
                                <a:pt x="573042" y="500601"/>
                                <a:pt x="573690" y="500297"/>
                              </a:cubicBezTo>
                              <a:cubicBezTo>
                                <a:pt x="574655" y="499865"/>
                                <a:pt x="575125" y="498545"/>
                                <a:pt x="576496" y="498418"/>
                              </a:cubicBezTo>
                              <a:cubicBezTo>
                                <a:pt x="577372" y="498354"/>
                                <a:pt x="578451" y="498418"/>
                                <a:pt x="579416" y="498418"/>
                              </a:cubicBezTo>
                              <a:cubicBezTo>
                                <a:pt x="589293" y="498494"/>
                                <a:pt x="598155" y="498557"/>
                                <a:pt x="607981" y="499471"/>
                              </a:cubicBezTo>
                              <a:cubicBezTo>
                                <a:pt x="609632" y="499624"/>
                                <a:pt x="611422" y="499357"/>
                                <a:pt x="612577" y="499573"/>
                              </a:cubicBezTo>
                              <a:cubicBezTo>
                                <a:pt x="613682" y="499776"/>
                                <a:pt x="615396" y="501058"/>
                                <a:pt x="617059" y="501541"/>
                              </a:cubicBezTo>
                              <a:cubicBezTo>
                                <a:pt x="631507" y="505794"/>
                                <a:pt x="651236" y="506378"/>
                                <a:pt x="668465" y="506035"/>
                              </a:cubicBezTo>
                              <a:cubicBezTo>
                                <a:pt x="676463" y="505883"/>
                                <a:pt x="685655" y="505362"/>
                                <a:pt x="695164" y="505312"/>
                              </a:cubicBezTo>
                              <a:cubicBezTo>
                                <a:pt x="698351" y="505286"/>
                                <a:pt x="701220" y="505400"/>
                                <a:pt x="704026" y="504689"/>
                              </a:cubicBezTo>
                              <a:cubicBezTo>
                                <a:pt x="705943" y="504194"/>
                                <a:pt x="710374" y="502036"/>
                                <a:pt x="710272" y="500297"/>
                              </a:cubicBezTo>
                              <a:cubicBezTo>
                                <a:pt x="710196" y="498888"/>
                                <a:pt x="706260" y="498570"/>
                                <a:pt x="704432" y="498215"/>
                              </a:cubicBezTo>
                              <a:cubicBezTo>
                                <a:pt x="697983" y="496970"/>
                                <a:pt x="691140" y="495485"/>
                                <a:pt x="684716" y="495092"/>
                              </a:cubicBezTo>
                              <a:cubicBezTo>
                                <a:pt x="676311" y="494571"/>
                                <a:pt x="668541" y="494292"/>
                                <a:pt x="660542" y="493835"/>
                              </a:cubicBezTo>
                              <a:cubicBezTo>
                                <a:pt x="657724" y="493670"/>
                                <a:pt x="655350" y="493670"/>
                                <a:pt x="652925" y="493225"/>
                              </a:cubicBezTo>
                              <a:cubicBezTo>
                                <a:pt x="637385" y="490292"/>
                                <a:pt x="620246" y="487207"/>
                                <a:pt x="613301" y="475070"/>
                              </a:cubicBezTo>
                              <a:cubicBezTo>
                                <a:pt x="610216" y="469675"/>
                                <a:pt x="609315" y="463555"/>
                                <a:pt x="608197" y="457550"/>
                              </a:cubicBezTo>
                              <a:cubicBezTo>
                                <a:pt x="607537" y="453995"/>
                                <a:pt x="607131" y="450428"/>
                                <a:pt x="606737" y="446924"/>
                              </a:cubicBezTo>
                              <a:cubicBezTo>
                                <a:pt x="605849" y="439370"/>
                                <a:pt x="606763" y="431917"/>
                                <a:pt x="606318" y="424300"/>
                              </a:cubicBezTo>
                              <a:cubicBezTo>
                                <a:pt x="606229" y="422891"/>
                                <a:pt x="606521" y="421443"/>
                                <a:pt x="606420" y="420022"/>
                              </a:cubicBezTo>
                              <a:cubicBezTo>
                                <a:pt x="606382" y="419425"/>
                                <a:pt x="606407" y="418841"/>
                                <a:pt x="606407" y="418143"/>
                              </a:cubicBezTo>
                              <a:cubicBezTo>
                                <a:pt x="606407" y="417343"/>
                                <a:pt x="606293" y="415781"/>
                                <a:pt x="606318" y="415108"/>
                              </a:cubicBezTo>
                              <a:cubicBezTo>
                                <a:pt x="606483" y="411769"/>
                                <a:pt x="606026" y="408570"/>
                                <a:pt x="606001" y="405320"/>
                              </a:cubicBezTo>
                              <a:cubicBezTo>
                                <a:pt x="605950" y="396268"/>
                                <a:pt x="606458" y="384588"/>
                                <a:pt x="607461" y="373314"/>
                              </a:cubicBezTo>
                              <a:cubicBezTo>
                                <a:pt x="607816" y="369454"/>
                                <a:pt x="608769" y="365684"/>
                                <a:pt x="609022" y="361939"/>
                              </a:cubicBezTo>
                              <a:cubicBezTo>
                                <a:pt x="609581" y="354245"/>
                                <a:pt x="609975" y="347618"/>
                                <a:pt x="609454" y="341092"/>
                              </a:cubicBezTo>
                              <a:cubicBezTo>
                                <a:pt x="609162" y="337664"/>
                                <a:pt x="608718" y="334617"/>
                                <a:pt x="608400" y="330885"/>
                              </a:cubicBezTo>
                              <a:cubicBezTo>
                                <a:pt x="608210" y="328371"/>
                                <a:pt x="607524" y="325743"/>
                                <a:pt x="607042" y="323051"/>
                              </a:cubicBezTo>
                              <a:cubicBezTo>
                                <a:pt x="605518" y="314228"/>
                                <a:pt x="602649" y="306788"/>
                                <a:pt x="599437" y="298549"/>
                              </a:cubicBezTo>
                              <a:cubicBezTo>
                                <a:pt x="596454" y="290919"/>
                                <a:pt x="594232" y="281270"/>
                                <a:pt x="591413" y="273741"/>
                              </a:cubicBezTo>
                              <a:cubicBezTo>
                                <a:pt x="589877" y="269653"/>
                                <a:pt x="588112" y="265603"/>
                                <a:pt x="586716" y="261337"/>
                              </a:cubicBezTo>
                              <a:cubicBezTo>
                                <a:pt x="583974" y="252920"/>
                                <a:pt x="581815" y="244668"/>
                                <a:pt x="578578" y="235882"/>
                              </a:cubicBezTo>
                              <a:cubicBezTo>
                                <a:pt x="577003" y="231591"/>
                                <a:pt x="575340" y="226894"/>
                                <a:pt x="574833" y="222755"/>
                              </a:cubicBezTo>
                              <a:cubicBezTo>
                                <a:pt x="574540" y="220330"/>
                                <a:pt x="575201" y="217385"/>
                                <a:pt x="575353" y="214719"/>
                              </a:cubicBezTo>
                              <a:cubicBezTo>
                                <a:pt x="575670" y="209133"/>
                                <a:pt x="576216" y="202874"/>
                                <a:pt x="576178" y="196691"/>
                              </a:cubicBezTo>
                              <a:cubicBezTo>
                                <a:pt x="576140" y="188324"/>
                                <a:pt x="573779" y="180935"/>
                                <a:pt x="572953" y="173216"/>
                              </a:cubicBezTo>
                              <a:cubicBezTo>
                                <a:pt x="572535" y="169306"/>
                                <a:pt x="571849" y="164901"/>
                                <a:pt x="572014" y="161244"/>
                              </a:cubicBezTo>
                              <a:cubicBezTo>
                                <a:pt x="572230" y="156928"/>
                                <a:pt x="573411" y="153170"/>
                                <a:pt x="573576" y="148510"/>
                              </a:cubicBezTo>
                              <a:cubicBezTo>
                                <a:pt x="573626" y="147203"/>
                                <a:pt x="573461" y="145844"/>
                                <a:pt x="573576" y="144448"/>
                              </a:cubicBezTo>
                              <a:cubicBezTo>
                                <a:pt x="573817" y="141744"/>
                                <a:pt x="574858" y="139039"/>
                                <a:pt x="575569" y="136310"/>
                              </a:cubicBezTo>
                              <a:cubicBezTo>
                                <a:pt x="576305" y="133441"/>
                                <a:pt x="576762" y="130482"/>
                                <a:pt x="577232" y="127664"/>
                              </a:cubicBezTo>
                              <a:cubicBezTo>
                                <a:pt x="578159" y="122052"/>
                                <a:pt x="578882" y="116238"/>
                                <a:pt x="577854" y="111299"/>
                              </a:cubicBezTo>
                              <a:cubicBezTo>
                                <a:pt x="577803" y="111007"/>
                                <a:pt x="577295" y="110499"/>
                                <a:pt x="577334" y="110042"/>
                              </a:cubicBezTo>
                              <a:cubicBezTo>
                                <a:pt x="577422" y="109090"/>
                                <a:pt x="579416" y="106779"/>
                                <a:pt x="579936" y="105878"/>
                              </a:cubicBezTo>
                              <a:cubicBezTo>
                                <a:pt x="581561" y="103021"/>
                                <a:pt x="582590" y="99682"/>
                                <a:pt x="582970" y="95023"/>
                              </a:cubicBezTo>
                              <a:cubicBezTo>
                                <a:pt x="583364" y="90275"/>
                                <a:pt x="582285" y="83508"/>
                                <a:pt x="580571" y="80004"/>
                              </a:cubicBezTo>
                              <a:cubicBezTo>
                                <a:pt x="580203" y="79268"/>
                                <a:pt x="578324" y="77313"/>
                                <a:pt x="576711" y="78138"/>
                              </a:cubicBezTo>
                              <a:cubicBezTo>
                                <a:pt x="576051" y="78455"/>
                                <a:pt x="575912" y="79230"/>
                                <a:pt x="575455" y="79801"/>
                              </a:cubicBezTo>
                              <a:cubicBezTo>
                                <a:pt x="572763" y="83203"/>
                                <a:pt x="568116" y="86872"/>
                                <a:pt x="566593" y="91583"/>
                              </a:cubicBezTo>
                              <a:cubicBezTo>
                                <a:pt x="565552" y="94820"/>
                                <a:pt x="565729" y="97829"/>
                                <a:pt x="564828" y="101066"/>
                              </a:cubicBezTo>
                              <a:cubicBezTo>
                                <a:pt x="564714" y="101447"/>
                                <a:pt x="564434" y="102412"/>
                                <a:pt x="564396" y="102412"/>
                              </a:cubicBezTo>
                              <a:cubicBezTo>
                                <a:pt x="563914" y="102704"/>
                                <a:pt x="561933" y="101308"/>
                                <a:pt x="561387" y="100863"/>
                              </a:cubicBezTo>
                              <a:cubicBezTo>
                                <a:pt x="555573" y="96204"/>
                                <a:pt x="554125" y="88828"/>
                                <a:pt x="551256" y="81363"/>
                              </a:cubicBezTo>
                              <a:cubicBezTo>
                                <a:pt x="550583" y="79547"/>
                                <a:pt x="549771" y="78036"/>
                                <a:pt x="548869" y="76259"/>
                              </a:cubicBezTo>
                              <a:cubicBezTo>
                                <a:pt x="548882" y="76297"/>
                                <a:pt x="548730" y="76132"/>
                                <a:pt x="548768" y="76145"/>
                              </a:cubicBezTo>
                              <a:cubicBezTo>
                                <a:pt x="548552" y="76018"/>
                                <a:pt x="547384" y="76183"/>
                                <a:pt x="546990" y="76360"/>
                              </a:cubicBezTo>
                              <a:cubicBezTo>
                                <a:pt x="544934" y="77351"/>
                                <a:pt x="542763" y="82112"/>
                                <a:pt x="542509" y="85019"/>
                              </a:cubicBezTo>
                              <a:cubicBezTo>
                                <a:pt x="542001" y="90910"/>
                                <a:pt x="544667" y="96661"/>
                                <a:pt x="545530" y="101181"/>
                              </a:cubicBezTo>
                              <a:cubicBezTo>
                                <a:pt x="545619" y="101688"/>
                                <a:pt x="545645" y="107186"/>
                                <a:pt x="545530" y="107427"/>
                              </a:cubicBezTo>
                              <a:cubicBezTo>
                                <a:pt x="545429" y="107668"/>
                                <a:pt x="543829" y="109509"/>
                                <a:pt x="543448" y="109623"/>
                              </a:cubicBezTo>
                              <a:cubicBezTo>
                                <a:pt x="542763" y="109839"/>
                                <a:pt x="541912" y="109369"/>
                                <a:pt x="541049" y="109623"/>
                              </a:cubicBezTo>
                              <a:cubicBezTo>
                                <a:pt x="539411" y="110093"/>
                                <a:pt x="537786" y="112518"/>
                                <a:pt x="537392" y="113686"/>
                              </a:cubicBezTo>
                              <a:cubicBezTo>
                                <a:pt x="537291" y="114003"/>
                                <a:pt x="537506" y="114765"/>
                                <a:pt x="537291" y="114943"/>
                              </a:cubicBezTo>
                              <a:cubicBezTo>
                                <a:pt x="536783" y="115374"/>
                                <a:pt x="535640" y="114790"/>
                                <a:pt x="535323" y="115248"/>
                              </a:cubicBezTo>
                              <a:cubicBezTo>
                                <a:pt x="534625" y="116238"/>
                                <a:pt x="536910" y="116276"/>
                                <a:pt x="537392" y="116720"/>
                              </a:cubicBezTo>
                              <a:cubicBezTo>
                                <a:pt x="538814" y="117990"/>
                                <a:pt x="536757" y="119069"/>
                                <a:pt x="535831" y="119945"/>
                              </a:cubicBezTo>
                              <a:cubicBezTo>
                                <a:pt x="533330" y="122332"/>
                                <a:pt x="530790" y="126788"/>
                                <a:pt x="528226" y="128489"/>
                              </a:cubicBezTo>
                              <a:cubicBezTo>
                                <a:pt x="526956" y="129340"/>
                                <a:pt x="525090" y="129886"/>
                                <a:pt x="524785" y="131320"/>
                              </a:cubicBezTo>
                              <a:cubicBezTo>
                                <a:pt x="524722" y="131574"/>
                                <a:pt x="525001" y="132082"/>
                                <a:pt x="524988" y="132463"/>
                              </a:cubicBezTo>
                              <a:cubicBezTo>
                                <a:pt x="524938" y="133834"/>
                                <a:pt x="524277" y="135066"/>
                                <a:pt x="524366" y="136424"/>
                              </a:cubicBezTo>
                              <a:cubicBezTo>
                                <a:pt x="524569" y="139991"/>
                                <a:pt x="526639" y="144816"/>
                                <a:pt x="531146" y="144867"/>
                              </a:cubicBezTo>
                              <a:cubicBezTo>
                                <a:pt x="532009" y="144879"/>
                                <a:pt x="532200" y="144295"/>
                                <a:pt x="532923" y="144333"/>
                              </a:cubicBezTo>
                              <a:cubicBezTo>
                                <a:pt x="533660" y="144397"/>
                                <a:pt x="534663" y="145273"/>
                                <a:pt x="535729" y="145603"/>
                              </a:cubicBezTo>
                              <a:cubicBezTo>
                                <a:pt x="536834" y="145920"/>
                                <a:pt x="538027" y="146162"/>
                                <a:pt x="539386" y="146009"/>
                              </a:cubicBezTo>
                              <a:cubicBezTo>
                                <a:pt x="539855" y="145958"/>
                                <a:pt x="540884" y="145019"/>
                                <a:pt x="541569" y="145489"/>
                              </a:cubicBezTo>
                              <a:cubicBezTo>
                                <a:pt x="542001" y="145768"/>
                                <a:pt x="541645" y="148434"/>
                                <a:pt x="541569" y="149145"/>
                              </a:cubicBezTo>
                              <a:cubicBezTo>
                                <a:pt x="541125" y="153157"/>
                                <a:pt x="539297" y="156661"/>
                                <a:pt x="537811" y="159670"/>
                              </a:cubicBezTo>
                              <a:cubicBezTo>
                                <a:pt x="536313" y="162742"/>
                                <a:pt x="535691" y="165713"/>
                                <a:pt x="533545" y="168214"/>
                              </a:cubicBezTo>
                              <a:cubicBezTo>
                                <a:pt x="531324" y="170817"/>
                                <a:pt x="528543" y="172670"/>
                                <a:pt x="526245" y="175628"/>
                              </a:cubicBezTo>
                              <a:cubicBezTo>
                                <a:pt x="525255" y="176885"/>
                                <a:pt x="524404" y="178269"/>
                                <a:pt x="523325" y="179996"/>
                              </a:cubicBezTo>
                              <a:cubicBezTo>
                                <a:pt x="522513" y="181291"/>
                                <a:pt x="521726" y="182433"/>
                                <a:pt x="520926" y="184490"/>
                              </a:cubicBezTo>
                              <a:cubicBezTo>
                                <a:pt x="520761" y="184896"/>
                                <a:pt x="520456" y="182129"/>
                                <a:pt x="520291" y="181151"/>
                              </a:cubicBezTo>
                              <a:cubicBezTo>
                                <a:pt x="519580" y="176669"/>
                                <a:pt x="516584" y="172074"/>
                                <a:pt x="512991" y="169369"/>
                              </a:cubicBezTo>
                              <a:cubicBezTo>
                                <a:pt x="498911" y="158781"/>
                                <a:pt x="480350" y="150618"/>
                                <a:pt x="460976" y="144867"/>
                              </a:cubicBezTo>
                              <a:cubicBezTo>
                                <a:pt x="458005" y="143991"/>
                                <a:pt x="452660" y="142328"/>
                                <a:pt x="449918" y="144232"/>
                              </a:cubicBezTo>
                              <a:cubicBezTo>
                                <a:pt x="445956" y="147012"/>
                                <a:pt x="451200" y="152192"/>
                                <a:pt x="453155" y="153627"/>
                              </a:cubicBezTo>
                              <a:cubicBezTo>
                                <a:pt x="456456" y="156039"/>
                                <a:pt x="460557" y="157626"/>
                                <a:pt x="464200" y="159467"/>
                              </a:cubicBezTo>
                              <a:cubicBezTo>
                                <a:pt x="475360" y="165066"/>
                                <a:pt x="486012" y="172023"/>
                                <a:pt x="495064" y="179171"/>
                              </a:cubicBezTo>
                              <a:cubicBezTo>
                                <a:pt x="498632" y="181976"/>
                                <a:pt x="502529" y="187981"/>
                                <a:pt x="500904" y="195015"/>
                              </a:cubicBezTo>
                              <a:cubicBezTo>
                                <a:pt x="500435" y="197097"/>
                                <a:pt x="499381" y="199611"/>
                                <a:pt x="498721" y="201896"/>
                              </a:cubicBezTo>
                              <a:cubicBezTo>
                                <a:pt x="498543" y="202505"/>
                                <a:pt x="498327" y="204029"/>
                                <a:pt x="497984" y="204194"/>
                              </a:cubicBezTo>
                              <a:cubicBezTo>
                                <a:pt x="497299" y="204524"/>
                                <a:pt x="493515" y="202658"/>
                                <a:pt x="492982" y="202417"/>
                              </a:cubicBezTo>
                              <a:cubicBezTo>
                                <a:pt x="491179" y="201604"/>
                                <a:pt x="489529" y="201020"/>
                                <a:pt x="488488" y="200119"/>
                              </a:cubicBezTo>
                              <a:cubicBezTo>
                                <a:pt x="487828" y="199547"/>
                                <a:pt x="487218" y="198163"/>
                                <a:pt x="486202" y="197313"/>
                              </a:cubicBezTo>
                              <a:cubicBezTo>
                                <a:pt x="485504" y="196729"/>
                                <a:pt x="485111" y="196145"/>
                                <a:pt x="484425" y="195434"/>
                              </a:cubicBezTo>
                              <a:cubicBezTo>
                                <a:pt x="483778" y="194748"/>
                                <a:pt x="482800" y="194444"/>
                                <a:pt x="482038" y="193758"/>
                              </a:cubicBezTo>
                              <a:cubicBezTo>
                                <a:pt x="481480" y="193276"/>
                                <a:pt x="481175" y="192374"/>
                                <a:pt x="480578" y="191892"/>
                              </a:cubicBezTo>
                              <a:cubicBezTo>
                                <a:pt x="480134" y="191524"/>
                                <a:pt x="478750" y="191333"/>
                                <a:pt x="478496" y="190851"/>
                              </a:cubicBezTo>
                              <a:cubicBezTo>
                                <a:pt x="478052" y="190064"/>
                                <a:pt x="478420" y="188667"/>
                                <a:pt x="478179" y="187918"/>
                              </a:cubicBezTo>
                              <a:cubicBezTo>
                                <a:pt x="477404" y="185531"/>
                                <a:pt x="474941" y="183551"/>
                                <a:pt x="472542" y="185214"/>
                              </a:cubicBezTo>
                              <a:cubicBezTo>
                                <a:pt x="472440" y="185290"/>
                                <a:pt x="471463" y="186039"/>
                                <a:pt x="471501" y="186039"/>
                              </a:cubicBezTo>
                              <a:cubicBezTo>
                                <a:pt x="471209" y="186014"/>
                                <a:pt x="470523" y="184643"/>
                                <a:pt x="470142" y="184274"/>
                              </a:cubicBezTo>
                              <a:cubicBezTo>
                                <a:pt x="468428" y="182649"/>
                                <a:pt x="465737" y="182205"/>
                                <a:pt x="463896" y="183957"/>
                              </a:cubicBezTo>
                              <a:cubicBezTo>
                                <a:pt x="463426" y="184414"/>
                                <a:pt x="462791" y="186648"/>
                                <a:pt x="462321" y="186775"/>
                              </a:cubicBezTo>
                              <a:cubicBezTo>
                                <a:pt x="461864" y="186902"/>
                                <a:pt x="461547" y="186115"/>
                                <a:pt x="460874" y="186039"/>
                              </a:cubicBezTo>
                              <a:cubicBezTo>
                                <a:pt x="458817" y="185823"/>
                                <a:pt x="457472" y="187436"/>
                                <a:pt x="457218" y="189175"/>
                              </a:cubicBezTo>
                              <a:cubicBezTo>
                                <a:pt x="457167" y="189530"/>
                                <a:pt x="457548" y="191054"/>
                                <a:pt x="457319" y="191359"/>
                              </a:cubicBezTo>
                              <a:cubicBezTo>
                                <a:pt x="457421" y="191244"/>
                                <a:pt x="455390" y="190914"/>
                                <a:pt x="454818" y="191155"/>
                              </a:cubicBezTo>
                              <a:cubicBezTo>
                                <a:pt x="453765" y="191600"/>
                                <a:pt x="453231" y="192984"/>
                                <a:pt x="453269" y="194177"/>
                              </a:cubicBezTo>
                              <a:cubicBezTo>
                                <a:pt x="453269" y="194761"/>
                                <a:pt x="453498" y="195231"/>
                                <a:pt x="453676" y="195726"/>
                              </a:cubicBezTo>
                              <a:lnTo>
                                <a:pt x="265814" y="195726"/>
                              </a:lnTo>
                              <a:cubicBezTo>
                                <a:pt x="265979" y="195231"/>
                                <a:pt x="266195" y="194761"/>
                                <a:pt x="266221" y="194190"/>
                              </a:cubicBezTo>
                              <a:cubicBezTo>
                                <a:pt x="266246" y="192971"/>
                                <a:pt x="265713" y="191600"/>
                                <a:pt x="264659" y="191156"/>
                              </a:cubicBezTo>
                              <a:cubicBezTo>
                                <a:pt x="264075" y="190927"/>
                                <a:pt x="262056" y="191244"/>
                                <a:pt x="262145" y="191359"/>
                              </a:cubicBezTo>
                              <a:cubicBezTo>
                                <a:pt x="261917" y="191054"/>
                                <a:pt x="262310" y="189543"/>
                                <a:pt x="262247" y="189175"/>
                              </a:cubicBezTo>
                              <a:cubicBezTo>
                                <a:pt x="261993" y="187436"/>
                                <a:pt x="260647" y="185836"/>
                                <a:pt x="258603" y="186052"/>
                              </a:cubicBezTo>
                              <a:cubicBezTo>
                                <a:pt x="257930" y="186128"/>
                                <a:pt x="257613" y="186915"/>
                                <a:pt x="257143" y="186788"/>
                              </a:cubicBezTo>
                              <a:cubicBezTo>
                                <a:pt x="256673" y="186648"/>
                                <a:pt x="256038" y="184414"/>
                                <a:pt x="255569" y="183957"/>
                              </a:cubicBezTo>
                              <a:cubicBezTo>
                                <a:pt x="253741" y="182205"/>
                                <a:pt x="251049" y="182649"/>
                                <a:pt x="249322" y="184274"/>
                              </a:cubicBezTo>
                              <a:cubicBezTo>
                                <a:pt x="248954" y="184643"/>
                                <a:pt x="248243" y="186026"/>
                                <a:pt x="247964" y="186052"/>
                              </a:cubicBezTo>
                              <a:cubicBezTo>
                                <a:pt x="248002" y="186039"/>
                                <a:pt x="247037" y="185303"/>
                                <a:pt x="246936" y="185214"/>
                              </a:cubicBezTo>
                              <a:cubicBezTo>
                                <a:pt x="244536" y="183551"/>
                                <a:pt x="242073" y="185544"/>
                                <a:pt x="241299" y="187931"/>
                              </a:cubicBezTo>
                              <a:cubicBezTo>
                                <a:pt x="241057" y="188667"/>
                                <a:pt x="241413" y="190064"/>
                                <a:pt x="240981" y="190851"/>
                              </a:cubicBezTo>
                              <a:cubicBezTo>
                                <a:pt x="240714" y="191333"/>
                                <a:pt x="239331" y="191536"/>
                                <a:pt x="238899" y="191892"/>
                              </a:cubicBezTo>
                              <a:cubicBezTo>
                                <a:pt x="238290" y="192374"/>
                                <a:pt x="237985" y="193276"/>
                                <a:pt x="237439" y="193771"/>
                              </a:cubicBezTo>
                              <a:cubicBezTo>
                                <a:pt x="236665" y="194444"/>
                                <a:pt x="235687" y="194748"/>
                                <a:pt x="235039" y="195434"/>
                              </a:cubicBezTo>
                              <a:cubicBezTo>
                                <a:pt x="234367" y="196145"/>
                                <a:pt x="233973" y="196729"/>
                                <a:pt x="233262" y="197313"/>
                              </a:cubicBezTo>
                              <a:cubicBezTo>
                                <a:pt x="232246" y="198151"/>
                                <a:pt x="231637" y="199547"/>
                                <a:pt x="230977" y="200131"/>
                              </a:cubicBezTo>
                              <a:cubicBezTo>
                                <a:pt x="229936" y="201007"/>
                                <a:pt x="228298" y="201604"/>
                                <a:pt x="226495" y="202416"/>
                              </a:cubicBezTo>
                              <a:cubicBezTo>
                                <a:pt x="225949" y="202670"/>
                                <a:pt x="222178" y="204511"/>
                                <a:pt x="221480" y="204194"/>
                              </a:cubicBezTo>
                              <a:cubicBezTo>
                                <a:pt x="221150" y="204029"/>
                                <a:pt x="220947" y="202518"/>
                                <a:pt x="220757" y="201909"/>
                              </a:cubicBezTo>
                              <a:cubicBezTo>
                                <a:pt x="220084" y="199611"/>
                                <a:pt x="219043" y="197097"/>
                                <a:pt x="218573" y="195015"/>
                              </a:cubicBezTo>
                              <a:cubicBezTo>
                                <a:pt x="216960" y="187969"/>
                                <a:pt x="220845" y="181976"/>
                                <a:pt x="224413" y="179170"/>
                              </a:cubicBezTo>
                              <a:cubicBezTo>
                                <a:pt x="233452" y="172035"/>
                                <a:pt x="244117" y="165065"/>
                                <a:pt x="255264" y="159467"/>
                              </a:cubicBezTo>
                              <a:cubicBezTo>
                                <a:pt x="258920" y="157626"/>
                                <a:pt x="263021" y="156039"/>
                                <a:pt x="266322" y="153627"/>
                              </a:cubicBezTo>
                              <a:cubicBezTo>
                                <a:pt x="268290" y="152192"/>
                                <a:pt x="273521" y="147025"/>
                                <a:pt x="269547" y="144244"/>
                              </a:cubicBezTo>
                              <a:cubicBezTo>
                                <a:pt x="266817" y="142327"/>
                                <a:pt x="261460" y="143990"/>
                                <a:pt x="258501" y="144867"/>
                              </a:cubicBezTo>
                              <a:cubicBezTo>
                                <a:pt x="239127" y="150630"/>
                                <a:pt x="220553" y="158781"/>
                                <a:pt x="206474" y="169369"/>
                              </a:cubicBezTo>
                              <a:cubicBezTo>
                                <a:pt x="202881" y="172073"/>
                                <a:pt x="199897" y="176669"/>
                                <a:pt x="199174" y="181151"/>
                              </a:cubicBezTo>
                              <a:cubicBezTo>
                                <a:pt x="199021" y="182129"/>
                                <a:pt x="198716" y="184909"/>
                                <a:pt x="198551" y="184490"/>
                              </a:cubicBezTo>
                              <a:cubicBezTo>
                                <a:pt x="197739" y="182446"/>
                                <a:pt x="196952" y="181291"/>
                                <a:pt x="196152" y="179996"/>
                              </a:cubicBezTo>
                              <a:cubicBezTo>
                                <a:pt x="195060" y="178256"/>
                                <a:pt x="194222" y="176885"/>
                                <a:pt x="193232" y="175628"/>
                              </a:cubicBezTo>
                              <a:cubicBezTo>
                                <a:pt x="190921" y="172670"/>
                                <a:pt x="188153" y="170817"/>
                                <a:pt x="185932" y="168214"/>
                              </a:cubicBezTo>
                              <a:cubicBezTo>
                                <a:pt x="183786" y="165713"/>
                                <a:pt x="183151" y="162742"/>
                                <a:pt x="181653" y="159670"/>
                              </a:cubicBezTo>
                              <a:cubicBezTo>
                                <a:pt x="180180" y="156661"/>
                                <a:pt x="178365" y="153157"/>
                                <a:pt x="177895" y="149132"/>
                              </a:cubicBezTo>
                              <a:cubicBezTo>
                                <a:pt x="177819" y="148434"/>
                                <a:pt x="177476" y="145768"/>
                                <a:pt x="177895" y="145489"/>
                              </a:cubicBezTo>
                              <a:cubicBezTo>
                                <a:pt x="178606" y="145019"/>
                                <a:pt x="179622" y="145958"/>
                                <a:pt x="180092" y="146009"/>
                              </a:cubicBezTo>
                              <a:cubicBezTo>
                                <a:pt x="181450" y="146174"/>
                                <a:pt x="182643" y="145920"/>
                                <a:pt x="183748" y="145603"/>
                              </a:cubicBezTo>
                              <a:cubicBezTo>
                                <a:pt x="184814" y="145273"/>
                                <a:pt x="185817" y="144397"/>
                                <a:pt x="186554" y="144346"/>
                              </a:cubicBezTo>
                              <a:cubicBezTo>
                                <a:pt x="187278" y="144295"/>
                                <a:pt x="187455" y="144879"/>
                                <a:pt x="188331" y="144867"/>
                              </a:cubicBezTo>
                              <a:cubicBezTo>
                                <a:pt x="192826" y="144816"/>
                                <a:pt x="194908" y="139991"/>
                                <a:pt x="195111" y="136424"/>
                              </a:cubicBezTo>
                              <a:cubicBezTo>
                                <a:pt x="195187" y="135078"/>
                                <a:pt x="194540" y="133834"/>
                                <a:pt x="194489" y="132463"/>
                              </a:cubicBezTo>
                              <a:cubicBezTo>
                                <a:pt x="194463" y="132082"/>
                                <a:pt x="194755" y="131574"/>
                                <a:pt x="194692" y="131307"/>
                              </a:cubicBezTo>
                              <a:cubicBezTo>
                                <a:pt x="194374" y="129886"/>
                                <a:pt x="192521" y="129340"/>
                                <a:pt x="191251" y="128489"/>
                              </a:cubicBezTo>
                              <a:cubicBezTo>
                                <a:pt x="188674" y="126800"/>
                                <a:pt x="186160" y="122332"/>
                                <a:pt x="183634" y="119945"/>
                              </a:cubicBezTo>
                              <a:cubicBezTo>
                                <a:pt x="182707" y="119056"/>
                                <a:pt x="180663" y="117990"/>
                                <a:pt x="182085" y="116720"/>
                              </a:cubicBezTo>
                              <a:cubicBezTo>
                                <a:pt x="182554" y="116263"/>
                                <a:pt x="184840" y="116250"/>
                                <a:pt x="184154" y="115260"/>
                              </a:cubicBezTo>
                              <a:cubicBezTo>
                                <a:pt x="183837" y="114790"/>
                                <a:pt x="182681" y="115374"/>
                                <a:pt x="182174" y="114943"/>
                              </a:cubicBezTo>
                              <a:cubicBezTo>
                                <a:pt x="181958" y="114752"/>
                                <a:pt x="182174" y="114003"/>
                                <a:pt x="182085" y="113686"/>
                              </a:cubicBezTo>
                              <a:cubicBezTo>
                                <a:pt x="181691" y="112530"/>
                                <a:pt x="180053" y="110093"/>
                                <a:pt x="178428" y="109623"/>
                              </a:cubicBezTo>
                              <a:cubicBezTo>
                                <a:pt x="177565" y="109382"/>
                                <a:pt x="176702" y="109826"/>
                                <a:pt x="176029" y="109623"/>
                              </a:cubicBezTo>
                              <a:cubicBezTo>
                                <a:pt x="175635" y="109496"/>
                                <a:pt x="174048" y="107668"/>
                                <a:pt x="173934" y="107440"/>
                              </a:cubicBezTo>
                              <a:cubicBezTo>
                                <a:pt x="173832" y="107186"/>
                                <a:pt x="173832" y="101688"/>
                                <a:pt x="173934" y="101181"/>
                              </a:cubicBezTo>
                              <a:cubicBezTo>
                                <a:pt x="174797" y="96661"/>
                                <a:pt x="177476" y="90922"/>
                                <a:pt x="176955" y="85019"/>
                              </a:cubicBezTo>
                              <a:cubicBezTo>
                                <a:pt x="176714" y="82124"/>
                                <a:pt x="174543" y="77351"/>
                                <a:pt x="172474" y="76360"/>
                              </a:cubicBezTo>
                              <a:cubicBezTo>
                                <a:pt x="172093" y="76183"/>
                                <a:pt x="170925" y="76005"/>
                                <a:pt x="170709" y="76144"/>
                              </a:cubicBezTo>
                              <a:cubicBezTo>
                                <a:pt x="170734" y="76132"/>
                                <a:pt x="170582" y="76297"/>
                                <a:pt x="170595" y="76259"/>
                              </a:cubicBezTo>
                              <a:cubicBezTo>
                                <a:pt x="169693" y="78049"/>
                                <a:pt x="168906" y="79547"/>
                                <a:pt x="168208" y="81375"/>
                              </a:cubicBezTo>
                              <a:cubicBezTo>
                                <a:pt x="165339" y="88828"/>
                                <a:pt x="163904" y="96204"/>
                                <a:pt x="158089" y="100876"/>
                              </a:cubicBezTo>
                              <a:cubicBezTo>
                                <a:pt x="157543" y="101308"/>
                                <a:pt x="155550" y="102717"/>
                                <a:pt x="155068" y="102425"/>
                              </a:cubicBezTo>
                              <a:cubicBezTo>
                                <a:pt x="155042" y="102412"/>
                                <a:pt x="154750" y="101447"/>
                                <a:pt x="154649" y="101079"/>
                              </a:cubicBezTo>
                              <a:cubicBezTo>
                                <a:pt x="153747" y="97829"/>
                                <a:pt x="153925" y="94820"/>
                                <a:pt x="152884" y="91583"/>
                              </a:cubicBezTo>
                              <a:cubicBezTo>
                                <a:pt x="151360" y="86872"/>
                                <a:pt x="146701" y="83203"/>
                                <a:pt x="144022" y="79814"/>
                              </a:cubicBezTo>
                              <a:cubicBezTo>
                                <a:pt x="143565" y="79230"/>
                                <a:pt x="143438" y="78468"/>
                                <a:pt x="142765" y="78138"/>
                              </a:cubicBezTo>
                              <a:cubicBezTo>
                                <a:pt x="141140" y="77325"/>
                                <a:pt x="139274" y="79268"/>
                                <a:pt x="138906" y="80017"/>
                              </a:cubicBezTo>
                              <a:cubicBezTo>
                                <a:pt x="137204" y="83508"/>
                                <a:pt x="136125" y="90275"/>
                                <a:pt x="136506" y="95023"/>
                              </a:cubicBezTo>
                              <a:cubicBezTo>
                                <a:pt x="136887" y="99695"/>
                                <a:pt x="137915" y="103034"/>
                                <a:pt x="139528" y="105878"/>
                              </a:cubicBezTo>
                              <a:cubicBezTo>
                                <a:pt x="140061" y="106779"/>
                                <a:pt x="142054" y="109090"/>
                                <a:pt x="142143" y="110042"/>
                              </a:cubicBezTo>
                              <a:cubicBezTo>
                                <a:pt x="142181" y="110499"/>
                                <a:pt x="141673" y="111020"/>
                                <a:pt x="141610" y="111299"/>
                              </a:cubicBezTo>
                              <a:cubicBezTo>
                                <a:pt x="140582" y="116238"/>
                                <a:pt x="141305" y="122052"/>
                                <a:pt x="142232" y="127651"/>
                              </a:cubicBezTo>
                              <a:cubicBezTo>
                                <a:pt x="142727" y="130495"/>
                                <a:pt x="143172" y="133440"/>
                                <a:pt x="143908" y="136310"/>
                              </a:cubicBezTo>
                              <a:cubicBezTo>
                                <a:pt x="144619" y="139052"/>
                                <a:pt x="145660" y="141743"/>
                                <a:pt x="145901" y="144460"/>
                              </a:cubicBezTo>
                              <a:cubicBezTo>
                                <a:pt x="146003" y="145844"/>
                                <a:pt x="145838" y="147215"/>
                                <a:pt x="145901" y="148510"/>
                              </a:cubicBezTo>
                              <a:cubicBezTo>
                                <a:pt x="146066" y="153170"/>
                                <a:pt x="147260" y="156928"/>
                                <a:pt x="147463" y="161231"/>
                              </a:cubicBezTo>
                              <a:cubicBezTo>
                                <a:pt x="147628" y="164913"/>
                                <a:pt x="146942" y="169319"/>
                                <a:pt x="146523" y="173229"/>
                              </a:cubicBezTo>
                              <a:cubicBezTo>
                                <a:pt x="145685" y="180935"/>
                                <a:pt x="143324" y="188337"/>
                                <a:pt x="143286" y="196691"/>
                              </a:cubicBezTo>
                              <a:cubicBezTo>
                                <a:pt x="143261" y="202874"/>
                                <a:pt x="143794" y="209133"/>
                                <a:pt x="144124" y="214719"/>
                              </a:cubicBezTo>
                              <a:cubicBezTo>
                                <a:pt x="144276" y="217385"/>
                                <a:pt x="144936" y="220330"/>
                                <a:pt x="144644" y="222755"/>
                              </a:cubicBezTo>
                              <a:cubicBezTo>
                                <a:pt x="144136" y="226894"/>
                                <a:pt x="142473" y="231591"/>
                                <a:pt x="140886" y="235882"/>
                              </a:cubicBezTo>
                              <a:cubicBezTo>
                                <a:pt x="137662" y="244668"/>
                                <a:pt x="135503" y="252920"/>
                                <a:pt x="132761" y="261325"/>
                              </a:cubicBezTo>
                              <a:cubicBezTo>
                                <a:pt x="131364" y="265603"/>
                                <a:pt x="129600" y="269653"/>
                                <a:pt x="128063" y="273728"/>
                              </a:cubicBezTo>
                              <a:cubicBezTo>
                                <a:pt x="125232" y="281270"/>
                                <a:pt x="123010" y="290919"/>
                                <a:pt x="120027" y="298549"/>
                              </a:cubicBezTo>
                              <a:cubicBezTo>
                                <a:pt x="116815" y="306788"/>
                                <a:pt x="113971" y="314241"/>
                                <a:pt x="112422" y="323051"/>
                              </a:cubicBezTo>
                              <a:cubicBezTo>
                                <a:pt x="111952" y="325756"/>
                                <a:pt x="111280" y="328371"/>
                                <a:pt x="111064" y="330872"/>
                              </a:cubicBezTo>
                              <a:cubicBezTo>
                                <a:pt x="110746" y="334617"/>
                                <a:pt x="110302" y="337664"/>
                                <a:pt x="110023" y="341092"/>
                              </a:cubicBezTo>
                              <a:cubicBezTo>
                                <a:pt x="109502" y="347618"/>
                                <a:pt x="109896" y="354245"/>
                                <a:pt x="110442" y="361939"/>
                              </a:cubicBezTo>
                              <a:cubicBezTo>
                                <a:pt x="110708" y="365684"/>
                                <a:pt x="111660" y="369454"/>
                                <a:pt x="112003" y="373314"/>
                              </a:cubicBezTo>
                              <a:cubicBezTo>
                                <a:pt x="113019" y="384588"/>
                                <a:pt x="113514" y="396280"/>
                                <a:pt x="113463" y="405320"/>
                              </a:cubicBezTo>
                              <a:cubicBezTo>
                                <a:pt x="113438" y="408570"/>
                                <a:pt x="112993" y="411769"/>
                                <a:pt x="113146" y="415121"/>
                              </a:cubicBezTo>
                              <a:cubicBezTo>
                                <a:pt x="113197" y="415794"/>
                                <a:pt x="113057" y="417343"/>
                                <a:pt x="113057" y="418143"/>
                              </a:cubicBezTo>
                              <a:cubicBezTo>
                                <a:pt x="113057" y="418841"/>
                                <a:pt x="113082" y="419438"/>
                                <a:pt x="113044" y="420022"/>
                              </a:cubicBezTo>
                              <a:cubicBezTo>
                                <a:pt x="112968" y="421443"/>
                                <a:pt x="113235" y="422891"/>
                                <a:pt x="113146" y="424287"/>
                              </a:cubicBezTo>
                              <a:cubicBezTo>
                                <a:pt x="112701" y="431917"/>
                                <a:pt x="113616" y="439370"/>
                                <a:pt x="112740" y="446924"/>
                              </a:cubicBezTo>
                              <a:cubicBezTo>
                                <a:pt x="112321" y="450428"/>
                                <a:pt x="111927" y="453995"/>
                                <a:pt x="111280" y="457550"/>
                              </a:cubicBezTo>
                              <a:cubicBezTo>
                                <a:pt x="110162" y="463568"/>
                                <a:pt x="109261" y="469675"/>
                                <a:pt x="106176" y="475070"/>
                              </a:cubicBezTo>
                              <a:cubicBezTo>
                                <a:pt x="99244" y="487207"/>
                                <a:pt x="82079" y="490292"/>
                                <a:pt x="66552" y="493225"/>
                              </a:cubicBezTo>
                              <a:cubicBezTo>
                                <a:pt x="64114" y="493670"/>
                                <a:pt x="61766" y="493670"/>
                                <a:pt x="58934" y="493835"/>
                              </a:cubicBezTo>
                              <a:cubicBezTo>
                                <a:pt x="50923" y="494304"/>
                                <a:pt x="43166" y="494571"/>
                                <a:pt x="34749" y="495092"/>
                              </a:cubicBezTo>
                              <a:cubicBezTo>
                                <a:pt x="28337" y="495485"/>
                                <a:pt x="21481" y="496970"/>
                                <a:pt x="15032" y="498215"/>
                              </a:cubicBezTo>
                              <a:cubicBezTo>
                                <a:pt x="13216" y="498570"/>
                                <a:pt x="9281" y="498888"/>
                                <a:pt x="9205" y="500309"/>
                              </a:cubicBezTo>
                              <a:cubicBezTo>
                                <a:pt x="9116" y="502049"/>
                                <a:pt x="13521" y="504182"/>
                                <a:pt x="15451" y="504689"/>
                              </a:cubicBezTo>
                              <a:moveTo>
                                <a:pt x="460747" y="476023"/>
                              </a:moveTo>
                              <a:cubicBezTo>
                                <a:pt x="458094" y="477305"/>
                                <a:pt x="455554" y="478816"/>
                                <a:pt x="453422" y="480530"/>
                              </a:cubicBezTo>
                              <a:cubicBezTo>
                                <a:pt x="452457" y="481037"/>
                                <a:pt x="451581" y="481634"/>
                                <a:pt x="450832" y="482332"/>
                              </a:cubicBezTo>
                              <a:cubicBezTo>
                                <a:pt x="445905" y="482421"/>
                                <a:pt x="442414" y="484072"/>
                                <a:pt x="438974" y="485735"/>
                              </a:cubicBezTo>
                              <a:cubicBezTo>
                                <a:pt x="418812" y="495498"/>
                                <a:pt x="396747" y="502899"/>
                                <a:pt x="370390" y="507203"/>
                              </a:cubicBezTo>
                              <a:cubicBezTo>
                                <a:pt x="367077" y="507736"/>
                                <a:pt x="360526" y="508612"/>
                                <a:pt x="360945" y="508346"/>
                              </a:cubicBezTo>
                              <a:cubicBezTo>
                                <a:pt x="391732" y="492654"/>
                                <a:pt x="407196" y="482421"/>
                                <a:pt x="413353" y="477216"/>
                              </a:cubicBezTo>
                              <a:cubicBezTo>
                                <a:pt x="415296" y="477038"/>
                                <a:pt x="424627" y="477013"/>
                                <a:pt x="426582" y="477013"/>
                              </a:cubicBezTo>
                              <a:cubicBezTo>
                                <a:pt x="428842" y="477013"/>
                                <a:pt x="431204" y="476860"/>
                                <a:pt x="433438" y="476810"/>
                              </a:cubicBezTo>
                              <a:cubicBezTo>
                                <a:pt x="443087" y="476619"/>
                                <a:pt x="451961" y="476441"/>
                                <a:pt x="460747" y="476022"/>
                              </a:cubicBezTo>
                              <a:moveTo>
                                <a:pt x="719413" y="506200"/>
                              </a:moveTo>
                              <a:cubicBezTo>
                                <a:pt x="719413" y="507622"/>
                                <a:pt x="718309" y="508308"/>
                                <a:pt x="717293" y="509209"/>
                              </a:cubicBezTo>
                              <a:cubicBezTo>
                                <a:pt x="678012" y="516509"/>
                                <a:pt x="631228" y="518172"/>
                                <a:pt x="587109" y="519734"/>
                              </a:cubicBezTo>
                              <a:cubicBezTo>
                                <a:pt x="564866" y="520534"/>
                                <a:pt x="541506" y="522006"/>
                                <a:pt x="519161" y="523251"/>
                              </a:cubicBezTo>
                              <a:cubicBezTo>
                                <a:pt x="504015" y="524101"/>
                                <a:pt x="489453" y="524584"/>
                                <a:pt x="473798" y="525054"/>
                              </a:cubicBezTo>
                              <a:cubicBezTo>
                                <a:pt x="448267" y="525841"/>
                                <a:pt x="426214" y="524825"/>
                                <a:pt x="402676" y="524635"/>
                              </a:cubicBezTo>
                              <a:cubicBezTo>
                                <a:pt x="387835" y="524520"/>
                                <a:pt x="376129" y="524520"/>
                                <a:pt x="359789" y="524622"/>
                              </a:cubicBezTo>
                              <a:lnTo>
                                <a:pt x="359777" y="524597"/>
                              </a:lnTo>
                              <a:lnTo>
                                <a:pt x="359777" y="524635"/>
                              </a:lnTo>
                              <a:cubicBezTo>
                                <a:pt x="343437" y="524520"/>
                                <a:pt x="331731" y="524520"/>
                                <a:pt x="316890" y="524635"/>
                              </a:cubicBezTo>
                              <a:cubicBezTo>
                                <a:pt x="293364" y="524825"/>
                                <a:pt x="271299" y="525841"/>
                                <a:pt x="245767" y="525054"/>
                              </a:cubicBezTo>
                              <a:cubicBezTo>
                                <a:pt x="230126" y="524584"/>
                                <a:pt x="215551" y="524101"/>
                                <a:pt x="200392" y="523251"/>
                              </a:cubicBezTo>
                              <a:cubicBezTo>
                                <a:pt x="178060" y="522007"/>
                                <a:pt x="154700" y="520534"/>
                                <a:pt x="132469" y="519734"/>
                              </a:cubicBezTo>
                              <a:cubicBezTo>
                                <a:pt x="88351" y="518173"/>
                                <a:pt x="41554" y="516509"/>
                                <a:pt x="2273" y="509209"/>
                              </a:cubicBezTo>
                              <a:cubicBezTo>
                                <a:pt x="1282" y="508308"/>
                                <a:pt x="152" y="507622"/>
                                <a:pt x="165" y="506200"/>
                              </a:cubicBezTo>
                              <a:cubicBezTo>
                                <a:pt x="178" y="504842"/>
                                <a:pt x="1651" y="504271"/>
                                <a:pt x="2298" y="503179"/>
                              </a:cubicBezTo>
                              <a:cubicBezTo>
                                <a:pt x="4456" y="502239"/>
                                <a:pt x="6615" y="501300"/>
                                <a:pt x="8760" y="500360"/>
                              </a:cubicBezTo>
                              <a:lnTo>
                                <a:pt x="9281" y="503458"/>
                              </a:lnTo>
                              <a:cubicBezTo>
                                <a:pt x="9293" y="503471"/>
                                <a:pt x="9319" y="503496"/>
                                <a:pt x="9332" y="503509"/>
                              </a:cubicBezTo>
                              <a:cubicBezTo>
                                <a:pt x="8849" y="503763"/>
                                <a:pt x="8595" y="504106"/>
                                <a:pt x="8925" y="504512"/>
                              </a:cubicBezTo>
                              <a:cubicBezTo>
                                <a:pt x="9598" y="505324"/>
                                <a:pt x="10550" y="505934"/>
                                <a:pt x="11668" y="506378"/>
                              </a:cubicBezTo>
                              <a:cubicBezTo>
                                <a:pt x="11249" y="506391"/>
                                <a:pt x="10855" y="506391"/>
                                <a:pt x="10449" y="506404"/>
                              </a:cubicBezTo>
                              <a:cubicBezTo>
                                <a:pt x="11033" y="506492"/>
                                <a:pt x="11630" y="506556"/>
                                <a:pt x="12239" y="506607"/>
                              </a:cubicBezTo>
                              <a:cubicBezTo>
                                <a:pt x="16238" y="508016"/>
                                <a:pt x="22066" y="507737"/>
                                <a:pt x="25709" y="507572"/>
                              </a:cubicBezTo>
                              <a:cubicBezTo>
                                <a:pt x="27360" y="507508"/>
                                <a:pt x="29048" y="507368"/>
                                <a:pt x="30775" y="507178"/>
                              </a:cubicBezTo>
                              <a:cubicBezTo>
                                <a:pt x="39853" y="507305"/>
                                <a:pt x="50289" y="507292"/>
                                <a:pt x="58985" y="507495"/>
                              </a:cubicBezTo>
                              <a:cubicBezTo>
                                <a:pt x="75477" y="507914"/>
                                <a:pt x="92096" y="508232"/>
                                <a:pt x="107268" y="509806"/>
                              </a:cubicBezTo>
                              <a:cubicBezTo>
                                <a:pt x="107814" y="508955"/>
                                <a:pt x="107814" y="507838"/>
                                <a:pt x="108855" y="507495"/>
                              </a:cubicBezTo>
                              <a:cubicBezTo>
                                <a:pt x="110366" y="507013"/>
                                <a:pt x="112981" y="507584"/>
                                <a:pt x="114796" y="507902"/>
                              </a:cubicBezTo>
                              <a:cubicBezTo>
                                <a:pt x="121170" y="509019"/>
                                <a:pt x="128280" y="511139"/>
                                <a:pt x="134843" y="510111"/>
                              </a:cubicBezTo>
                              <a:cubicBezTo>
                                <a:pt x="135173" y="509768"/>
                                <a:pt x="133498" y="509273"/>
                                <a:pt x="133256" y="508714"/>
                              </a:cubicBezTo>
                              <a:cubicBezTo>
                                <a:pt x="135199" y="508321"/>
                                <a:pt x="136760" y="507686"/>
                                <a:pt x="138525" y="507495"/>
                              </a:cubicBezTo>
                              <a:cubicBezTo>
                                <a:pt x="145241" y="506823"/>
                                <a:pt x="151716" y="510200"/>
                                <a:pt x="158191" y="510504"/>
                              </a:cubicBezTo>
                              <a:cubicBezTo>
                                <a:pt x="160997" y="510657"/>
                                <a:pt x="165021" y="509933"/>
                                <a:pt x="167815" y="509806"/>
                              </a:cubicBezTo>
                              <a:cubicBezTo>
                                <a:pt x="170620" y="509692"/>
                                <a:pt x="174112" y="509768"/>
                                <a:pt x="177044" y="509806"/>
                              </a:cubicBezTo>
                              <a:cubicBezTo>
                                <a:pt x="177832" y="509819"/>
                                <a:pt x="179038" y="509895"/>
                                <a:pt x="179431" y="509806"/>
                              </a:cubicBezTo>
                              <a:cubicBezTo>
                                <a:pt x="180409" y="509565"/>
                                <a:pt x="180790" y="508575"/>
                                <a:pt x="181666" y="508410"/>
                              </a:cubicBezTo>
                              <a:cubicBezTo>
                                <a:pt x="182631" y="508232"/>
                                <a:pt x="184218" y="508422"/>
                                <a:pt x="185627" y="508410"/>
                              </a:cubicBezTo>
                              <a:cubicBezTo>
                                <a:pt x="194743" y="508321"/>
                                <a:pt x="204201" y="509095"/>
                                <a:pt x="212669" y="509514"/>
                              </a:cubicBezTo>
                              <a:cubicBezTo>
                                <a:pt x="228603" y="510276"/>
                                <a:pt x="244028" y="510746"/>
                                <a:pt x="259098" y="509108"/>
                              </a:cubicBezTo>
                              <a:cubicBezTo>
                                <a:pt x="264265" y="508537"/>
                                <a:pt x="269166" y="508245"/>
                                <a:pt x="274130" y="508714"/>
                              </a:cubicBezTo>
                              <a:cubicBezTo>
                                <a:pt x="283931" y="509616"/>
                                <a:pt x="293174" y="512168"/>
                                <a:pt x="302353" y="512713"/>
                              </a:cubicBezTo>
                              <a:cubicBezTo>
                                <a:pt x="302696" y="512460"/>
                                <a:pt x="301972" y="512244"/>
                                <a:pt x="301693" y="512015"/>
                              </a:cubicBezTo>
                              <a:cubicBezTo>
                                <a:pt x="300804" y="511279"/>
                                <a:pt x="299547" y="510276"/>
                                <a:pt x="298659" y="509514"/>
                              </a:cubicBezTo>
                              <a:cubicBezTo>
                                <a:pt x="313703" y="512244"/>
                                <a:pt x="327085" y="512383"/>
                                <a:pt x="341799" y="514224"/>
                              </a:cubicBezTo>
                              <a:cubicBezTo>
                                <a:pt x="346573" y="514821"/>
                                <a:pt x="353391" y="515557"/>
                                <a:pt x="359700" y="516281"/>
                              </a:cubicBezTo>
                              <a:cubicBezTo>
                                <a:pt x="366010" y="515557"/>
                                <a:pt x="373006" y="514821"/>
                                <a:pt x="377767" y="514224"/>
                              </a:cubicBezTo>
                              <a:cubicBezTo>
                                <a:pt x="392481" y="512383"/>
                                <a:pt x="405876" y="512244"/>
                                <a:pt x="420895" y="509514"/>
                              </a:cubicBezTo>
                              <a:cubicBezTo>
                                <a:pt x="420019" y="510276"/>
                                <a:pt x="418775" y="511279"/>
                                <a:pt x="417873" y="512015"/>
                              </a:cubicBezTo>
                              <a:cubicBezTo>
                                <a:pt x="417607" y="512244"/>
                                <a:pt x="416870" y="512460"/>
                                <a:pt x="417213" y="512713"/>
                              </a:cubicBezTo>
                              <a:cubicBezTo>
                                <a:pt x="426392" y="512168"/>
                                <a:pt x="435647" y="509616"/>
                                <a:pt x="445436" y="508714"/>
                              </a:cubicBezTo>
                              <a:cubicBezTo>
                                <a:pt x="450413" y="508245"/>
                                <a:pt x="455313" y="508537"/>
                                <a:pt x="460468" y="509108"/>
                              </a:cubicBezTo>
                              <a:cubicBezTo>
                                <a:pt x="475538" y="510746"/>
                                <a:pt x="490976" y="510276"/>
                                <a:pt x="506909" y="509514"/>
                              </a:cubicBezTo>
                              <a:cubicBezTo>
                                <a:pt x="515378" y="509095"/>
                                <a:pt x="524823" y="508321"/>
                                <a:pt x="533952" y="508410"/>
                              </a:cubicBezTo>
                              <a:cubicBezTo>
                                <a:pt x="535361" y="508422"/>
                                <a:pt x="536948" y="508232"/>
                                <a:pt x="537900" y="508410"/>
                              </a:cubicBezTo>
                              <a:cubicBezTo>
                                <a:pt x="538789" y="508575"/>
                                <a:pt x="539157" y="509565"/>
                                <a:pt x="540147" y="509806"/>
                              </a:cubicBezTo>
                              <a:cubicBezTo>
                                <a:pt x="540541" y="509895"/>
                                <a:pt x="541734" y="509819"/>
                                <a:pt x="542522" y="509806"/>
                              </a:cubicBezTo>
                              <a:cubicBezTo>
                                <a:pt x="545454" y="509768"/>
                                <a:pt x="548946" y="509692"/>
                                <a:pt x="551751" y="509806"/>
                              </a:cubicBezTo>
                              <a:cubicBezTo>
                                <a:pt x="554545" y="509933"/>
                                <a:pt x="558569" y="510657"/>
                                <a:pt x="561388" y="510504"/>
                              </a:cubicBezTo>
                              <a:cubicBezTo>
                                <a:pt x="567850" y="510200"/>
                                <a:pt x="574325" y="506823"/>
                                <a:pt x="581041" y="507495"/>
                              </a:cubicBezTo>
                              <a:cubicBezTo>
                                <a:pt x="582806" y="507686"/>
                                <a:pt x="584380" y="508321"/>
                                <a:pt x="586310" y="508714"/>
                              </a:cubicBezTo>
                              <a:cubicBezTo>
                                <a:pt x="586068" y="509273"/>
                                <a:pt x="584393" y="509768"/>
                                <a:pt x="584735" y="510111"/>
                              </a:cubicBezTo>
                              <a:cubicBezTo>
                                <a:pt x="591286" y="511139"/>
                                <a:pt x="598396" y="509019"/>
                                <a:pt x="604782" y="507902"/>
                              </a:cubicBezTo>
                              <a:cubicBezTo>
                                <a:pt x="606585" y="507584"/>
                                <a:pt x="609200" y="507013"/>
                                <a:pt x="610724" y="507495"/>
                              </a:cubicBezTo>
                              <a:cubicBezTo>
                                <a:pt x="611765" y="507838"/>
                                <a:pt x="611752" y="508955"/>
                                <a:pt x="612298" y="509806"/>
                              </a:cubicBezTo>
                              <a:cubicBezTo>
                                <a:pt x="627482" y="508232"/>
                                <a:pt x="644089" y="507914"/>
                                <a:pt x="660568" y="507495"/>
                              </a:cubicBezTo>
                              <a:cubicBezTo>
                                <a:pt x="669277" y="507292"/>
                                <a:pt x="679726" y="507305"/>
                                <a:pt x="688804" y="507178"/>
                              </a:cubicBezTo>
                              <a:cubicBezTo>
                                <a:pt x="690518" y="507368"/>
                                <a:pt x="692206" y="507508"/>
                                <a:pt x="693857" y="507572"/>
                              </a:cubicBezTo>
                              <a:cubicBezTo>
                                <a:pt x="697488" y="507737"/>
                                <a:pt x="703341" y="508016"/>
                                <a:pt x="707340" y="506607"/>
                              </a:cubicBezTo>
                              <a:cubicBezTo>
                                <a:pt x="707949" y="506556"/>
                                <a:pt x="708546" y="506492"/>
                                <a:pt x="709130" y="506404"/>
                              </a:cubicBezTo>
                              <a:cubicBezTo>
                                <a:pt x="708711" y="506391"/>
                                <a:pt x="708317" y="506391"/>
                                <a:pt x="707898" y="506378"/>
                              </a:cubicBezTo>
                              <a:cubicBezTo>
                                <a:pt x="709028" y="505934"/>
                                <a:pt x="709968" y="505324"/>
                                <a:pt x="710641" y="504512"/>
                              </a:cubicBezTo>
                              <a:cubicBezTo>
                                <a:pt x="710971" y="504106"/>
                                <a:pt x="710717" y="503763"/>
                                <a:pt x="710234" y="503509"/>
                              </a:cubicBezTo>
                              <a:lnTo>
                                <a:pt x="710285" y="503458"/>
                              </a:lnTo>
                              <a:lnTo>
                                <a:pt x="710806" y="500360"/>
                              </a:lnTo>
                              <a:cubicBezTo>
                                <a:pt x="712964" y="501300"/>
                                <a:pt x="715122" y="502239"/>
                                <a:pt x="717281" y="503179"/>
                              </a:cubicBezTo>
                              <a:cubicBezTo>
                                <a:pt x="717915" y="504271"/>
                                <a:pt x="719401" y="504842"/>
                                <a:pt x="719414" y="506200"/>
                              </a:cubicBezTo>
                              <a:moveTo>
                                <a:pt x="306225" y="477216"/>
                              </a:moveTo>
                              <a:cubicBezTo>
                                <a:pt x="312370" y="482421"/>
                                <a:pt x="327846" y="492667"/>
                                <a:pt x="358634" y="508346"/>
                              </a:cubicBezTo>
                              <a:cubicBezTo>
                                <a:pt x="359053" y="508613"/>
                                <a:pt x="352502" y="507737"/>
                                <a:pt x="349188" y="507203"/>
                              </a:cubicBezTo>
                              <a:cubicBezTo>
                                <a:pt x="322831" y="502899"/>
                                <a:pt x="300753" y="495485"/>
                                <a:pt x="280605" y="485735"/>
                              </a:cubicBezTo>
                              <a:cubicBezTo>
                                <a:pt x="277164" y="484072"/>
                                <a:pt x="273673" y="482421"/>
                                <a:pt x="268734" y="482332"/>
                              </a:cubicBezTo>
                              <a:cubicBezTo>
                                <a:pt x="267998" y="481634"/>
                                <a:pt x="267122" y="481037"/>
                                <a:pt x="266144" y="480530"/>
                              </a:cubicBezTo>
                              <a:cubicBezTo>
                                <a:pt x="264024" y="478816"/>
                                <a:pt x="261485" y="477305"/>
                                <a:pt x="258819" y="476023"/>
                              </a:cubicBezTo>
                              <a:cubicBezTo>
                                <a:pt x="267604" y="476442"/>
                                <a:pt x="276466" y="476619"/>
                                <a:pt x="286140" y="476797"/>
                              </a:cubicBezTo>
                              <a:cubicBezTo>
                                <a:pt x="288375" y="476848"/>
                                <a:pt x="290711" y="477013"/>
                                <a:pt x="292996" y="477000"/>
                              </a:cubicBezTo>
                              <a:cubicBezTo>
                                <a:pt x="294926" y="477000"/>
                                <a:pt x="304270" y="477025"/>
                                <a:pt x="306225" y="477216"/>
                              </a:cubicBezTo>
                              <a:moveTo>
                                <a:pt x="688804" y="673797"/>
                              </a:moveTo>
                              <a:lnTo>
                                <a:pt x="695152" y="656429"/>
                              </a:lnTo>
                              <a:lnTo>
                                <a:pt x="701614" y="673797"/>
                              </a:lnTo>
                              <a:lnTo>
                                <a:pt x="688804" y="673797"/>
                              </a:lnTo>
                              <a:close/>
                              <a:moveTo>
                                <a:pt x="690251" y="645498"/>
                              </a:moveTo>
                              <a:lnTo>
                                <a:pt x="672007" y="692282"/>
                              </a:lnTo>
                              <a:lnTo>
                                <a:pt x="682075" y="692282"/>
                              </a:lnTo>
                              <a:lnTo>
                                <a:pt x="685934" y="681706"/>
                              </a:lnTo>
                              <a:lnTo>
                                <a:pt x="704635" y="681706"/>
                              </a:lnTo>
                              <a:lnTo>
                                <a:pt x="708673" y="692282"/>
                              </a:lnTo>
                              <a:lnTo>
                                <a:pt x="718995" y="692282"/>
                              </a:lnTo>
                              <a:lnTo>
                                <a:pt x="700255" y="645498"/>
                              </a:lnTo>
                              <a:lnTo>
                                <a:pt x="690251" y="645498"/>
                              </a:lnTo>
                              <a:close/>
                              <a:moveTo>
                                <a:pt x="658143" y="645498"/>
                              </a:moveTo>
                              <a:lnTo>
                                <a:pt x="667551" y="645498"/>
                              </a:lnTo>
                              <a:lnTo>
                                <a:pt x="667551" y="692295"/>
                              </a:lnTo>
                              <a:lnTo>
                                <a:pt x="658143" y="692295"/>
                              </a:lnTo>
                              <a:lnTo>
                                <a:pt x="658143" y="645498"/>
                              </a:lnTo>
                              <a:lnTo>
                                <a:pt x="658143" y="645498"/>
                              </a:lnTo>
                              <a:close/>
                              <a:moveTo>
                                <a:pt x="628155" y="684398"/>
                              </a:moveTo>
                              <a:lnTo>
                                <a:pt x="651693" y="684398"/>
                              </a:lnTo>
                              <a:lnTo>
                                <a:pt x="651693" y="692295"/>
                              </a:lnTo>
                              <a:lnTo>
                                <a:pt x="618748" y="692295"/>
                              </a:lnTo>
                              <a:lnTo>
                                <a:pt x="618748" y="645498"/>
                              </a:lnTo>
                              <a:lnTo>
                                <a:pt x="628155" y="645498"/>
                              </a:lnTo>
                              <a:lnTo>
                                <a:pt x="628155" y="684398"/>
                              </a:lnTo>
                              <a:close/>
                              <a:moveTo>
                                <a:pt x="583504" y="673797"/>
                              </a:moveTo>
                              <a:lnTo>
                                <a:pt x="589852" y="656429"/>
                              </a:lnTo>
                              <a:lnTo>
                                <a:pt x="596327" y="673797"/>
                              </a:lnTo>
                              <a:lnTo>
                                <a:pt x="583504" y="673797"/>
                              </a:lnTo>
                              <a:close/>
                              <a:moveTo>
                                <a:pt x="584951" y="645498"/>
                              </a:moveTo>
                              <a:lnTo>
                                <a:pt x="566720" y="692282"/>
                              </a:lnTo>
                              <a:lnTo>
                                <a:pt x="576788" y="692282"/>
                              </a:lnTo>
                              <a:lnTo>
                                <a:pt x="580635" y="681706"/>
                              </a:lnTo>
                              <a:lnTo>
                                <a:pt x="599336" y="681706"/>
                              </a:lnTo>
                              <a:lnTo>
                                <a:pt x="603398" y="692282"/>
                              </a:lnTo>
                              <a:lnTo>
                                <a:pt x="613720" y="692282"/>
                              </a:lnTo>
                              <a:lnTo>
                                <a:pt x="594956" y="645498"/>
                              </a:lnTo>
                              <a:lnTo>
                                <a:pt x="584951" y="645498"/>
                              </a:lnTo>
                              <a:close/>
                              <a:moveTo>
                                <a:pt x="540769" y="665316"/>
                              </a:moveTo>
                              <a:lnTo>
                                <a:pt x="533774" y="665316"/>
                              </a:lnTo>
                              <a:lnTo>
                                <a:pt x="533774" y="653407"/>
                              </a:lnTo>
                              <a:lnTo>
                                <a:pt x="541163" y="653407"/>
                              </a:lnTo>
                              <a:cubicBezTo>
                                <a:pt x="547498" y="653407"/>
                                <a:pt x="548679" y="653407"/>
                                <a:pt x="550431" y="654449"/>
                              </a:cubicBezTo>
                              <a:cubicBezTo>
                                <a:pt x="552221" y="655502"/>
                                <a:pt x="552869" y="657331"/>
                                <a:pt x="552869" y="659222"/>
                              </a:cubicBezTo>
                              <a:cubicBezTo>
                                <a:pt x="552869" y="660606"/>
                                <a:pt x="552526" y="663602"/>
                                <a:pt x="549263" y="664707"/>
                              </a:cubicBezTo>
                              <a:cubicBezTo>
                                <a:pt x="547638" y="665316"/>
                                <a:pt x="543651" y="665316"/>
                                <a:pt x="540769" y="665316"/>
                              </a:cubicBezTo>
                              <a:moveTo>
                                <a:pt x="550253" y="671702"/>
                              </a:moveTo>
                              <a:lnTo>
                                <a:pt x="550253" y="671575"/>
                              </a:lnTo>
                              <a:cubicBezTo>
                                <a:pt x="552069" y="671385"/>
                                <a:pt x="553846" y="670864"/>
                                <a:pt x="555471" y="670128"/>
                              </a:cubicBezTo>
                              <a:cubicBezTo>
                                <a:pt x="560042" y="668236"/>
                                <a:pt x="562594" y="663729"/>
                                <a:pt x="562594" y="658651"/>
                              </a:cubicBezTo>
                              <a:cubicBezTo>
                                <a:pt x="562594" y="654055"/>
                                <a:pt x="560372" y="648697"/>
                                <a:pt x="554951" y="646666"/>
                              </a:cubicBezTo>
                              <a:cubicBezTo>
                                <a:pt x="553516" y="646222"/>
                                <a:pt x="551231" y="645511"/>
                                <a:pt x="544235" y="645511"/>
                              </a:cubicBezTo>
                              <a:lnTo>
                                <a:pt x="524366" y="645511"/>
                              </a:lnTo>
                              <a:lnTo>
                                <a:pt x="524366" y="692307"/>
                              </a:lnTo>
                              <a:lnTo>
                                <a:pt x="533774" y="692307"/>
                              </a:lnTo>
                              <a:lnTo>
                                <a:pt x="533774" y="672743"/>
                              </a:lnTo>
                              <a:lnTo>
                                <a:pt x="535666" y="672743"/>
                              </a:lnTo>
                              <a:cubicBezTo>
                                <a:pt x="542014" y="672743"/>
                                <a:pt x="542597" y="673670"/>
                                <a:pt x="548273" y="682113"/>
                              </a:cubicBezTo>
                              <a:lnTo>
                                <a:pt x="555090" y="692307"/>
                              </a:lnTo>
                              <a:lnTo>
                                <a:pt x="566390" y="692307"/>
                              </a:lnTo>
                              <a:lnTo>
                                <a:pt x="560702" y="683154"/>
                              </a:lnTo>
                              <a:cubicBezTo>
                                <a:pt x="556004" y="675638"/>
                                <a:pt x="554164" y="673937"/>
                                <a:pt x="550253" y="671702"/>
                              </a:cubicBezTo>
                              <a:moveTo>
                                <a:pt x="480972" y="645511"/>
                              </a:moveTo>
                              <a:lnTo>
                                <a:pt x="518094" y="645511"/>
                              </a:lnTo>
                              <a:lnTo>
                                <a:pt x="518094" y="653408"/>
                              </a:lnTo>
                              <a:lnTo>
                                <a:pt x="504243" y="653408"/>
                              </a:lnTo>
                              <a:lnTo>
                                <a:pt x="504243" y="692307"/>
                              </a:lnTo>
                              <a:lnTo>
                                <a:pt x="494823" y="692307"/>
                              </a:lnTo>
                              <a:lnTo>
                                <a:pt x="494823" y="653408"/>
                              </a:lnTo>
                              <a:lnTo>
                                <a:pt x="480972" y="653408"/>
                              </a:lnTo>
                              <a:lnTo>
                                <a:pt x="480972" y="645511"/>
                              </a:lnTo>
                              <a:lnTo>
                                <a:pt x="480972" y="645511"/>
                              </a:lnTo>
                              <a:close/>
                              <a:moveTo>
                                <a:pt x="476706" y="678710"/>
                              </a:moveTo>
                              <a:cubicBezTo>
                                <a:pt x="476706" y="684398"/>
                                <a:pt x="473126" y="689171"/>
                                <a:pt x="469063" y="690987"/>
                              </a:cubicBezTo>
                              <a:cubicBezTo>
                                <a:pt x="464899" y="692955"/>
                                <a:pt x="460176" y="693082"/>
                                <a:pt x="458018" y="693082"/>
                              </a:cubicBezTo>
                              <a:cubicBezTo>
                                <a:pt x="452990" y="693082"/>
                                <a:pt x="440573" y="692625"/>
                                <a:pt x="438745" y="677072"/>
                              </a:cubicBezTo>
                              <a:lnTo>
                                <a:pt x="447899" y="676222"/>
                              </a:lnTo>
                              <a:cubicBezTo>
                                <a:pt x="448356" y="678634"/>
                                <a:pt x="449587" y="685172"/>
                                <a:pt x="458094" y="685172"/>
                              </a:cubicBezTo>
                              <a:cubicBezTo>
                                <a:pt x="464696" y="685172"/>
                                <a:pt x="467311" y="681706"/>
                                <a:pt x="467311" y="678710"/>
                              </a:cubicBezTo>
                              <a:cubicBezTo>
                                <a:pt x="467311" y="674774"/>
                                <a:pt x="464048" y="673924"/>
                                <a:pt x="455402" y="671842"/>
                              </a:cubicBezTo>
                              <a:cubicBezTo>
                                <a:pt x="450768" y="670661"/>
                                <a:pt x="440446" y="668109"/>
                                <a:pt x="440446" y="657788"/>
                              </a:cubicBezTo>
                              <a:cubicBezTo>
                                <a:pt x="440446" y="652684"/>
                                <a:pt x="443785" y="644711"/>
                                <a:pt x="457510" y="644711"/>
                              </a:cubicBezTo>
                              <a:cubicBezTo>
                                <a:pt x="466664" y="644711"/>
                                <a:pt x="475017" y="648304"/>
                                <a:pt x="475411" y="658905"/>
                              </a:cubicBezTo>
                              <a:lnTo>
                                <a:pt x="465940" y="659286"/>
                              </a:lnTo>
                              <a:cubicBezTo>
                                <a:pt x="465546" y="656861"/>
                                <a:pt x="464835" y="652494"/>
                                <a:pt x="457370" y="652494"/>
                              </a:cubicBezTo>
                              <a:cubicBezTo>
                                <a:pt x="454564" y="652494"/>
                                <a:pt x="449460" y="653331"/>
                                <a:pt x="449460" y="657127"/>
                              </a:cubicBezTo>
                              <a:cubicBezTo>
                                <a:pt x="449460" y="660136"/>
                                <a:pt x="452406" y="661444"/>
                                <a:pt x="459922" y="663209"/>
                              </a:cubicBezTo>
                              <a:cubicBezTo>
                                <a:pt x="467044" y="664923"/>
                                <a:pt x="476706" y="667195"/>
                                <a:pt x="476706" y="678710"/>
                              </a:cubicBezTo>
                              <a:moveTo>
                                <a:pt x="421555" y="645498"/>
                              </a:moveTo>
                              <a:lnTo>
                                <a:pt x="430975" y="645498"/>
                              </a:lnTo>
                              <a:lnTo>
                                <a:pt x="430975" y="670077"/>
                              </a:lnTo>
                              <a:cubicBezTo>
                                <a:pt x="430975" y="678444"/>
                                <a:pt x="430645" y="683065"/>
                                <a:pt x="428373" y="686620"/>
                              </a:cubicBezTo>
                              <a:cubicBezTo>
                                <a:pt x="424767" y="692155"/>
                                <a:pt x="418038" y="693082"/>
                                <a:pt x="412795" y="693082"/>
                              </a:cubicBezTo>
                              <a:cubicBezTo>
                                <a:pt x="393662" y="693082"/>
                                <a:pt x="393662" y="681249"/>
                                <a:pt x="393662" y="670471"/>
                              </a:cubicBezTo>
                              <a:lnTo>
                                <a:pt x="393662" y="645498"/>
                              </a:lnTo>
                              <a:lnTo>
                                <a:pt x="403070" y="645498"/>
                              </a:lnTo>
                              <a:lnTo>
                                <a:pt x="403070" y="670801"/>
                              </a:lnTo>
                              <a:cubicBezTo>
                                <a:pt x="403070" y="676349"/>
                                <a:pt x="403070" y="678647"/>
                                <a:pt x="404238" y="680856"/>
                              </a:cubicBezTo>
                              <a:cubicBezTo>
                                <a:pt x="406015" y="684195"/>
                                <a:pt x="409672" y="684982"/>
                                <a:pt x="412541" y="684982"/>
                              </a:cubicBezTo>
                              <a:cubicBezTo>
                                <a:pt x="421555" y="684982"/>
                                <a:pt x="421555" y="679294"/>
                                <a:pt x="421555" y="671334"/>
                              </a:cubicBezTo>
                              <a:lnTo>
                                <a:pt x="421555" y="645498"/>
                              </a:lnTo>
                              <a:lnTo>
                                <a:pt x="421555" y="645498"/>
                              </a:lnTo>
                              <a:close/>
                              <a:moveTo>
                                <a:pt x="361694" y="673797"/>
                              </a:moveTo>
                              <a:lnTo>
                                <a:pt x="368029" y="656429"/>
                              </a:lnTo>
                              <a:lnTo>
                                <a:pt x="374491" y="673797"/>
                              </a:lnTo>
                              <a:lnTo>
                                <a:pt x="361694" y="673797"/>
                              </a:lnTo>
                              <a:close/>
                              <a:moveTo>
                                <a:pt x="363128" y="645498"/>
                              </a:moveTo>
                              <a:lnTo>
                                <a:pt x="344897" y="692282"/>
                              </a:lnTo>
                              <a:lnTo>
                                <a:pt x="354965" y="692282"/>
                              </a:lnTo>
                              <a:lnTo>
                                <a:pt x="358812" y="681706"/>
                              </a:lnTo>
                              <a:lnTo>
                                <a:pt x="377513" y="681706"/>
                              </a:lnTo>
                              <a:lnTo>
                                <a:pt x="381563" y="692282"/>
                              </a:lnTo>
                              <a:lnTo>
                                <a:pt x="391872" y="692282"/>
                              </a:lnTo>
                              <a:lnTo>
                                <a:pt x="373120" y="645498"/>
                              </a:lnTo>
                              <a:lnTo>
                                <a:pt x="363128" y="645498"/>
                              </a:lnTo>
                              <a:close/>
                              <a:moveTo>
                                <a:pt x="312878" y="645498"/>
                              </a:moveTo>
                              <a:lnTo>
                                <a:pt x="321638" y="645498"/>
                              </a:lnTo>
                              <a:lnTo>
                                <a:pt x="321638" y="692295"/>
                              </a:lnTo>
                              <a:lnTo>
                                <a:pt x="312154" y="692295"/>
                              </a:lnTo>
                              <a:lnTo>
                                <a:pt x="293453" y="661774"/>
                              </a:lnTo>
                              <a:lnTo>
                                <a:pt x="293326" y="661774"/>
                              </a:lnTo>
                              <a:lnTo>
                                <a:pt x="293326" y="692295"/>
                              </a:lnTo>
                              <a:lnTo>
                                <a:pt x="284566" y="692295"/>
                              </a:lnTo>
                              <a:lnTo>
                                <a:pt x="284566" y="645498"/>
                              </a:lnTo>
                              <a:lnTo>
                                <a:pt x="293707" y="645498"/>
                              </a:lnTo>
                              <a:lnTo>
                                <a:pt x="312726" y="676742"/>
                              </a:lnTo>
                              <a:lnTo>
                                <a:pt x="312878" y="676742"/>
                              </a:lnTo>
                              <a:lnTo>
                                <a:pt x="312878" y="645498"/>
                              </a:lnTo>
                              <a:close/>
                              <a:moveTo>
                                <a:pt x="253588" y="665316"/>
                              </a:moveTo>
                              <a:lnTo>
                                <a:pt x="246593" y="665316"/>
                              </a:lnTo>
                              <a:lnTo>
                                <a:pt x="246593" y="653407"/>
                              </a:lnTo>
                              <a:lnTo>
                                <a:pt x="253982" y="653407"/>
                              </a:lnTo>
                              <a:cubicBezTo>
                                <a:pt x="260317" y="653407"/>
                                <a:pt x="261498" y="653407"/>
                                <a:pt x="263250" y="654449"/>
                              </a:cubicBezTo>
                              <a:cubicBezTo>
                                <a:pt x="265040" y="655502"/>
                                <a:pt x="265687" y="657331"/>
                                <a:pt x="265687" y="659222"/>
                              </a:cubicBezTo>
                              <a:cubicBezTo>
                                <a:pt x="265687" y="660606"/>
                                <a:pt x="265344" y="663602"/>
                                <a:pt x="262082" y="664707"/>
                              </a:cubicBezTo>
                              <a:cubicBezTo>
                                <a:pt x="260444" y="665316"/>
                                <a:pt x="256445" y="665316"/>
                                <a:pt x="253588" y="665316"/>
                              </a:cubicBezTo>
                              <a:moveTo>
                                <a:pt x="263059" y="671702"/>
                              </a:moveTo>
                              <a:lnTo>
                                <a:pt x="263059" y="671575"/>
                              </a:lnTo>
                              <a:cubicBezTo>
                                <a:pt x="264900" y="671385"/>
                                <a:pt x="266665" y="670864"/>
                                <a:pt x="268303" y="670128"/>
                              </a:cubicBezTo>
                              <a:cubicBezTo>
                                <a:pt x="272860" y="668236"/>
                                <a:pt x="275412" y="663729"/>
                                <a:pt x="275412" y="658651"/>
                              </a:cubicBezTo>
                              <a:cubicBezTo>
                                <a:pt x="275412" y="654055"/>
                                <a:pt x="273191" y="648697"/>
                                <a:pt x="267769" y="646666"/>
                              </a:cubicBezTo>
                              <a:cubicBezTo>
                                <a:pt x="266335" y="646222"/>
                                <a:pt x="264037" y="645511"/>
                                <a:pt x="257041" y="645511"/>
                              </a:cubicBezTo>
                              <a:lnTo>
                                <a:pt x="237185" y="645511"/>
                              </a:lnTo>
                              <a:lnTo>
                                <a:pt x="237185" y="692307"/>
                              </a:lnTo>
                              <a:lnTo>
                                <a:pt x="246593" y="692307"/>
                              </a:lnTo>
                              <a:lnTo>
                                <a:pt x="246593" y="672743"/>
                              </a:lnTo>
                              <a:lnTo>
                                <a:pt x="248484" y="672743"/>
                              </a:lnTo>
                              <a:cubicBezTo>
                                <a:pt x="254832" y="672743"/>
                                <a:pt x="255416" y="673670"/>
                                <a:pt x="261091" y="682113"/>
                              </a:cubicBezTo>
                              <a:lnTo>
                                <a:pt x="267896" y="692307"/>
                              </a:lnTo>
                              <a:lnTo>
                                <a:pt x="279208" y="692307"/>
                              </a:lnTo>
                              <a:lnTo>
                                <a:pt x="273520" y="683154"/>
                              </a:lnTo>
                              <a:cubicBezTo>
                                <a:pt x="268810" y="675638"/>
                                <a:pt x="266982" y="673937"/>
                                <a:pt x="263059" y="671702"/>
                              </a:cubicBezTo>
                              <a:moveTo>
                                <a:pt x="202995" y="684398"/>
                              </a:moveTo>
                              <a:lnTo>
                                <a:pt x="229148" y="684398"/>
                              </a:lnTo>
                              <a:lnTo>
                                <a:pt x="229148" y="692295"/>
                              </a:lnTo>
                              <a:lnTo>
                                <a:pt x="193587" y="692295"/>
                              </a:lnTo>
                              <a:lnTo>
                                <a:pt x="193587" y="645498"/>
                              </a:lnTo>
                              <a:lnTo>
                                <a:pt x="228298" y="645498"/>
                              </a:lnTo>
                              <a:lnTo>
                                <a:pt x="228298" y="653408"/>
                              </a:lnTo>
                              <a:lnTo>
                                <a:pt x="202995" y="653408"/>
                              </a:lnTo>
                              <a:lnTo>
                                <a:pt x="202995" y="663805"/>
                              </a:lnTo>
                              <a:lnTo>
                                <a:pt x="226533" y="663805"/>
                              </a:lnTo>
                              <a:lnTo>
                                <a:pt x="226533" y="671702"/>
                              </a:lnTo>
                              <a:lnTo>
                                <a:pt x="202995" y="671702"/>
                              </a:lnTo>
                              <a:lnTo>
                                <a:pt x="202995" y="684398"/>
                              </a:lnTo>
                              <a:lnTo>
                                <a:pt x="202995" y="684398"/>
                              </a:lnTo>
                              <a:close/>
                              <a:moveTo>
                                <a:pt x="150193" y="645511"/>
                              </a:moveTo>
                              <a:lnTo>
                                <a:pt x="187315" y="645511"/>
                              </a:lnTo>
                              <a:lnTo>
                                <a:pt x="187315" y="653408"/>
                              </a:lnTo>
                              <a:lnTo>
                                <a:pt x="173451" y="653408"/>
                              </a:lnTo>
                              <a:lnTo>
                                <a:pt x="173451" y="692307"/>
                              </a:lnTo>
                              <a:lnTo>
                                <a:pt x="164044" y="692307"/>
                              </a:lnTo>
                              <a:lnTo>
                                <a:pt x="164044" y="653408"/>
                              </a:lnTo>
                              <a:lnTo>
                                <a:pt x="150193" y="653408"/>
                              </a:lnTo>
                              <a:lnTo>
                                <a:pt x="150193" y="645511"/>
                              </a:lnTo>
                              <a:close/>
                              <a:moveTo>
                                <a:pt x="145927" y="678710"/>
                              </a:moveTo>
                              <a:cubicBezTo>
                                <a:pt x="145927" y="684398"/>
                                <a:pt x="142347" y="689171"/>
                                <a:pt x="138297" y="690987"/>
                              </a:cubicBezTo>
                              <a:cubicBezTo>
                                <a:pt x="134120" y="692955"/>
                                <a:pt x="129397" y="693082"/>
                                <a:pt x="127251" y="693082"/>
                              </a:cubicBezTo>
                              <a:cubicBezTo>
                                <a:pt x="122223" y="693082"/>
                                <a:pt x="109794" y="692625"/>
                                <a:pt x="107966" y="677072"/>
                              </a:cubicBezTo>
                              <a:lnTo>
                                <a:pt x="117120" y="676222"/>
                              </a:lnTo>
                              <a:cubicBezTo>
                                <a:pt x="117577" y="678634"/>
                                <a:pt x="118808" y="685172"/>
                                <a:pt x="127315" y="685172"/>
                              </a:cubicBezTo>
                              <a:cubicBezTo>
                                <a:pt x="133917" y="685172"/>
                                <a:pt x="136532" y="681706"/>
                                <a:pt x="136532" y="678710"/>
                              </a:cubicBezTo>
                              <a:cubicBezTo>
                                <a:pt x="136532" y="674774"/>
                                <a:pt x="133256" y="673924"/>
                                <a:pt x="124623" y="671842"/>
                              </a:cubicBezTo>
                              <a:cubicBezTo>
                                <a:pt x="119989" y="670661"/>
                                <a:pt x="109667" y="668109"/>
                                <a:pt x="109667" y="657788"/>
                              </a:cubicBezTo>
                              <a:cubicBezTo>
                                <a:pt x="109667" y="652684"/>
                                <a:pt x="113006" y="644711"/>
                                <a:pt x="126731" y="644711"/>
                              </a:cubicBezTo>
                              <a:cubicBezTo>
                                <a:pt x="135872" y="644711"/>
                                <a:pt x="144238" y="648304"/>
                                <a:pt x="144632" y="658905"/>
                              </a:cubicBezTo>
                              <a:lnTo>
                                <a:pt x="135161" y="659286"/>
                              </a:lnTo>
                              <a:cubicBezTo>
                                <a:pt x="134767" y="656861"/>
                                <a:pt x="134056" y="652494"/>
                                <a:pt x="126591" y="652494"/>
                              </a:cubicBezTo>
                              <a:cubicBezTo>
                                <a:pt x="123798" y="652494"/>
                                <a:pt x="118694" y="653331"/>
                                <a:pt x="118694" y="657127"/>
                              </a:cubicBezTo>
                              <a:cubicBezTo>
                                <a:pt x="118694" y="660136"/>
                                <a:pt x="121627" y="661444"/>
                                <a:pt x="129143" y="663209"/>
                              </a:cubicBezTo>
                              <a:cubicBezTo>
                                <a:pt x="136265" y="664923"/>
                                <a:pt x="145927" y="667195"/>
                                <a:pt x="145927" y="678710"/>
                              </a:cubicBezTo>
                              <a:moveTo>
                                <a:pt x="75871" y="684398"/>
                              </a:moveTo>
                              <a:lnTo>
                                <a:pt x="102024" y="684398"/>
                              </a:lnTo>
                              <a:lnTo>
                                <a:pt x="102024" y="692295"/>
                              </a:lnTo>
                              <a:lnTo>
                                <a:pt x="66463" y="692295"/>
                              </a:lnTo>
                              <a:lnTo>
                                <a:pt x="66463" y="645498"/>
                              </a:lnTo>
                              <a:lnTo>
                                <a:pt x="101174" y="645498"/>
                              </a:lnTo>
                              <a:lnTo>
                                <a:pt x="101174" y="653408"/>
                              </a:lnTo>
                              <a:lnTo>
                                <a:pt x="75871" y="653408"/>
                              </a:lnTo>
                              <a:lnTo>
                                <a:pt x="75871" y="663805"/>
                              </a:lnTo>
                              <a:lnTo>
                                <a:pt x="99409" y="663805"/>
                              </a:lnTo>
                              <a:lnTo>
                                <a:pt x="99409" y="671702"/>
                              </a:lnTo>
                              <a:lnTo>
                                <a:pt x="75871" y="671702"/>
                              </a:lnTo>
                              <a:lnTo>
                                <a:pt x="75871" y="684398"/>
                              </a:lnTo>
                              <a:lnTo>
                                <a:pt x="75871" y="684398"/>
                              </a:lnTo>
                              <a:close/>
                              <a:moveTo>
                                <a:pt x="51901" y="645498"/>
                              </a:moveTo>
                              <a:lnTo>
                                <a:pt x="61435" y="645498"/>
                              </a:lnTo>
                              <a:lnTo>
                                <a:pt x="50060" y="692295"/>
                              </a:lnTo>
                              <a:lnTo>
                                <a:pt x="40005" y="692295"/>
                              </a:lnTo>
                              <a:lnTo>
                                <a:pt x="30775" y="657343"/>
                              </a:lnTo>
                              <a:lnTo>
                                <a:pt x="30648" y="657343"/>
                              </a:lnTo>
                              <a:lnTo>
                                <a:pt x="21431" y="692295"/>
                              </a:lnTo>
                              <a:lnTo>
                                <a:pt x="11172" y="692295"/>
                              </a:lnTo>
                              <a:lnTo>
                                <a:pt x="0" y="645498"/>
                              </a:lnTo>
                              <a:lnTo>
                                <a:pt x="9674" y="645498"/>
                              </a:lnTo>
                              <a:lnTo>
                                <a:pt x="16657" y="677669"/>
                              </a:lnTo>
                              <a:lnTo>
                                <a:pt x="16784" y="677669"/>
                              </a:lnTo>
                              <a:lnTo>
                                <a:pt x="25290" y="645498"/>
                              </a:lnTo>
                              <a:lnTo>
                                <a:pt x="36526" y="645498"/>
                              </a:lnTo>
                              <a:lnTo>
                                <a:pt x="44702" y="678190"/>
                              </a:lnTo>
                              <a:lnTo>
                                <a:pt x="44829" y="678190"/>
                              </a:lnTo>
                              <a:lnTo>
                                <a:pt x="51901" y="645498"/>
                              </a:lnTo>
                              <a:close/>
                              <a:moveTo>
                                <a:pt x="620931" y="575595"/>
                              </a:moveTo>
                              <a:lnTo>
                                <a:pt x="620931" y="586704"/>
                              </a:lnTo>
                              <a:lnTo>
                                <a:pt x="640546" y="586704"/>
                              </a:lnTo>
                              <a:lnTo>
                                <a:pt x="640546" y="594614"/>
                              </a:lnTo>
                              <a:lnTo>
                                <a:pt x="620931" y="594614"/>
                              </a:lnTo>
                              <a:lnTo>
                                <a:pt x="620931" y="614482"/>
                              </a:lnTo>
                              <a:lnTo>
                                <a:pt x="611524" y="614482"/>
                              </a:lnTo>
                              <a:lnTo>
                                <a:pt x="611524" y="567699"/>
                              </a:lnTo>
                              <a:lnTo>
                                <a:pt x="643619" y="567699"/>
                              </a:lnTo>
                              <a:lnTo>
                                <a:pt x="643619" y="575595"/>
                              </a:lnTo>
                              <a:lnTo>
                                <a:pt x="620931" y="575595"/>
                              </a:lnTo>
                              <a:lnTo>
                                <a:pt x="620931" y="575595"/>
                              </a:lnTo>
                              <a:close/>
                              <a:moveTo>
                                <a:pt x="570681" y="601279"/>
                              </a:moveTo>
                              <a:cubicBezTo>
                                <a:pt x="569576" y="599387"/>
                                <a:pt x="568320" y="596391"/>
                                <a:pt x="568320" y="591097"/>
                              </a:cubicBezTo>
                              <a:cubicBezTo>
                                <a:pt x="568320" y="584228"/>
                                <a:pt x="570541" y="575011"/>
                                <a:pt x="581269" y="575011"/>
                              </a:cubicBezTo>
                              <a:cubicBezTo>
                                <a:pt x="592759" y="575011"/>
                                <a:pt x="594143" y="585676"/>
                                <a:pt x="594143" y="590957"/>
                              </a:cubicBezTo>
                              <a:cubicBezTo>
                                <a:pt x="594143" y="604491"/>
                                <a:pt x="586234" y="607170"/>
                                <a:pt x="581269" y="607170"/>
                              </a:cubicBezTo>
                              <a:cubicBezTo>
                                <a:pt x="575569" y="607170"/>
                                <a:pt x="572243" y="604046"/>
                                <a:pt x="570681" y="601279"/>
                              </a:cubicBezTo>
                              <a:moveTo>
                                <a:pt x="603881" y="591160"/>
                              </a:moveTo>
                              <a:cubicBezTo>
                                <a:pt x="603881" y="577487"/>
                                <a:pt x="596479" y="566911"/>
                                <a:pt x="581206" y="566911"/>
                              </a:cubicBezTo>
                              <a:cubicBezTo>
                                <a:pt x="566694" y="566911"/>
                                <a:pt x="558582" y="576382"/>
                                <a:pt x="558582" y="591351"/>
                              </a:cubicBezTo>
                              <a:cubicBezTo>
                                <a:pt x="558582" y="602142"/>
                                <a:pt x="563749" y="615282"/>
                                <a:pt x="581320" y="615282"/>
                              </a:cubicBezTo>
                              <a:cubicBezTo>
                                <a:pt x="597736" y="615282"/>
                                <a:pt x="603881" y="603374"/>
                                <a:pt x="603881" y="591160"/>
                              </a:cubicBezTo>
                              <a:moveTo>
                                <a:pt x="536237" y="575595"/>
                              </a:moveTo>
                              <a:lnTo>
                                <a:pt x="522373" y="575595"/>
                              </a:lnTo>
                              <a:lnTo>
                                <a:pt x="522373" y="614495"/>
                              </a:lnTo>
                              <a:lnTo>
                                <a:pt x="512965" y="614495"/>
                              </a:lnTo>
                              <a:lnTo>
                                <a:pt x="512965" y="575595"/>
                              </a:lnTo>
                              <a:lnTo>
                                <a:pt x="499101" y="575595"/>
                              </a:lnTo>
                              <a:lnTo>
                                <a:pt x="499101" y="567698"/>
                              </a:lnTo>
                              <a:lnTo>
                                <a:pt x="536237" y="567698"/>
                              </a:lnTo>
                              <a:lnTo>
                                <a:pt x="536237" y="575595"/>
                              </a:lnTo>
                              <a:lnTo>
                                <a:pt x="536237" y="575595"/>
                              </a:lnTo>
                              <a:close/>
                              <a:moveTo>
                                <a:pt x="464340" y="614482"/>
                              </a:moveTo>
                              <a:lnTo>
                                <a:pt x="455580" y="614482"/>
                              </a:lnTo>
                              <a:lnTo>
                                <a:pt x="455580" y="567698"/>
                              </a:lnTo>
                              <a:lnTo>
                                <a:pt x="464734" y="567698"/>
                              </a:lnTo>
                              <a:lnTo>
                                <a:pt x="483739" y="598917"/>
                              </a:lnTo>
                              <a:lnTo>
                                <a:pt x="483879" y="598917"/>
                              </a:lnTo>
                              <a:lnTo>
                                <a:pt x="483879" y="567698"/>
                              </a:lnTo>
                              <a:lnTo>
                                <a:pt x="492639" y="567698"/>
                              </a:lnTo>
                              <a:lnTo>
                                <a:pt x="492639" y="614482"/>
                              </a:lnTo>
                              <a:lnTo>
                                <a:pt x="483155" y="614482"/>
                              </a:lnTo>
                              <a:lnTo>
                                <a:pt x="464467" y="583974"/>
                              </a:lnTo>
                              <a:lnTo>
                                <a:pt x="464340" y="583974"/>
                              </a:lnTo>
                              <a:lnTo>
                                <a:pt x="464340" y="614482"/>
                              </a:lnTo>
                              <a:close/>
                              <a:moveTo>
                                <a:pt x="421199" y="575595"/>
                              </a:moveTo>
                              <a:lnTo>
                                <a:pt x="421199" y="585993"/>
                              </a:lnTo>
                              <a:lnTo>
                                <a:pt x="444725" y="585993"/>
                              </a:lnTo>
                              <a:lnTo>
                                <a:pt x="444725" y="593903"/>
                              </a:lnTo>
                              <a:lnTo>
                                <a:pt x="421199" y="593903"/>
                              </a:lnTo>
                              <a:lnTo>
                                <a:pt x="421199" y="606586"/>
                              </a:lnTo>
                              <a:lnTo>
                                <a:pt x="447340" y="606586"/>
                              </a:lnTo>
                              <a:lnTo>
                                <a:pt x="447340" y="614482"/>
                              </a:lnTo>
                              <a:lnTo>
                                <a:pt x="411792" y="614482"/>
                              </a:lnTo>
                              <a:lnTo>
                                <a:pt x="411792" y="567699"/>
                              </a:lnTo>
                              <a:lnTo>
                                <a:pt x="446477" y="567699"/>
                              </a:lnTo>
                              <a:lnTo>
                                <a:pt x="446477" y="575595"/>
                              </a:lnTo>
                              <a:lnTo>
                                <a:pt x="421199" y="575595"/>
                              </a:lnTo>
                              <a:lnTo>
                                <a:pt x="421199" y="575595"/>
                              </a:lnTo>
                              <a:close/>
                              <a:moveTo>
                                <a:pt x="393484" y="614482"/>
                              </a:moveTo>
                              <a:lnTo>
                                <a:pt x="393484" y="577639"/>
                              </a:lnTo>
                              <a:lnTo>
                                <a:pt x="393357" y="577639"/>
                              </a:lnTo>
                              <a:lnTo>
                                <a:pt x="384267" y="614482"/>
                              </a:lnTo>
                              <a:lnTo>
                                <a:pt x="375189" y="614482"/>
                              </a:lnTo>
                              <a:lnTo>
                                <a:pt x="365972" y="577639"/>
                              </a:lnTo>
                              <a:lnTo>
                                <a:pt x="365832" y="577639"/>
                              </a:lnTo>
                              <a:lnTo>
                                <a:pt x="365832" y="614482"/>
                              </a:lnTo>
                              <a:lnTo>
                                <a:pt x="357085" y="614482"/>
                              </a:lnTo>
                              <a:lnTo>
                                <a:pt x="357085" y="567698"/>
                              </a:lnTo>
                              <a:lnTo>
                                <a:pt x="371203" y="567698"/>
                              </a:lnTo>
                              <a:lnTo>
                                <a:pt x="379620" y="599603"/>
                              </a:lnTo>
                              <a:lnTo>
                                <a:pt x="379773" y="599603"/>
                              </a:lnTo>
                              <a:lnTo>
                                <a:pt x="388063" y="567698"/>
                              </a:lnTo>
                              <a:lnTo>
                                <a:pt x="402244" y="567698"/>
                              </a:lnTo>
                              <a:lnTo>
                                <a:pt x="402244" y="614482"/>
                              </a:lnTo>
                              <a:lnTo>
                                <a:pt x="393484" y="614482"/>
                              </a:lnTo>
                              <a:lnTo>
                                <a:pt x="393484" y="614482"/>
                              </a:lnTo>
                              <a:close/>
                              <a:moveTo>
                                <a:pt x="347411" y="614482"/>
                              </a:moveTo>
                              <a:lnTo>
                                <a:pt x="337940" y="614482"/>
                              </a:lnTo>
                              <a:lnTo>
                                <a:pt x="319239" y="583974"/>
                              </a:lnTo>
                              <a:lnTo>
                                <a:pt x="319112" y="583974"/>
                              </a:lnTo>
                              <a:lnTo>
                                <a:pt x="319112" y="614482"/>
                              </a:lnTo>
                              <a:lnTo>
                                <a:pt x="310351" y="614482"/>
                              </a:lnTo>
                              <a:lnTo>
                                <a:pt x="310351" y="567698"/>
                              </a:lnTo>
                              <a:lnTo>
                                <a:pt x="319505" y="567698"/>
                              </a:lnTo>
                              <a:lnTo>
                                <a:pt x="338524" y="598917"/>
                              </a:lnTo>
                              <a:lnTo>
                                <a:pt x="338651" y="598917"/>
                              </a:lnTo>
                              <a:lnTo>
                                <a:pt x="338651" y="567698"/>
                              </a:lnTo>
                              <a:lnTo>
                                <a:pt x="347411" y="567698"/>
                              </a:lnTo>
                              <a:lnTo>
                                <a:pt x="347411" y="614482"/>
                              </a:lnTo>
                              <a:close/>
                              <a:moveTo>
                                <a:pt x="279373" y="587504"/>
                              </a:moveTo>
                              <a:lnTo>
                                <a:pt x="272378" y="587504"/>
                              </a:lnTo>
                              <a:lnTo>
                                <a:pt x="272378" y="575595"/>
                              </a:lnTo>
                              <a:lnTo>
                                <a:pt x="279767" y="575595"/>
                              </a:lnTo>
                              <a:cubicBezTo>
                                <a:pt x="286102" y="575595"/>
                                <a:pt x="287283" y="575595"/>
                                <a:pt x="289048" y="576649"/>
                              </a:cubicBezTo>
                              <a:cubicBezTo>
                                <a:pt x="290825" y="577703"/>
                                <a:pt x="291460" y="579518"/>
                                <a:pt x="291460" y="581410"/>
                              </a:cubicBezTo>
                              <a:cubicBezTo>
                                <a:pt x="291460" y="582781"/>
                                <a:pt x="291142" y="585803"/>
                                <a:pt x="287867" y="586907"/>
                              </a:cubicBezTo>
                              <a:cubicBezTo>
                                <a:pt x="286242" y="587504"/>
                                <a:pt x="282255" y="587504"/>
                                <a:pt x="279373" y="587504"/>
                              </a:cubicBezTo>
                              <a:moveTo>
                                <a:pt x="293682" y="614495"/>
                              </a:moveTo>
                              <a:lnTo>
                                <a:pt x="304994" y="614495"/>
                              </a:lnTo>
                              <a:lnTo>
                                <a:pt x="299306" y="605341"/>
                              </a:lnTo>
                              <a:cubicBezTo>
                                <a:pt x="294596" y="597813"/>
                                <a:pt x="292768" y="596124"/>
                                <a:pt x="288844" y="593915"/>
                              </a:cubicBezTo>
                              <a:lnTo>
                                <a:pt x="288844" y="593763"/>
                              </a:lnTo>
                              <a:cubicBezTo>
                                <a:pt x="290685" y="593572"/>
                                <a:pt x="292450" y="593052"/>
                                <a:pt x="294075" y="592328"/>
                              </a:cubicBezTo>
                              <a:cubicBezTo>
                                <a:pt x="298646" y="590437"/>
                                <a:pt x="301198" y="585930"/>
                                <a:pt x="301198" y="580839"/>
                              </a:cubicBezTo>
                              <a:cubicBezTo>
                                <a:pt x="301198" y="576255"/>
                                <a:pt x="298976" y="570898"/>
                                <a:pt x="293555" y="568866"/>
                              </a:cubicBezTo>
                              <a:cubicBezTo>
                                <a:pt x="292120" y="568422"/>
                                <a:pt x="289822" y="567698"/>
                                <a:pt x="282839" y="567698"/>
                              </a:cubicBezTo>
                              <a:lnTo>
                                <a:pt x="262970" y="567698"/>
                              </a:lnTo>
                              <a:lnTo>
                                <a:pt x="262970" y="614495"/>
                              </a:lnTo>
                              <a:lnTo>
                                <a:pt x="272378" y="614495"/>
                              </a:lnTo>
                              <a:lnTo>
                                <a:pt x="272378" y="594944"/>
                              </a:lnTo>
                              <a:lnTo>
                                <a:pt x="274270" y="594944"/>
                              </a:lnTo>
                              <a:cubicBezTo>
                                <a:pt x="280605" y="594944"/>
                                <a:pt x="281202" y="595858"/>
                                <a:pt x="286877" y="604313"/>
                              </a:cubicBezTo>
                              <a:lnTo>
                                <a:pt x="293682" y="614495"/>
                              </a:lnTo>
                              <a:lnTo>
                                <a:pt x="293682" y="614495"/>
                              </a:lnTo>
                              <a:close/>
                              <a:moveTo>
                                <a:pt x="228780" y="575595"/>
                              </a:moveTo>
                              <a:lnTo>
                                <a:pt x="228780" y="585993"/>
                              </a:lnTo>
                              <a:lnTo>
                                <a:pt x="252306" y="585993"/>
                              </a:lnTo>
                              <a:lnTo>
                                <a:pt x="252306" y="593903"/>
                              </a:lnTo>
                              <a:lnTo>
                                <a:pt x="228780" y="593903"/>
                              </a:lnTo>
                              <a:lnTo>
                                <a:pt x="228780" y="606586"/>
                              </a:lnTo>
                              <a:lnTo>
                                <a:pt x="254934" y="606586"/>
                              </a:lnTo>
                              <a:lnTo>
                                <a:pt x="254934" y="614482"/>
                              </a:lnTo>
                              <a:lnTo>
                                <a:pt x="219372" y="614482"/>
                              </a:lnTo>
                              <a:lnTo>
                                <a:pt x="219372" y="567699"/>
                              </a:lnTo>
                              <a:lnTo>
                                <a:pt x="254083" y="567699"/>
                              </a:lnTo>
                              <a:lnTo>
                                <a:pt x="254083" y="575595"/>
                              </a:lnTo>
                              <a:lnTo>
                                <a:pt x="228780" y="575595"/>
                              </a:lnTo>
                              <a:lnTo>
                                <a:pt x="228780" y="575595"/>
                              </a:lnTo>
                              <a:close/>
                              <a:moveTo>
                                <a:pt x="197675" y="614482"/>
                              </a:moveTo>
                              <a:lnTo>
                                <a:pt x="187544" y="614482"/>
                              </a:lnTo>
                              <a:lnTo>
                                <a:pt x="170874" y="567698"/>
                              </a:lnTo>
                              <a:lnTo>
                                <a:pt x="181132" y="567698"/>
                              </a:lnTo>
                              <a:lnTo>
                                <a:pt x="192838" y="602333"/>
                              </a:lnTo>
                              <a:lnTo>
                                <a:pt x="192978" y="602333"/>
                              </a:lnTo>
                              <a:lnTo>
                                <a:pt x="204417" y="567698"/>
                              </a:lnTo>
                              <a:lnTo>
                                <a:pt x="214408" y="567698"/>
                              </a:lnTo>
                              <a:lnTo>
                                <a:pt x="197675" y="614482"/>
                              </a:lnTo>
                              <a:lnTo>
                                <a:pt x="197675" y="614482"/>
                              </a:lnTo>
                              <a:close/>
                              <a:moveTo>
                                <a:pt x="148796" y="607170"/>
                              </a:moveTo>
                              <a:cubicBezTo>
                                <a:pt x="143096" y="607170"/>
                                <a:pt x="139757" y="604046"/>
                                <a:pt x="138208" y="601279"/>
                              </a:cubicBezTo>
                              <a:cubicBezTo>
                                <a:pt x="137090" y="599387"/>
                                <a:pt x="135834" y="596391"/>
                                <a:pt x="135834" y="591097"/>
                              </a:cubicBezTo>
                              <a:cubicBezTo>
                                <a:pt x="135834" y="584228"/>
                                <a:pt x="138068" y="575011"/>
                                <a:pt x="148796" y="575011"/>
                              </a:cubicBezTo>
                              <a:cubicBezTo>
                                <a:pt x="160286" y="575011"/>
                                <a:pt x="161670" y="585676"/>
                                <a:pt x="161670" y="590957"/>
                              </a:cubicBezTo>
                              <a:cubicBezTo>
                                <a:pt x="161670" y="604491"/>
                                <a:pt x="153735" y="607170"/>
                                <a:pt x="148796" y="607170"/>
                              </a:cubicBezTo>
                              <a:moveTo>
                                <a:pt x="171407" y="591160"/>
                              </a:moveTo>
                              <a:cubicBezTo>
                                <a:pt x="171407" y="577487"/>
                                <a:pt x="164006" y="566911"/>
                                <a:pt x="148720" y="566911"/>
                              </a:cubicBezTo>
                              <a:cubicBezTo>
                                <a:pt x="134208" y="566911"/>
                                <a:pt x="126108" y="576382"/>
                                <a:pt x="126108" y="591351"/>
                              </a:cubicBezTo>
                              <a:cubicBezTo>
                                <a:pt x="126108" y="602142"/>
                                <a:pt x="131276" y="615282"/>
                                <a:pt x="148834" y="615282"/>
                              </a:cubicBezTo>
                              <a:cubicBezTo>
                                <a:pt x="165250" y="615282"/>
                                <a:pt x="171407" y="603374"/>
                                <a:pt x="171407" y="591160"/>
                              </a:cubicBezTo>
                              <a:moveTo>
                                <a:pt x="87475" y="580242"/>
                              </a:moveTo>
                              <a:cubicBezTo>
                                <a:pt x="85456" y="583251"/>
                                <a:pt x="84923" y="586971"/>
                                <a:pt x="84923" y="590564"/>
                              </a:cubicBezTo>
                              <a:cubicBezTo>
                                <a:pt x="84923" y="597508"/>
                                <a:pt x="87348" y="607170"/>
                                <a:pt x="98330" y="607170"/>
                              </a:cubicBezTo>
                              <a:cubicBezTo>
                                <a:pt x="103814" y="607170"/>
                                <a:pt x="108194" y="604097"/>
                                <a:pt x="109363" y="603183"/>
                              </a:cubicBezTo>
                              <a:lnTo>
                                <a:pt x="109363" y="597292"/>
                              </a:lnTo>
                              <a:lnTo>
                                <a:pt x="98584" y="597292"/>
                              </a:lnTo>
                              <a:lnTo>
                                <a:pt x="98584" y="589396"/>
                              </a:lnTo>
                              <a:lnTo>
                                <a:pt x="118910" y="589396"/>
                              </a:lnTo>
                              <a:lnTo>
                                <a:pt x="118910" y="608020"/>
                              </a:lnTo>
                              <a:cubicBezTo>
                                <a:pt x="116168" y="610699"/>
                                <a:pt x="108398" y="615282"/>
                                <a:pt x="98914" y="615282"/>
                              </a:cubicBezTo>
                              <a:cubicBezTo>
                                <a:pt x="82054" y="615282"/>
                                <a:pt x="75185" y="603247"/>
                                <a:pt x="75185" y="590957"/>
                              </a:cubicBezTo>
                              <a:cubicBezTo>
                                <a:pt x="75185" y="579531"/>
                                <a:pt x="81470" y="566899"/>
                                <a:pt x="98381" y="566899"/>
                              </a:cubicBezTo>
                              <a:cubicBezTo>
                                <a:pt x="105973" y="566899"/>
                                <a:pt x="115787" y="569133"/>
                                <a:pt x="118326" y="580636"/>
                              </a:cubicBezTo>
                              <a:lnTo>
                                <a:pt x="108918" y="582400"/>
                              </a:lnTo>
                              <a:cubicBezTo>
                                <a:pt x="107077" y="575938"/>
                                <a:pt x="101263" y="575011"/>
                                <a:pt x="98457" y="575011"/>
                              </a:cubicBezTo>
                              <a:cubicBezTo>
                                <a:pt x="94470" y="575011"/>
                                <a:pt x="90217" y="576256"/>
                                <a:pt x="87475" y="580242"/>
                              </a:cubicBezTo>
                              <a:moveTo>
                                <a:pt x="1401438" y="279124"/>
                              </a:moveTo>
                              <a:cubicBezTo>
                                <a:pt x="1402123" y="282031"/>
                                <a:pt x="1402466" y="286183"/>
                                <a:pt x="1402466" y="291604"/>
                              </a:cubicBezTo>
                              <a:lnTo>
                                <a:pt x="1402466" y="335176"/>
                              </a:lnTo>
                              <a:lnTo>
                                <a:pt x="1383917" y="335176"/>
                              </a:lnTo>
                              <a:lnTo>
                                <a:pt x="1383917" y="299387"/>
                              </a:lnTo>
                              <a:cubicBezTo>
                                <a:pt x="1383917" y="291820"/>
                                <a:pt x="1383523" y="286919"/>
                                <a:pt x="1382711" y="284698"/>
                              </a:cubicBezTo>
                              <a:cubicBezTo>
                                <a:pt x="1381924" y="282476"/>
                                <a:pt x="1380642" y="280749"/>
                                <a:pt x="1378864" y="279518"/>
                              </a:cubicBezTo>
                              <a:cubicBezTo>
                                <a:pt x="1377074" y="278274"/>
                                <a:pt x="1374941" y="277664"/>
                                <a:pt x="1372427" y="277664"/>
                              </a:cubicBezTo>
                              <a:cubicBezTo>
                                <a:pt x="1369215" y="277664"/>
                                <a:pt x="1366333" y="278540"/>
                                <a:pt x="1363782" y="280305"/>
                              </a:cubicBezTo>
                              <a:cubicBezTo>
                                <a:pt x="1361230" y="282070"/>
                                <a:pt x="1359478" y="284406"/>
                                <a:pt x="1358525" y="287300"/>
                              </a:cubicBezTo>
                              <a:cubicBezTo>
                                <a:pt x="1357586" y="290220"/>
                                <a:pt x="1357103" y="295578"/>
                                <a:pt x="1357103" y="303411"/>
                              </a:cubicBezTo>
                              <a:lnTo>
                                <a:pt x="1357103" y="335176"/>
                              </a:lnTo>
                              <a:lnTo>
                                <a:pt x="1338555" y="335176"/>
                              </a:lnTo>
                              <a:lnTo>
                                <a:pt x="1338555" y="265057"/>
                              </a:lnTo>
                              <a:lnTo>
                                <a:pt x="1355783" y="265057"/>
                              </a:lnTo>
                              <a:lnTo>
                                <a:pt x="1355783" y="275354"/>
                              </a:lnTo>
                              <a:cubicBezTo>
                                <a:pt x="1361903" y="267431"/>
                                <a:pt x="1369609" y="263483"/>
                                <a:pt x="1378890" y="263483"/>
                              </a:cubicBezTo>
                              <a:cubicBezTo>
                                <a:pt x="1382990" y="263483"/>
                                <a:pt x="1386736" y="264207"/>
                                <a:pt x="1390126" y="265692"/>
                              </a:cubicBezTo>
                              <a:cubicBezTo>
                                <a:pt x="1393503" y="267165"/>
                                <a:pt x="1396080" y="269044"/>
                                <a:pt x="1397807" y="271329"/>
                              </a:cubicBezTo>
                              <a:cubicBezTo>
                                <a:pt x="1399533" y="273627"/>
                                <a:pt x="1400765" y="276217"/>
                                <a:pt x="1401438" y="279124"/>
                              </a:cubicBezTo>
                              <a:moveTo>
                                <a:pt x="1300162" y="316094"/>
                              </a:moveTo>
                              <a:cubicBezTo>
                                <a:pt x="1296887" y="319789"/>
                                <a:pt x="1292824" y="321629"/>
                                <a:pt x="1287987" y="321629"/>
                              </a:cubicBezTo>
                              <a:cubicBezTo>
                                <a:pt x="1283137" y="321629"/>
                                <a:pt x="1279074" y="319789"/>
                                <a:pt x="1275761" y="316094"/>
                              </a:cubicBezTo>
                              <a:cubicBezTo>
                                <a:pt x="1272460" y="312387"/>
                                <a:pt x="1270822" y="307067"/>
                                <a:pt x="1270822" y="300110"/>
                              </a:cubicBezTo>
                              <a:cubicBezTo>
                                <a:pt x="1270822" y="293153"/>
                                <a:pt x="1272460" y="287833"/>
                                <a:pt x="1275761" y="284139"/>
                              </a:cubicBezTo>
                              <a:cubicBezTo>
                                <a:pt x="1279074" y="280432"/>
                                <a:pt x="1283137" y="278591"/>
                                <a:pt x="1287987" y="278591"/>
                              </a:cubicBezTo>
                              <a:cubicBezTo>
                                <a:pt x="1292824" y="278591"/>
                                <a:pt x="1296887" y="280432"/>
                                <a:pt x="1300162" y="284139"/>
                              </a:cubicBezTo>
                              <a:cubicBezTo>
                                <a:pt x="1303438" y="287833"/>
                                <a:pt x="1305088" y="293115"/>
                                <a:pt x="1305088" y="299983"/>
                              </a:cubicBezTo>
                              <a:cubicBezTo>
                                <a:pt x="1305088" y="307017"/>
                                <a:pt x="1303438" y="312387"/>
                                <a:pt x="1300162" y="316094"/>
                              </a:cubicBezTo>
                              <a:moveTo>
                                <a:pt x="1287911" y="263470"/>
                              </a:moveTo>
                              <a:cubicBezTo>
                                <a:pt x="1281055" y="263470"/>
                                <a:pt x="1274834" y="264994"/>
                                <a:pt x="1269273" y="268028"/>
                              </a:cubicBezTo>
                              <a:cubicBezTo>
                                <a:pt x="1263700" y="271062"/>
                                <a:pt x="1259396" y="275468"/>
                                <a:pt x="1256349" y="281232"/>
                              </a:cubicBezTo>
                              <a:cubicBezTo>
                                <a:pt x="1253327" y="286995"/>
                                <a:pt x="1251803" y="292962"/>
                                <a:pt x="1251803" y="299133"/>
                              </a:cubicBezTo>
                              <a:cubicBezTo>
                                <a:pt x="1251803" y="307182"/>
                                <a:pt x="1253327" y="314012"/>
                                <a:pt x="1256349" y="319623"/>
                              </a:cubicBezTo>
                              <a:cubicBezTo>
                                <a:pt x="1259396" y="325235"/>
                                <a:pt x="1263826" y="329488"/>
                                <a:pt x="1269667" y="332395"/>
                              </a:cubicBezTo>
                              <a:cubicBezTo>
                                <a:pt x="1275507" y="335303"/>
                                <a:pt x="1281626" y="336750"/>
                                <a:pt x="1288050" y="336750"/>
                              </a:cubicBezTo>
                              <a:cubicBezTo>
                                <a:pt x="1298448" y="336750"/>
                                <a:pt x="1307043" y="333259"/>
                                <a:pt x="1313899" y="326289"/>
                              </a:cubicBezTo>
                              <a:cubicBezTo>
                                <a:pt x="1320742" y="319319"/>
                                <a:pt x="1324170" y="310521"/>
                                <a:pt x="1324170" y="299920"/>
                              </a:cubicBezTo>
                              <a:cubicBezTo>
                                <a:pt x="1324170" y="289395"/>
                                <a:pt x="1320768" y="280686"/>
                                <a:pt x="1314001" y="273805"/>
                              </a:cubicBezTo>
                              <a:cubicBezTo>
                                <a:pt x="1307221" y="266911"/>
                                <a:pt x="1298524" y="263470"/>
                                <a:pt x="1287911" y="263470"/>
                              </a:cubicBezTo>
                              <a:moveTo>
                                <a:pt x="1218540" y="265057"/>
                              </a:moveTo>
                              <a:lnTo>
                                <a:pt x="1237102" y="265057"/>
                              </a:lnTo>
                              <a:lnTo>
                                <a:pt x="1237102" y="335163"/>
                              </a:lnTo>
                              <a:lnTo>
                                <a:pt x="1218540" y="335163"/>
                              </a:lnTo>
                              <a:lnTo>
                                <a:pt x="1218540" y="265057"/>
                              </a:lnTo>
                              <a:close/>
                              <a:moveTo>
                                <a:pt x="1218540" y="238383"/>
                              </a:moveTo>
                              <a:lnTo>
                                <a:pt x="1237102" y="238383"/>
                              </a:lnTo>
                              <a:lnTo>
                                <a:pt x="1237102" y="255548"/>
                              </a:lnTo>
                              <a:lnTo>
                                <a:pt x="1218540" y="255548"/>
                              </a:lnTo>
                              <a:lnTo>
                                <a:pt x="1218540" y="238383"/>
                              </a:lnTo>
                              <a:close/>
                              <a:moveTo>
                                <a:pt x="1205590" y="319585"/>
                              </a:moveTo>
                              <a:lnTo>
                                <a:pt x="1207177" y="333982"/>
                              </a:lnTo>
                              <a:cubicBezTo>
                                <a:pt x="1202861" y="335823"/>
                                <a:pt x="1197973" y="336763"/>
                                <a:pt x="1192514" y="336763"/>
                              </a:cubicBezTo>
                              <a:cubicBezTo>
                                <a:pt x="1189175" y="336763"/>
                                <a:pt x="1186166" y="336191"/>
                                <a:pt x="1183474" y="335074"/>
                              </a:cubicBezTo>
                              <a:cubicBezTo>
                                <a:pt x="1180783" y="333957"/>
                                <a:pt x="1178827" y="332497"/>
                                <a:pt x="1177558" y="330720"/>
                              </a:cubicBezTo>
                              <a:cubicBezTo>
                                <a:pt x="1176314" y="328930"/>
                                <a:pt x="1175438" y="326517"/>
                                <a:pt x="1174955" y="323483"/>
                              </a:cubicBezTo>
                              <a:cubicBezTo>
                                <a:pt x="1174575" y="321337"/>
                                <a:pt x="1174359" y="316970"/>
                                <a:pt x="1174359" y="310406"/>
                              </a:cubicBezTo>
                              <a:lnTo>
                                <a:pt x="1174359" y="279848"/>
                              </a:lnTo>
                              <a:lnTo>
                                <a:pt x="1165840" y="279848"/>
                              </a:lnTo>
                              <a:lnTo>
                                <a:pt x="1165840" y="265057"/>
                              </a:lnTo>
                              <a:lnTo>
                                <a:pt x="1174359" y="265057"/>
                              </a:lnTo>
                              <a:lnTo>
                                <a:pt x="1174359" y="251130"/>
                              </a:lnTo>
                              <a:lnTo>
                                <a:pt x="1192983" y="240301"/>
                              </a:lnTo>
                              <a:lnTo>
                                <a:pt x="1192983" y="265057"/>
                              </a:lnTo>
                              <a:lnTo>
                                <a:pt x="1205654" y="265057"/>
                              </a:lnTo>
                              <a:lnTo>
                                <a:pt x="1205654" y="279848"/>
                              </a:lnTo>
                              <a:lnTo>
                                <a:pt x="1192983" y="279848"/>
                              </a:lnTo>
                              <a:lnTo>
                                <a:pt x="1192983" y="308109"/>
                              </a:lnTo>
                              <a:cubicBezTo>
                                <a:pt x="1192983" y="313822"/>
                                <a:pt x="1193098" y="317161"/>
                                <a:pt x="1193352" y="318100"/>
                              </a:cubicBezTo>
                              <a:cubicBezTo>
                                <a:pt x="1193580" y="319052"/>
                                <a:pt x="1194139" y="319827"/>
                                <a:pt x="1195002" y="320449"/>
                              </a:cubicBezTo>
                              <a:cubicBezTo>
                                <a:pt x="1195853" y="321071"/>
                                <a:pt x="1196894" y="321363"/>
                                <a:pt x="1198138" y="321363"/>
                              </a:cubicBezTo>
                              <a:cubicBezTo>
                                <a:pt x="1199852" y="321363"/>
                                <a:pt x="1202328" y="320779"/>
                                <a:pt x="1205590" y="319586"/>
                              </a:cubicBezTo>
                              <a:moveTo>
                                <a:pt x="1137007" y="305201"/>
                              </a:moveTo>
                              <a:cubicBezTo>
                                <a:pt x="1137007" y="309645"/>
                                <a:pt x="1136753" y="312654"/>
                                <a:pt x="1136271" y="314241"/>
                              </a:cubicBezTo>
                              <a:cubicBezTo>
                                <a:pt x="1135573" y="316665"/>
                                <a:pt x="1134100" y="318709"/>
                                <a:pt x="1131853" y="320385"/>
                              </a:cubicBezTo>
                              <a:cubicBezTo>
                                <a:pt x="1128818" y="322582"/>
                                <a:pt x="1125619" y="323686"/>
                                <a:pt x="1122280" y="323686"/>
                              </a:cubicBezTo>
                              <a:cubicBezTo>
                                <a:pt x="1119284" y="323686"/>
                                <a:pt x="1116821" y="322734"/>
                                <a:pt x="1114891" y="320842"/>
                              </a:cubicBezTo>
                              <a:cubicBezTo>
                                <a:pt x="1112948" y="318951"/>
                                <a:pt x="1111971" y="316703"/>
                                <a:pt x="1111971" y="314114"/>
                              </a:cubicBezTo>
                              <a:cubicBezTo>
                                <a:pt x="1111971" y="311473"/>
                                <a:pt x="1113190" y="309289"/>
                                <a:pt x="1115602" y="307575"/>
                              </a:cubicBezTo>
                              <a:cubicBezTo>
                                <a:pt x="1117189" y="306521"/>
                                <a:pt x="1120553" y="305442"/>
                                <a:pt x="1125708" y="304338"/>
                              </a:cubicBezTo>
                              <a:cubicBezTo>
                                <a:pt x="1130863" y="303233"/>
                                <a:pt x="1134620" y="302294"/>
                                <a:pt x="1137007" y="301494"/>
                              </a:cubicBezTo>
                              <a:lnTo>
                                <a:pt x="1137007" y="305201"/>
                              </a:lnTo>
                              <a:lnTo>
                                <a:pt x="1137007" y="305201"/>
                              </a:lnTo>
                              <a:close/>
                              <a:moveTo>
                                <a:pt x="1155023" y="312120"/>
                              </a:moveTo>
                              <a:lnTo>
                                <a:pt x="1155213" y="290474"/>
                              </a:lnTo>
                              <a:cubicBezTo>
                                <a:pt x="1155213" y="282425"/>
                                <a:pt x="1154388" y="276890"/>
                                <a:pt x="1152737" y="273868"/>
                              </a:cubicBezTo>
                              <a:cubicBezTo>
                                <a:pt x="1151100" y="270859"/>
                                <a:pt x="1148243" y="268371"/>
                                <a:pt x="1144193" y="266416"/>
                              </a:cubicBezTo>
                              <a:cubicBezTo>
                                <a:pt x="1140143" y="264448"/>
                                <a:pt x="1133986" y="263470"/>
                                <a:pt x="1125708" y="263470"/>
                              </a:cubicBezTo>
                              <a:cubicBezTo>
                                <a:pt x="1116592" y="263470"/>
                                <a:pt x="1109736" y="265108"/>
                                <a:pt x="1105115" y="268358"/>
                              </a:cubicBezTo>
                              <a:cubicBezTo>
                                <a:pt x="1100481" y="271608"/>
                                <a:pt x="1097231" y="276636"/>
                                <a:pt x="1095339" y="283403"/>
                              </a:cubicBezTo>
                              <a:lnTo>
                                <a:pt x="1112187" y="286437"/>
                              </a:lnTo>
                              <a:cubicBezTo>
                                <a:pt x="1113317" y="283187"/>
                                <a:pt x="1114815" y="280914"/>
                                <a:pt x="1116668" y="279606"/>
                              </a:cubicBezTo>
                              <a:cubicBezTo>
                                <a:pt x="1118509" y="278311"/>
                                <a:pt x="1121087" y="277664"/>
                                <a:pt x="1124387" y="277664"/>
                              </a:cubicBezTo>
                              <a:cubicBezTo>
                                <a:pt x="1129263" y="277664"/>
                                <a:pt x="1132602" y="278426"/>
                                <a:pt x="1134354" y="279949"/>
                              </a:cubicBezTo>
                              <a:cubicBezTo>
                                <a:pt x="1136118" y="281460"/>
                                <a:pt x="1137007" y="283999"/>
                                <a:pt x="1137007" y="287567"/>
                              </a:cubicBezTo>
                              <a:lnTo>
                                <a:pt x="1137007" y="289420"/>
                              </a:lnTo>
                              <a:cubicBezTo>
                                <a:pt x="1133655" y="290830"/>
                                <a:pt x="1127650" y="292340"/>
                                <a:pt x="1118979" y="293978"/>
                              </a:cubicBezTo>
                              <a:cubicBezTo>
                                <a:pt x="1112555" y="295210"/>
                                <a:pt x="1107629" y="296657"/>
                                <a:pt x="1104226" y="298295"/>
                              </a:cubicBezTo>
                              <a:cubicBezTo>
                                <a:pt x="1100811" y="299945"/>
                                <a:pt x="1098145" y="302332"/>
                                <a:pt x="1096253" y="305430"/>
                              </a:cubicBezTo>
                              <a:cubicBezTo>
                                <a:pt x="1094361" y="308527"/>
                                <a:pt x="1093435" y="312057"/>
                                <a:pt x="1093435" y="316031"/>
                              </a:cubicBezTo>
                              <a:cubicBezTo>
                                <a:pt x="1093435" y="322010"/>
                                <a:pt x="1095504" y="326962"/>
                                <a:pt x="1099656" y="330872"/>
                              </a:cubicBezTo>
                              <a:cubicBezTo>
                                <a:pt x="1103820" y="334795"/>
                                <a:pt x="1109508" y="336763"/>
                                <a:pt x="1116732" y="336763"/>
                              </a:cubicBezTo>
                              <a:cubicBezTo>
                                <a:pt x="1120820" y="336763"/>
                                <a:pt x="1124679" y="335976"/>
                                <a:pt x="1128285" y="334440"/>
                              </a:cubicBezTo>
                              <a:cubicBezTo>
                                <a:pt x="1131891" y="332903"/>
                                <a:pt x="1135280" y="330593"/>
                                <a:pt x="1138454" y="327520"/>
                              </a:cubicBezTo>
                              <a:cubicBezTo>
                                <a:pt x="1138581" y="327863"/>
                                <a:pt x="1138810" y="328587"/>
                                <a:pt x="1139102" y="329691"/>
                              </a:cubicBezTo>
                              <a:cubicBezTo>
                                <a:pt x="1139812" y="332104"/>
                                <a:pt x="1140409" y="333944"/>
                                <a:pt x="1140892" y="335176"/>
                              </a:cubicBezTo>
                              <a:lnTo>
                                <a:pt x="1159237" y="335176"/>
                              </a:lnTo>
                              <a:cubicBezTo>
                                <a:pt x="1157612" y="331824"/>
                                <a:pt x="1156508" y="328688"/>
                                <a:pt x="1155911" y="325756"/>
                              </a:cubicBezTo>
                              <a:cubicBezTo>
                                <a:pt x="1155327" y="322836"/>
                                <a:pt x="1155022" y="318291"/>
                                <a:pt x="1155022" y="312120"/>
                              </a:cubicBezTo>
                              <a:moveTo>
                                <a:pt x="1066951" y="308299"/>
                              </a:moveTo>
                              <a:lnTo>
                                <a:pt x="1085170" y="311409"/>
                              </a:lnTo>
                              <a:cubicBezTo>
                                <a:pt x="1083278" y="319763"/>
                                <a:pt x="1079660" y="326086"/>
                                <a:pt x="1074277" y="330352"/>
                              </a:cubicBezTo>
                              <a:cubicBezTo>
                                <a:pt x="1068919" y="334617"/>
                                <a:pt x="1061708" y="336763"/>
                                <a:pt x="1052694" y="336763"/>
                              </a:cubicBezTo>
                              <a:cubicBezTo>
                                <a:pt x="1042436" y="336763"/>
                                <a:pt x="1034259" y="333525"/>
                                <a:pt x="1028178" y="327051"/>
                              </a:cubicBezTo>
                              <a:cubicBezTo>
                                <a:pt x="1022058" y="320576"/>
                                <a:pt x="1019012" y="311625"/>
                                <a:pt x="1019012" y="300186"/>
                              </a:cubicBezTo>
                              <a:cubicBezTo>
                                <a:pt x="1019012" y="288608"/>
                                <a:pt x="1022084" y="279594"/>
                                <a:pt x="1028191" y="273145"/>
                              </a:cubicBezTo>
                              <a:cubicBezTo>
                                <a:pt x="1034310" y="266695"/>
                                <a:pt x="1042601" y="263470"/>
                                <a:pt x="1053024" y="263470"/>
                              </a:cubicBezTo>
                              <a:cubicBezTo>
                                <a:pt x="1061556" y="263470"/>
                                <a:pt x="1068348" y="265311"/>
                                <a:pt x="1073388" y="268980"/>
                              </a:cubicBezTo>
                              <a:cubicBezTo>
                                <a:pt x="1078416" y="272662"/>
                                <a:pt x="1082047" y="278261"/>
                                <a:pt x="1084243" y="285789"/>
                              </a:cubicBezTo>
                              <a:lnTo>
                                <a:pt x="1065961" y="289090"/>
                              </a:lnTo>
                              <a:cubicBezTo>
                                <a:pt x="1065339" y="285434"/>
                                <a:pt x="1063942" y="282679"/>
                                <a:pt x="1061771" y="280838"/>
                              </a:cubicBezTo>
                              <a:cubicBezTo>
                                <a:pt x="1059600" y="278985"/>
                                <a:pt x="1056769" y="278071"/>
                                <a:pt x="1053291" y="278071"/>
                              </a:cubicBezTo>
                              <a:cubicBezTo>
                                <a:pt x="1048669" y="278071"/>
                                <a:pt x="1044975" y="279657"/>
                                <a:pt x="1042232" y="282844"/>
                              </a:cubicBezTo>
                              <a:cubicBezTo>
                                <a:pt x="1039477" y="286043"/>
                                <a:pt x="1038094" y="291376"/>
                                <a:pt x="1038094" y="298866"/>
                              </a:cubicBezTo>
                              <a:cubicBezTo>
                                <a:pt x="1038094" y="307182"/>
                                <a:pt x="1039490" y="313060"/>
                                <a:pt x="1042296" y="316488"/>
                              </a:cubicBezTo>
                              <a:cubicBezTo>
                                <a:pt x="1045077" y="319916"/>
                                <a:pt x="1048847" y="321630"/>
                                <a:pt x="1053545" y="321630"/>
                              </a:cubicBezTo>
                              <a:cubicBezTo>
                                <a:pt x="1057074" y="321630"/>
                                <a:pt x="1059956" y="320639"/>
                                <a:pt x="1062203" y="318633"/>
                              </a:cubicBezTo>
                              <a:cubicBezTo>
                                <a:pt x="1064438" y="316627"/>
                                <a:pt x="1066025" y="313187"/>
                                <a:pt x="1066951" y="308299"/>
                              </a:cubicBezTo>
                              <a:moveTo>
                                <a:pt x="985355" y="265057"/>
                              </a:moveTo>
                              <a:lnTo>
                                <a:pt x="1003903" y="265057"/>
                              </a:lnTo>
                              <a:lnTo>
                                <a:pt x="1003903" y="335176"/>
                              </a:lnTo>
                              <a:lnTo>
                                <a:pt x="986675" y="335176"/>
                              </a:lnTo>
                              <a:lnTo>
                                <a:pt x="986675" y="324676"/>
                              </a:lnTo>
                              <a:cubicBezTo>
                                <a:pt x="984110" y="328409"/>
                                <a:pt x="980771" y="331367"/>
                                <a:pt x="976594" y="333513"/>
                              </a:cubicBezTo>
                              <a:cubicBezTo>
                                <a:pt x="972443" y="335671"/>
                                <a:pt x="968050" y="336750"/>
                                <a:pt x="963429" y="336750"/>
                              </a:cubicBezTo>
                              <a:cubicBezTo>
                                <a:pt x="958719" y="336750"/>
                                <a:pt x="954491" y="335722"/>
                                <a:pt x="950746" y="333652"/>
                              </a:cubicBezTo>
                              <a:cubicBezTo>
                                <a:pt x="947013" y="331583"/>
                                <a:pt x="944309" y="328676"/>
                                <a:pt x="942633" y="324930"/>
                              </a:cubicBezTo>
                              <a:cubicBezTo>
                                <a:pt x="940957" y="321198"/>
                                <a:pt x="940119" y="316018"/>
                                <a:pt x="940119" y="309416"/>
                              </a:cubicBezTo>
                              <a:lnTo>
                                <a:pt x="940119" y="265057"/>
                              </a:lnTo>
                              <a:lnTo>
                                <a:pt x="958668" y="265057"/>
                              </a:lnTo>
                              <a:lnTo>
                                <a:pt x="958668" y="297279"/>
                              </a:lnTo>
                              <a:cubicBezTo>
                                <a:pt x="958668" y="307131"/>
                                <a:pt x="959023" y="313174"/>
                                <a:pt x="959696" y="315396"/>
                              </a:cubicBezTo>
                              <a:cubicBezTo>
                                <a:pt x="960395" y="317618"/>
                                <a:pt x="961626" y="319382"/>
                                <a:pt x="963429" y="320677"/>
                              </a:cubicBezTo>
                              <a:cubicBezTo>
                                <a:pt x="965232" y="321985"/>
                                <a:pt x="967530" y="322632"/>
                                <a:pt x="970310" y="322632"/>
                              </a:cubicBezTo>
                              <a:cubicBezTo>
                                <a:pt x="973459" y="322632"/>
                                <a:pt x="976315" y="321756"/>
                                <a:pt x="978816" y="320017"/>
                              </a:cubicBezTo>
                              <a:cubicBezTo>
                                <a:pt x="981317" y="318278"/>
                                <a:pt x="983044" y="316132"/>
                                <a:pt x="983971" y="313542"/>
                              </a:cubicBezTo>
                              <a:cubicBezTo>
                                <a:pt x="984885" y="310978"/>
                                <a:pt x="985355" y="304668"/>
                                <a:pt x="985355" y="294638"/>
                              </a:cubicBezTo>
                              <a:lnTo>
                                <a:pt x="985355" y="265057"/>
                              </a:lnTo>
                              <a:close/>
                              <a:moveTo>
                                <a:pt x="899264" y="316653"/>
                              </a:moveTo>
                              <a:cubicBezTo>
                                <a:pt x="896267" y="320284"/>
                                <a:pt x="892636" y="322099"/>
                                <a:pt x="888358" y="322099"/>
                              </a:cubicBezTo>
                              <a:cubicBezTo>
                                <a:pt x="883000" y="322099"/>
                                <a:pt x="878811" y="319674"/>
                                <a:pt x="875827" y="314837"/>
                              </a:cubicBezTo>
                              <a:cubicBezTo>
                                <a:pt x="873745" y="311486"/>
                                <a:pt x="872729" y="306077"/>
                                <a:pt x="872729" y="298599"/>
                              </a:cubicBezTo>
                              <a:cubicBezTo>
                                <a:pt x="872729" y="291642"/>
                                <a:pt x="874202" y="286411"/>
                                <a:pt x="877173" y="282907"/>
                              </a:cubicBezTo>
                              <a:cubicBezTo>
                                <a:pt x="880156" y="279416"/>
                                <a:pt x="883838" y="277664"/>
                                <a:pt x="888244" y="277664"/>
                              </a:cubicBezTo>
                              <a:cubicBezTo>
                                <a:pt x="892776" y="277664"/>
                                <a:pt x="896483" y="279441"/>
                                <a:pt x="899391" y="282984"/>
                              </a:cubicBezTo>
                              <a:cubicBezTo>
                                <a:pt x="902298" y="286526"/>
                                <a:pt x="903745" y="292328"/>
                                <a:pt x="903745" y="300377"/>
                              </a:cubicBezTo>
                              <a:cubicBezTo>
                                <a:pt x="903745" y="307601"/>
                                <a:pt x="902260" y="313022"/>
                                <a:pt x="899264" y="316653"/>
                              </a:cubicBezTo>
                              <a:moveTo>
                                <a:pt x="903682" y="273246"/>
                              </a:moveTo>
                              <a:cubicBezTo>
                                <a:pt x="897969" y="266720"/>
                                <a:pt x="891176" y="263470"/>
                                <a:pt x="883356" y="263470"/>
                              </a:cubicBezTo>
                              <a:cubicBezTo>
                                <a:pt x="874811" y="263470"/>
                                <a:pt x="867740" y="266568"/>
                                <a:pt x="862153" y="272751"/>
                              </a:cubicBezTo>
                              <a:cubicBezTo>
                                <a:pt x="856567" y="278934"/>
                                <a:pt x="853774" y="287973"/>
                                <a:pt x="853774" y="299844"/>
                              </a:cubicBezTo>
                              <a:cubicBezTo>
                                <a:pt x="853774" y="311473"/>
                                <a:pt x="856643" y="320525"/>
                                <a:pt x="862395" y="327013"/>
                              </a:cubicBezTo>
                              <a:cubicBezTo>
                                <a:pt x="868121" y="333513"/>
                                <a:pt x="875027" y="336763"/>
                                <a:pt x="883089" y="336763"/>
                              </a:cubicBezTo>
                              <a:cubicBezTo>
                                <a:pt x="887037" y="336763"/>
                                <a:pt x="890986" y="335785"/>
                                <a:pt x="894871" y="333817"/>
                              </a:cubicBezTo>
                              <a:cubicBezTo>
                                <a:pt x="898756" y="331862"/>
                                <a:pt x="902146" y="328879"/>
                                <a:pt x="905002" y="324867"/>
                              </a:cubicBezTo>
                              <a:lnTo>
                                <a:pt x="905002" y="335176"/>
                              </a:lnTo>
                              <a:lnTo>
                                <a:pt x="922230" y="335176"/>
                              </a:lnTo>
                              <a:lnTo>
                                <a:pt x="922230" y="238384"/>
                              </a:lnTo>
                              <a:lnTo>
                                <a:pt x="903682" y="238384"/>
                              </a:lnTo>
                              <a:lnTo>
                                <a:pt x="903682" y="273246"/>
                              </a:lnTo>
                              <a:lnTo>
                                <a:pt x="903682" y="273246"/>
                              </a:lnTo>
                              <a:close/>
                              <a:moveTo>
                                <a:pt x="787413" y="318862"/>
                              </a:moveTo>
                              <a:lnTo>
                                <a:pt x="841485" y="318862"/>
                              </a:lnTo>
                              <a:lnTo>
                                <a:pt x="841485" y="335176"/>
                              </a:lnTo>
                              <a:lnTo>
                                <a:pt x="767886" y="335176"/>
                              </a:lnTo>
                              <a:lnTo>
                                <a:pt x="767886" y="238383"/>
                              </a:lnTo>
                              <a:lnTo>
                                <a:pt x="839644" y="238383"/>
                              </a:lnTo>
                              <a:lnTo>
                                <a:pt x="839644" y="254761"/>
                              </a:lnTo>
                              <a:lnTo>
                                <a:pt x="787413" y="254761"/>
                              </a:lnTo>
                              <a:lnTo>
                                <a:pt x="787413" y="276217"/>
                              </a:lnTo>
                              <a:lnTo>
                                <a:pt x="836013" y="276217"/>
                              </a:lnTo>
                              <a:lnTo>
                                <a:pt x="836013" y="292518"/>
                              </a:lnTo>
                              <a:lnTo>
                                <a:pt x="787413" y="292518"/>
                              </a:lnTo>
                              <a:lnTo>
                                <a:pt x="787413" y="318862"/>
                              </a:lnTo>
                              <a:close/>
                              <a:moveTo>
                                <a:pt x="1600789" y="96343"/>
                              </a:moveTo>
                              <a:lnTo>
                                <a:pt x="1600789" y="102818"/>
                              </a:lnTo>
                              <a:lnTo>
                                <a:pt x="1614449" y="102818"/>
                              </a:lnTo>
                              <a:lnTo>
                                <a:pt x="1614449" y="112061"/>
                              </a:lnTo>
                              <a:lnTo>
                                <a:pt x="1600789" y="112061"/>
                              </a:lnTo>
                              <a:lnTo>
                                <a:pt x="1600789" y="172924"/>
                              </a:lnTo>
                              <a:lnTo>
                                <a:pt x="1588969" y="172924"/>
                              </a:lnTo>
                              <a:lnTo>
                                <a:pt x="1588969" y="112061"/>
                              </a:lnTo>
                              <a:lnTo>
                                <a:pt x="1578469" y="112061"/>
                              </a:lnTo>
                              <a:lnTo>
                                <a:pt x="1578469" y="102818"/>
                              </a:lnTo>
                              <a:lnTo>
                                <a:pt x="1588969" y="102818"/>
                              </a:lnTo>
                              <a:lnTo>
                                <a:pt x="1588969" y="95353"/>
                              </a:lnTo>
                              <a:cubicBezTo>
                                <a:pt x="1588969" y="90643"/>
                                <a:pt x="1589388" y="87139"/>
                                <a:pt x="1590226" y="84854"/>
                              </a:cubicBezTo>
                              <a:cubicBezTo>
                                <a:pt x="1591368" y="81769"/>
                                <a:pt x="1593387" y="79280"/>
                                <a:pt x="1596256" y="77363"/>
                              </a:cubicBezTo>
                              <a:cubicBezTo>
                                <a:pt x="1599138" y="75446"/>
                                <a:pt x="1603188" y="74481"/>
                                <a:pt x="1608381" y="74481"/>
                              </a:cubicBezTo>
                              <a:cubicBezTo>
                                <a:pt x="1611732" y="74481"/>
                                <a:pt x="1615427" y="74888"/>
                                <a:pt x="1619477" y="75675"/>
                              </a:cubicBezTo>
                              <a:lnTo>
                                <a:pt x="1617687" y="86034"/>
                              </a:lnTo>
                              <a:cubicBezTo>
                                <a:pt x="1615224" y="85603"/>
                                <a:pt x="1612888" y="85387"/>
                                <a:pt x="1610691" y="85387"/>
                              </a:cubicBezTo>
                              <a:cubicBezTo>
                                <a:pt x="1607073" y="85387"/>
                                <a:pt x="1604534" y="86149"/>
                                <a:pt x="1603036" y="87698"/>
                              </a:cubicBezTo>
                              <a:cubicBezTo>
                                <a:pt x="1601538" y="89234"/>
                                <a:pt x="1600789" y="92116"/>
                                <a:pt x="1600789" y="96343"/>
                              </a:cubicBezTo>
                              <a:moveTo>
                                <a:pt x="1554106" y="157994"/>
                              </a:moveTo>
                              <a:cubicBezTo>
                                <a:pt x="1550195" y="162488"/>
                                <a:pt x="1545282" y="164735"/>
                                <a:pt x="1539391" y="164735"/>
                              </a:cubicBezTo>
                              <a:cubicBezTo>
                                <a:pt x="1533449" y="164735"/>
                                <a:pt x="1528523" y="162501"/>
                                <a:pt x="1524601" y="158045"/>
                              </a:cubicBezTo>
                              <a:cubicBezTo>
                                <a:pt x="1520677" y="153563"/>
                                <a:pt x="1518735" y="146847"/>
                                <a:pt x="1518735" y="137871"/>
                              </a:cubicBezTo>
                              <a:cubicBezTo>
                                <a:pt x="1518735" y="128895"/>
                                <a:pt x="1520678" y="122179"/>
                                <a:pt x="1524601" y="117736"/>
                              </a:cubicBezTo>
                              <a:cubicBezTo>
                                <a:pt x="1528523" y="113280"/>
                                <a:pt x="1533449" y="111058"/>
                                <a:pt x="1539391" y="111058"/>
                              </a:cubicBezTo>
                              <a:cubicBezTo>
                                <a:pt x="1545244" y="111058"/>
                                <a:pt x="1550145" y="113292"/>
                                <a:pt x="1554068" y="117761"/>
                              </a:cubicBezTo>
                              <a:cubicBezTo>
                                <a:pt x="1558016" y="122230"/>
                                <a:pt x="1559997" y="128794"/>
                                <a:pt x="1559997" y="137465"/>
                              </a:cubicBezTo>
                              <a:cubicBezTo>
                                <a:pt x="1559997" y="146669"/>
                                <a:pt x="1558029" y="153512"/>
                                <a:pt x="1554106" y="157994"/>
                              </a:cubicBezTo>
                              <a:moveTo>
                                <a:pt x="1539391" y="101219"/>
                              </a:moveTo>
                              <a:cubicBezTo>
                                <a:pt x="1530720" y="101219"/>
                                <a:pt x="1523369" y="103821"/>
                                <a:pt x="1517338" y="109014"/>
                              </a:cubicBezTo>
                              <a:cubicBezTo>
                                <a:pt x="1510127" y="115273"/>
                                <a:pt x="1506521" y="124883"/>
                                <a:pt x="1506521" y="137871"/>
                              </a:cubicBezTo>
                              <a:cubicBezTo>
                                <a:pt x="1506521" y="149704"/>
                                <a:pt x="1509530" y="158768"/>
                                <a:pt x="1515586" y="165066"/>
                              </a:cubicBezTo>
                              <a:cubicBezTo>
                                <a:pt x="1521630" y="171363"/>
                                <a:pt x="1529565" y="174511"/>
                                <a:pt x="1539391" y="174511"/>
                              </a:cubicBezTo>
                              <a:cubicBezTo>
                                <a:pt x="1545511" y="174511"/>
                                <a:pt x="1551147" y="173077"/>
                                <a:pt x="1556328" y="170207"/>
                              </a:cubicBezTo>
                              <a:cubicBezTo>
                                <a:pt x="1561495" y="167351"/>
                                <a:pt x="1565430" y="163339"/>
                                <a:pt x="1568135" y="158172"/>
                              </a:cubicBezTo>
                              <a:cubicBezTo>
                                <a:pt x="1570852" y="153005"/>
                                <a:pt x="1572210" y="145908"/>
                                <a:pt x="1572210" y="136881"/>
                              </a:cubicBezTo>
                              <a:cubicBezTo>
                                <a:pt x="1572210" y="125747"/>
                                <a:pt x="1569138" y="117012"/>
                                <a:pt x="1563018" y="110702"/>
                              </a:cubicBezTo>
                              <a:cubicBezTo>
                                <a:pt x="1556899" y="104380"/>
                                <a:pt x="1549027" y="101219"/>
                                <a:pt x="1539391" y="101219"/>
                              </a:cubicBezTo>
                              <a:moveTo>
                                <a:pt x="1461756" y="162298"/>
                              </a:moveTo>
                              <a:lnTo>
                                <a:pt x="1463457" y="172784"/>
                              </a:lnTo>
                              <a:cubicBezTo>
                                <a:pt x="1460118" y="173495"/>
                                <a:pt x="1457134" y="173851"/>
                                <a:pt x="1454481" y="173851"/>
                              </a:cubicBezTo>
                              <a:cubicBezTo>
                                <a:pt x="1450177" y="173851"/>
                                <a:pt x="1446838" y="173165"/>
                                <a:pt x="1444451" y="171807"/>
                              </a:cubicBezTo>
                              <a:cubicBezTo>
                                <a:pt x="1442077" y="170436"/>
                                <a:pt x="1440401" y="168646"/>
                                <a:pt x="1439436" y="166424"/>
                              </a:cubicBezTo>
                              <a:cubicBezTo>
                                <a:pt x="1438459" y="164202"/>
                                <a:pt x="1437976" y="159517"/>
                                <a:pt x="1437976" y="152382"/>
                              </a:cubicBezTo>
                              <a:lnTo>
                                <a:pt x="1437976" y="112061"/>
                              </a:lnTo>
                              <a:lnTo>
                                <a:pt x="1429267" y="112061"/>
                              </a:lnTo>
                              <a:lnTo>
                                <a:pt x="1429267" y="102818"/>
                              </a:lnTo>
                              <a:lnTo>
                                <a:pt x="1437976" y="102818"/>
                              </a:lnTo>
                              <a:lnTo>
                                <a:pt x="1437976" y="85450"/>
                              </a:lnTo>
                              <a:lnTo>
                                <a:pt x="1449796" y="78315"/>
                              </a:lnTo>
                              <a:lnTo>
                                <a:pt x="1449796" y="102818"/>
                              </a:lnTo>
                              <a:lnTo>
                                <a:pt x="1461756" y="102818"/>
                              </a:lnTo>
                              <a:lnTo>
                                <a:pt x="1461756" y="112061"/>
                              </a:lnTo>
                              <a:lnTo>
                                <a:pt x="1449796" y="112061"/>
                              </a:lnTo>
                              <a:lnTo>
                                <a:pt x="1449796" y="153055"/>
                              </a:lnTo>
                              <a:cubicBezTo>
                                <a:pt x="1449796" y="156445"/>
                                <a:pt x="1450012" y="158616"/>
                                <a:pt x="1450431" y="159594"/>
                              </a:cubicBezTo>
                              <a:cubicBezTo>
                                <a:pt x="1450837" y="160558"/>
                                <a:pt x="1451535" y="161320"/>
                                <a:pt x="1452475" y="161892"/>
                              </a:cubicBezTo>
                              <a:cubicBezTo>
                                <a:pt x="1453414" y="162475"/>
                                <a:pt x="1454773" y="162755"/>
                                <a:pt x="1456538" y="162755"/>
                              </a:cubicBezTo>
                              <a:cubicBezTo>
                                <a:pt x="1457845" y="162755"/>
                                <a:pt x="1459585" y="162602"/>
                                <a:pt x="1461756" y="162298"/>
                              </a:cubicBezTo>
                              <a:moveTo>
                                <a:pt x="1416914" y="118256"/>
                              </a:moveTo>
                              <a:cubicBezTo>
                                <a:pt x="1417371" y="120465"/>
                                <a:pt x="1417574" y="124312"/>
                                <a:pt x="1417574" y="129809"/>
                              </a:cubicBezTo>
                              <a:lnTo>
                                <a:pt x="1417574" y="172924"/>
                              </a:lnTo>
                              <a:lnTo>
                                <a:pt x="1405703" y="172924"/>
                              </a:lnTo>
                              <a:lnTo>
                                <a:pt x="1405703" y="130279"/>
                              </a:lnTo>
                              <a:cubicBezTo>
                                <a:pt x="1405703" y="125429"/>
                                <a:pt x="1405234" y="121811"/>
                                <a:pt x="1404307" y="119412"/>
                              </a:cubicBezTo>
                              <a:cubicBezTo>
                                <a:pt x="1403380" y="117025"/>
                                <a:pt x="1401755" y="115108"/>
                                <a:pt x="1399393" y="113673"/>
                              </a:cubicBezTo>
                              <a:cubicBezTo>
                                <a:pt x="1397045" y="112239"/>
                                <a:pt x="1394290" y="111528"/>
                                <a:pt x="1391103" y="111528"/>
                              </a:cubicBezTo>
                              <a:cubicBezTo>
                                <a:pt x="1386037" y="111528"/>
                                <a:pt x="1381683" y="113127"/>
                                <a:pt x="1378001" y="116339"/>
                              </a:cubicBezTo>
                              <a:cubicBezTo>
                                <a:pt x="1374319" y="119564"/>
                                <a:pt x="1372491" y="125658"/>
                                <a:pt x="1372491" y="134634"/>
                              </a:cubicBezTo>
                              <a:lnTo>
                                <a:pt x="1372491" y="172924"/>
                              </a:lnTo>
                              <a:lnTo>
                                <a:pt x="1360608" y="172924"/>
                              </a:lnTo>
                              <a:lnTo>
                                <a:pt x="1360608" y="102818"/>
                              </a:lnTo>
                              <a:lnTo>
                                <a:pt x="1371310" y="102818"/>
                              </a:lnTo>
                              <a:lnTo>
                                <a:pt x="1371310" y="112772"/>
                              </a:lnTo>
                              <a:cubicBezTo>
                                <a:pt x="1376452" y="105078"/>
                                <a:pt x="1383892" y="101231"/>
                                <a:pt x="1393617" y="101231"/>
                              </a:cubicBezTo>
                              <a:cubicBezTo>
                                <a:pt x="1397845" y="101231"/>
                                <a:pt x="1401730" y="101980"/>
                                <a:pt x="1405259" y="103504"/>
                              </a:cubicBezTo>
                              <a:cubicBezTo>
                                <a:pt x="1408814" y="105027"/>
                                <a:pt x="1411467" y="107008"/>
                                <a:pt x="1413220" y="109471"/>
                              </a:cubicBezTo>
                              <a:cubicBezTo>
                                <a:pt x="1414984" y="111946"/>
                                <a:pt x="1416216" y="114879"/>
                                <a:pt x="1416914" y="118256"/>
                              </a:cubicBezTo>
                              <a:moveTo>
                                <a:pt x="1300556" y="116479"/>
                              </a:moveTo>
                              <a:cubicBezTo>
                                <a:pt x="1304276" y="112823"/>
                                <a:pt x="1308872" y="110994"/>
                                <a:pt x="1314331" y="110994"/>
                              </a:cubicBezTo>
                              <a:cubicBezTo>
                                <a:pt x="1320349" y="110994"/>
                                <a:pt x="1325262" y="113292"/>
                                <a:pt x="1329058" y="117863"/>
                              </a:cubicBezTo>
                              <a:cubicBezTo>
                                <a:pt x="1331508" y="120808"/>
                                <a:pt x="1333006" y="125226"/>
                                <a:pt x="1333539" y="131130"/>
                              </a:cubicBezTo>
                              <a:lnTo>
                                <a:pt x="1294385" y="131130"/>
                              </a:lnTo>
                              <a:cubicBezTo>
                                <a:pt x="1294792" y="125010"/>
                                <a:pt x="1296836" y="120123"/>
                                <a:pt x="1300556" y="116479"/>
                              </a:cubicBezTo>
                              <a:moveTo>
                                <a:pt x="1333400" y="150351"/>
                              </a:moveTo>
                              <a:cubicBezTo>
                                <a:pt x="1331597" y="155366"/>
                                <a:pt x="1329160" y="159022"/>
                                <a:pt x="1326087" y="161308"/>
                              </a:cubicBezTo>
                              <a:cubicBezTo>
                                <a:pt x="1323002" y="163593"/>
                                <a:pt x="1319270" y="164735"/>
                                <a:pt x="1314927" y="164735"/>
                              </a:cubicBezTo>
                              <a:cubicBezTo>
                                <a:pt x="1309062" y="164735"/>
                                <a:pt x="1304187" y="162691"/>
                                <a:pt x="1300264" y="158603"/>
                              </a:cubicBezTo>
                              <a:cubicBezTo>
                                <a:pt x="1296353" y="154503"/>
                                <a:pt x="1294170" y="148599"/>
                                <a:pt x="1293725" y="140906"/>
                              </a:cubicBezTo>
                              <a:lnTo>
                                <a:pt x="1346020" y="140906"/>
                              </a:lnTo>
                              <a:cubicBezTo>
                                <a:pt x="1346058" y="139496"/>
                                <a:pt x="1346070" y="138443"/>
                                <a:pt x="1346070" y="137732"/>
                              </a:cubicBezTo>
                              <a:cubicBezTo>
                                <a:pt x="1346070" y="126166"/>
                                <a:pt x="1343112" y="117177"/>
                                <a:pt x="1337171" y="110804"/>
                              </a:cubicBezTo>
                              <a:cubicBezTo>
                                <a:pt x="1331229" y="104418"/>
                                <a:pt x="1323573" y="101231"/>
                                <a:pt x="1314191" y="101231"/>
                              </a:cubicBezTo>
                              <a:cubicBezTo>
                                <a:pt x="1304517" y="101231"/>
                                <a:pt x="1296633" y="104481"/>
                                <a:pt x="1290564" y="110994"/>
                              </a:cubicBezTo>
                              <a:cubicBezTo>
                                <a:pt x="1284483" y="117507"/>
                                <a:pt x="1281448" y="126661"/>
                                <a:pt x="1281448" y="138455"/>
                              </a:cubicBezTo>
                              <a:cubicBezTo>
                                <a:pt x="1281448" y="149869"/>
                                <a:pt x="1284457" y="158718"/>
                                <a:pt x="1290462" y="165027"/>
                              </a:cubicBezTo>
                              <a:cubicBezTo>
                                <a:pt x="1296467" y="171350"/>
                                <a:pt x="1304606" y="174511"/>
                                <a:pt x="1314864" y="174511"/>
                              </a:cubicBezTo>
                              <a:cubicBezTo>
                                <a:pt x="1323002" y="174511"/>
                                <a:pt x="1329693" y="172531"/>
                                <a:pt x="1334924" y="168557"/>
                              </a:cubicBezTo>
                              <a:cubicBezTo>
                                <a:pt x="1340167" y="164608"/>
                                <a:pt x="1343747" y="159035"/>
                                <a:pt x="1345690" y="151862"/>
                              </a:cubicBezTo>
                              <a:lnTo>
                                <a:pt x="1333400" y="150351"/>
                              </a:lnTo>
                              <a:lnTo>
                                <a:pt x="1333400" y="150351"/>
                              </a:lnTo>
                              <a:close/>
                              <a:moveTo>
                                <a:pt x="1250623" y="113445"/>
                              </a:moveTo>
                              <a:cubicBezTo>
                                <a:pt x="1248592" y="112162"/>
                                <a:pt x="1246218" y="111528"/>
                                <a:pt x="1243488" y="111528"/>
                              </a:cubicBezTo>
                              <a:cubicBezTo>
                                <a:pt x="1238562" y="111528"/>
                                <a:pt x="1234461" y="113165"/>
                                <a:pt x="1231211" y="116441"/>
                              </a:cubicBezTo>
                              <a:cubicBezTo>
                                <a:pt x="1227948" y="119716"/>
                                <a:pt x="1226323" y="124972"/>
                                <a:pt x="1226323" y="132196"/>
                              </a:cubicBezTo>
                              <a:lnTo>
                                <a:pt x="1226323" y="172924"/>
                              </a:lnTo>
                              <a:lnTo>
                                <a:pt x="1214440" y="172924"/>
                              </a:lnTo>
                              <a:lnTo>
                                <a:pt x="1214440" y="127372"/>
                              </a:lnTo>
                              <a:cubicBezTo>
                                <a:pt x="1214440" y="122090"/>
                                <a:pt x="1213475" y="118129"/>
                                <a:pt x="1211532" y="115476"/>
                              </a:cubicBezTo>
                              <a:cubicBezTo>
                                <a:pt x="1209603" y="112848"/>
                                <a:pt x="1206429" y="111528"/>
                                <a:pt x="1202023" y="111528"/>
                              </a:cubicBezTo>
                              <a:cubicBezTo>
                                <a:pt x="1198684" y="111528"/>
                                <a:pt x="1195599" y="112404"/>
                                <a:pt x="1192755" y="114168"/>
                              </a:cubicBezTo>
                              <a:cubicBezTo>
                                <a:pt x="1189911" y="115933"/>
                                <a:pt x="1187855" y="118498"/>
                                <a:pt x="1186585" y="121887"/>
                              </a:cubicBezTo>
                              <a:cubicBezTo>
                                <a:pt x="1185303" y="125277"/>
                                <a:pt x="1184668" y="130165"/>
                                <a:pt x="1184668" y="136551"/>
                              </a:cubicBezTo>
                              <a:lnTo>
                                <a:pt x="1184668" y="172924"/>
                              </a:lnTo>
                              <a:lnTo>
                                <a:pt x="1172785" y="172924"/>
                              </a:lnTo>
                              <a:lnTo>
                                <a:pt x="1172785" y="102818"/>
                              </a:lnTo>
                              <a:lnTo>
                                <a:pt x="1183411" y="102818"/>
                              </a:lnTo>
                              <a:lnTo>
                                <a:pt x="1183411" y="112645"/>
                              </a:lnTo>
                              <a:cubicBezTo>
                                <a:pt x="1185607" y="109204"/>
                                <a:pt x="1188540" y="106449"/>
                                <a:pt x="1192197" y="104367"/>
                              </a:cubicBezTo>
                              <a:cubicBezTo>
                                <a:pt x="1195840" y="102272"/>
                                <a:pt x="1200005" y="101231"/>
                                <a:pt x="1204664" y="101231"/>
                              </a:cubicBezTo>
                              <a:cubicBezTo>
                                <a:pt x="1209857" y="101231"/>
                                <a:pt x="1214123" y="102298"/>
                                <a:pt x="1217436" y="104469"/>
                              </a:cubicBezTo>
                              <a:cubicBezTo>
                                <a:pt x="1220762" y="106614"/>
                                <a:pt x="1223111" y="109636"/>
                                <a:pt x="1224470" y="113508"/>
                              </a:cubicBezTo>
                              <a:cubicBezTo>
                                <a:pt x="1230005" y="105319"/>
                                <a:pt x="1237242" y="101231"/>
                                <a:pt x="1246129" y="101231"/>
                              </a:cubicBezTo>
                              <a:cubicBezTo>
                                <a:pt x="1253074" y="101231"/>
                                <a:pt x="1258431" y="103148"/>
                                <a:pt x="1262176" y="106995"/>
                              </a:cubicBezTo>
                              <a:cubicBezTo>
                                <a:pt x="1265909" y="110855"/>
                                <a:pt x="1267788" y="116784"/>
                                <a:pt x="1267788" y="124795"/>
                              </a:cubicBezTo>
                              <a:lnTo>
                                <a:pt x="1267788" y="172924"/>
                              </a:lnTo>
                              <a:lnTo>
                                <a:pt x="1255956" y="172924"/>
                              </a:lnTo>
                              <a:lnTo>
                                <a:pt x="1255956" y="128756"/>
                              </a:lnTo>
                              <a:cubicBezTo>
                                <a:pt x="1255956" y="124007"/>
                                <a:pt x="1255575" y="120580"/>
                                <a:pt x="1254813" y="118485"/>
                              </a:cubicBezTo>
                              <a:cubicBezTo>
                                <a:pt x="1254039" y="116403"/>
                                <a:pt x="1252642" y="114714"/>
                                <a:pt x="1250623" y="113445"/>
                              </a:cubicBezTo>
                              <a:moveTo>
                                <a:pt x="1161155" y="162298"/>
                              </a:moveTo>
                              <a:lnTo>
                                <a:pt x="1162881" y="172784"/>
                              </a:lnTo>
                              <a:cubicBezTo>
                                <a:pt x="1159530" y="173495"/>
                                <a:pt x="1156533" y="173851"/>
                                <a:pt x="1153905" y="173851"/>
                              </a:cubicBezTo>
                              <a:cubicBezTo>
                                <a:pt x="1149589" y="173851"/>
                                <a:pt x="1146237" y="173165"/>
                                <a:pt x="1143863" y="171807"/>
                              </a:cubicBezTo>
                              <a:cubicBezTo>
                                <a:pt x="1141489" y="170436"/>
                                <a:pt x="1139813" y="168646"/>
                                <a:pt x="1138848" y="166424"/>
                              </a:cubicBezTo>
                              <a:cubicBezTo>
                                <a:pt x="1137883" y="164202"/>
                                <a:pt x="1137401" y="159517"/>
                                <a:pt x="1137401" y="152382"/>
                              </a:cubicBezTo>
                              <a:lnTo>
                                <a:pt x="1137401" y="112061"/>
                              </a:lnTo>
                              <a:lnTo>
                                <a:pt x="1128666" y="112061"/>
                              </a:lnTo>
                              <a:lnTo>
                                <a:pt x="1128666" y="102818"/>
                              </a:lnTo>
                              <a:lnTo>
                                <a:pt x="1137401" y="102818"/>
                              </a:lnTo>
                              <a:lnTo>
                                <a:pt x="1137401" y="85450"/>
                              </a:lnTo>
                              <a:lnTo>
                                <a:pt x="1149208" y="78315"/>
                              </a:lnTo>
                              <a:lnTo>
                                <a:pt x="1149208" y="102818"/>
                              </a:lnTo>
                              <a:lnTo>
                                <a:pt x="1161155" y="102818"/>
                              </a:lnTo>
                              <a:lnTo>
                                <a:pt x="1161155" y="112061"/>
                              </a:lnTo>
                              <a:lnTo>
                                <a:pt x="1149208" y="112061"/>
                              </a:lnTo>
                              <a:lnTo>
                                <a:pt x="1149208" y="153055"/>
                              </a:lnTo>
                              <a:cubicBezTo>
                                <a:pt x="1149208" y="156445"/>
                                <a:pt x="1149424" y="158616"/>
                                <a:pt x="1149843" y="159594"/>
                              </a:cubicBezTo>
                              <a:cubicBezTo>
                                <a:pt x="1150249" y="160558"/>
                                <a:pt x="1150935" y="161320"/>
                                <a:pt x="1151887" y="161892"/>
                              </a:cubicBezTo>
                              <a:cubicBezTo>
                                <a:pt x="1152826" y="162475"/>
                                <a:pt x="1154185" y="162755"/>
                                <a:pt x="1155937" y="162755"/>
                              </a:cubicBezTo>
                              <a:cubicBezTo>
                                <a:pt x="1157257" y="162755"/>
                                <a:pt x="1159009" y="162602"/>
                                <a:pt x="1161155" y="162298"/>
                              </a:cubicBezTo>
                              <a:moveTo>
                                <a:pt x="1101941" y="172924"/>
                              </a:moveTo>
                              <a:lnTo>
                                <a:pt x="1090058" y="172924"/>
                              </a:lnTo>
                              <a:lnTo>
                                <a:pt x="1090058" y="102818"/>
                              </a:lnTo>
                              <a:lnTo>
                                <a:pt x="1100761" y="102818"/>
                              </a:lnTo>
                              <a:lnTo>
                                <a:pt x="1100761" y="113445"/>
                              </a:lnTo>
                              <a:cubicBezTo>
                                <a:pt x="1103477" y="108468"/>
                                <a:pt x="1106004" y="105192"/>
                                <a:pt x="1108315" y="103605"/>
                              </a:cubicBezTo>
                              <a:cubicBezTo>
                                <a:pt x="1110625" y="102018"/>
                                <a:pt x="1113152" y="101231"/>
                                <a:pt x="1115932" y="101231"/>
                              </a:cubicBezTo>
                              <a:cubicBezTo>
                                <a:pt x="1119944" y="101231"/>
                                <a:pt x="1124007" y="102501"/>
                                <a:pt x="1128158" y="105053"/>
                              </a:cubicBezTo>
                              <a:lnTo>
                                <a:pt x="1124057" y="116085"/>
                              </a:lnTo>
                              <a:cubicBezTo>
                                <a:pt x="1121150" y="114359"/>
                                <a:pt x="1118255" y="113508"/>
                                <a:pt x="1115348" y="113508"/>
                              </a:cubicBezTo>
                              <a:cubicBezTo>
                                <a:pt x="1112746" y="113508"/>
                                <a:pt x="1110409" y="114283"/>
                                <a:pt x="1108340" y="115857"/>
                              </a:cubicBezTo>
                              <a:cubicBezTo>
                                <a:pt x="1106283" y="117406"/>
                                <a:pt x="1104798" y="119577"/>
                                <a:pt x="1103922" y="122357"/>
                              </a:cubicBezTo>
                              <a:cubicBezTo>
                                <a:pt x="1102601" y="126572"/>
                                <a:pt x="1101941" y="131193"/>
                                <a:pt x="1101941" y="136208"/>
                              </a:cubicBezTo>
                              <a:lnTo>
                                <a:pt x="1101941" y="172924"/>
                              </a:lnTo>
                              <a:close/>
                              <a:moveTo>
                                <a:pt x="1023645" y="154109"/>
                              </a:moveTo>
                              <a:cubicBezTo>
                                <a:pt x="1023645" y="152040"/>
                                <a:pt x="1024191" y="150148"/>
                                <a:pt x="1025296" y="148472"/>
                              </a:cubicBezTo>
                              <a:cubicBezTo>
                                <a:pt x="1026388" y="146771"/>
                                <a:pt x="1027962" y="145476"/>
                                <a:pt x="1029993" y="144600"/>
                              </a:cubicBezTo>
                              <a:cubicBezTo>
                                <a:pt x="1031999" y="143724"/>
                                <a:pt x="1035465" y="142924"/>
                                <a:pt x="1040353" y="142226"/>
                              </a:cubicBezTo>
                              <a:cubicBezTo>
                                <a:pt x="1048974" y="140994"/>
                                <a:pt x="1055436" y="139496"/>
                                <a:pt x="1059753" y="137732"/>
                              </a:cubicBezTo>
                              <a:lnTo>
                                <a:pt x="1059753" y="142086"/>
                              </a:lnTo>
                              <a:cubicBezTo>
                                <a:pt x="1059753" y="147330"/>
                                <a:pt x="1059131" y="151291"/>
                                <a:pt x="1057836" y="153982"/>
                              </a:cubicBezTo>
                              <a:cubicBezTo>
                                <a:pt x="1056160" y="157448"/>
                                <a:pt x="1053544" y="160190"/>
                                <a:pt x="1049977" y="162196"/>
                              </a:cubicBezTo>
                              <a:cubicBezTo>
                                <a:pt x="1046422" y="164202"/>
                                <a:pt x="1042347" y="165205"/>
                                <a:pt x="1037763" y="165205"/>
                              </a:cubicBezTo>
                              <a:cubicBezTo>
                                <a:pt x="1033142" y="165205"/>
                                <a:pt x="1029638" y="164139"/>
                                <a:pt x="1027251" y="162031"/>
                              </a:cubicBezTo>
                              <a:cubicBezTo>
                                <a:pt x="1024852" y="159924"/>
                                <a:pt x="1023646" y="157283"/>
                                <a:pt x="1023646" y="154109"/>
                              </a:cubicBezTo>
                              <a:moveTo>
                                <a:pt x="1048034" y="172201"/>
                              </a:moveTo>
                              <a:cubicBezTo>
                                <a:pt x="1052110" y="170664"/>
                                <a:pt x="1056350" y="168011"/>
                                <a:pt x="1060743" y="164278"/>
                              </a:cubicBezTo>
                              <a:cubicBezTo>
                                <a:pt x="1061086" y="167579"/>
                                <a:pt x="1061898" y="170461"/>
                                <a:pt x="1063117" y="172924"/>
                              </a:cubicBezTo>
                              <a:lnTo>
                                <a:pt x="1075546" y="172924"/>
                              </a:lnTo>
                              <a:cubicBezTo>
                                <a:pt x="1074036" y="170245"/>
                                <a:pt x="1073033" y="167427"/>
                                <a:pt x="1072538" y="164507"/>
                              </a:cubicBezTo>
                              <a:cubicBezTo>
                                <a:pt x="1072017" y="161574"/>
                                <a:pt x="1071776" y="154592"/>
                                <a:pt x="1071776" y="143546"/>
                              </a:cubicBezTo>
                              <a:lnTo>
                                <a:pt x="1071776" y="127702"/>
                              </a:lnTo>
                              <a:cubicBezTo>
                                <a:pt x="1071776" y="122421"/>
                                <a:pt x="1071572" y="118764"/>
                                <a:pt x="1071179" y="116733"/>
                              </a:cubicBezTo>
                              <a:cubicBezTo>
                                <a:pt x="1070468" y="113483"/>
                                <a:pt x="1069236" y="110791"/>
                                <a:pt x="1067484" y="108658"/>
                              </a:cubicBezTo>
                              <a:cubicBezTo>
                                <a:pt x="1065707" y="106525"/>
                                <a:pt x="1062965" y="104748"/>
                                <a:pt x="1059219" y="103339"/>
                              </a:cubicBezTo>
                              <a:cubicBezTo>
                                <a:pt x="1055487" y="101930"/>
                                <a:pt x="1050624" y="101219"/>
                                <a:pt x="1044632" y="101219"/>
                              </a:cubicBezTo>
                              <a:cubicBezTo>
                                <a:pt x="1038601" y="101219"/>
                                <a:pt x="1033307" y="102057"/>
                                <a:pt x="1028724" y="103707"/>
                              </a:cubicBezTo>
                              <a:cubicBezTo>
                                <a:pt x="1024141" y="105357"/>
                                <a:pt x="1020637" y="107706"/>
                                <a:pt x="1018237" y="110766"/>
                              </a:cubicBezTo>
                              <a:cubicBezTo>
                                <a:pt x="1015812" y="113826"/>
                                <a:pt x="1014073" y="117837"/>
                                <a:pt x="1013019" y="122814"/>
                              </a:cubicBezTo>
                              <a:lnTo>
                                <a:pt x="1024636" y="124401"/>
                              </a:lnTo>
                              <a:cubicBezTo>
                                <a:pt x="1025905" y="119424"/>
                                <a:pt x="1027886" y="115958"/>
                                <a:pt x="1030539" y="114003"/>
                              </a:cubicBezTo>
                              <a:cubicBezTo>
                                <a:pt x="1033206" y="112035"/>
                                <a:pt x="1037332" y="111058"/>
                                <a:pt x="1042918" y="111058"/>
                              </a:cubicBezTo>
                              <a:cubicBezTo>
                                <a:pt x="1048898" y="111058"/>
                                <a:pt x="1053417" y="112404"/>
                                <a:pt x="1056452" y="115082"/>
                              </a:cubicBezTo>
                              <a:cubicBezTo>
                                <a:pt x="1058711" y="117076"/>
                                <a:pt x="1059816" y="120478"/>
                                <a:pt x="1059816" y="125328"/>
                              </a:cubicBezTo>
                              <a:cubicBezTo>
                                <a:pt x="1059816" y="125760"/>
                                <a:pt x="1059803" y="126801"/>
                                <a:pt x="1059752" y="128426"/>
                              </a:cubicBezTo>
                              <a:cubicBezTo>
                                <a:pt x="1055220" y="130013"/>
                                <a:pt x="1048161" y="131384"/>
                                <a:pt x="1038550" y="132514"/>
                              </a:cubicBezTo>
                              <a:cubicBezTo>
                                <a:pt x="1033853" y="133098"/>
                                <a:pt x="1030323" y="133682"/>
                                <a:pt x="1028000" y="134304"/>
                              </a:cubicBezTo>
                              <a:cubicBezTo>
                                <a:pt x="1024839" y="135180"/>
                                <a:pt x="1021982" y="136487"/>
                                <a:pt x="1019443" y="138201"/>
                              </a:cubicBezTo>
                              <a:cubicBezTo>
                                <a:pt x="1016916" y="139915"/>
                                <a:pt x="1014872" y="142201"/>
                                <a:pt x="1013311" y="145032"/>
                              </a:cubicBezTo>
                              <a:cubicBezTo>
                                <a:pt x="1011749" y="147863"/>
                                <a:pt x="1010962" y="151011"/>
                                <a:pt x="1010962" y="154439"/>
                              </a:cubicBezTo>
                              <a:cubicBezTo>
                                <a:pt x="1010962" y="160292"/>
                                <a:pt x="1013044" y="165104"/>
                                <a:pt x="1017170" y="168862"/>
                              </a:cubicBezTo>
                              <a:cubicBezTo>
                                <a:pt x="1021309" y="172620"/>
                                <a:pt x="1027238" y="174511"/>
                                <a:pt x="1034932" y="174511"/>
                              </a:cubicBezTo>
                              <a:cubicBezTo>
                                <a:pt x="1039604" y="174511"/>
                                <a:pt x="1043959" y="173737"/>
                                <a:pt x="1048034" y="172201"/>
                              </a:cubicBezTo>
                              <a:moveTo>
                                <a:pt x="956395" y="117634"/>
                              </a:moveTo>
                              <a:cubicBezTo>
                                <a:pt x="960293" y="112899"/>
                                <a:pt x="964787" y="110525"/>
                                <a:pt x="969840" y="110525"/>
                              </a:cubicBezTo>
                              <a:cubicBezTo>
                                <a:pt x="974944" y="110525"/>
                                <a:pt x="979324" y="112759"/>
                                <a:pt x="983006" y="117203"/>
                              </a:cubicBezTo>
                              <a:cubicBezTo>
                                <a:pt x="986688" y="121646"/>
                                <a:pt x="988516" y="128337"/>
                                <a:pt x="988516" y="137274"/>
                              </a:cubicBezTo>
                              <a:cubicBezTo>
                                <a:pt x="988516" y="146657"/>
                                <a:pt x="986637" y="153563"/>
                                <a:pt x="982879" y="158032"/>
                              </a:cubicBezTo>
                              <a:cubicBezTo>
                                <a:pt x="979108" y="162501"/>
                                <a:pt x="974588" y="164735"/>
                                <a:pt x="969307" y="164735"/>
                              </a:cubicBezTo>
                              <a:cubicBezTo>
                                <a:pt x="964114" y="164735"/>
                                <a:pt x="959684" y="162577"/>
                                <a:pt x="956040" y="158261"/>
                              </a:cubicBezTo>
                              <a:cubicBezTo>
                                <a:pt x="952383" y="153957"/>
                                <a:pt x="950555" y="147291"/>
                                <a:pt x="950555" y="138265"/>
                              </a:cubicBezTo>
                              <a:cubicBezTo>
                                <a:pt x="950555" y="129238"/>
                                <a:pt x="952510" y="122357"/>
                                <a:pt x="956395" y="117634"/>
                              </a:cubicBezTo>
                              <a:moveTo>
                                <a:pt x="951685" y="165662"/>
                              </a:moveTo>
                              <a:cubicBezTo>
                                <a:pt x="953704" y="168214"/>
                                <a:pt x="956294" y="170322"/>
                                <a:pt x="959442" y="171997"/>
                              </a:cubicBezTo>
                              <a:cubicBezTo>
                                <a:pt x="962578" y="173673"/>
                                <a:pt x="966133" y="174511"/>
                                <a:pt x="970094" y="174511"/>
                              </a:cubicBezTo>
                              <a:cubicBezTo>
                                <a:pt x="975515" y="174511"/>
                                <a:pt x="980670" y="172975"/>
                                <a:pt x="985583" y="169915"/>
                              </a:cubicBezTo>
                              <a:cubicBezTo>
                                <a:pt x="990496" y="166856"/>
                                <a:pt x="994229" y="162463"/>
                                <a:pt x="996806" y="156712"/>
                              </a:cubicBezTo>
                              <a:cubicBezTo>
                                <a:pt x="999384" y="150973"/>
                                <a:pt x="1000666" y="144511"/>
                                <a:pt x="1000666" y="137338"/>
                              </a:cubicBezTo>
                              <a:cubicBezTo>
                                <a:pt x="1000666" y="130647"/>
                                <a:pt x="999511" y="124503"/>
                                <a:pt x="997175" y="118891"/>
                              </a:cubicBezTo>
                              <a:cubicBezTo>
                                <a:pt x="994839" y="113267"/>
                                <a:pt x="991373" y="108925"/>
                                <a:pt x="986802" y="105840"/>
                              </a:cubicBezTo>
                              <a:cubicBezTo>
                                <a:pt x="982219" y="102767"/>
                                <a:pt x="976950" y="101219"/>
                                <a:pt x="970945" y="101219"/>
                              </a:cubicBezTo>
                              <a:cubicBezTo>
                                <a:pt x="966374" y="101219"/>
                                <a:pt x="962476" y="102120"/>
                                <a:pt x="959264" y="103897"/>
                              </a:cubicBezTo>
                              <a:cubicBezTo>
                                <a:pt x="956052" y="105687"/>
                                <a:pt x="953171" y="108354"/>
                                <a:pt x="950631" y="111921"/>
                              </a:cubicBezTo>
                              <a:lnTo>
                                <a:pt x="950631" y="102806"/>
                              </a:lnTo>
                              <a:lnTo>
                                <a:pt x="939802" y="102806"/>
                              </a:lnTo>
                              <a:lnTo>
                                <a:pt x="939802" y="199788"/>
                              </a:lnTo>
                              <a:lnTo>
                                <a:pt x="951685" y="199788"/>
                              </a:lnTo>
                              <a:lnTo>
                                <a:pt x="951685" y="165662"/>
                              </a:lnTo>
                              <a:close/>
                              <a:moveTo>
                                <a:pt x="873580" y="131130"/>
                              </a:moveTo>
                              <a:cubicBezTo>
                                <a:pt x="873973" y="125010"/>
                                <a:pt x="876043" y="120123"/>
                                <a:pt x="879763" y="116479"/>
                              </a:cubicBezTo>
                              <a:cubicBezTo>
                                <a:pt x="883483" y="112823"/>
                                <a:pt x="888066" y="110994"/>
                                <a:pt x="893512" y="110994"/>
                              </a:cubicBezTo>
                              <a:cubicBezTo>
                                <a:pt x="899556" y="110994"/>
                                <a:pt x="904456" y="113292"/>
                                <a:pt x="908240" y="117863"/>
                              </a:cubicBezTo>
                              <a:cubicBezTo>
                                <a:pt x="910703" y="120808"/>
                                <a:pt x="912201" y="125226"/>
                                <a:pt x="912721" y="131130"/>
                              </a:cubicBezTo>
                              <a:lnTo>
                                <a:pt x="873580" y="131130"/>
                              </a:lnTo>
                              <a:lnTo>
                                <a:pt x="873580" y="131130"/>
                              </a:lnTo>
                              <a:close/>
                              <a:moveTo>
                                <a:pt x="893398" y="101231"/>
                              </a:moveTo>
                              <a:cubicBezTo>
                                <a:pt x="883698" y="101231"/>
                                <a:pt x="875814" y="104481"/>
                                <a:pt x="869746" y="110994"/>
                              </a:cubicBezTo>
                              <a:cubicBezTo>
                                <a:pt x="863677" y="117507"/>
                                <a:pt x="860630" y="126661"/>
                                <a:pt x="860630" y="138455"/>
                              </a:cubicBezTo>
                              <a:cubicBezTo>
                                <a:pt x="860630" y="149869"/>
                                <a:pt x="863652" y="158718"/>
                                <a:pt x="869657" y="165027"/>
                              </a:cubicBezTo>
                              <a:cubicBezTo>
                                <a:pt x="875649" y="171350"/>
                                <a:pt x="883787" y="174511"/>
                                <a:pt x="894046" y="174511"/>
                              </a:cubicBezTo>
                              <a:cubicBezTo>
                                <a:pt x="902184" y="174511"/>
                                <a:pt x="908887" y="172531"/>
                                <a:pt x="914105" y="168557"/>
                              </a:cubicBezTo>
                              <a:cubicBezTo>
                                <a:pt x="919349" y="164608"/>
                                <a:pt x="922941" y="159035"/>
                                <a:pt x="924871" y="151862"/>
                              </a:cubicBezTo>
                              <a:lnTo>
                                <a:pt x="912594" y="150351"/>
                              </a:lnTo>
                              <a:cubicBezTo>
                                <a:pt x="910779" y="155366"/>
                                <a:pt x="908354" y="159022"/>
                                <a:pt x="905256" y="161308"/>
                              </a:cubicBezTo>
                              <a:cubicBezTo>
                                <a:pt x="902184" y="163593"/>
                                <a:pt x="898464" y="164735"/>
                                <a:pt x="894109" y="164735"/>
                              </a:cubicBezTo>
                              <a:cubicBezTo>
                                <a:pt x="888244" y="164735"/>
                                <a:pt x="883368" y="162691"/>
                                <a:pt x="879458" y="158603"/>
                              </a:cubicBezTo>
                              <a:cubicBezTo>
                                <a:pt x="875548" y="154503"/>
                                <a:pt x="873351" y="148599"/>
                                <a:pt x="872920" y="140906"/>
                              </a:cubicBezTo>
                              <a:lnTo>
                                <a:pt x="925201" y="140906"/>
                              </a:lnTo>
                              <a:cubicBezTo>
                                <a:pt x="925252" y="139496"/>
                                <a:pt x="925277" y="138443"/>
                                <a:pt x="925277" y="137732"/>
                              </a:cubicBezTo>
                              <a:cubicBezTo>
                                <a:pt x="925277" y="126166"/>
                                <a:pt x="922307" y="117177"/>
                                <a:pt x="916365" y="110804"/>
                              </a:cubicBezTo>
                              <a:cubicBezTo>
                                <a:pt x="910411" y="104418"/>
                                <a:pt x="902768" y="101231"/>
                                <a:pt x="893398" y="101231"/>
                              </a:cubicBezTo>
                              <a:moveTo>
                                <a:pt x="832750" y="142454"/>
                              </a:moveTo>
                              <a:cubicBezTo>
                                <a:pt x="831049" y="147583"/>
                                <a:pt x="828687" y="151659"/>
                                <a:pt x="825653" y="154706"/>
                              </a:cubicBezTo>
                              <a:cubicBezTo>
                                <a:pt x="823507" y="156864"/>
                                <a:pt x="820600" y="158527"/>
                                <a:pt x="816969" y="159721"/>
                              </a:cubicBezTo>
                              <a:cubicBezTo>
                                <a:pt x="813338" y="160901"/>
                                <a:pt x="808335" y="161498"/>
                                <a:pt x="801950" y="161498"/>
                              </a:cubicBezTo>
                              <a:lnTo>
                                <a:pt x="781281" y="161498"/>
                              </a:lnTo>
                              <a:lnTo>
                                <a:pt x="781281" y="87558"/>
                              </a:lnTo>
                              <a:lnTo>
                                <a:pt x="801619" y="87558"/>
                              </a:lnTo>
                              <a:cubicBezTo>
                                <a:pt x="809237" y="87558"/>
                                <a:pt x="814747" y="88218"/>
                                <a:pt x="818188" y="89551"/>
                              </a:cubicBezTo>
                              <a:cubicBezTo>
                                <a:pt x="822936" y="91392"/>
                                <a:pt x="826986" y="95036"/>
                                <a:pt x="830300" y="100470"/>
                              </a:cubicBezTo>
                              <a:cubicBezTo>
                                <a:pt x="833626" y="105903"/>
                                <a:pt x="835289" y="113686"/>
                                <a:pt x="835289" y="123804"/>
                              </a:cubicBezTo>
                              <a:cubicBezTo>
                                <a:pt x="835289" y="131117"/>
                                <a:pt x="834438" y="137325"/>
                                <a:pt x="832750" y="142454"/>
                              </a:cubicBezTo>
                              <a:moveTo>
                                <a:pt x="833245" y="84460"/>
                              </a:moveTo>
                              <a:cubicBezTo>
                                <a:pt x="829322" y="81108"/>
                                <a:pt x="824586" y="78811"/>
                                <a:pt x="819051" y="77528"/>
                              </a:cubicBezTo>
                              <a:cubicBezTo>
                                <a:pt x="815090" y="76602"/>
                                <a:pt x="809339" y="76144"/>
                                <a:pt x="801823" y="76144"/>
                              </a:cubicBezTo>
                              <a:lnTo>
                                <a:pt x="768483" y="76144"/>
                              </a:lnTo>
                              <a:lnTo>
                                <a:pt x="768483" y="172924"/>
                              </a:lnTo>
                              <a:lnTo>
                                <a:pt x="803397" y="172924"/>
                              </a:lnTo>
                              <a:cubicBezTo>
                                <a:pt x="809262" y="172924"/>
                                <a:pt x="814442" y="172378"/>
                                <a:pt x="818949" y="171274"/>
                              </a:cubicBezTo>
                              <a:cubicBezTo>
                                <a:pt x="823469" y="170169"/>
                                <a:pt x="827303" y="168557"/>
                                <a:pt x="830503" y="166411"/>
                              </a:cubicBezTo>
                              <a:cubicBezTo>
                                <a:pt x="833689" y="164278"/>
                                <a:pt x="836635" y="161358"/>
                                <a:pt x="839314" y="157638"/>
                              </a:cubicBezTo>
                              <a:cubicBezTo>
                                <a:pt x="842005" y="153919"/>
                                <a:pt x="844189" y="149221"/>
                                <a:pt x="845915" y="143546"/>
                              </a:cubicBezTo>
                              <a:cubicBezTo>
                                <a:pt x="847629" y="137871"/>
                                <a:pt x="848493" y="131346"/>
                                <a:pt x="848493" y="124007"/>
                              </a:cubicBezTo>
                              <a:cubicBezTo>
                                <a:pt x="848493" y="115374"/>
                                <a:pt x="847236" y="107706"/>
                                <a:pt x="844684" y="101003"/>
                              </a:cubicBezTo>
                              <a:cubicBezTo>
                                <a:pt x="842170" y="94274"/>
                                <a:pt x="838349" y="88764"/>
                                <a:pt x="833245" y="84460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1269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927895112" name="Freeform: Shape 1927895112"/>
                      <wps:cNvSpPr/>
                      <wps:spPr>
                        <a:xfrm>
                          <a:off x="0" y="0"/>
                          <a:ext cx="1269" cy="12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9" h="1269"/>
                          </a:pathLst>
                        </a:custGeom>
                        <a:solidFill>
                          <a:srgbClr val="FFFFFF"/>
                        </a:solidFill>
                        <a:ln w="1269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clsh="http://schemas.microsoft.com/office/drawing/2020/classificationShape" xmlns:a="http://schemas.openxmlformats.org/drawingml/2006/main">
          <w:pict w14:anchorId="3F4BCD3B">
            <v:group id="Graphic 1" style="position:absolute;margin-left:0;margin-top:0;width:127.55pt;height:93pt;z-index:-251658238;mso-position-horizontal:left;mso-position-horizontal-relative:margin;mso-position-vertical:top;mso-position-vertical-relative:page;mso-width-relative:margin;mso-height-relative:margin" alt="Department of Education logo" coordsize="16200,11794" o:spid="_x0000_s1026" o:allowoverlap="f" w14:anchorId="41D8A5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">
              <v:shape id="Freeform: Shape 31347338" style="position:absolute;top:4858;width:16194;height:6931;visibility:visible;mso-wrap-style:square;v-text-anchor:top" coordsize="1619476,693081" o:spid="_x0000_s1027" fillcolor="black" stroked="f" strokeweight=".03525mm" path="m326526,137059v-673,-610,-1054,-1346,-1079,-2120c325320,132564,328405,130546,332430,130355v203,-12,406,-12,609,-12c336784,130343,339704,131993,339831,134228v115,2374,-2958,4392,-6995,4595c332645,138836,332442,138836,332239,138836v-2336,,-4494,-660,-5713,-1777m308752,149996r-26,-280c312891,148980,312954,146898,318578,146327v2984,-305,5282,469,4546,533c320953,147063,317893,146441,315252,148777v-178,165,5091,-406,7757,-178c320419,149285,315125,149640,315328,149767v3022,1854,5917,711,8100,521c324152,150224,322032,151392,319048,151621v-5650,406,-6068,-1638,-10296,-1625m329484,148751r-13,-279c333661,147812,333750,145730,339387,145260v2971,-254,5256,559,4520,622c341736,146035,338676,145374,335997,147660v-178,152,5104,-318,7783,-38c341164,148256,335883,148523,336061,148650v2996,1904,5916,812,8074,660c344884,149259,342739,150389,339742,150567v-5637,305,-6017,-1739,-10258,-1815m405266,152230v-5612,-571,-5675,-2666,-9839,-3390l395439,148561v4241,,4672,-2044,10297,-1625c408732,147152,410852,148320,410116,148256v-2171,-177,-5091,-1320,-8087,521c401825,148891,407120,149259,409710,149945v-2666,228,-7948,-330,-7770,-178c404593,152103,407640,151494,409824,151672v736,76,-1574,863,-4558,558m384267,151176v-5637,-469,-5739,-2564,-9916,-3212l374364,147672v4241,-50,4622,-2120,10271,-1790c387619,146047,389777,147177,389028,147126v-2171,-152,-5104,-1244,-8075,648c380750,147901,386057,148180,388660,148828v-2679,279,-7948,-204,-7783,-51c383569,151075,386616,150402,388787,150554v736,51,-1537,876,-4520,622m361630,150478v-5650,-76,-5891,-2158,-10106,-2514l351524,147685v4215,-368,4456,-2450,10106,-2526c364614,145120,366836,146098,366112,146098v-2171,,-5180,-876,-8024,1219c357898,147456,363217,147368,365845,147825v-2628,457,-7947,355,-7757,495c360932,150415,363941,149539,366112,149539v724,,-1498,977,-4482,939m403285,167198v407,711,2222,2793,2806,3276c406193,170550,399604,172099,391593,161422v-280,-356,558,3986,4265,8684c396176,170499,389866,170372,385587,161955v-253,-508,-1714,-3618,-2996,-4723c382325,156991,382007,156826,382007,156826v4456,1511,6577,6526,9205,9217c391453,166284,388838,163859,389993,157638v51,-330,1498,2629,4875,5587c395173,163504,398956,166449,399553,166068v406,-253,-2006,-6017,-4532,-8925c394652,156724,398118,157791,403285,167198t-46073,-1815c357644,166081,358748,168011,359383,168443v89,63,-7161,355,-14486,-8164c344605,159937,346243,164444,350305,168836v343,368,-6094,216,-11071,-7617c338930,160749,337254,157727,335883,156724v-292,-215,-622,-355,-622,-355c339818,157550,342256,162717,344732,164215v292,165,-2438,-3707,-2400,-7948c342332,155925,348160,160241,349429,161320v318,254,3581,3123,4126,2692c353949,163720,350724,158134,347995,155417v-407,-381,3186,406,9217,9966m369400,135853r-19437,l349963,127854r19437,l369400,135853xm380572,136475v-609,-686,-914,-1460,-876,-2235c379722,133453,380103,132717,380788,132107v1333,-1206,3720,-1917,6285,-1739c389637,130482,391986,131384,393179,132717v635,673,927,1460,876,2222c394030,135713,393649,136462,392964,137071v-1232,1105,-3365,1765,-5688,1765c387073,138836,386870,138836,386654,138811v-2539,-115,-4863,-1003,-6082,-2336m233567,110118v1828,1955,2843,3301,3377,4038c237477,114854,237705,115247,238239,115032v507,-166,495,-711,482,-953c238658,111845,238734,110778,238810,109407r38,-571c238950,106932,239445,104519,239787,103186v851,2019,2197,6755,2324,7402c242250,111451,242492,112277,243165,112403v634,178,1053,-533,1269,-939l244536,111312v1739,-2501,3021,-3657,3897,-4291c247989,109649,246643,112277,245793,113724v-267,470,-635,1092,-127,1498c246224,115679,246605,115285,248078,113927v825,-774,1866,-1727,2564,-2158c251557,111185,252344,110766,252940,110474v-203,190,-431,406,-711,660c250376,112759,248687,119247,248471,122129v-165,2259,369,3910,1511,4646c250046,126826,250122,126864,250211,126902v-876,,-1295,-203,-1905,-520c247380,125912,246224,125328,243177,125214v-216,-13,-406,-26,-584,-26c241133,125188,240333,125442,239597,125671v-812,241,-1447,444,-3047,139c233871,125315,234163,122294,234760,118688v89,-508,178,-978,228,-1397c235090,116517,234785,114473,234252,113597v-482,-762,-1206,-2603,-1765,-3923c232373,109382,232259,109103,232157,108849v533,419,1079,939,1410,1269m265484,94223r-13,-25c265890,94198,266220,94223,266347,94274v686,368,1321,1041,1854,1892c268925,97575,268988,99886,268950,102031v-1028,-533,-2742,-2184,-3936,-3326c264037,97740,263097,96839,262285,96204v939,-1346,1904,-1892,3199,-1981m254781,67372v-12,-26,-12,-38,-25,-64c254540,66902,253778,66178,253042,65962v76,-1955,660,-3123,1232,-3796c254985,61341,255784,61087,256102,61036v1307,280,2590,1270,3821,2920c260875,66331,261828,69517,262374,75002v-2362,-1143,-6082,-5155,-7593,-7630m248827,81527v-203,280,-394,559,-533,826c247608,83508,247951,84587,248611,85197v-2196,-127,-3517,50,-4799,241c242593,85603,241349,85755,239242,85704v-1943,-76,-2171,-4443,-2247,-6081c236982,79369,236969,79141,236956,78988v-88,-1384,-317,-2894,-1218,-4697c236309,74748,236918,75294,237363,75713r-26,12c238569,76779,239508,79344,239915,80436v228,634,380,1066,977,964l241451,81147r-64,-559c241095,78138,241514,74938,241921,74367v266,-368,533,-1066,850,-2006c243228,73478,243926,74583,244282,74938v762,762,1143,2844,1231,4406l245551,80004r1245,-38l246796,79344v,-1371,850,-2044,1676,-2692c248979,76246,249462,75865,249690,75345v115,-254,254,-635,394,-1054c250147,74100,250249,73847,250338,73580v1003,4164,-432,6322,-1511,7947m311253,164291v330,901,1815,4571,4710,7186c314401,172099,311621,172772,307990,171909v-1511,-330,-3022,63,-4596,495c300601,173165,297694,173991,294088,170410v-2463,-2450,-3098,-6106,-1676,-9534c293542,158134,296424,155315,301071,154896v-13,51,2475,2273,3313,6488c304499,162082,305159,164075,305375,164228v228,165,-3822,-1105,-7542,-4837c297770,159327,296538,165154,297262,166779v203,458,-2958,-2551,-3377,-6195c293809,159898,293834,159784,293834,159784v-279,483,-2234,7516,5637,11782c299953,171832,298214,170677,298773,162120v51,-571,3555,7110,12810,6754c311710,168862,309653,167897,308828,164837v-165,-647,-3174,-7313,-7744,-9941c301452,154858,301744,154731,302137,154719r242,c303673,154719,307965,155429,311253,164291t-7338,-15666c304156,147609,306466,144854,307495,144828v114,,279,-12,469,-25c308485,144752,309221,144689,309843,144828v559,115,991,-88,1422,-266c311875,144295,312548,144003,314046,144473v203,51,571,216,850,343l315125,144917v368,140,673,-12,1193,-330c317245,144041,318946,143000,320978,143673v622,191,952,318,1003,343c322374,144333,322755,144092,323098,143864v724,-407,2234,-1283,4443,-775c328278,143254,328494,143356,328519,143368v394,381,851,140,1270,-76c330525,142886,331909,142150,333889,142632r229,51c334397,142746,334740,142835,335057,143013v369,203,737,38,1156,-178c336936,142467,338308,141794,340276,142327v139,26,672,292,888,407l341482,142886v355,165,634,-13,914,-178c342942,142404,344224,141667,346877,142099v140,25,635,254,787,368c347995,142708,348312,142581,348718,142416v737,-304,2286,-901,4431,-469c353403,141997,354114,142289,354444,142492v343,229,698,64,1105,-114c356285,142035,357656,141439,359548,141972v292,89,939,368,1231,495c361122,142619,361427,142467,361744,142302v635,-305,1917,-952,4456,-279c366391,142073,366810,142302,367026,142492v330,280,736,127,1180,-76c369057,142074,370631,141401,372739,142188v330,139,520,279,558,343c373602,142899,374034,142759,374529,142607v876,-280,2653,-876,4583,-153c379353,142543,379747,142721,380013,142937v356,241,648,114,1067,-38c381867,142581,383568,141959,385447,142746v292,153,698,432,864,534c386653,143533,386945,143394,387263,143267v673,-279,2234,-940,4342,-102c391732,143216,392062,143419,392570,143825v368,292,711,140,1091,c394474,143546,395921,143000,397889,143876v216,89,559,305,825,457l399019,144498v330,178,635,76,1028,-63c400822,144143,402434,143559,404453,144600v292,140,876,457,1041,559c405799,145387,406078,145285,406522,145133v851,-279,2603,-850,4685,152c411626,145489,412045,145743,412299,145933v241,190,533,241,800,279c413467,146250,413848,146314,414267,146669v25,38,1853,2552,1066,6666c414698,153449,414241,153436,413543,153627v-685,177,-2133,558,-5700,-457c406751,152814,401749,152103,397991,154579v-2070,-1079,-4228,-800,-6044,-546c390627,154198,389510,154376,388634,154007v-6094,-2488,-9865,-914,-11312,-25c373399,151697,369247,152357,367749,152738v-2158,520,-3428,406,-4088,203c358291,151329,354368,152725,352933,153385v-3212,-1752,-6424,-1244,-7351,-1028c345379,152408,345163,152459,344934,152535v-825,228,-1752,508,-2564,152c338066,150808,334879,152040,334003,152459v-2805,1345,-3352,1244,-3783,1142c330144,153588,330068,153563,329991,153550v-3275,-1752,-6462,-1383,-9077,-736c319390,153170,318197,153182,317905,153119v-5840,-1473,-9624,-13,-11388,1015c305907,153728,305425,153627,304879,153423v-1333,-1295,-1587,-2209,-965,-4799m305171,131980v-76,-304,-215,-647,-304,-964l305755,127448v2057,2006,6513,3161,11757,2742c321651,129886,325269,128679,327465,127042v737,-559,1308,-1156,1689,-1790l331820,129530r1587,-5027c333953,125163,334689,125709,335604,126166v2704,1396,6843,1828,11223,977c351804,126217,355777,123969,357555,121341v76,-101,203,-203,279,-317l359764,127626r1917,-6602c363332,123792,367509,126178,372676,127143v5865,1105,11261,-25,13445,-2640l387695,129530r2666,-4278c391859,127778,396493,129797,402003,130190v648,51,1308,64,1943,64c408288,130254,411957,129200,413760,127448r888,3618c414572,131358,414445,131676,414369,131968r-9852,3758l412414,141883v-89,940,-152,1689,-229,2514c412033,144308,411893,144194,411754,144143v-2501,-1257,-4698,-533,-5625,-216c406066,143940,406028,143965,405977,143965v-279,-152,-711,-393,-939,-508c402549,142162,400492,142899,399604,143242v-51,12,-89,25,-127,38l399350,143204v-305,-178,-686,-381,-940,-483c396036,141642,394081,142315,393230,142620v-25,,-63,12,-88,38c392697,142302,392329,142074,392075,141972v-2514,-1003,-4507,-190,-5294,102c386565,141921,386222,141718,385981,141591v-2463,-1041,-4494,-228,-5370,127c380573,141718,380560,141731,380534,141731v-418,-267,-825,-432,-977,-483c377246,140347,375050,141083,374123,141401v-38,,-89,25,-114,38c373729,141236,373425,141096,373209,141007v-2552,-965,-4609,-127,-5497,241c367661,141261,367610,141286,367572,141299v-330,-216,-749,-444,-1066,-520c363535,139966,361872,140804,361173,141160v-25,12,-63,38,-89,50c360716,141058,360158,140817,359891,140741v-2349,-673,-4050,88,-4862,469c354978,141236,354927,141261,354876,141274v-457,-254,-1104,-495,-1460,-572c350890,140195,349036,140906,348249,141223v-38,25,-76,38,-102,38c347817,141083,347335,140880,347081,140842v-3111,-520,-4647,381,-5307,749c341774,141591,341761,141591,341761,141604r-25,-13c341254,141350,340847,141160,340606,141096v-2400,-673,-4139,190,-4977,597c335566,141731,335515,141756,335464,141794v-393,-190,-774,-279,-1066,-355l334207,141401v-2463,-584,-4189,330,-5015,774c329154,142188,329116,142213,329078,142226v-305,-152,-724,-267,-1269,-394c325117,141236,323238,142315,322451,142759v-13,13,-38,38,-64,51c322197,142734,321880,142607,321372,142454v-2578,-876,-4698,432,-5714,1041c315570,143559,315481,143610,315417,143648v-343,-140,-761,-330,-1003,-406c312510,142658,311456,143089,310745,143394v-305,152,-508,165,-622,178c309298,143394,308422,143483,307838,143533v-76,13,-115,13,-178,13c307584,142886,307533,142327,307444,141616r7542,-5890l305172,131980r-1,xm302264,122827v482,-191,1016,-267,1384,-686c303838,121925,303737,121519,303876,121252v1829,4038,6209,6729,11376,6729c315480,127981,315709,127981,315963,127969v4647,-204,8760,-2692,10741,-6259l333179,120948r,12l332912,121798r-1473,4672l328646,122014r,13l328646,122014r-254,1714c328316,124274,327961,124820,327415,125379v-1701,1663,-5383,3199,-9992,3529c316217,128997,315074,128971,313983,128895v-3365,-228,-6044,-1180,-7301,-2526c306492,126140,306175,125950,306060,125709r-761,-1638l304130,128692v-596,-1942,-1066,-3821,-1866,-5865m301312,121963v-1333,,-2615,-1498,-2831,-3300c298366,117622,298620,116631,299154,115996v12,-12,25,-38,38,-38c299433,115679,299852,115336,300461,115324r51,c301845,115324,303140,116822,303343,118624r,13c303470,119678,303216,120668,302683,121303v-254,305,-685,648,-1308,660l301312,121963xm297021,110728v-622,-1371,-1232,-2679,-1816,-3974l306213,103466v-1435,2653,-4063,8125,-4025,11388c301655,114511,301134,114041,300499,114041r-63,c299852,114067,299382,114460,298912,114790v-634,-1384,-1282,-2755,-1891,-4062m294202,71853v4672,-6906,13280,-9369,19920,-9369l314478,62484v9064,127,12734,2349,16276,4507c334042,68997,337508,71041,345037,71193v787,1917,1650,4228,2501,6818c338511,77414,334080,75002,329903,72640v-4025,-2285,-7833,-4443,-15184,-4697l314351,67943v-3479,,-10551,1600,-14766,7833c296488,80372,294266,89018,300626,103808r-5002,1486c289594,90694,289086,79420,294202,71853t-3555,33987l290647,105840v-850,711,-1879,1028,-3021,952c286508,106703,285518,106183,284807,105345v-724,-864,-1066,-1943,-952,-3047c283944,101193,284477,100203,285315,99479v762,-635,1701,-965,2666,-965c288108,98514,288222,98514,288349,98527v1105,102,2095,609,2806,1447c292628,101752,292399,104367,290647,105840m282090,94452v-1472,-1752,-1244,-4380,495,-5853c283347,87964,284287,87621,285264,87621v115,,229,,356,13c286724,87736,287715,88256,288438,89120v711,850,1054,1904,965,3021c289314,93233,288794,94249,287930,94960v-838,698,-1955,1053,-3034,952c283792,95810,282801,95290,282090,94452t-266,-11401c280338,81312,280580,78684,282344,77211v737,-635,1676,-965,2641,-965c285112,76246,285239,76246,285366,76259v1104,101,2107,622,2818,1472c288895,78569,289225,79648,289136,80753v-88,1105,-609,2107,-1460,2806c285924,85057,283309,84816,281824,83051t3758,-16720c286369,65670,287321,65366,288261,65366v1180,,2361,495,3186,1472c292158,67689,292488,68755,292399,69860v-101,1105,-622,2108,-1460,2818l290927,72678v-851,699,-1930,1029,-3047,953c286775,73542,285798,73034,285087,72171v-1460,-1752,-1245,-4368,495,-5840m293491,58167v775,-660,1727,-977,2666,-977c297338,57190,298519,57710,299344,58675v711,851,1041,1930,952,3034c300207,62814,299687,63804,298836,64515v-863,724,-2006,1029,-3047,965c294685,65391,293694,64858,292971,64007v-699,-850,-1041,-1904,-940,-3009c292120,59881,292641,58878,293491,58167t10525,-4227c304791,53279,305743,52962,306682,52962v1194,,2362,495,3187,1485c310580,55285,310923,56365,310821,57469v-102,1105,-622,2095,-1460,2806l309348,60275v-850,711,-1980,977,-3034,965c305209,61138,304219,60630,303508,59767v-1473,-1752,-1244,-4367,508,-5827m315265,53305v774,-648,1726,-965,2666,-965c319112,52340,320280,52848,321105,53825v1473,1752,1244,4368,-508,5840c319746,60376,318718,60744,317575,60618v-1117,-89,-2107,-623,-2818,-1473c314046,58294,313690,57228,313805,56123v89,-1104,609,-2107,1460,-2818m326386,55907v775,-660,1727,-964,2666,-964c330233,54943,331414,55438,332239,56415v1460,1752,1232,4380,-520,5853c330868,62966,329852,63233,328697,63233v-1105,-114,-2108,-622,-2819,-1486c325168,60910,324825,59830,324914,58726v101,-1105,622,-2108,1472,-2819m336556,60986v787,-648,1752,-965,2691,-965c340428,60021,341609,60529,342409,61494v1472,1752,1244,4392,-496,5852c340161,68844,337533,68603,336048,66839v-1460,-1753,-1244,-4381,508,-5853m349366,67803v711,1714,3466,8722,4278,14321c354508,87888,354952,94871,355054,96445r-3289,c351689,94858,351308,87177,350013,81883v-1371,-5586,-3999,-11782,-5014,-14080l349366,67803xm350483,60897r7516,l357999,53292v635,-127,1219,-381,1879,-381c360551,52911,361148,53165,361770,53292r,7605l369286,60897v114,597,368,1155,368,1790c369654,63068,369514,63423,369464,63791r-19171,c350242,63423,350115,63068,350115,62687v,-635,241,-1193,368,-1790m356069,53686r,5281l350864,58967v978,-2374,2857,-4278,5205,-5281m358228,44570v546,203,1041,597,1625,597c360462,45167,360932,44621,361503,44405v648,2463,2070,5408,3441,7846c363395,51502,361719,50994,359878,50994v-1828,,-3517,508,-5065,1270c356158,49877,357542,46995,358228,44570t-699,-6310c358126,37549,358989,37181,359853,37181v698,,1384,229,1955,711c362417,38413,362798,39149,362874,39949v77,812,-177,1600,-685,2209c361097,43466,359192,43631,357910,42526v-1282,-1066,-1447,-2983,-381,-4266m355485,29018r8786,c363255,30681,361732,33461,360970,35772v-775,-190,-1447,-330,-2222,-127c357961,33347,356488,30656,355485,29018t13420,29949l363700,58967r,-5281c366048,54689,367927,56593,368905,58967t1358,8836l374529,67803v-1015,2298,-3669,8494,-5040,14080c368270,86898,367838,94325,367750,96445r-3301,c364588,94363,365058,87558,365858,82124v749,-5040,2971,-11007,3936,-13445c369971,68400,370111,68095,370263,67803t18498,-812c392316,64833,395973,62611,405037,62484r343,c412033,62484,420641,64947,425313,71853v5104,7567,4608,18841,-1409,33454l418889,103808v6360,-14790,4138,-23436,1041,-28032c415715,69543,408630,67943,405139,67943r-355,c397433,68197,393637,70355,389599,72640v-4164,2362,-8608,4774,-17622,5371c372815,75421,373691,73110,374478,71193v7516,-152,10995,-2209,14283,-4202m377094,61494v698,-838,1688,-1346,2780,-1460c380014,60021,380141,60021,380280,60021v965,,1905,330,2654,965c383797,61697,384318,62712,384419,63817v89,1092,-254,2171,-965,3022c381969,68578,379328,68819,377602,67346v-838,-711,-1372,-1701,-1460,-2805c376040,63436,376383,62357,377094,61494t10182,-5079c387987,55577,388990,55044,390082,54955v127,-12,254,-25,381,-25c391440,54930,392380,55273,393129,55895v1739,1485,1968,4100,508,5865c392926,62598,391910,63119,390818,63220v-1244,76,-2196,-254,-3021,-952l387797,62255v-864,-711,-1384,-1701,-1486,-2805c386222,58345,386565,57266,387276,56415t11134,-2628c399121,52937,400124,52416,401241,52315v1054,-89,2184,253,3009,964c405114,53990,405634,54981,405723,56085v13,127,13,241,13,368c405761,57431,405418,58370,404771,59119v-711,851,-1714,1384,-2831,1460c400848,60681,399781,60351,398931,59640r,-13c397940,58802,397433,57634,397458,56441v,-940,305,-1879,952,-2654m409646,54435v711,-851,1714,-1371,2806,-1460c412566,52962,412693,52949,412833,52949v965,,1904,343,2653,991c417238,55400,417479,58015,416019,59767v-1485,1739,-4126,1981,-5865,508c409316,59577,408783,58574,408694,57482v-102,-1105,241,-2184,952,-3047m418546,64299v76,102,114,216,190,318c418660,64591,418597,64541,418533,64515v26,-51,,-165,13,-216m420171,58675v711,-838,1714,-1371,2818,-1473c424056,57113,425148,57456,426011,58167v1752,1473,1993,4101,533,5853c425046,65759,422431,66001,420679,64515v-851,-711,-1371,-1701,-1473,-2806c419117,60605,419447,59526,420171,58675t11083,6691c432194,65366,433146,65670,433921,66331v1752,1472,1980,4088,507,5840c433718,73034,432714,73542,431610,73631v-1117,101,-2196,-229,-3034,-952c426824,71206,426595,68590,428068,66839v812,-978,1993,-1473,3187,-1473m434162,76259v1079,-127,2171,228,3009,965c438923,78684,439164,81312,437704,83064v-1498,1752,-4113,1993,-5866,495c431000,82861,430467,81858,430366,80753v-89,-1104,241,-2184,965,-3022c432042,76868,433045,76348,434162,76259t2755,12340c437780,89310,438301,90313,438402,91417v76,1105,-266,2184,-977,3035c436714,95290,435711,95810,434619,95912v-1092,127,-2196,-254,-3034,-952c430721,94236,430188,93233,430099,92128v-76,-1104,254,-2171,978,-3021c432575,87329,435190,87114,436917,88599t-2196,16733c433997,106170,433007,106703,431889,106792v-977,89,-2183,-241,-3034,-940c427128,104367,426887,101739,428335,99987v1485,-1752,4088,-2006,5852,-495c435952,100939,436181,103580,434721,105332t-8964,-1511c425757,103796,425770,103770,425783,103745v12,89,88,140,114,229c425846,103885,425795,103872,425757,103821t-3390,7211c421796,112251,421199,113521,420615,114803v-482,-343,-939,-736,-1536,-762l419003,114041v-609,,-1105,470,-1650,787c417365,111553,414724,106106,413315,103466r11008,3288c423688,108150,423053,109560,422368,111032t-4190,10931c417492,121925,417086,121608,416845,121316v-559,-635,-813,-1638,-686,-2692c416375,116784,417657,115324,419003,115324r51,c419676,115336,420095,115692,420349,115971v558,635,812,1638,685,2691c420818,120465,419511,121963,418178,121963t-94306,-3872c324165,117748,324558,117545,325015,117482r9852,-1143c334943,116327,335019,116327,335083,116327v394,,800,139,1079,368c336480,116936,336683,117291,336708,117672v51,394,-51,787,-305,1105c336124,119132,335692,119361,335223,119424r-9840,1143c325307,120567,325231,120580,325155,120580v-838,,-1549,-559,-1638,-1359c323466,118815,323593,118409,323872,118091t32058,-9191c355397,110118,355435,111312,355980,112505v-2501,571,-6157,3669,-8023,5421l347957,103478v1853,1752,5459,4825,7973,5422m363192,110385v76,889,-191,1765,-762,2450c361224,114232,359116,114435,357694,113254v-1409,-1193,-1587,-3313,-419,-4723c358469,107122,360602,106944,362011,108112v686,584,1105,1384,1181,2273m371635,103478r,14448c369806,116200,366277,113203,363750,112543v343,-723,800,-1434,724,-2272c364423,109725,363966,109369,363750,108874v2501,-647,6056,-3669,7885,-5396m395985,119221v-101,800,-787,1359,-1637,1359c394284,120580,394208,120567,394144,120567r-9852,-1143c383823,119373,383429,119145,383137,118815v-267,-317,-394,-736,-343,-1143c382832,117291,383023,116936,383340,116695v305,-229,698,-368,1092,-368c384495,116327,384584,116327,384635,116339r9865,1143c394944,117533,395350,117748,395630,118091v279,318,406,724,355,1130m400886,114740v-330,-940,-1003,-1626,-1968,-2032c398601,112594,398144,112492,397636,112492v-724,,-1575,191,-2235,737c394805,113698,394182,114587,394259,116174r-9129,-1066c385562,113572,385168,112581,384724,111972v-914,-1194,-2564,-1422,-3314,-1321c380369,110804,379557,111312,379011,112150v-978,1510,-927,3796,-724,5408c375126,114321,375469,111477,376027,109966v902,-2463,3441,-4317,5917,-4317c381994,105649,382045,105649,382071,105662v2056,51,3567,1358,4304,3695l386387,109357v76,165,89,253,89,253l386819,110042r927,-571l387581,108963v-26,-102,-64,-190,-89,-292c387136,107236,385943,100533,392431,92598v4481,9268,1701,15552,1028,16784c393408,109471,393357,109534,393319,109623r-304,521l393802,110842r431,-330c394309,110461,394462,110245,394640,109928v1231,-1854,2958,-2641,4786,-2222c401914,108239,404009,110651,404314,113318v190,1587,-140,4443,-3999,6843c400899,118637,401495,116428,400886,114739m394068,82073v-127,102,-216,178,-216,242l393802,82315v-229,,-1080,-165,-2413,-432c390145,81654,388355,81299,385689,80804v-7389,-1346,-12899,1866,-15388,3682c370441,83698,370555,82886,370733,82175v178,-711,432,-1435,647,-2171c381385,79471,386273,76741,390551,74316v3822,-2183,7427,-4215,14309,-4456l405164,69860v3098,,9408,1435,13179,6995c419117,78011,419561,79382,420018,80753v-1955,-1206,-4469,-2184,-5370,-2387c404733,76157,395147,81235,394068,82073t21037,37224c414902,119272,414712,119221,414483,119221v-2602,,-6830,1905,-9014,2984l409646,108392v1320,2285,4063,6563,6335,7655c415486,116758,415004,117507,414877,118472r,13c414851,118789,415093,118993,415105,119297m369476,97727v-2006,1993,-5916,6208,-7071,9268c360741,105878,358735,106081,357187,107262v-1042,-3098,-5104,-7491,-7161,-9535l369476,97727xm355917,73618v-686,1549,-609,3263,457,4609c356361,78252,356323,78252,356310,78277v-1434,1702,-1294,4063,51,5764c356349,84054,356323,84054,356310,84079v-583,699,-723,1575,-825,2438c355307,84968,355130,83406,354914,81934v-546,-3720,-1841,-7770,-2920,-10792c353124,72196,354406,73072,355917,73618t394,-6945c355117,68108,355206,69924,355955,71511v-2552,-1130,-4507,-3187,-5358,-5777l358126,65734v-635,267,-1346,368,-1815,939m362011,67067v1422,1181,1600,3301,432,4697c361567,71142,360538,70723,359459,70825v-787,63,-1371,622,-2031,1054c356298,70647,356196,68794,357275,67486v1194,-1422,3327,-1625,4736,-419m363204,95937v,140,-25,406,-25,508l362100,96445v355,-216,812,-190,1105,-508m363192,86758v76,876,-191,1739,-762,2425c360868,88129,358989,88282,357440,89310v-1142,-1219,-1231,-3136,-165,-4418c358469,83483,360602,83279,362011,84473v686,584,1117,1384,1181,2285m357275,73288v597,-686,1410,-1117,2298,-1193c360411,71980,361313,72285,362011,72869v686,571,1105,1384,1181,2273c363268,76005,362989,76830,362405,77554v-1562,-1054,-3428,-889,-4965,127c356311,76449,356209,74570,357275,73288t,5802c358469,77668,360614,77490,362011,78671v686,571,1117,1384,1181,2285c363268,81807,362989,82632,362405,83368v-1562,-1066,-3428,-901,-4977,115c356298,82251,356196,80398,357275,79090t,11629c358469,89272,360614,89107,362011,90288v1422,1206,1600,3326,419,4722c361224,96445,359091,96610,357694,95429v-1409,-1180,-1587,-3301,-419,-4710m355930,91100v-77,-914,-178,-1904,-280,-2907c355815,88777,355980,89361,356374,89856v-13,25,-51,13,-63,25c356019,90237,356107,90706,355930,91100t939,5307c356907,96432,356958,96432,356983,96445r-660,c356311,96166,356298,95899,356247,95201v254,393,254,888,622,1206m363750,71536v876,-1854,724,-4063,-914,-5447c362506,65810,362062,65899,361681,65734r7491,c368321,68337,366328,70419,363750,71536t51,17241c363738,89462,363662,90148,363598,90795v-114,-215,-178,-431,-330,-634c363306,90122,363357,90072,363408,90008v292,-343,215,-825,393,-1231m363268,84359v51,-51,76,-77,140,-140c364195,83279,364576,82073,364474,80855v-76,-915,-660,-1613,-1206,-2298c363319,78493,363344,78481,363408,78404v787,-939,1168,-2145,1066,-3377c364423,74481,363966,74126,363750,73656v1372,-482,2565,-1231,3631,-2120c366328,74507,365122,78404,364601,81934v-190,1282,-355,2628,-508,3986c363928,85336,363649,84828,363268,84359m304867,78366v-902,203,-3415,1181,-5371,2387c299941,79382,300410,78011,301172,76855v3771,-5560,10068,-6995,13166,-6995l314643,69860v6893,241,10486,2273,14308,4456c333229,76741,338117,79471,348122,80004v215,736,469,1460,647,2171c348934,82861,349048,83698,349188,84460v-2463,-1815,-7998,-5040,-15375,-3656c331160,81299,329370,81654,328113,81896v-1448,279,-2222,482,-2374,431c325650,82251,325574,82175,325459,82086v-1015,-825,-10690,-5891,-20592,-3720m303521,116047v2298,-1104,5015,-5370,6348,-7655l314046,122217v-2412,-1193,-7186,-3262,-9662,-2869c304410,119031,304651,118815,304613,118472v-114,-952,-597,-1701,-1092,-2425m319188,120161v-3847,-2400,-4177,-5256,-3999,-6843c315493,110652,317588,108239,320076,107706v1892,-406,3568,381,4812,2247c325066,110258,325193,110461,325282,110512r419,343l326475,110068r-279,-445c326145,109534,326094,109471,326056,109395v-660,-1245,-3453,-7516,1016,-16797c333598,100558,332366,107338,332011,108709v-26,89,-51,165,-89,254l331744,109534r939,508l333026,109623v51,-89,165,-317,254,-673c334042,106868,335489,105713,337419,105662v51,-13,76,-13,127,-13c340047,105649,342574,107503,343488,109966v558,1511,888,4355,-2260,7592c341418,115946,341482,113660,340504,112162v-559,-850,-1371,-1358,-2412,-1511c337990,110626,337863,110613,337724,110613v-851,,-2146,343,-2920,1359c334537,112327,334664,113165,334639,113851v-26,190,-89,368,-51,546c334613,114676,334448,114765,334524,115095r-9407,1092c325142,114676,324672,113698,324114,113229v-1156,-927,-2743,-800,-3517,-508c320191,112873,320064,113305,319759,113571v-89,77,-140,153,-216,229c319238,114130,318781,114308,318616,114752v-609,1676,-12,3885,572,5408m415385,128743r-1156,-4659l413467,125709v-1053,2209,-5979,3593,-11362,3199c395947,128489,391440,125886,391123,123728r-280,-1727l388076,126483r-1740,-5535l385689,122725v-1066,2920,-6665,4317,-12785,3161c367216,124820,362709,121900,362227,118942r-470,-2755l359764,123055r-1219,-4189l357758,116187r,25l357745,116174r-457,2768c357212,119437,356869,119919,356565,120402v-661,1104,-1778,2145,-3314,3047c351410,124515,349150,125404,346598,125886v-4583,864,-8874,292,-11185,-1282c334639,124084,334093,123449,333813,122712r-622,-1764l334740,120770v318,330,787,495,1143,800c336150,121836,336543,122116,337064,122408v2056,1282,4405,2209,7033,2209c344618,124617,345126,124591,345633,124541v3657,-381,6970,-2108,9078,-4749c356095,118078,356679,116073,356780,114041v51,51,38,127,89,191c357745,114955,358786,115298,359840,115298v1079,,2031,-622,2882,-1333c362798,116034,363395,118066,364791,119805v2121,2628,5434,4355,9091,4736c374390,124591,374897,124617,375405,124617v2781,,5269,-1016,7377,-2451c382985,122040,383150,121925,383302,121798v470,-368,1054,-609,1460,-1028l392811,121710v330,609,991,977,1448,1510c394512,123614,394893,124033,395427,124452v2183,1917,4849,3377,8125,3517c403793,127969,404009,127981,404225,127981v5192,,9598,-2691,11413,-6716c415765,121532,415677,121925,415867,122154v381,419,914,508,1397,685c416464,124934,415994,126800,415385,128743t-12823,43483c401432,171718,400023,171452,398309,171452v-838,,-1765,76,-2755,190c395211,171680,394868,171705,394551,171705v-5345,,-8088,-4976,-10728,-9801c383010,160432,382248,159048,381436,157854v-749,-1066,-1549,-1929,-2362,-2640c380484,154604,383391,153957,387898,155798v1371,533,2857,317,4317,139c394221,155645,396214,155379,398067,156902v2565,2133,4266,5396,5879,8545c405368,168176,406713,170804,408592,172505v-2577,788,-5472,-38,-6030,-279m355739,170461v-2107,-685,-3986,-292,-4507,-76c347042,172023,343856,169966,343843,169953v-3948,-2793,-5408,-5598,-6792,-8315c336226,160025,335451,158514,334207,157067v-597,-711,-1193,-1308,-1803,-1841c333039,155010,333813,154693,334829,154185v698,-330,3199,-1307,6780,267c343069,155087,344465,154668,345455,154388v204,-63,394,-114,584,-165c347855,153830,353924,153157,356996,161638r102,342c358316,166157,360107,168811,362024,170461v-2108,419,-5028,381,-6285,m355244,41257v-2234,799,-4786,2196,-6361,3148l348883,35620v1638,990,4317,2450,6615,3224c355244,39695,355054,40419,355244,41257t15629,-5637l370873,44405v-1613,-965,-4241,-2438,-6513,-3237c364461,40685,364842,40292,364791,39784v-25,-368,-368,-597,-482,-940c366594,38070,369248,36597,370873,35620t88655,28463c460772,62357,462068,61316,463413,61037v292,50,1105,304,1816,1129c465813,62839,466397,64007,466460,65962v-736,216,-1511,953,-1688,1334c463286,69784,459516,73847,457142,75002v558,-5497,1510,-8697,2386,-10919m469190,73580v76,254,165,495,228,698c469558,74684,469710,75078,469825,75345v228,520,711,901,1219,1307c471856,77312,472707,77973,472707,79344r,635l473341,79991r622,-25l473989,79344v89,-1562,482,-3644,1231,-4406c475563,74596,476261,73478,476744,72336v317,952,571,1663,863,2044c478001,74926,478407,78176,478128,80588r495,812c478686,81413,478750,81426,478813,81426v406,,571,-419,775,-978c479981,79356,480946,76779,482165,75725r-13,-12c482584,75294,483206,74748,483777,74291v-927,1803,-1142,3313,-1231,4697l482520,79585v-76,1650,-304,6043,-2259,6119c478242,85768,476922,85603,475690,85438v-978,-140,-1993,-267,-3402,-267c471856,85171,471412,85171,470904,85196v673,-609,990,-1688,330,-2843c471081,82099,470878,81819,470688,81527v-1079,-1612,-2514,-3783,-1498,-7947m447861,106195r50,38c447886,106221,447873,106208,447861,106195xm451124,96585v584,-1054,1257,-1879,2031,-2286c453282,94236,453625,94198,454044,94198r,25c455313,94312,456291,94858,457230,96204v-812,635,-1752,1536,-2716,2488c453295,99848,451606,101498,450552,102031v-50,-1955,26,-4037,572,-5446m468885,111769v673,431,1701,1384,2527,2133c472948,115298,473303,115679,473849,115222v508,-406,140,-1028,-114,-1498c472872,112289,471501,109661,471082,107021v876,634,2158,1790,3885,4291c474992,111362,475043,111413,475068,111489v229,356,559,927,1143,927c476249,112416,476300,112416,476363,112403v660,-126,889,-952,1054,-1828c477506,109953,478864,105230,479715,103199v343,1346,838,3707,952,5650l480692,109179v89,1485,153,2552,89,4900c480781,114333,480781,114866,481276,115032v432,177,762,-166,1295,-876c483105,113419,484120,112061,485936,110118v330,-330,901,-838,1409,-1257c487243,109090,487154,109344,487040,109610v-533,1359,-1282,3212,-1765,3987c484717,114511,484412,116542,484526,117291v64,419,153,889,229,1410c485352,122294,485618,125315,482965,125810v-1587,330,-2260,102,-3072,-139c479080,125404,478128,125137,476338,125214v-3047,114,-4190,698,-5130,1168c470599,126699,470180,126902,469317,126902v76,-38,140,-76,216,-127c470663,126039,471208,124388,471043,122128v-203,-2818,-1828,-9306,-3770,-10994c467006,110880,466765,110677,466587,110486v597,280,1371,699,2298,1283m231319,110156v572,1448,1308,3263,1841,4114c233516,114854,233795,116580,233719,117126v-51,394,-127,864,-216,1346c232983,121557,232195,126191,236169,127042v-38,1104,-520,3123,-1307,3847c234570,131155,234328,131142,234189,131104r-280,1245c234582,132514,235192,132323,235725,131841v1092,-1016,1650,-3212,1701,-4609c237883,127232,238239,127232,238581,127207v38,1434,-393,3961,-1384,4977c236817,132590,236499,132628,236220,132577r-191,1257c236791,133986,237540,133694,238124,133060v1333,-1384,1828,-4457,1727,-6133c239889,126902,239940,126889,239978,126889v419,-139,850,-266,1422,-342c241451,127918,241374,131803,240270,133123v-280,317,-508,355,-673,368l239635,134773v444,-12,1130,-190,1689,-939c242669,132082,242720,128045,242669,126470v216,,483,,711,26c243329,128108,243533,131739,243786,132425v280,800,2324,10207,-571,12695c242911,145387,242314,145603,242111,145438v-127,-76,-305,-648,279,-2285l241171,142721v-241,711,-1015,2933,229,3783c241666,146682,241984,146771,242288,146771v673,,1346,-330,1752,-673c247824,142848,245018,132120,244980,132006v-178,-508,-355,-4012,-330,-5409c244675,126597,244713,126597,244751,126610v-101,1409,-152,4659,991,6437c246186,133732,246770,134164,247481,134316r254,-1256c245996,132691,245881,128578,245996,126851v634,153,1066,343,1447,534c247291,128426,247049,130965,248116,132628v508,787,1219,1282,2133,1485l250515,132856v-571,-114,-1003,-419,-1320,-901c248484,130838,248535,129022,248649,127930v483,178,1054,292,1854,242c251899,128121,257206,125683,257714,114828v317,-6601,1600,-11769,2653,-14714c260698,99238,261028,98476,261358,97816v12,-51,51,-89,76,-140c263300,99225,266779,104113,269572,108531v190,445,343,1067,343,1524c269915,110550,269953,113292,275057,114486v3491,812,16923,28057,26179,37312c301591,152154,301896,152471,302188,152814v-26,13,-127,,-165,c296868,152814,292488,155620,290622,160140v-1689,4113,-864,8671,2120,11642c295256,174283,297579,175006,299674,175006v1536,,2958,-393,4228,-749c305298,173876,306491,173495,307558,173788v5028,1155,8620,-191,10169,-991c318159,173077,318629,173292,319111,173508v2578,1054,5409,876,8392,-520c327910,172772,329179,172188,333064,173330v3238,965,7846,369,10614,-1295c345138,172708,348185,173660,351918,172175v253,-101,1637,-381,3262,114c357072,172873,361579,172886,364093,171858v1384,723,2780,1041,4037,1142c369920,173165,371431,172950,372739,172772v2006,-254,3593,-457,5929,470c380090,173800,385828,175159,389891,172404v1689,926,3644,1396,6031,1142c399057,173115,400822,173559,401787,173991v1016,431,5332,1625,8710,-191c411220,174143,412033,174359,412922,174410v749,,1523,-77,2450,-204c417213,173914,419498,173597,422443,174435v2654,787,5472,-597,7072,-3504c431762,166894,431343,160431,425402,155074v-1080,-965,-3314,-2666,-8621,-1981c417289,152674,417797,152281,418279,151798v9256,-9255,22675,-36500,26167,-37312c449575,113305,449587,110550,449587,110055v,-419,153,-978,330,-1409c452596,104418,456176,99263,458068,97676v13,26,38,51,51,64c458462,98451,458817,99263,459198,100228v1041,2971,2273,8075,2603,14600c462309,125683,467615,128121,468999,128172v115,12,216,12,292,12c469964,128184,470434,128083,470853,127943v127,1079,165,2907,-546,4012c470002,132437,469558,132742,468999,132856r267,1257c470167,133910,470878,133415,471386,132641v1067,-1664,838,-4216,673,-5244c472440,127207,472884,127004,473506,126851v115,1727,,5840,-1739,6208l472021,134316v711,-152,1295,-584,1752,-1269c474916,131269,474865,128019,474763,126610v38,-13,76,-13,102,-13c474878,127994,474687,131511,474509,132031v-25,89,-2831,10817,965,14054c475868,146428,476553,146771,477201,146771v330,,635,-89,901,-267c479372,145666,478597,143445,478331,142721r-1206,432c477696,144790,477506,145362,477391,145438v-216,127,-787,-26,-1092,-318c473430,142657,475423,133339,475728,132437v229,-698,445,-4329,394,-5941c476388,126470,476604,126470,476845,126470v-76,1562,-25,5625,1346,7402c478762,134583,479423,134761,479880,134773r25,-1282c479753,133478,479512,133440,479245,133123v-1105,-1295,-1193,-5180,-1155,-6576c478674,126623,479105,126750,479512,126889v50,13,101,26,139,38c479562,128616,480057,131676,481390,133059v572,622,1321,927,2083,775l483282,132577v-190,38,-571,38,-965,-394c481327,131168,480883,128654,480921,127207v343,50,685,63,1155,25c482140,128629,482698,130825,483790,131828v533,508,1194,698,1828,520l485326,131104v-190,51,-406,38,-673,-216c483828,130139,483371,128146,483346,127042v3948,-851,3174,-5472,2666,-8545c485923,117990,485847,117533,485796,117114v-76,-521,203,-2248,559,-2844c486900,113394,487637,111566,488221,110093v305,-724,533,-1346,685,-1638c489046,108163,489452,107363,488843,106957v-876,-673,-2958,1409,-3822,2298c483638,110728,482698,111870,482089,112670v,-1485,-64,-2425,-127,-3555l481949,108760v-178,-2793,-1168,-6805,-1371,-7211c480413,101295,480184,101142,479892,101142v-38,,-76,,-127,13c478293,101422,476160,110283,476134,110372v-12,114,-38,229,-51,318c476058,110651,476020,110601,476007,110588v-2399,-3504,-4050,-4558,-4938,-5104c470878,105357,470675,105230,470650,105230v-1283,-6678,-3428,-10639,-6526,-12099c461255,91811,458284,92649,457738,92916v-229,63,-1206,38,-1942,25c454132,92890,453079,92890,452558,93157v-927,482,-1701,1358,-2336,2437l450171,95569v-63,152,-139,305,-203,482c448826,98133,448089,100863,447505,103085v-279,1003,-584,2044,-825,2602c445537,105967,444966,105459,445436,104976v2514,-2628,6449,-16009,7757,-16771c456938,86022,457319,83292,457217,81908v724,-736,4508,-5027,5345,-6297c464670,72526,465267,70203,465609,68819v102,-381,204,-711,267,-901c465901,67892,465927,67867,465940,67841v63,-101,228,-253,406,-393c466117,70177,465381,80271,466447,83495v965,2920,3416,3085,4355,2997c470802,86669,470777,86847,470713,86974v-25,25,-1904,3745,-1066,4989c470434,93157,471348,92979,471805,92941r-229,-1270c471284,91684,471043,91760,470713,91265v-190,-508,698,-2920,1105,-3682c472021,87215,472097,86796,472097,86441r762,c472833,86745,472744,87101,472656,87291v-356,648,-889,2248,-610,4088c472275,92674,472529,93055,473811,93093r38,-1282c473773,91811,473468,91811,473468,91836v-76,-88,-114,-469,-152,-647c473087,89691,473506,88371,473773,87901v190,-330,305,-876,355,-1371c474585,86568,475004,86631,475423,86682v-152,635,-495,1714,-672,2006c474420,89285,473874,91913,474585,93106v356,647,254,3187,-304,4012c473456,98387,473113,102666,474230,103935v267,292,609,445,965,445c475411,104380,475652,104316,475868,104215v1193,-610,1231,-1828,1257,-2654l475855,101511v-38,1015,-165,1358,-635,1587c475220,103098,475055,103009,474928,102450v-343,-1409,-38,-3936,419,-4634c476134,96635,476338,93601,475690,92471v-419,-673,-25,-2755,165,-3136c475995,89119,476502,87825,476693,86860v102,12,190,12,305,38c476553,88523,476528,90072,476947,91595v203,775,470,1752,1574,1905l478686,92217v-165,-12,-254,-25,-495,-952c477810,89881,477836,88485,478305,86974v178,13,381,25,597,25c478597,88688,478750,90262,479334,91786v304,799,647,1701,1764,1714l481124,92243v101,152,216,292,343,380c482647,93436,483485,92941,483841,92738r-686,-1079c482927,91760,482673,91887,482216,91582v-369,-393,-407,-2983,-292,-3821c481987,87317,481860,86872,481720,86517v1803,-1295,1981,-4939,2070,-6869l483828,79064v89,-1637,394,-3097,1485,-4900c485618,73681,486151,72767,485491,72285v-101,-76,-228,-114,-393,-114c483714,72171,480832,75230,480794,75268v-77,89,-140,140,-178,191c480400,74926,480387,73478,480387,72958r-25,-330c480273,66204,476375,62509,474293,60529v-2501,-2349,-4799,-1016,-5142,-775c468771,59894,466320,59881,464670,59703v-2336,-215,-4291,1130,-5955,3365l458588,63004v-76,191,-152,369,-215,572c455414,67854,453535,74799,452456,79775v-406,381,-1028,775,-901,229c453815,70254,452482,63715,452977,63576v5193,-1486,4735,-3695,4735,-4660c457712,58866,457700,58700,457687,58599v597,-1232,1739,-3618,2882,-6957c461635,48506,463832,44278,465330,43123v3161,-2450,5116,-11045,9814,-11629c476236,31354,480172,31925,478877,31049v-648,-431,-4215,-4253,-11325,-482c466460,31151,458436,38210,458170,47554v-26,863,-876,6373,-2654,7350l455618,55070v-178,-51,-280,-191,-470,-204c452380,54689,451606,56187,451504,56517v-114,330,-1117,762,-1104,114c450463,54930,449968,50677,449752,50004v-216,-648,483,-3466,978,-3542c452926,46132,452710,43136,452710,42526v,-965,-165,-1295,-457,-1650c452495,39124,454246,31519,454450,30884v1790,-5802,7224,-12404,8354,-13000c466854,15751,466752,18430,467793,17769v952,-596,-863,-2894,-3885,-3212c452799,13351,451390,25920,451606,30668v63,1435,-1778,8735,-1905,9459c447987,40571,447784,44405,447899,44773v101,381,-496,546,-711,826c446972,45865,446185,46068,446147,45599v-115,-1270,-2336,-6272,-2083,-6780c445550,35810,445461,34959,445372,34236v-25,-203,-76,-483,-140,-762c445804,33728,445067,22949,445448,20448v559,-3796,927,-4494,1194,-5065c447276,14075,447010,12970,449155,11929v1575,-761,1740,-2069,2667,-2513c452469,9098,450222,9060,449308,9149v-457,38,-6285,-114,-7910,6170c441195,16030,441094,19496,441309,21591v38,444,-12,1333,102,1942c441525,24117,442033,31062,442300,32243v-89,38,-140,12,-242,63c441284,32712,440903,34833,440840,35264v-64,445,-394,584,-597,102c439545,33626,435825,31113,435875,30452v115,-1409,-101,-2881,-127,-3288c435723,26656,435660,26111,435469,25565v-114,-330,-635,-648,-1244,-813c434149,23381,433387,13313,434733,10723v393,-787,4532,-4697,4685,-5345c439595,4731,439773,4401,440370,3791v520,-558,-775,-381,-1816,-431c437513,3296,432105,4274,430289,8768v-393,1003,-254,4964,330,6272c431051,15954,430784,20778,431559,22467v355,800,470,1955,787,2691c432206,25285,432029,25336,431914,25526v-431,762,102,3365,-25,3390c430365,29399,427902,26415,427077,25641v-889,-813,-558,-2489,-647,-4253c426379,20689,425858,20562,425325,20423r229,12c425376,19407,423497,18328,423548,14875v38,-1473,584,-5104,927,-6602c424741,7041,424868,3652,424183,1557v-166,-521,-1232,-2438,-1575,-1079c422405,1328,421580,5391,420463,7232v-1359,2234,-762,4748,-203,6119c420780,14684,422075,16792,422888,20182r-242,c421897,20131,422456,22924,422811,23660v381,762,-2285,-419,-3491,-1015c418190,22073,417771,20613,417543,19433v-102,-496,-597,-597,-1194,-584c415689,16843,413823,15344,414178,12031v140,-1117,318,-2679,394,-3111c414724,7994,414458,5264,413531,4452v-533,-470,-711,-2743,-1041,-1867c412261,3207,411296,5493,410903,6470v-826,2019,-330,5358,495,7110c411804,14430,414064,17541,414115,19141v-635,266,89,2069,622,2843c415295,22835,412109,21388,410738,20562v-1245,-749,-1790,-1726,-1879,-2577c408821,17554,408579,17198,408135,17008v-102,-1397,-2781,-3250,-2742,-3822c405596,10127,404948,7562,404516,6737v-444,-825,-1472,-1409,-1586,-1206c402231,6940,401292,9352,401190,10393v-165,1511,-51,4748,4342,7389c405380,18430,406357,19166,406421,19433v101,380,-3428,977,-3987,139c401876,18734,401038,17617,399375,18176v-1676,558,444,2209,-381,2336c391922,21438,390564,23775,393039,22835v4469,-1714,15172,-457,17267,127c472173,40330,440116,112949,414267,142708v63,-596,102,-1066,152,-1472l416882,137579r-1117,-3682c416501,130774,417479,127562,418799,124058v1892,-254,3555,-2006,4127,-4456c423319,117837,423179,116466,422456,115387v558,-1206,1104,-2374,1650,-3542c425008,109915,425871,108049,426658,106259r-76,-38c426658,106208,426798,106233,426849,106208v101,-51,63,-114,114,-165c427242,106437,427230,106982,427623,107313r,12c428728,108239,430086,108734,431521,108734v165,,368,-12,546,-25c433692,108582,435152,107808,436180,106551v2146,-2565,1816,-6399,-736,-8544c435253,97867,435012,97943,434809,97816v1600,-152,3060,-901,4075,-2145c439938,94452,440446,92865,440306,91252v-152,-1625,-914,-3085,-2158,-4138c437361,86466,436371,86466,435406,86263v1409,-203,2767,-787,3758,-1968c441309,81731,440967,77897,438402,75751v-1206,-1028,-2730,-1485,-4329,-1397c434669,74012,435444,73961,435901,73415v2145,-2565,1815,-6411,-736,-8557c433108,63157,430442,63436,428283,64731v1727,-2539,1384,-6018,-1041,-8036c426011,55666,424500,55184,422824,55311v-1587,114,-3009,876,-4037,2069c418863,55552,418228,53711,416730,52467v-1244,-1054,-2818,-1524,-4431,-1422c410662,51197,409214,51959,408186,53203v-406,470,-635,1016,-864,1562c406980,53635,406421,52581,405494,51794v-1244,-1028,-2793,-1523,-4431,-1384c399438,50537,397978,51299,396950,52543v-838,1003,-1193,2247,-1295,3517c395325,55463,394919,54892,394373,54422v-1270,-1041,-2857,-1549,-4469,-1384c388304,53178,386844,53952,385816,55184v-1054,1231,-1562,2818,-1422,4431c384407,59704,384470,59792,384483,59894v-115,-114,-178,-279,-305,-381c382921,58472,381309,57939,379709,58129v-1612,140,-3060,902,-4075,2146c374580,61506,374085,63081,374225,64718v50,635,279,1232,520,1816l370911,66534v419,-1219,660,-2514,660,-3847c371571,60059,370543,57748,369070,55793r178,-114c369197,55603,364322,48201,363243,43593v114,-115,304,-64,406,-191c363750,43288,363687,43123,363776,43009v3237,1142,7503,3910,7528,3948l372790,47935r,-15832l371317,33081v-51,25,-4621,3021,-7884,4075c363242,36940,363255,36597,363039,36420v-76,-64,-177,-39,-241,-77c363877,33081,366785,28637,366823,28586r977,-1498l351969,27088r977,1498c352971,28637,356006,33246,357047,36521v-305,216,-724,203,-978,495c352832,35924,348503,33106,348439,33081r-1485,-978l346954,47935r1498,-978c348502,46919,352883,44062,356133,42958v165,228,165,520,381,736c355358,48303,350559,55603,350508,55679r178,114c349214,57748,348185,60059,348185,62687v,1333,254,2628,673,3847l344770,66534v863,-2044,635,-4469,-876,-6272c341748,57710,337902,57355,335337,59513v-140,127,-203,279,-318,406c335248,58282,334867,56555,333712,55184v-2158,-2565,-6005,-2895,-8570,-762c324609,54879,324215,55438,323872,56022v-88,-1219,-444,-2438,-1294,-3441c320419,50029,316598,49699,314020,51832v-914,775,-1472,1828,-1802,2971c311989,54244,311735,53673,311342,53203v-1041,-1244,-2501,-2006,-4126,-2145c305590,50918,304016,51413,302785,52467v-1511,1257,-2133,3085,-2057,4913c298570,54892,294799,54562,292260,56695v-1257,1041,-2019,2526,-2158,4139c290013,61976,290330,63055,290851,64058v-2083,-990,-4622,-774,-6488,800c281798,67004,281468,70850,283614,73415v393,457,876,787,1371,1105c283601,74545,282192,74824,281100,75738v-1244,1041,-2006,2514,-2146,4126c278815,81477,279310,83051,280351,84295v990,1168,2349,1752,3758,1968c283157,86466,282141,86479,281354,87126v-2552,2146,-2895,5980,-749,8557c281608,96864,283004,97575,284528,97765v-140,102,-305,127,-444,242c282839,99048,282065,100508,281938,102133v-152,1612,343,3199,1396,4443c284528,107998,286255,108722,287994,108722v1371,,2755,-457,3898,-1422c292260,106995,292476,106589,292755,106208v51,25,127,13,190,25l292869,106272v749,1688,1574,3440,2412,5268c295903,112861,296538,114232,297173,115628v-648,1041,-952,2273,-571,3974c297160,121964,298760,123462,300575,123804v1333,3530,2413,6856,3187,10043l302620,137592r2932,4317c305603,142416,305641,142734,305705,143254,279767,113826,246973,40431,309209,22962v2095,-584,12784,-1841,17266,-127c328938,23775,327580,21439,320508,20499v-825,-114,1320,-1752,-355,-2310c318477,17630,317626,18747,317067,19572v-558,851,-4062,229,-3973,-139c313157,19166,314135,18430,313982,17795v4393,-2653,4507,-5891,4342,-7402c318210,9352,317283,6940,316585,5531v-114,-203,-1155,381,-1587,1206c314554,7562,313906,10127,314122,13186v38,572,-2628,2425,-2742,3822l311392,17021v-457,177,-685,533,-749,964c310555,18836,310009,19814,308764,20575v-1371,813,-4545,2247,-3973,1410c305298,21210,306035,19420,305400,19153v25,-1028,838,-2463,1625,-3745c307469,14672,307965,13885,308117,13567v406,-876,736,-2145,863,-3453c308980,10025,308942,9949,308955,9847v76,-1206,38,-2437,-343,-3377c308256,5594,307495,3779,307165,2941v-38,-89,-127,-292,-140,-356c306885,2230,306771,2446,306644,2814v-355,432,-825,1536,-1206,2895c305044,6851,304829,8260,304943,8933v76,407,254,1993,381,3111c305336,12120,305286,12145,305298,12221v216,2781,-1091,4152,-1841,5967c303381,18354,303242,18506,303191,18709r25,c303191,18760,303165,18785,303140,18849v-584,,-1066,89,-1168,584c301743,20613,301325,22073,300195,22645v-1206,596,-3873,1764,-3504,1028c297046,22924,297630,20131,296856,20182r-267,c297414,16855,298722,14672,299268,13351v546,-1358,1142,-3885,-229,-6119c297909,5391,297097,1341,296894,491v-330,-1372,-1397,545,-1562,1053c294634,3652,294773,7042,295040,8273v330,1511,889,5129,927,6602c296005,18315,294050,19674,293885,20524r203,-12c293631,20664,293123,20753,293098,21388v-102,1765,228,3428,-673,4266c291612,26403,289149,29412,287626,28929v-127,-38,139,-2780,-77,-3631c287524,25158,287346,25120,287232,25031v368,-698,343,-1726,724,-2551c288718,20791,288464,15954,288883,15040v596,-1308,723,-5269,317,-6284c287410,4287,282001,3296,280960,3347v-1041,64,-2336,-114,-1815,444c279729,4414,279919,4731,280097,5378v152,648,4279,4558,4697,5358c286128,13301,285366,23470,285290,24955v-470,127,-864,305,-902,470c284287,25908,283715,26161,283817,26657v76,393,-292,2386,-178,3796c283677,31113,279970,33627,279259,35366v-190,495,-533,343,-597,-102c278612,34833,278497,32712,277672,32382v-305,-114,-368,-190,-482,-266c277482,30503,277990,24092,278104,23521v101,-597,63,-1498,101,-1930c278421,19496,278307,16030,278129,15319,276491,9035,270664,9187,270194,9136v-901,-88,-3161,-25,-2514,280c268607,9847,268785,11168,270359,11930v2133,1028,1879,2145,2514,3465c273127,15954,273508,16640,274067,20436v342,2285,-127,11680,241,13102c274181,34744,274435,36750,275438,38819v254,521,-1968,5510,-2070,6780c273317,46068,272543,45865,272327,45599v-216,-280,-825,-445,-711,-826c271718,44418,271527,40571,269813,40127v-127,-724,-1980,-8024,-1917,-9459c268125,25920,266703,13351,255607,14558v-3022,317,-4837,2615,-3885,3212c252014,17960,252217,17884,252433,17719v279,-114,596,-292,965,-495c254007,16995,254921,16944,256711,17884v749,647,1409,1409,2070,2171c259276,20652,259809,21312,260368,22099v254,355,508,723,736,1104c261421,23660,261713,24168,262018,24663v1841,3314,3098,6843,3898,9827c266487,36953,267135,39860,267236,40736r38,-13c267274,40762,267287,40825,267287,40850v-317,356,-482,686,-482,1676c266805,43136,266576,46132,268772,46462v496,76,1206,2907,978,3555c269547,50664,269039,54930,269103,56631v12,648,-978,203,-1092,-114c267897,56187,266855,54486,264138,54879v-63,13,-114,64,-177,76l263986,54905v-1562,-864,-2361,-5079,-2565,-6691c261396,47986,261345,47655,261345,47541v-266,-9331,-8290,-16390,-9395,-16974c250173,29627,248624,29158,247291,28993v-825,-102,-1422,63,-2082,152c244777,29196,244244,29132,243876,29234v-165,51,-229,127,-381,178c242378,29818,241654,30262,241197,30643v-191,140,-470,356,-546,406l240638,31049r,26c240346,31265,240321,31392,240511,31468v610,216,3022,-89,3847,26c249056,32103,251011,40673,254185,43136v1498,1142,3682,5357,4761,8506c259073,52061,259200,52289,259339,52670v1003,2755,1968,4888,2501,5967l261866,58574v,89,-26,228,-26,292c261840,59843,261345,62103,266525,63563v508,140,-838,6691,1435,16454c268049,80423,267706,80283,267338,80029r-64,-253c266170,74710,264151,67486,261003,63220v-26,-76,-51,-139,-77,-216l260876,63043v-1689,-2222,-3733,-3517,-6044,-3339c253182,59881,250770,59894,250440,59792v-610,-406,-2832,-1523,-5218,737c243127,62509,239229,66204,239127,72628r,292c239102,74240,239026,75078,238899,75459v-51,-51,-114,-114,-191,-190c238683,75231,235116,71473,234011,72285v-648,482,-114,1397,178,1866c235395,76157,235598,77744,235674,79077v25,153,25,369,38,610c235814,81604,236004,85222,237782,86517v-140,356,-242,800,-191,1219c237718,88701,237642,91202,237299,91570v-508,343,-723,190,-1003,63l235712,92763v318,178,1143,673,2311,-139c238163,92522,238277,92395,238391,92217r13,1283c239521,93487,239877,92548,240181,91786v597,-1511,737,-3085,445,-4787c240829,86999,241032,86987,241222,86974v445,1511,483,2907,102,4291c241083,92192,240968,92205,240816,92217r165,1283c242086,93347,242352,92382,242568,91608v406,-1536,394,-3085,-51,-4710c242619,86873,242720,86873,242809,86860v191,977,724,2272,838,2475c243863,89716,244231,91786,243838,92471v-661,1092,-483,4139,317,5345c244612,98502,244917,101016,244574,102437v-140,597,-279,661,-355,623c243812,102869,243685,102514,243660,101523r-1270,26c242403,102374,242441,103606,243647,104215v216,101,457,165,673,165c244676,104380,245018,104228,245285,103936v1117,-1270,775,-5548,-63,-6831c244676,96280,244549,93754,244930,93106v723,-1219,165,-3834,-178,-4431c244587,88409,244231,87317,244079,86682v432,-38,851,-114,1295,-152c245437,87025,245552,87558,245729,87888v267,495,699,1803,457,3301c246148,91354,246098,91748,246123,91773v-89,25,-368,38,-457,38l245717,93093v1269,-38,1523,-419,1726,-1714c247799,89132,246961,87469,246859,87279v-101,-178,-165,-533,-190,-838c246897,86428,247151,86415,247418,86441v,343,63,762,267,1142c248078,88282,248992,90757,248814,91240v-355,508,-647,470,-926,419l247761,92941v355,38,1320,178,2107,-977c250706,90719,248814,86999,248814,86974v-76,-127,-114,-305,-114,-482c248802,86492,248903,86504,249005,86504v1536,-12,3326,-800,4063,-3009c254134,80258,253385,70178,253144,67448v190,140,355,292,431,394l253575,67854v26,26,51,76,77,102c253715,68133,253804,68438,253880,68794v356,1383,940,3694,3060,6817c257676,76690,260914,80448,262285,81972v-76,1409,368,4088,4024,6233c267630,88967,271565,102361,274079,104976v457,483,-101,1003,-1257,711c272721,105421,272569,104773,272403,104139v-558,-2286,-1460,-5980,-3072,-8557c269331,95582,269331,95569,269318,95569v-660,-1079,-1447,-1930,-2386,-2438c266424,92877,265383,92890,263745,92941v-737,25,-1740,38,-1955,-13c261218,92636,258286,91760,255378,93131v-3110,1486,-5243,5447,-6487,12049c248840,105230,248637,105345,248459,105484v-901,546,-2552,1600,-4977,5104c243469,110601,243457,110651,243431,110677v-25,-76,-38,-203,-76,-318c243342,110271,241209,101409,239737,101155v-292,-89,-622,89,-800,394c238708,101955,237718,105979,237566,108760r-26,571c237477,110385,237413,111261,237413,112657v-609,-812,-1536,-1942,-2920,-3402c233821,108544,231485,106271,230659,106957v-596,406,-203,1206,-63,1498c230748,108772,231002,109407,231319,110156t82194,127491c310085,238307,308993,233280,312370,232696v3504,-622,3860,4418,1143,4951m298595,252387v-305,-76,-1511,-2082,-1904,-2463c296602,249835,296361,249543,296056,249289v-241,-190,2107,-1676,2615,-1752c299217,247461,301617,249873,301528,250559v-26,177,-2577,1904,-2933,1828m338816,359234v253,-558,253,1283,711,1435c340352,360923,341787,359387,342688,358841v533,-318,2057,-1651,2539,-1587c345151,357241,343234,360060,342853,360352v-508,393,-1473,787,-2222,1269c340365,361786,338625,362967,338422,362891v-901,-318,292,-3454,394,-3657m341825,355108v304,-1828,1193,-2856,1828,-4278c343792,351795,342688,354270,343323,354791v507,406,1345,-381,1904,-635c346763,353458,348439,352683,350077,351769v1447,-787,-800,1194,-1270,1511c346954,354600,345176,355502,343018,356606v127,-51,-1130,711,-1359,495c341570,357000,341774,355464,341824,355108t4444,-5878c346738,347415,348096,345751,349366,344469v343,-343,-546,1447,-711,1904c348325,347250,347512,348875,348414,349154v609,203,3351,-1536,3961,-1816c354076,346577,355295,345790,356818,345104v-1853,2209,-4354,3542,-7528,4761c348833,350043,346573,351223,346027,350741v-38,-26,140,-1130,241,-1511m352299,342336v165,-520,368,-1307,711,-1739c353403,340089,354927,338807,355231,338845v343,38,-2513,3910,-241,3491c355955,342158,358202,340813,359523,340203v685,-342,2082,-914,1193,-165c358761,341651,356387,342641,353962,343606v-470,190,-2070,635,-2057,635c351613,344037,352197,342679,352299,342336t7224,-5624c360056,336039,362062,333830,363090,333538v280,-89,-1396,1600,-1028,2209c362544,336585,365515,335912,366416,335671v318,-76,1245,-533,1587,-305c368130,335442,367229,336153,367051,336230v-990,431,-3618,1079,-4989,1345c361440,337702,359218,338236,358964,337982v-178,-191,533,-1257,559,-1270m369819,332103v546,-482,2336,-2196,3022,-2221c374136,329818,370657,331837,373006,331938v622,39,2932,800,4037,876c377602,332853,376192,333081,375545,333145v-2057,152,-2984,88,-4444,76c369502,333208,368613,333233,369819,332103t8417,-2691c382680,327419,389053,326898,394817,328066v-1701,127,-3694,1714,-5941,1105c388609,329107,388431,328714,388076,328612v-1854,-520,-3365,711,-5079,952c382223,329666,381220,329437,379912,329564v-241,26,-2018,178,-2069,76c377792,329552,380674,328307,378237,329412t7934,-5637c386565,322937,386781,321756,386806,321236v,-152,-228,-609,-76,-800c386997,320106,387822,321871,387847,322658v,774,-330,2285,-635,2463c387098,325184,385651,325425,385384,325273v-216,-89,648,-1206,787,-1498m396798,331710v-1854,711,-3707,1219,-5790,1752c388558,334071,386590,335138,383239,334643v3707,-1968,8239,-2628,13559,-2933m398144,326390v1091,-1155,2399,-3516,2628,-5548c400784,320639,400505,319712,400683,319408v63,-89,863,3186,558,4202c400797,325108,399566,327584,398702,327825v-216,51,-1650,51,-1828,-241c396734,327343,398080,326467,398144,326390t6906,9687c405507,336712,406231,338807,405291,337664v-838,-1028,-3237,-2145,-5154,-1269c399985,336458,398372,335569,398385,335442v25,-431,2336,-685,2780,-711c402993,334528,404149,334782,405050,336077t2387,-7224c408300,328219,409278,327330,409735,326632v127,-216,-89,-597,394,-876c410230,325705,409202,328993,408618,329958v-533,889,-1727,2399,-2209,2387c406409,332345,404822,331151,404809,330834v-13,-609,2146,-1625,2628,-1981m411474,337423v1143,-1016,2438,-2945,3403,-3885c414978,333551,414928,333614,414877,333614v-343,1244,-990,2095,-1651,3250c412807,337588,412046,339734,411170,339645v-318,-38,-889,-813,-889,-1117c410306,337931,411043,337791,411474,337423t5942,5777c417225,343200,415537,345332,414877,346221v-432,635,-991,2031,-1257,2146c413633,348354,411271,348494,411246,348443v-191,-191,1193,-1574,1269,-1663c412960,346259,413417,345586,413861,345193v787,-686,2552,-2019,3555,-1993m418051,338845v952,-1232,1828,-2692,2463,-4114c420323,336725,419587,340648,417975,341143v-39,25,-1435,-64,-1499,-152c416210,340648,417962,338959,418051,338845t4215,4520c422748,343276,423586,343314,423929,343682v368,406,520,2603,76,2857c423777,346678,422774,345637,422494,345586v-1155,-165,-3186,1333,-4037,2070c418241,347846,417327,348519,417340,348519v-254,-114,990,-1993,1117,-2222c419358,344850,420323,343745,422266,343365t5396,7541c428119,350982,428119,350995,427738,351769v-775,1651,-1714,2946,-2857,4291c424716,356251,423497,357254,423612,357660v152,470,1498,305,1980,229c427408,357647,429274,356721,431000,356137v686,-229,-1828,1396,-2158,1599c426989,358841,425414,359336,423053,360034v-482,140,-2780,978,-3250,787c419600,360745,420857,359412,421072,359158v1422,-1650,3073,-3923,4127,-5396c425338,353572,426316,352912,426151,352404v-178,-559,-2006,-89,-2704,89c420780,353178,418673,353889,416311,355032v-571,279,-215,-762,,-1028c416807,353420,420019,352036,420996,351769v698,-165,1422,-304,1905,-393c424335,351134,426366,350665,427662,350906t2209,-4215c430924,345256,431305,344215,432334,343060v38,-51,-13,-191,76,-152c432587,342920,432054,345155,431940,345434v-394,965,-1650,2971,-2209,3250c429528,348786,428601,348913,428449,348836v-178,-88,1142,-1739,1422,-2145m407907,352099v76,-558,1358,-546,1510,-558c410789,351363,412325,351617,413150,352252v1282,1028,851,2450,-330,3643c412236,356492,412604,354804,412198,354080v-482,-825,-1866,-1333,-2615,-1422c409380,352632,407793,352861,407907,352099t-2222,-76c406802,353521,404403,355095,403704,355819v-177,191,-292,330,-317,241c403133,355095,404428,354169,403616,352963v-394,-584,-1651,-1041,-2375,-1029c400975,351947,400696,352264,400454,352175v-279,-101,-749,-1244,-711,-1269c400556,349839,405152,351299,405685,352023t-2933,-12289c402524,339505,401711,339353,402346,339086v660,-279,2285,229,2539,483c406701,341270,405342,346120,404098,347262v-584,521,152,-1155,152,-1904c404301,343009,403539,340495,402752,339734t25621,25607c426862,365950,424386,365696,422342,365988v-1295,178,-736,686,317,876c423472,366979,424792,367017,425998,366928v77,-13,914,-216,1029,-152c427281,366890,425795,368007,425668,368032v-1574,521,-4672,166,-7135,318c416515,368490,419308,369327,420120,369467v406,76,3530,216,2539,635c421542,370597,419815,371156,418533,370965v-2437,-330,-5230,26,-7363,635c410040,371930,409380,372882,408224,373504v-2222,1194,-5523,1232,-8087,318c398423,373238,396569,372197,394741,372717v3365,-901,5447,-2641,8253,-3961c404758,367918,407031,366674,409176,366928v496,51,978,622,1511,559c411043,367449,411208,366991,411474,366776v1854,-1587,5828,-2616,8570,-2781c423409,363792,427712,364516,430594,363437v-76,25,470,-356,318,c430683,363983,429071,365062,428373,365341m391313,352023r,c391313,351731,392773,351223,393078,351134v546,-127,978,-50,1498,-76c396442,350982,398410,351185,398943,352658v343,965,-177,1282,-799,1815c398156,354473,397420,355273,397204,355108v,,-152,-1282,-89,-1104c396468,352239,393802,353090,392202,352658v127,25,-889,-635,-889,-635m390209,357660v-254,229,-13,-1574,-229,-2069c389574,354664,388190,354296,387124,354397v-838,76,-635,165,-1181,-393c385778,353826,384749,353343,384749,353204v-12,-381,1613,-749,1829,-800c391262,351604,392913,355235,390209,357660t-5701,546c384318,358181,383988,356835,384115,357101v-394,-888,-1359,-1447,-2628,-1510c380763,355553,379849,356048,379506,355971v-26,,-1181,-1002,-1105,-1180c378439,354664,379696,354308,379912,354232v495,-178,902,-368,1574,-470c383556,353445,385295,354410,385054,356771v-38,407,-343,1448,-546,1435m377525,359476v-609,914,-342,393,-558,-483c376522,357190,374059,357241,372688,357812v-787,318,-1752,1333,-2463,1422c370124,359260,368714,358917,368714,358917v-12,-51,496,-495,572,-559c370606,357216,372828,355883,375139,355667v2615,-241,3783,1650,2386,3809m369819,363995v-190,51,-1612,-1422,-2057,-1498c365312,361989,362900,364440,361821,364630v-115,13,-1435,-241,-1435,-228c360361,364351,361376,362916,361579,362726v1333,-1245,3860,-2082,6183,-2133c368879,360542,370670,360783,370543,362332v-13,102,-445,1600,-724,1663m360234,367563v-1651,-178,-4279,787,-5714,1345c353644,369264,355536,367385,355714,367258v774,-622,1676,-1016,2780,-1193c360259,365760,361846,366471,362455,367334v89,115,432,902,318,1016c362747,368388,360526,367588,360234,367563t-6424,-8646c353873,358409,356425,357952,357212,357889v1308,-102,3288,419,3885,1510c361452,360034,361833,361647,360792,360745v-901,-774,-2361,-1638,-4215,-1269c355397,359704,355244,360377,354356,359476v-13,-26,-559,-483,-546,-559m368245,356467v-203,419,-178,647,-330,-330c367775,355197,367115,353813,366175,353521v-1409,-431,-2336,457,-3555,318c362760,353851,360868,352912,360868,352810v-25,-355,2311,-977,2616,-1041c366201,351338,369552,353483,368245,356467t2932,-7389c369387,349192,368918,350627,367127,350512v-1294,-76,-1688,38,-1028,-558c367420,348773,368448,347757,370860,347491v3276,-343,5421,1752,4215,4608c374948,352379,374567,353356,374428,353356v-242,,88,-1003,76,-863c374732,350436,373361,348951,371177,349078t7224,-2616c376865,346488,376624,347643,375075,347021v-343,-140,-812,-165,-889,-330c374060,346361,376459,345002,376891,344875v330,-88,965,-50,1345,-76c381601,344634,384432,346983,382756,349954v64,-89,-660,1320,-787,1269c381931,351223,382286,349522,382286,349636v-38,-1764,-1384,-3212,-3885,-3174m390932,346221v26,1003,-343,2857,-787,1346c389802,346475,388952,345396,387441,345269v-1143,-102,-2057,609,-2615,482c384648,345713,383899,344888,384026,344634v254,-444,2933,-927,3821,-952c389561,343657,390882,344317,390932,346221t1422,-5713c392329,340533,391377,339835,391313,339810v-736,-533,-1993,-1625,-3072,-1905c386539,337436,385625,337423,384267,336788v-1016,-457,-279,-660,787,-711c387720,335899,390183,336687,391478,338604v305,431,965,1841,876,1904m397750,338134v-1092,-940,-3783,-1866,-5472,-2615c391707,335265,392583,335316,393154,335277v940,-50,2247,-101,3161,242c397204,335836,398778,337360,398943,338058v38,165,77,1511,-76,1587c398880,339632,397826,338210,397750,338134t-3339,4837c394144,342920,393510,343085,393383,342971v38,25,241,-1371,317,-1422c393954,341371,394843,341460,394741,341460v3771,-101,4063,2451,2933,5396c397585,347097,397521,347440,397356,347656v115,-140,-330,546,-558,317c396620,347783,396849,347567,396874,347262v203,-1993,-571,-3986,-2463,-4291m353416,363119v-102,26,-533,-990,-559,-1028c350724,360085,347322,362929,345951,363602v-673,330,-1663,787,-1359,c346230,359577,348160,355222,351829,353204v838,-457,1968,-419,2768,-876c355155,352023,355739,350436,356184,349801v977,-1371,2298,-2463,3897,-3186c360945,346221,360894,346450,361338,345663v1067,-1791,3326,-3835,5472,-4596c367978,340648,369349,341194,370454,340762v508,-216,1346,-1663,1828,-2069c373526,337677,375824,336890,377919,336712v2298,-203,4634,406,5954,1498c384369,338642,385638,339899,385384,340508v-114,254,-2196,-1219,-2539,-1346c380699,338375,377195,338819,375380,339480v-902,330,-2298,888,-2374,1358c372942,341117,375443,343479,375380,343530v-597,393,-2489,-699,-3098,-800c369921,342362,367547,343174,365858,344076v-330,190,-2108,1307,-2070,1675c363839,346018,366290,347008,366569,347173v114,64,965,318,952,394c367483,348138,365617,347529,364995,347567v-2171,178,-5244,1358,-6666,3021c358113,350830,357250,352023,357288,352099v165,254,343,-114,876,c358355,352137,359675,352899,359992,353356v89,140,534,978,318,1206c360233,354638,359167,354181,358964,354156v-3491,-432,-6132,1117,-8176,2615c350052,357317,347258,359196,348960,359704v495,152,1269,-203,2158,-76c352045,359768,353441,360542,353644,361304v115,431,,1764,-228,1815m350470,369061v-63,114,-1028,622,-1104,558c349150,369518,348985,368109,348807,367804v-965,-1574,-3910,-1676,-5878,-711c344173,365506,348465,364630,349988,366458v406,457,940,1943,482,2603m438694,360745v1752,-2298,3631,-6259,5866,-8493c445220,351604,443849,354131,443836,354397v-25,965,-685,2476,-1739,3415c440713,359057,439393,360453,438453,360986v-178,89,216,-228,241,-241m449156,358434v393,-609,1523,-2780,1752,-3478c450997,354638,450984,353927,451060,353762v203,-419,1892,-1523,2311,-1358c453422,352429,453168,353712,452812,354397v-736,1384,-2895,3568,-4139,5002c448051,360136,448851,358917,449156,358434m313652,382582v2793,939,5396,1320,7923,1333c332950,384004,343310,375751,359624,375701r89,c376065,375777,386438,384004,397813,383915v2552,,5168,-381,7961,-1333c413429,379992,420196,378570,426201,377935v-736,-533,-1561,-939,-2348,-1003c422215,376792,421136,377478,419879,377795v-1689,445,-3263,39,-5231,318c415626,377542,416451,377059,417416,376450v876,-546,1790,-1511,2628,-1828c422482,373682,428804,374342,430201,375891v254,305,749,1054,1092,1689c431965,377567,432664,377554,433311,377554v3492,-12,6627,280,9471,762c442935,378253,443087,378189,443201,378113v1371,-863,2704,-2235,3898,-3491c448534,373111,449841,371498,451060,369619v1219,-1853,1828,-3872,2780,-6182c454437,361989,455516,360910,456062,359399v546,-1498,1257,-3021,1587,-4761c458106,352150,457865,348621,457091,345980v38,139,-394,-1206,-559,-1270c456037,344545,454869,346856,454704,347097v-1841,2768,-4342,4507,-6970,6424c447937,353369,447150,354207,447010,354004v-13,-26,432,-1765,482,-2146c447619,351033,447784,350119,447810,349560v51,-762,178,-3199,-242,-3339c447340,346145,446464,347757,446058,348125v-406,381,-1079,788,-1740,1194c444001,349509,442643,350487,442490,350271v-127,-203,419,-1333,470,-1904c443176,346500,442808,344951,442401,343530v-215,-826,-901,-2375,-1561,-2933c440878,340635,439989,340038,439799,340114v-381,178,-191,1270,-229,1435c439139,343047,437463,344736,436549,345751v-699,775,-26,-1295,,-2069c436650,339048,434555,336915,432499,334566v-1029,-1180,-673,-203,-788,953c431495,337448,430366,340241,429248,341625v-76,102,-571,698,-634,635c428436,342082,428639,340102,428614,339810v-64,-813,-292,-2019,-483,-2539c428055,337042,427090,335239,426633,335442v-89,26,-343,1130,-393,1270c426087,337004,425351,338159,425198,338058v,,38,-1181,,-1498c424805,332878,423459,330732,421313,328536v-495,-508,-1764,-2450,-2615,-1981c418266,326784,418520,328218,418457,328942v-38,419,-127,914,-317,1663c418051,330973,417784,332408,417505,331710v-280,-698,-1257,-1409,-2070,-1511c415004,330148,413328,330783,413379,330834v-26,-26,685,-2158,723,-2463c414445,325413,413150,321909,411639,320271v-101,-89,-1803,-1816,-1980,-1739c409456,318608,408948,320207,408859,320436v-597,1473,-940,2603,-1663,3809c407120,324397,406244,325971,406002,325679v-152,-177,-50,-2006,-152,-2450c404936,319103,401686,315751,397674,315129v-241,-38,-1498,-216,-1663,c395808,315370,396772,316488,396874,316868v686,2349,-914,5320,-2374,6272c394386,323216,393040,323978,392507,323699v-191,-115,-305,-1054,-470,-1359c390818,320207,387441,317503,383556,317821v114,,-1117,114,-1181,317c382248,318506,383505,318811,383632,318938v1651,1777,-1231,5002,-1980,5548c379519,326060,376065,327012,373552,327825v-8710,2806,-16213,6449,-22206,12137c345570,345434,340580,352455,336518,359552v-2781,4837,-6323,10918,-13966,9280c317575,367766,314338,363208,313982,357888v-368,-5433,1384,-10181,2616,-14689c319746,331723,323454,320817,326767,309860v3200,-10562,6183,-26051,7694,-33453c340390,247435,333902,235882,330322,231286v-1765,-2272,-4964,-4621,-8494,-4684c313881,226449,309260,230829,306682,236187v-266,559,-1079,1879,-1028,2222c305743,239018,307025,239285,307406,239678v1295,1371,241,2997,470,5168c307926,245404,308853,247410,308993,247385v-406,88,-952,-1219,-1041,-1435c307406,244477,307698,242243,307241,240948v-191,-508,-1143,-1917,-1752,-1727c305210,239285,304892,240427,304702,240719v-1245,1854,-3403,3809,-5320,5155c296348,248007,293047,249441,292399,253326v-101,622,-89,2235,318,2463c293148,256030,293656,255332,294469,254926v673,-343,1498,-635,2222,-876c300042,252907,303127,251295,306124,249848v1714,-838,3529,-2273,5865,-2311c313411,247524,315252,247372,317816,246674v1689,-457,3631,-1740,4012,-1828c323593,244439,324736,246750,325091,248019v419,1549,495,3098,559,4596c325726,255129,325307,257516,325002,259915v-292,2286,-571,4736,-1028,6970c318718,292747,310910,314888,300664,335201v-4367,8595,-9687,17406,-11198,28642c288832,368502,289060,373352,290063,377681v6742,406,14562,1841,23589,4901m313817,235209v,559,-444,1016,-1015,1016c312243,236225,311799,235768,311799,235209v,-558,444,-1015,1003,-1015c313373,234194,313817,234651,313817,235209m59645,496983v2616,-254,5193,-825,6907,-1054c68164,495714,64990,497301,64355,497478v-3491,1079,-18002,940,-22243,1346c44664,498494,56446,497301,59645,496983t28693,-5434c98317,488109,106442,483703,111902,475591v,,431,-521,419,-203c112232,476797,112549,477279,109413,481761v-4659,6602,-10715,9496,-18853,12340c88935,494660,86472,495104,84796,495510v-5269,1219,-9065,1118,-15222,1460c75007,493720,81368,493949,88338,491549t29924,-18662c119265,470665,119862,468215,120548,466006v926,-2908,1320,-6120,1891,-9192c123531,450885,124928,445984,125867,439522v1625,-11070,1321,-24439,3022,-35142c129054,403416,128914,401816,129206,400724v279,-952,838,-2069,1359,-3428c131136,395785,132050,391964,132025,395620v-51,7415,-1321,14372,-1879,21685c129917,420352,129663,423678,129371,426585v-177,1892,-177,3758,-266,5421c128902,436209,128381,440957,127848,445667v12,-89,-13,1359,254,940c128610,445769,128876,444766,128889,444639v432,-2400,762,-4152,952,-6894c130108,433847,130298,430051,130819,426852v215,-1346,266,-3225,419,-4532c131326,421647,131428,420822,131517,420136v317,-2209,393,-4393,825,-6691c133497,407224,134983,400902,136405,395620v279,-1041,1523,-3910,2082,-5002c138487,390606,138741,390072,138703,390415v-673,5751,-2324,11045,-3035,16479c132761,429188,132367,454618,125042,474029v-2552,6793,-6462,12544,-11376,17089c111039,493568,108702,495638,105440,497174v-9941,4685,-21355,4494,-34927,5319c80327,500729,89557,499129,97720,495409v2260,-1041,5307,-2476,6932,-4012c104894,491169,105706,490547,105935,490293v482,-546,965,-902,1485,-1371c111851,484821,115647,478625,118262,472887t11477,-90915c129752,380259,130412,377580,130260,376335v-13,-38,-25,-190,,-215c130349,376031,130387,376018,130463,376120v800,1307,521,4672,736,6678c131479,385578,132380,388333,131720,390199v-279,749,-1067,2349,-1574,3441c129435,395214,129714,391736,129739,390923v38,-2133,-50,-6005,,-8951m129739,369759v927,-254,2920,-89,3644,419c133472,370254,133574,370889,133586,370914v153,191,762,115,1041,318c135237,371676,135503,372540,136087,372997v1308,1028,3771,901,4901,2183c141102,375320,141839,376298,141508,376755v-126,177,-3973,952,-4265,939c137052,377681,134704,375625,134005,374977v-1549,-1422,-3047,-2882,-4494,-4494c129257,370191,128965,369988,129739,369759t15845,10639c146574,380881,146917,382404,147869,383217v432,355,1587,990,2298,1142c151018,384562,152859,384220,153405,384461v952,444,457,3352,,4177c152732,389806,149507,391824,147983,391240v-431,-165,-1447,-2120,-1879,-2704c144010,385743,141839,383280,139744,381236r,-25c139896,381211,140023,381160,140137,381135v1930,660,3479,-1676,5447,-737m142448,291452v4964,-2438,10944,-2387,16276,-622c160552,291452,162800,291553,164666,291985v5078,1193,7338,4494,10004,7922c175127,300504,176790,302510,176854,302510v762,-38,1295,-2946,1257,-3961c177946,292670,171661,289331,169871,284990v-952,-2324,1067,-1994,2819,-1346c175711,284761,181704,285802,181551,281663v-38,-1003,-838,-1980,-825,-3021c180726,277715,181386,276318,182085,275925v584,-330,1396,-89,2069,-419c190997,272218,189347,260360,190629,251524v368,-2540,952,-4685,1447,-6767c192229,244135,194780,244516,195631,244541v508,25,3161,-241,3428,c199338,244769,198577,248959,198437,249746v-787,4672,-1460,10461,-1765,15438c195936,277131,195923,288989,194692,300542v-1079,10156,-1968,19399,-3542,28870l191213,329425v-63,241,-89,469,-114,673c191073,330174,191124,330250,191200,330275r26,c191302,330275,191353,330225,191378,330148v38,-241,51,-457,114,-660c193651,323305,194476,315472,195530,308566v88,-623,342,-3060,622,-3136c196406,305366,197053,307131,197078,307207v2083,4253,3238,9763,4076,14803c202309,328980,202842,337080,202512,344850v-241,5662,-609,11007,-1980,15946c199681,363868,197853,366750,197193,369543v-1067,4596,-3860,8329,-4901,13356c191327,387533,190616,392840,190210,397702r76,-25c190261,397740,190223,397817,190223,397893v,50,38,101,63,152l190210,398020v-2069,16238,-4050,31358,-5637,46923c184192,448701,183786,452662,184053,456192v330,4240,2183,6386,5116,7934c203109,471515,224616,470881,241400,474550v-3136,228,-6729,546,-10106,838l231294,475426v-76,,-140,-26,-241,-26c231002,475400,230951,475400,230888,475413v-102,13,-153,114,-140,216c230773,475718,230862,475781,230951,475756r102,c231091,475756,231154,475768,231205,475781r-25,25c234950,476746,240029,475730,243482,476949v-3694,51,-7529,406,-10741,1143l232386,478092v-76,,-114,51,-114,101c232272,478269,232310,478308,232386,478308r355,c233744,478549,236385,479856,235877,480605v26,-25,-1993,648,-2298,724c229263,482256,223549,481037,219093,480504v-8722,-1067,-18701,-1917,-27740,-1054c186173,479945,181551,479222,177273,479666v-800,76,-1638,-13,-2184,c174848,479666,173439,480123,172791,479869v-927,-368,-1866,-4050,-1358,-5002c171623,474524,172969,473864,173109,473927v254,115,228,1651,419,1981c173934,476632,175178,477495,176130,477470v2222,-64,4545,-1308,6881,-1562c191149,475032,200024,477749,207502,477355r,-38c207578,477330,207654,477355,207705,477355r76,c207895,477355,207997,477254,207997,477127v,-102,-114,-203,-229,-203l207718,476924v-26,,-89,,-127,-26c207578,476898,207578,476924,207565,476924v-7249,-1752,-14968,-2336,-23411,-2997c182986,473826,178276,473839,177793,473090v-660,-1067,800,-3174,838,-4076c178631,468887,178695,468354,178682,468189v-51,-406,-76,-660,-152,-1041c178123,464990,178022,460724,178111,457766v508,-14740,952,-28794,2095,-43686c180625,408468,181374,403390,181653,397499v165,-3517,1371,-6157,2399,-8557c184662,387558,184992,386086,185411,384689v2514,-8785,4101,-18003,4799,-28375c190794,347554,190845,335607,187709,328167v-229,-545,-711,-964,-952,-1675c184827,320461,182085,316310,178936,311790v-1193,-1727,-1981,-3402,-3123,-5320c174721,304655,172766,302827,171331,300846v-1409,-1968,-2907,-4291,-4685,-5522c164424,293775,160895,293432,158292,293229v-2755,-203,-6106,-1943,-9483,-2184c147793,290982,146942,291045,145368,291248v-787,115,-3999,749,-2920,203m145901,120364v-152,673,-1968,-3682,-1993,-5218c143883,113241,145673,115120,145990,113381v153,-787,-508,-939,216,-1257c146727,111883,147412,110652,148187,110664v457,13,1371,1752,723,3022c148148,115222,146257,118713,145901,120364t-1574,3440c144327,123741,144492,122433,144543,122763v-64,-419,-1079,-1561,-635,-2298c143908,120465,145343,122002,145482,122763v229,1244,-863,3250,-1155,1041m138804,98260v-1574,-6906,191,-13406,2400,-17926c141610,79496,141851,80194,142029,80537v241,457,901,1117,1257,1562c145152,84371,147729,86466,149228,88777v1866,2882,2183,7401,2615,10626c151957,100304,152592,102387,152363,102844v-228,419,-837,-51,-1041,114c150129,103821,150624,106475,150370,108379v-1003,-1041,-1180,-4253,-1142,-5739c149316,98476,150281,92992,148085,88980v-584,-1054,-2285,-3085,-3034,-3860c144759,84803,142981,83229,142651,83457v-495,356,559,2158,736,2603c144098,87698,144454,88878,144758,90021v204,851,775,1650,826,2399c145660,93817,145127,99136,144644,99301v-203,77,-635,-799,-825,-1142c142727,96318,141953,94312,140810,93195v-38,-203,-63,-406,-89,-635c140708,92484,140645,92420,140556,92433v-89,,-140,76,-127,152c140454,92827,140467,93093,140543,93360r-76,c140912,98819,141508,104050,144543,107020v431,445,1955,1410,1980,1664c146561,109242,144809,110169,144758,110144v-76,-13,-723,-1156,-850,-1359c141800,105713,139629,101904,138804,98260t23145,31803c159803,129974,157048,129670,155068,128603v-1206,-647,-3009,-1853,-3542,-2501c151107,125607,150599,123131,150370,122446v-76,-254,-165,-444,-228,-559c150205,121989,150307,122129,150485,122357v584,736,1561,1092,2285,1765c155207,126369,158153,129327,161949,130063t-4799,-17520c158128,111870,158470,111528,159562,111299v584,-127,2235,-355,3123,c162533,111236,164590,112365,164983,112746v1409,1448,-1003,216,-1790,102c161009,112556,159143,113457,157772,114105v-127,63,-1524,584,-1765,520c156413,114727,155169,113737,155271,114105v-152,-572,1536,-1321,1879,-1562m158089,103999v1283,-216,3504,-749,5942,-635c166558,103504,169198,104723,170811,106500v139,140,1295,1993,1358,1879c172055,108646,170341,107516,170595,107643v-3365,-1727,-8113,-2997,-13128,-2920c157429,104723,155626,105370,155690,104621v63,-584,2031,-571,2399,-622m165186,97943v267,-1003,178,-2869,521,-3961c166139,92573,166989,91037,167472,89399v482,-1625,863,-3530,1460,-4901c169871,82340,170963,80588,171331,78658v13,-38,-25,-203,,-216c171522,78303,172550,79852,172690,80220v393,1079,343,2196,419,3021c173324,85768,172347,89183,171027,91583v-1372,2463,-1803,3783,-2400,6043c168208,99200,166431,102260,164755,100660v-978,-965,190,-1815,431,-2717m157937,117444v267,533,165,2082,1498,2361c161314,120186,163180,118840,162266,116606v-152,-368,-304,-191,419,-305c164463,115996,164272,119132,163409,120148v-1117,1346,-3733,1231,-5205,c157861,119881,156185,117355,157353,117545v76,13,508,-216,584,-101m160882,117977v,381,-457,673,-1028,673c159283,118650,158838,118358,158838,117977v,-368,445,-673,1016,-673c160425,117304,160882,117609,160882,117977t-3529,-1676c157125,116073,158293,115184,158724,115057v1130,-394,2108,-584,2908,-749c162444,114156,163879,114397,164234,114943v825,1244,-1600,279,-1968,317c161822,115298,157797,116720,157353,116301t17939,2400c176803,119615,178187,121494,179990,123284v1587,1587,3567,2755,4583,3859c185132,127753,184662,127600,185513,127867v190,63,520,698,939,952c187811,129619,189575,129759,189994,130266v165,203,762,2133,216,2501c190108,132844,187379,131422,187392,131422v-191,-51,-419,114,-635,101c185589,131409,185144,129924,184472,129759v-534,-153,-1994,88,-2387,406c180828,131168,182301,133491,183012,133910v2120,1282,3910,-102,4494,3034c187607,137592,188052,139204,188534,139649v508,482,-3263,3059,-4062,3440c183075,143749,180574,143724,178936,143292v-1396,-355,-2958,-2399,-4786,-1447c173477,142200,173705,143495,173007,143825v-1054,483,-4190,-355,-5218,-431c164844,143216,161949,143381,159245,142683v-2666,-711,-5739,-2882,-7085,-4596c150980,136614,150002,134215,149647,132971v-343,-1207,-838,-4215,-1041,-5739c148555,126864,150129,129454,150485,130165v634,1320,1130,2323,1879,3237c154408,135903,156909,137858,159448,139763v2780,2069,9268,2133,13242,1561c173680,141172,174213,141363,173426,140271v-698,-927,-3441,-2146,-4177,-3327c169021,136576,170874,136627,172169,136944v2489,584,4863,3657,7084,4584c179584,141667,182948,142124,183011,141324v51,-672,-1295,-495,-1777,-736c180739,140334,179444,139331,179165,139026v-483,-507,-2616,-3135,-953,-2501c179736,137097,179406,136068,180510,135891v458,-64,2463,1333,2502,228c183037,135586,181970,135675,181653,135484v-622,-368,-2349,-1828,-3022,-2818c178238,132082,177552,130343,177997,129644v304,-457,1612,-38,2095,-825c180498,128146,180383,126788,180206,126001v-940,-3847,-7275,-5625,-8976,-8253c171281,117837,170087,115882,170392,115577v63,-63,,-127,101,-114c172817,115577,173769,117761,175292,118701t3543,-762c178809,118015,178733,118091,178733,118167v76,826,1930,1676,2615,2298c183138,122090,184281,123741,185513,125467v165,229,1637,2298,520,1257c184954,125721,183672,124604,182707,123703v-1625,-1536,-2857,-3352,-4177,-5320c178390,118180,178238,118053,178098,117888v229,,559,102,736,51m192914,134951v115,-63,381,318,419,622c193663,137922,191429,142023,189575,142784v-2069,838,-533,-431,,-939c190997,140461,192267,138925,192698,136424v51,-203,-165,-1244,216,-1473m182910,168747v3174,3060,6335,5472,8747,9370c196913,184617,199605,193212,202715,201274v1067,2755,2045,8062,2083,11464c204848,217321,203287,221523,202093,225358v-114,355,-660,2767,-736,2818c201014,228379,199338,226145,199275,225980v-381,-1067,-51,-2819,,-4063c199503,216293,199300,212192,198234,207533v-1333,-5840,-3974,-11325,-6577,-15756c191111,190850,190172,188667,189474,188972v-597,266,749,2031,838,2183c194463,198658,197231,207799,196990,218680v-13,596,-153,3224,-419,3453c195961,222628,194019,221079,193447,220559v-1612,-1410,-3199,-3987,-4913,-5942l188509,214642v-26,-38,-38,-114,-38,-190c188458,214414,188407,214376,188369,214388v-38,,-76,51,-63,76c188318,214528,188331,214579,188331,214630r,-13c187887,216559,189131,223428,186871,223999v-711,190,-1955,-724,-2615,-940c183265,222755,182123,222361,181450,222234v-2463,-457,-1676,-926,-2819,-2615c178327,219175,177793,219098,177489,218578v-203,-343,-102,-724,-318,-1257c176460,215632,174746,214731,174467,213677v-178,-634,254,-1104,,-1980c174239,210948,172791,208371,172791,208371v-812,-77,-1041,2818,-1257,3846c171065,214515,170493,216521,170595,219200v51,990,-102,3136,432,3758c171750,223821,173477,223618,174772,223796v2387,330,4850,1511,7516,2285c187671,227668,193486,229547,199275,230474v2996,470,5980,1346,8976,1346c211768,231807,216503,232518,219601,231616v1587,-457,3212,-1764,4698,-2932c224959,228189,228298,225611,229313,225980v89,38,-1701,4367,-2615,4595l226749,230613v-216,64,-381,191,-533,204c226152,230842,226102,230880,226114,230956v13,51,51,89,114,89l226241,231045v267,-38,419,-178,571,-216l226800,230880v2082,-368,3098,-1066,5116,-1765c232640,228849,234697,227820,235141,228176v736,584,-1320,2488,-1879,3022c232221,232188,231116,232467,230583,233178v,,-25,,-38,13c230532,233305,230291,233280,230113,233470v-38,64,-25,114,13,152c230151,233635,230164,233635,230202,233635v25,,51,-13,76,-38c230316,233508,230558,233508,230697,233305r76,76c233300,233673,238327,231274,240778,232239v152,63,1942,1929,1879,2082c242492,234714,238658,235222,238061,235362v-3199,774,-5129,1561,-7478,2666c230558,238028,230456,238053,230367,238066v-89,25,-152,102,-140,190c230240,238345,230329,238396,230405,238396r26,c230507,238396,230583,238371,230659,238333r,63c234417,238955,238759,240313,240575,243081v330,533,1739,2602,507,1879c238949,243690,235433,242357,233059,241824v-165,-25,-4863,-736,-4901,-622c227993,241672,229047,241938,228679,241722v1866,1029,3605,1651,4799,2819c233681,244744,235484,246712,235458,246940v-38,419,-1549,1232,-1663,1244c231662,248438,229847,245239,228475,244439v-2907,-1714,-7782,-2412,-11997,-2399c210295,242052,203096,242446,196774,242243v-5358,-165,-10474,-902,-15629,-1244c175445,240605,169757,239780,164348,239640v-2552,-63,-4672,495,-6678,-305c152884,237406,153430,230664,152985,225154v-545,-6602,-1193,-11972,-1993,-18675c152186,208536,152363,210707,153303,212839v800,1879,2361,3200,3225,4914c157581,219822,156909,222285,156845,225040v-127,5485,648,10601,5726,11375c162990,236466,163384,236238,163815,236301v559,89,1067,622,1676,737c167357,237393,169554,236885,171661,237038v2336,152,4495,850,6970,939c180434,238028,182504,238612,184471,238916v8037,1207,17051,2171,25024,2502l209482,241367v242,12,483,101,724,216l210269,241583v77,,140,-38,165,-102c210485,241392,210434,241291,210346,241253v-229,-102,-508,-178,-788,-216l209609,240999v-3009,-661,-6259,-1549,-9293,-2603c197802,237507,194857,237736,192394,236936v-1930,-635,-3669,-1587,-5002,-1574c186884,235374,186452,235019,185830,234841v-3987,-1066,-9433,-939,-13356,-2183c169706,231782,167802,229674,165605,228684v-241,-102,-647,-64,-850,-203c163929,227897,161771,225180,161225,223694v-533,-1396,-342,-5268,724,-6678c162698,216026,164488,215925,165605,215455v2984,-1270,5231,-4507,5307,-8240c170938,206479,170328,204067,170912,203559v546,-444,2984,939,3339,1358c175280,206162,175077,208256,176029,209310r,-25c176067,209361,176092,209437,176143,209513v38,51,114,89,178,89c176372,209602,176410,209589,176448,209564v101,-76,114,-203,51,-305c176486,209247,176461,209183,176435,209120v178,-1676,-673,-3593,-927,-5028c175204,202442,175635,200817,175089,199395v-279,-737,-838,-1511,-1257,-1981c173401,196919,172461,196652,172169,195954v-482,-1168,280,-2717,102,-4380c172169,190596,171827,189505,171230,188756v-521,-648,-1536,-1080,-1879,-1765c169097,186470,169160,185493,169046,184896v-254,-1193,-889,-3263,-1155,-4685c167573,178459,168640,180034,169148,180427v2171,1676,3085,3669,4063,6869c173693,188857,174645,190609,175293,192095v355,812,1371,2056,1155,304c176296,191193,176054,189632,176029,188451v-63,-2450,1155,-5205,825,-8024c176562,177825,174912,176644,175508,173749v305,-1447,1549,-2374,1245,-4177c176397,167477,175064,165471,174670,162894v-114,-774,115,-1587,,-2387c174277,157689,173921,152623,174670,149551v457,-1841,572,1524,622,1879c176270,157435,179139,165103,182910,168747t22827,55252c206664,220686,207578,216674,207413,211900v,-127,-317,-812,-216,-927c207565,210567,207718,212129,207616,211900v584,1257,1714,2539,2615,4190c210638,216826,212644,219581,212618,220457v-25,1054,-2894,2463,-3529,2920c208352,223910,206918,225078,205953,225878v-914,775,-406,-1193,-216,-1879m218357,229535v355,622,-597,571,-1879,622c213113,230258,207946,230360,204391,229535v-711,-178,1016,-991,1664,-1359c208784,226602,211438,225180,213659,223377v89,-76,64,-190,216,-203c214662,223047,217684,228341,218357,229535t-3123,-52980c217849,173419,222521,170347,226597,167909v4354,-2590,8100,-4735,12061,-6589c239381,160977,240562,160241,240499,160317v-597,660,-3403,2920,-4419,3733c233249,166322,230431,168087,227435,169991v-1880,1194,-3530,2667,-5320,4076c220693,175159,219030,177203,218154,178637v-1993,3301,-3784,8659,-3555,12937c215221,202759,219842,212382,223994,221511v520,1142,1942,3516,1765,3846c225238,226360,224134,225040,223994,224837v-2527,-3352,-5535,-8836,-7414,-12937c214244,206771,211933,200360,210968,194291v-1117,-6932,495,-13204,4266,-17736m245056,158464v2832,-1219,4711,-2197,6958,-2971c248890,157245,246529,158705,243533,160267v-381,215,-3238,2145,-3504,2082c239851,162298,242136,160355,241603,160812v1295,-1091,1651,-1561,3453,-2348m235369,211430r,14969c235369,226373,235357,226297,235357,226297v-521,-711,-1790,-1295,-2819,-1460c232208,224774,231523,225015,231091,224837v-648,-279,-1689,-2501,-2095,-3326c228222,219937,227803,218972,227219,217854v-229,-444,-1118,-1015,-940,-1561c226343,216128,228310,214960,228679,214719v939,-610,1968,-1067,2615,-1359c231662,213195,233617,212332,235369,211430t-11578,-6094c226393,204410,229593,203331,231383,202213v508,-304,2031,-2615,2412,-2615c234214,199611,234773,201223,234722,201172v203,229,432,229,647,368l235369,209297v-863,293,-1663,635,-1891,737c230989,211062,229796,211468,227841,212738v-305,203,-2260,1689,-2819,1473c224667,214058,224286,212497,224197,212217v-292,-837,-444,-1294,-724,-2082c223283,209615,221785,206390,222001,205958v,13,1764,-609,1790,-622m240499,200855r5903,c246224,201363,246021,201858,246199,202112v305,393,1333,-394,2247,-1257l251912,200855v-305,596,-622,1181,-279,1460c252090,202721,253715,201464,254121,201071v38,-38,127,-165,165,-216l256013,200855v-25,89,-114,304,-114,304c255569,201934,254667,202886,254845,203153v736,1015,4405,-1625,4913,-1879c259999,201147,260253,200994,260507,200855r198475,c459224,200994,459478,201147,459719,201274v495,254,4177,2894,4900,1879c464810,202873,463896,201934,463578,201159v,,-89,-228,-127,-304l465191,200855v38,51,127,178,152,203c465762,201464,467387,202708,467857,202315v330,-279,12,-851,-292,-1460l471031,200855v901,863,1942,1650,2234,1257c473443,201870,473252,201363,473075,200855r5611,l478686,228735v-432,647,-343,1409,-939,2247c477010,232036,475550,231731,474750,232455v-431,355,-1358,1599,-1371,3123c473379,236670,473900,236746,473900,237241v12,952,-813,2818,-216,4481c473798,242002,474522,243297,474839,243297v660,,559,-1130,737,-1778c476007,239843,476769,238460,478686,238371r,2793c477226,242167,475284,243144,475042,244744v-50,406,242,825,216,1257c475106,248020,473773,249848,474750,252362v686,1815,2248,2640,3936,2780l478686,285371v,41121,-6983,74714,-18218,102708c440408,375053,415587,382214,413582,382861v-15820,5104,-17089,4888,-37352,-1701c357593,375104,346928,379967,331795,384639v-8723,2691,-14487,1853,-18067,635c281316,374342,266868,383026,258755,388194,247506,360174,240498,326543,240498,285371r,-30153c242314,255155,243990,254291,244739,252362v965,-2514,-368,-4342,-521,-6361c244180,245569,244485,245151,244421,244757v-241,-1727,-2463,-2742,-3923,-3821l240498,238295r76,c242733,238231,243431,239768,243901,241507v178,647,89,1790,736,1790c244954,243297,245678,242002,245780,241723v596,-1663,-229,-3530,-203,-4482c245577,236746,246097,236657,246084,235578v,-1511,-914,-2768,-1345,-3136c243913,231731,242441,232036,241717,230995v-660,-965,-355,-1816,-1054,-2514c240625,228430,240549,228418,240498,228379r,-27524l240499,200855xm244015,187093v178,-203,635,-559,940,-635c245031,186445,245729,186445,246085,186674v355,228,2349,2767,2095,3021c248040,189835,246847,189099,247139,189175v-737,-203,-1994,-76,-2502,101c244549,189315,243038,190762,242847,190635v-444,-305,914,-3276,1168,-3542m250465,186267v368,-457,1511,-1130,2399,-1155c254032,185061,254959,186077,255480,187512v381,1053,939,3961,-102,1980c254604,188032,253512,186788,251417,187296v-102,25,-1663,977,-1777,939c249297,188108,250071,186750,250465,186267t8036,2083c258666,188311,259085,188159,259339,188235v775,254,1879,3758,521,2717c259047,190343,257143,190317,257663,188870v178,-470,521,-444,838,-520m460138,188235v254,-76,660,64,838,115c461280,188413,461636,188388,461814,188870v507,1435,-1397,1460,-2197,2082c458246,191993,459351,188489,460138,188235t3847,-723c464518,186077,465445,185061,466600,185112v914,25,2044,698,2399,1143c469393,186750,470180,188108,469837,188235v-127,51,-1688,-914,-1764,-939c465965,186788,464873,188032,464099,189492v-1054,1981,-483,-939,-114,-1980m473379,186661v369,-216,1067,-216,1156,-190c474814,186547,475284,186890,475474,187093v229,266,1600,3237,1143,3542c476439,190762,474916,189314,474840,189276v-521,-190,-1752,-304,-2514,-101c472630,189099,471424,189835,471297,189695v-253,-254,1727,-2793,2083,-3034m488703,233381r77,-76c488919,233508,489160,233508,489198,233597v26,26,51,38,77,38c489300,233635,489313,233635,489338,233623v51,-39,51,-89,26,-153c489173,233280,488945,233305,488919,233191r-12,c488361,232467,487256,232188,486202,231198v-546,-534,-2602,-2438,-1879,-3022c484780,227808,486824,228849,487561,229116v2018,685,3047,1396,5104,1764l492652,230830v165,38,317,177,571,215l493248,231045v51,,102,-38,102,-89c493363,230880,493325,230842,493261,230817v-165,-13,-317,-140,-546,-203l492766,230576v-914,-229,-2704,-4558,-2603,-4596c491179,225611,494518,228176,495166,228684v1498,1168,3123,2463,4697,2933c502961,232518,507696,231820,511226,231820v2983,,5980,-876,8976,-1346c525978,229547,531793,227668,537189,226094v2666,-787,5142,-1968,7503,-2311c545987,223606,547727,223821,548450,222958v533,-635,381,-2780,419,-3758c548983,216521,548399,214503,547930,212217v-216,-1015,-432,-3922,-1244,-3859c546686,208358,545251,210935,545022,211697v-279,876,153,1346,,1981c544730,214731,543004,215633,542305,217334v-228,520,-114,901,-317,1244c541683,219099,541150,219162,540833,219619v-1130,1689,-343,2171,-2806,2603c537354,222349,536199,222755,535208,223060v-660,216,-1891,1117,-2602,952c530333,223428,531590,216559,531146,214604r-13,13c531146,214579,531158,214528,531171,214465v13,-26,-25,-77,-63,-77c531057,214376,531019,214414,531006,214452v-13,76,-25,140,-38,178l530943,214604v-1727,1955,-3301,4545,-4914,5955c525445,221079,523503,222628,522906,222120v-266,-228,-393,-2844,-419,-3428c522246,207799,525001,198646,529153,191155v101,-152,1460,-1917,850,-2183c529292,188654,528353,190851,527807,191790v-2590,4418,-5231,9890,-6577,15730c520164,212192,519973,216293,520202,221904v38,1244,381,3009,,4076c520138,226145,518462,228392,518120,228176v-77,-51,-635,-2463,-749,-2818c516177,221523,514628,217334,514666,212738v39,-3402,1029,-8709,2083,-11464c519872,193199,522563,184617,527807,178117v2425,-3898,5586,-6323,8747,-9370c540325,165104,543220,157435,544184,151418v51,-343,166,-3720,623,-1867c545543,152624,545187,157677,544807,160508v-127,812,114,1612,,2399c544413,165472,543067,167478,542712,169572v-292,1803,952,2730,1244,4177c544578,176644,542902,177812,542610,180415v-330,2831,902,5586,838,8036c543423,189632,543182,191193,543029,192399v-216,1752,800,508,1156,-304c544819,190609,545771,188857,546267,187296v977,-3200,1879,-5193,4050,-6881c550825,180034,551904,178460,551574,180211v-254,1422,-902,3479,-1143,4685c550304,185506,550380,186470,550114,186978v-343,699,-1334,1118,-1879,1790c547651,189505,547295,190609,547206,191574v-178,1663,584,3212,89,4380c547016,196652,546076,196919,545645,197414v-432,457,-991,1244,-1257,1981c543854,200817,544261,202429,543956,204092v-241,1435,-1104,3377,-914,5040c543017,209183,542991,209247,542978,209259v-63,102,-50,229,39,305c543067,209590,543105,209602,543156,209602v64,,127,-38,165,-89c543385,209437,543398,209361,543436,209297r12,13c544401,208269,544185,206162,545226,204930v355,-444,2793,-1815,3326,-1358c549149,204067,548539,206479,548552,207203v89,3745,2336,6982,5320,8239c554989,215925,556766,216026,557528,217029v1054,1397,1244,5269,724,6666c557693,225180,555535,227897,554710,228481v-204,152,-597,101,-838,203c551663,229674,549758,231782,546990,232658v-3923,1244,-9344,1117,-13343,2183c533025,235019,532593,235375,532085,235362v-1345,-13,-3059,939,-5014,1561c524608,237723,521662,237507,519161,238396v-3034,1067,-6272,1943,-9281,2603l509918,241037v-292,38,-558,114,-787,216c509042,241291,508992,241392,509030,241481v25,64,101,102,165,102l509271,241583v241,-115,495,-203,711,-216l509982,241418v7960,-343,17000,-1308,25024,-2501c536986,238612,539056,238028,540833,237977v2488,-89,4634,-787,6995,-952c549911,236885,552120,237393,553973,237025v610,-102,1117,-648,1676,-724c556106,236238,556487,236466,556893,236403v5091,-762,5853,-5866,5739,-11350c562568,222285,561908,219810,562949,217753v864,-1714,2412,-3034,3225,-4913c567101,210707,567278,208536,568472,206479v-787,6703,-1447,12061,-1968,18675c566034,230664,566593,237406,561807,239336v-2006,787,-4127,241,-6679,304c549720,239780,544032,240605,538332,240999v-5155,342,-10271,1079,-15642,1244c516368,242446,509169,242052,502999,242040v-4215,-13,-9090,685,-11998,2387c489630,245239,487815,248426,485682,248184v-114,-12,-1625,-825,-1663,-1244c484006,246699,485796,244744,485999,244541v1194,-1168,2933,-1790,4786,-2819c490430,241925,491484,241684,491319,241202v-51,-114,-4749,584,-4914,635c484044,242357,480527,243678,478382,244960v-1219,723,190,-1346,520,-1879c480718,240313,485047,238955,488818,238396r,-63c488894,238371,488970,238396,489046,238396r26,c489148,238396,489224,238345,489237,238257v25,-89,-51,-166,-140,-191c489008,238053,488919,238028,488894,238028v-2336,-1105,-4279,-1892,-7491,-2666c480819,235222,476985,234714,476820,234321v-64,-153,1714,-2019,1866,-2082c481149,231274,486177,233673,488703,233381t-4887,-22217c485656,212179,487789,213195,488196,213360v634,305,1650,736,2589,1359c491166,214960,493147,216115,493185,216280v190,571,-711,1143,-927,1574c491661,218972,491255,219937,490481,221498v-419,838,-1447,3060,-2095,3339c487967,225015,487269,224774,486939,224837v-1029,165,-2311,749,-2831,1460c484057,226373,484006,227160,483917,227237v-25,,-89,-13,-101,l483816,211164r,xm483816,201705v304,-165,634,-215,926,-546c484704,201210,485263,199611,485682,199598v381,,1904,2311,2399,2615c489884,203331,493084,204410,495686,205336v25,13,1778,635,1778,635c497692,206377,496194,209615,496016,210135v-304,787,-457,1245,-736,2082c495178,212497,494798,214058,494442,214198v-559,228,-2488,-1244,-2818,-1460c489681,211468,488488,211062,485999,210034v-254,-102,-1206,-546,-2183,-927l483816,201705r,xm504865,191574v242,-4278,-1536,-9636,-3542,-12937c500447,177190,498784,175159,497362,174067v-1803,-1409,-3428,-2882,-5319,-4075c489046,168087,486228,166335,483384,164050v-1016,-813,-3822,-3072,-4406,-3733c478928,160241,480108,160978,480819,161320v3974,1854,7707,4000,12049,6589c496969,170347,501615,173419,504243,176555v3771,4533,5383,10804,4266,17723c507544,200360,505234,206771,502885,211900v-1866,4101,-4875,9586,-7415,12937c495318,225053,494226,226361,493706,225358v-165,-330,1257,-2692,1764,-3860c499635,212383,504256,202772,504865,191574m475931,160279v-2983,-1574,-5357,-3034,-8468,-4799c469698,156267,471577,157245,474408,158464v1815,787,2171,1244,3453,2348c477328,160368,479613,162298,479448,162349v-266,76,-3136,-1867,-3517,-2070m515073,229522v-3542,838,-8710,736,-12074,622c501717,230106,500765,230157,501107,229522v686,-1181,3720,-6462,4482,-6348c505741,223187,505729,223314,505805,223390v2234,1790,4875,3212,7617,4786c514070,228557,515784,229357,515073,229522t-2806,-18549c512369,211088,512064,211773,512064,211900v-178,4774,762,8773,1676,12112c513918,224685,514425,226640,513524,225878v-965,-812,-2400,-1968,-3123,-2488c509766,222907,506871,221511,506846,220457v-13,-876,1993,-3631,2399,-4380c510134,214439,511290,213157,511861,211900v-115,229,51,-1320,406,-927m540528,143292v-1625,432,-4139,457,-5523,-203c534193,142708,530422,140118,530943,139649v482,-445,914,-2070,1041,-2717c532555,133809,534332,135192,536453,133910v723,-432,2196,-2742,939,-3758c536999,129835,535526,129606,535005,129746v-685,178,-1117,1650,-2298,1777c532492,131536,532276,131371,532085,131422v,,-2716,1422,-2818,1346c528721,132399,529305,130470,529470,130254v444,-495,2184,-648,3555,-1448c533444,128553,533761,127930,533964,127867v851,-267,369,-127,927,-724c535907,126026,537887,124871,539487,123284v1803,-1803,3174,-3657,4698,-4583c545695,117749,546660,115578,548971,115451v127,,51,63,114,114c549390,115882,548197,117837,548235,117749v-1689,2615,-8037,4392,-8951,8252c539081,126788,538979,128146,539386,128807v482,799,1790,380,2082,825c541925,130343,541227,132082,540833,132666v-647,978,-2400,2438,-3022,2819c537494,135675,536440,135586,536453,136107v51,1104,2057,-280,2514,-216c540059,136068,539741,137097,541252,136513v1676,-635,-457,2006,-927,2514c540033,139319,538738,140334,538230,140588v-482,241,-1815,64,-1777,737c536529,142124,539881,141667,540211,141528v2222,-927,4596,-3999,7084,-4596c548603,136627,550456,136576,550228,136932v-737,1193,-3479,2425,-4177,3339c545251,141363,545810,141185,546787,141325v3974,584,10462,495,13242,-1562c562568,137859,565069,135903,567113,133402v749,-914,1244,-1917,1879,-3250c569335,129454,570922,126864,570871,127232v-215,1536,-698,4533,-1053,5739c569475,134215,568497,136614,567329,138087v-1371,1714,-4443,3898,-7097,4583c557528,143369,554621,143216,551688,143407v-1028,50,-4177,901,-5218,406c545759,143496,545987,142188,545327,141845v-1828,-952,-3377,1092,-4799,1447m529889,142784v-1841,-761,-4075,-4862,-3745,-7211c526182,135269,526436,134900,526563,134951v381,229,165,1270,203,1473c527197,138925,528467,140461,529889,141845v533,508,2069,1777,,939m533964,125467v1219,-1726,2375,-3377,4165,-5002c538814,119843,540668,118993,540744,118167v,-76,-76,-152,-114,-228c540833,117977,541138,117888,541391,117875v-152,178,-304,305,-457,508c539627,120351,538383,122167,536770,123703v-965,901,-2247,2018,-3326,3021c532314,127765,533799,125696,533964,125467m546787,80207v140,-355,1181,-1904,1359,-1765c548158,78455,548133,78620,548146,78658v368,1930,1447,3682,2387,5840c551142,85857,551510,87761,551993,89399v482,1650,1333,3174,1777,4583c554113,95074,554024,96940,554290,97943v229,901,1410,1752,419,2704c553046,102260,551256,99200,550850,97626v-610,-2273,-1041,-3581,-2400,-6043c547117,89183,546165,85768,546368,83241v76,-825,26,-1955,419,-3034m561388,103999v368,51,2336,38,2386,622c563838,105357,562035,104723,562010,104723v-5028,-77,-9751,1193,-13141,2920c549123,107528,547422,108646,547295,108366v64,127,1232,-1714,1371,-1866c550279,104723,552919,103491,555446,103364v2437,-127,4647,419,5942,635m564193,114105v102,-368,-1142,622,-723,520c563228,114701,561832,114168,561692,114105v-1371,-648,-3225,-1549,-5421,-1244c555509,112962,553084,114194,554506,112746v381,-381,2451,-1523,2286,-1447c557680,110956,559331,111172,559928,111299v1079,216,1421,571,2386,1244c562657,112784,564358,113533,564193,114105t-7401,2183c557515,116415,557363,116238,557211,116606v-927,2234,952,3580,2843,3186c561362,119538,561273,117977,561540,117444v63,-115,508,114,571,101c563279,117355,561603,119881,561273,120148v-1485,1231,-4088,1346,-5205,c555205,119120,555001,115996,556792,116288t3859,1689c560651,118345,560181,118663,559610,118663v-558,,-1028,-318,-1028,-686c558582,117609,559052,117291,559610,117291v571,,1041,318,1041,686m557211,115247v-381,-25,-2794,940,-1981,-304c555598,114384,557046,114156,557833,114308v812,165,1790,355,2920,736c561172,115184,562340,116073,562111,116288v-432,432,-4469,-990,-4900,-1041m566694,124122v724,-673,1714,-1029,2298,-1778c569157,122128,569259,121976,569322,121887v-63,115,-139,305,-228,559c568878,123131,568357,125594,567951,126102v-546,648,-2336,1854,-3555,2489c562416,129657,559674,129962,557528,130051v3796,-711,6742,-3695,9166,-5929m567634,99403v419,-3237,736,-7757,2615,-10626c571735,86466,574325,84371,576178,82099v356,-432,1016,-1117,1257,-1574c577613,80194,577880,79483,578273,80321v2197,4520,3961,11033,2400,17939c579835,101904,577664,105713,575569,108785v-140,191,-775,1346,-851,1359c574655,110156,572903,109230,572953,108684v13,-254,1524,-1219,1981,-1663c577968,104050,578552,98819,578997,93360r-76,-13c579022,93081,579022,92827,579048,92586v,-77,-51,-153,-127,-153c578832,92421,578756,92484,578743,92560v-26,229,-38,432,-76,622c577511,94312,576737,96305,575671,98159v-216,343,-635,1206,-838,1143c574337,99124,573817,93804,573906,92420v25,-749,596,-1548,812,-2399c575023,88878,575366,87710,576077,86060v203,-444,1219,-2247,736,-2603c576496,83216,574718,84803,574414,85120v-737,775,-2451,2806,-3022,3860c569183,92992,570160,98464,570249,102641v26,1485,-152,4697,-1155,5725c568840,106475,569335,103809,568167,102958v-216,-165,-838,305,-1054,-114c566872,102387,567520,100292,567634,99403t7300,23348c574972,122420,575150,123741,575150,123792v-292,2221,-1384,203,-1155,-1041c574134,122001,575569,120478,575569,120478v444,736,-584,1866,-635,2273m573576,120364v-356,-1651,-2260,-5142,-3022,-6678c569919,112416,570820,110677,571290,110664v775,-12,1448,1232,1981,1460c573982,112442,573334,112594,573474,113381v317,1739,2120,-140,2095,1765c575531,116669,573715,121024,573576,120364t3440,171088c578108,291998,574896,291363,574096,291261v-1574,-216,-2412,-292,-3440,-216c567291,291287,563927,293026,561172,293229v-2603,191,-6120,546,-8342,2095c551040,296555,549555,298879,548146,300847v-1435,1980,-3390,3796,-4495,5624c542509,308375,541734,310051,540528,311790v-3136,4507,-5891,8672,-7821,14702c532466,327216,531996,327635,531768,328155v-3149,7453,-3098,19399,-2501,28159c529952,366699,531539,375917,534066,384677v406,1409,749,2869,1346,4265c536453,391355,537646,393983,537811,397499v280,5891,1041,10969,1473,16581c540401,428959,540845,443026,541366,457753v102,2971,-13,7237,-432,9395c540884,467529,540833,467770,540795,468189v-26,165,38,699,38,838c540896,469903,542344,472011,541683,473090v-469,749,-5192,736,-6360,838c526867,474588,519161,475172,511911,476924r-12,-26c511835,476924,511784,476924,511759,476924r-51,c511594,476924,511480,477025,511480,477127v,127,88,229,215,229l511759,477356v51,,127,-26,203,-39l511962,477356v7478,380,16365,-2324,24490,-1448c538789,476149,541125,477406,543346,477470v953,25,2184,-838,2603,-1562c546139,475578,546114,474042,546368,473928v114,-64,1473,596,1676,939c548552,475819,547599,479501,546685,479869v-660,254,-2069,-203,-2298,-203c543841,479653,543004,479742,542191,479666v-4266,-444,-8874,279,-14080,-216c519084,478587,509093,479438,500383,480504v-4456,533,-10182,1739,-14486,813c485593,481266,483587,480580,483599,480606v-507,-762,2095,-2032,3111,-2298l487091,478308v51,,114,-38,114,-114c487205,478143,487142,478092,487091,478092r-381,c483511,477356,479676,477000,475995,476949v3465,-1218,8518,-203,12302,-1142l488271,475781v51,-12,102,-25,140,-25l488513,475756v101,25,190,-38,203,-127c488741,475527,488678,475426,488576,475413v-51,-13,-101,-13,-165,-13c488322,475400,488259,475413,488170,475426r25,-38c484805,475096,481212,474778,478064,474550v16784,-3669,38303,-3034,52256,-10436c533228,462578,535094,460432,535411,456192v280,-3530,-139,-7503,-520,-11249c533317,429378,531336,414270,529267,398020r-77,25c529216,397994,529254,397944,529254,397893v,-76,-38,-152,-64,-216l529267,397703v-407,-4863,-1118,-10182,-2083,-14804c526131,377872,523337,374139,522284,369556v-648,-2806,-2489,-5688,-3339,-8747c517574,355857,517205,350512,516964,344838v-343,-7758,191,-15857,1359,-22827c519160,316970,520303,311473,522373,307207v50,-76,698,-1841,952,-1777c523604,305506,523858,307956,523947,308566v1054,6906,1879,14740,4037,20922c528048,329692,528060,329920,528098,330149v13,76,77,127,140,127l528263,330276v77,-26,128,-102,115,-178c528340,329895,528327,329653,528251,329412r76,c526753,319941,525864,310699,524785,300529v-1232,-11540,-1257,-23398,-1981,-35345c522512,260220,521814,254418,521027,249746v-127,-787,-889,-4976,-622,-5205c520684,244300,523325,244554,523845,244541v838,-38,3403,-406,3542,203c527883,246839,528479,248985,528835,251524v1295,8836,-356,20681,6487,23982c535995,275836,536808,275595,537392,275925v698,381,1358,1790,1358,2704c538750,279670,537950,280660,537925,281663v-152,4139,5840,3098,8862,1981c548539,282984,550545,282666,549592,284990v-1764,4342,-8061,7681,-8227,13559c541327,299564,541848,302484,542610,302510v63,,1726,-2019,2196,-2603c547472,296479,549732,293178,554810,291985v1854,-444,4114,-533,5942,-1155c566072,289065,572064,289027,577016,291452t2336,89682c579454,381160,579581,381211,579733,381211r,25c577651,383280,575455,385743,573372,388536v-444,571,-1447,2539,-1879,2704c569957,391812,566745,389806,566072,388638v-469,-826,-952,-3720,,-4177c566605,384220,568446,384562,569310,384359v711,-152,1853,-787,2285,-1143c572573,382404,572890,380880,573906,380398v1955,-952,3516,1409,5446,736m579733,380804r,13c579733,380817,579708,380804,579695,380804v13,13,38,-12,38,m578476,375180v1130,-1282,3593,-1168,4914,-2184c583974,372527,584240,371676,584837,371219v292,-203,889,-127,1041,-305c585916,370876,585992,370242,586094,370178v711,-508,2717,-685,3656,-419c590499,369988,590220,370191,589953,370495v-1447,1613,-2932,3060,-4481,4482c584761,375625,582425,377681,582234,377694v-279,13,-4151,-774,-4278,-940c577625,376297,578362,375320,578476,375180t11274,6792c589776,384918,589687,388790,589750,390923v13,825,305,4291,-431,2704c588823,392548,588024,390948,587770,390199v-660,-1866,228,-4621,507,-7401c588481,380792,588214,377427,589014,376120v63,-115,101,-89,203,c589230,376145,589217,376310,589217,376335v-165,1245,495,3911,533,5637m590575,404380v1714,10703,1410,24072,3022,35142c594537,445984,595946,450885,597050,456814v546,3059,965,6284,1867,9179c599602,468227,600199,470665,601202,472874v2615,5764,6424,11947,10855,16047c612565,489391,613047,489747,613542,490292v229,242,1041,876,1283,1105c616437,492933,619497,494368,621744,495409v8163,3720,17380,5319,27220,7084c635379,501668,623978,501858,614037,497173v-3262,-1536,-5611,-3605,-8239,-6055c600897,486573,596999,480821,594435,474029v-7313,-19412,-7732,-44841,-10639,-67148c583085,401460,581434,396166,580774,390415v-51,-343,203,190,203,203c581548,391710,582780,394566,583072,395620v1422,5294,2907,11604,4063,17825c587566,415743,587630,417939,587947,420136v102,685,203,1511,280,2171c588392,423614,588442,425493,588658,426852v508,3199,711,6995,978,10893c589826,440487,590169,442239,590575,444639v13,126,280,1129,788,1967c591629,447025,591604,445578,591616,445667v-520,-4710,-1053,-9458,-1244,-13648c590283,430343,590296,428477,590106,426585v-292,-2907,-559,-6233,-788,-9280c588747,409979,587503,403035,587440,395620v-13,-3669,888,165,1472,1676c589433,398655,589991,399759,590258,400724v305,1092,165,2691,317,3656m607575,475604v5447,8099,13585,12505,23564,15945c638109,493949,644457,493720,649903,496971v-6170,-331,-9940,-242,-15222,-1473c633005,495117,630542,494660,628904,494089v-8112,-2832,-14181,-5726,-18840,-12328c606915,477279,607245,476797,607156,475388v-25,-318,419,216,419,216m652925,495929v1701,229,4291,800,6919,1054c663031,497288,674800,498494,677365,498824v-4254,-406,-18752,-267,-22256,-1346c654474,497301,651313,495714,652925,495929t-55875,-3034c591185,492413,586716,491930,580571,491651v-571,-25,-3060,-63,-3237,-216c576965,491118,577372,490051,577334,489772v-77,-419,-1346,-3593,-1156,-3859c576559,485443,580457,485697,580457,485697v3707,63,8481,457,12937,850c594537,486636,597063,486522,597876,486852v774,330,1993,2488,2805,3542c600986,490788,603525,493619,603513,493631v-864,394,-4812,-584,-6463,-736m574718,478930v-343,-279,-520,-2070,-724,-3339c573398,471858,572382,468722,571912,465383v-685,-4989,-1701,-9432,-2285,-13863c568624,444080,568243,436272,567532,427728v-558,-6881,-1092,-14702,-622,-20847c567177,403390,568891,403022,570249,400838v470,-774,749,-2983,1346,-3656c571823,396941,572712,396928,573271,396560v952,-622,965,-1600,1561,-1460c574972,395138,574972,395214,575048,395303v4240,5421,5726,13051,7300,21697c583631,424135,583681,431828,584316,439624v1105,13711,4507,28159,9382,39826c594194,480644,592569,479869,591832,479755v-850,-114,-1638,-152,-2196,-203c585852,479209,579809,478346,576292,478727v-457,50,-914,736,-1574,203m564612,426699v51,1308,178,4711,-647,5066c564003,431676,563013,431473,563152,431600v-685,-584,-584,-3796,-736,-5116c562175,424427,561629,422180,561489,419704v-139,-2323,-292,-4659,-736,-6982c559902,408202,558506,403073,558874,398959v343,-3808,2336,-6538,5954,-6157c565704,392903,566161,393081,567329,393424v1003,317,2806,546,2387,1054c568370,396115,566072,399442,565552,401156v-254,838,-686,1257,-838,1764c564435,403822,564282,405904,564079,407300v-825,6272,279,12950,533,19400m572953,492476v-241,952,-952,1816,-1460,2933c571062,496348,570744,497923,570135,498329v-1790,1181,-8925,419,-11058,406c555725,498722,552475,498024,549390,497275v838,203,3910,-597,3656,-1142c552843,495714,546775,495828,546051,495828v-4177,-102,-8976,647,-13547,1142c528048,497440,523541,498113,518945,498532v-3301,292,-6754,25,-10017,305c504510,499243,501133,500398,496524,500195v-3301,-127,-6653,368,-9484,203c486025,500348,483003,500424,485161,499890v2044,-507,5701,-1485,7402,-1675c494963,497935,495953,498177,497984,498012v216,-26,2298,-381,2400,-623c500701,496640,498962,496412,498302,496348v-2362,-279,-5828,-25,-7707,-419c490075,495828,490633,495561,489440,495409v1625,216,990,-356,1460,-736c491078,494520,495775,493847,495686,493314v-89,-622,-2361,-343,-3123,-520c491370,492527,490151,491867,488386,491651v-1816,-228,2133,-609,2717,-622c502656,490508,515136,490343,527286,489048v4241,-457,8697,-888,12315,-1777c543981,486192,547536,484414,549707,481317v280,-394,1562,-2933,2285,-1562c552259,480250,550532,483742,550012,484656v-952,1714,-3530,2818,-5523,3555l544476,488249v-12,-13,-12,-38,-38,-38l544070,488211v-101,-51,-216,12,-254,126c543791,488464,543854,488566,543969,488604v101,25,215,25,342,25l544388,488629v2463,165,5560,648,7808,216c553465,488591,554722,488223,555014,486852v533,-2387,-609,-6157,-1244,-8443c553643,477978,553719,477178,553567,476949v-407,-571,-1702,-317,-2095,-1041c551256,475502,551434,474702,551383,473928v-1155,-14969,-4126,-28185,-5853,-43890c544806,423322,543524,416606,542928,409586v-419,-4774,-1219,-9433,-2095,-13432c539893,391748,538268,387889,536986,383420v-1739,-6031,-3580,-13064,-3961,-19603c532860,361164,532631,358714,532809,356213v127,-1524,-495,-3174,-521,-4482c532199,348202,532352,344710,532606,339530v431,-8848,4189,-15069,8227,-21684c544857,311257,547333,304465,552107,299272v1028,-1117,3656,-1485,5522,-2285c559635,296136,560841,295984,563673,295641v3453,-444,6766,-2513,11045,-1993c575391,293737,578121,293851,575772,294067v-2082,191,-5345,876,-6780,1359c566288,296327,564612,297571,562416,298231v-2743,838,-5612,1651,-7707,3771c553668,303030,552805,304744,551789,305950v-1968,2336,-3885,4215,-4685,7402c546241,316742,546127,320233,544489,322950v-1600,2653,-3555,5027,-4278,8138c539728,333195,539715,335671,539601,337855v-317,5637,749,10131,1143,16060c540909,356581,541632,358447,541772,361215v64,952,-901,-2108,-1028,-2514c538865,353039,537316,346729,536872,340368v-13,-330,38,-2805,-318,-3021c536097,337017,535780,338972,535729,339429v-292,2869,343,5904,419,9065c536224,351884,536910,355146,537621,357660v1282,4698,1447,9319,3313,13458c542394,374317,544235,378062,545530,382176v13,38,1193,3732,1155,3745c546533,385959,544832,383318,544692,383115v-1371,-2171,-2222,-3733,-3542,-6056c540756,376374,539614,374025,539385,374038v-635,12,-444,1091,-419,1256c539093,376297,540426,378773,540629,379243v775,1930,1613,3644,2083,5434c544159,390034,544781,393792,545746,399366v914,5357,1904,10499,2184,16593c548044,418460,547968,422243,548869,424186v533,1142,1562,1599,1765,2920c551091,429861,551256,432946,551573,435866v495,4545,1194,8925,1257,13140c552868,451266,553186,454833,553465,457652v178,2031,863,3136,1346,4494c555458,463962,554976,467745,556169,468507v1028,647,381,-584,305,-1460c556042,462083,555318,457258,554912,453284v-965,-9572,-1599,-21963,-1549,-32958c553363,417800,552932,415553,552932,413141v38,-8634,-508,-17686,-2819,-25240c550012,387546,549123,385388,549390,385299v127,-38,1129,1929,1244,2183c551116,388485,551230,389260,551472,390098v1422,4748,2653,7782,3656,13241c555991,408075,556360,413331,556474,418447v190,7453,381,15718,1155,23678c558239,448409,558950,454084,559711,460267v737,5891,1511,13838,2819,20123c563545,485316,564066,491753,560549,494266v-482,330,-2463,1181,-3656,1448c556525,495790,554569,495803,554709,496450v203,927,4279,419,5434,419c562644,496869,565158,497136,566072,495929v724,-952,1168,-2907,1155,-4494c567138,482713,563634,476391,562415,468392v-812,-5383,-1447,-12111,-1764,-18345c560460,446264,559280,441528,559927,438900v1904,15134,4291,29480,8240,43788c568091,482409,568433,484707,569309,483831v203,-216,-431,-2032,-419,-1981c568141,477699,566453,469688,565958,465269v-153,-1549,-305,-2171,-521,-3440c564967,458922,564434,457449,566808,456725v-190,51,1410,-152,1359,-216c568294,456649,568598,459379,568776,460470v1105,6513,1727,13966,2920,20237c572394,484351,573943,488668,572953,492476m440916,425785v-8087,-2704,-21202,-4088,-41274,2692c392164,431016,386032,428832,378897,426281v-5485,-1968,-11693,-4190,-19184,-4190l359611,422091v-7490,,-13584,2222,-18967,4202c333725,428807,327732,430991,320330,428477v-20427,-6906,-33834,-5434,-41960,-2539c274803,420529,271477,414753,268303,408761v12251,-6818,28426,-7326,47292,-953c324406,410779,331681,408303,339400,405650v6081,-2095,12353,-4240,20212,-4240l359713,401410v7884,12,14169,2171,20250,4253c387708,408303,395033,410779,403844,407808v18765,-6386,34863,-5903,47089,838c447772,414626,444458,420390,440916,425786m179888,487271v3606,889,8050,1308,12303,1777c204328,490356,216821,490496,228361,491029v597,13,4545,393,2730,622c229313,491880,228107,492527,226901,492794v-749,177,-3021,-102,-3110,533c223702,493835,228399,494533,228564,494673v495,380,-152,965,1473,736c228831,495561,229390,495815,228882,495929v-1892,394,-5345,127,-7707,419c220515,496425,218789,496628,219093,497389v102,242,2171,597,2387,623c223511,498177,224502,497948,226901,498215v1714,203,5358,1168,7402,1675c236474,500424,233440,500348,232437,500411v-2819,152,-6196,-343,-9484,-203c218357,500398,214967,499243,210536,498837v-3263,-280,-6703,-13,-10004,-305c195936,498126,191416,497440,186973,496970v-4571,-495,-9383,-1231,-13547,-1155c172703,495841,166621,495726,166443,496133v-266,558,2794,1345,3644,1142c166989,498024,163739,498723,160387,498748v-2132,13,-9268,762,-11058,-419c148733,497923,148403,496348,147984,495409v-508,-1117,-1219,-1981,-1460,-2933c145533,488655,147069,484351,147780,480695v1194,-6259,1803,-13699,2908,-20225c150878,459378,151170,456649,151323,456509v-77,64,1523,267,1345,216c155042,457449,154496,458921,154027,461829v-203,1269,-356,1904,-521,3440c153037,469687,151323,477698,150586,481850v13,-51,-622,1765,-419,1981c151043,484707,151399,482409,151323,482688v3935,-14308,6322,-28654,8239,-43788c160184,441528,159016,446277,158826,450047v-330,6221,-965,12962,-1778,18345c155842,476391,152338,482726,152262,491435v-25,1587,406,3542,1143,4494c154319,497148,156820,496882,159346,496856v1118,,5206,534,5409,-406c164920,495803,162939,495803,162571,495714v-1180,-254,-3161,-1117,-3643,-1448c155398,491753,155931,485316,156947,480390v1295,-6284,2082,-14219,2818,-20123c160527,454084,161238,448422,161848,442112v774,-7960,952,-16199,1142,-23665c163117,413331,163485,408075,164349,403339v990,-5446,2234,-8480,3656,-13241c168246,389273,168361,388498,168830,387495v127,-254,1118,-2234,1257,-2196c170341,385375,169465,387546,169351,387901v-2298,7554,-2831,16606,-2819,25240c166558,415540,166113,417800,166126,420339v38,10995,-597,23360,-1574,32946c164146,457258,163422,462083,162990,467047v-76,876,-723,2107,318,1460c164501,467745,164019,463962,164666,462146v483,-1358,1155,-2463,1359,-4481c166279,454833,166609,451266,166647,449006v63,-4215,762,-8595,1244,-13127c168208,432946,168386,429861,168830,427106v229,-1308,1245,-1777,1765,-2920c171509,422244,171433,418473,171535,415959v292,-6094,1282,-11223,2196,-16581c174696,393792,175318,390034,176753,384689v482,-1790,1307,-3529,2094,-5433c179038,378773,180371,376297,180511,375294v12,-152,215,-1244,-419,-1256c179863,374025,178695,376386,178314,377059v-1295,2323,-2171,3885,-3542,6056c174645,383331,172957,385959,172792,385933v-51,-25,1142,-3719,1142,-3757c175229,378062,177083,374317,178530,371118v1879,-4139,2031,-8760,3339,-13445c182567,355146,183240,351871,183316,348494v77,-3149,711,-6196,432,-9065c183697,338972,183380,337030,182910,337347v-330,216,-304,2691,-317,3021c182161,346729,180600,353039,178733,358714v-127,393,-1092,3453,-1041,2501c177832,358447,178568,356568,178733,353915v394,-5942,1460,-10423,1156,-16060c179774,335671,179762,333195,179254,331088v-724,-3111,-2666,-5485,-4266,-8138c173350,320233,173249,316742,172385,313352v-812,-3187,-2742,-5078,-4697,-7402c166659,304744,165796,303018,164755,301989v-2069,-2095,-4964,-2907,-7706,-3758c154878,297571,153189,296327,150485,295426v-1435,-483,-4723,-1168,-6792,-1359c141356,293864,144073,293737,144759,293661v4266,-533,7579,1549,11033,1968c158636,295984,159842,296136,161848,296987v1866,787,4481,1168,5522,2285c172144,304465,174620,311257,178632,317846v4037,6615,7795,12836,8239,21684c187125,344723,187278,348214,187189,351718v-38,1321,-648,2971,-521,4495c186859,358714,186605,361177,186452,363817v-380,6526,-2221,13572,-3961,19603c181209,387889,179584,391748,178632,396153v-876,4000,-1676,8646,-2082,13445c175953,416606,174671,423322,173934,430038v-1726,15705,-4672,28921,-5827,43890c168043,474702,168209,475502,168005,475908v-406,724,-1688,470,-2082,1041c165745,477178,165822,477978,165707,478422v-634,2272,-1777,6043,-1257,8430c164755,488223,166025,488579,167269,488845v2260,432,5358,-51,7821,-216l175166,488629v127,,241,,343,-25c175623,488566,175686,488464,175661,488337v-38,-114,-152,-177,-254,-127l175026,488210v-13,,-13,39,-25,39l174988,488210v-2019,-736,-4571,-1828,-5535,-3554c168945,483742,167218,480250,167472,479768v724,-1384,2031,1155,2298,1561c171941,484427,175509,486192,179889,487271m155385,407300v-190,-1396,-355,-3478,-635,-4380c154598,402400,154179,401994,153925,401156v-520,-1714,-2831,-5041,-4177,-6678c149342,393970,151158,393729,152160,393437v1143,-356,1626,-534,2489,-623c158267,392421,160248,395151,160603,398959v356,4114,-1028,9243,-1879,13762c158280,415045,158127,417393,157988,419704v-140,2476,-698,4736,-940,6780c156896,427791,157010,431016,156325,431600v139,-127,-851,76,-813,165c154687,431410,154801,428007,154865,426699v254,-6462,1358,-13127,520,-19399m145482,475591v-215,1269,-381,3047,-723,3339c144099,479463,143654,478777,143172,478727v-3504,-381,-9548,495,-13331,838c129270,479603,128482,479654,127645,479768v-750,101,-2362,876,-1879,-318c130641,467783,134043,453348,135148,439624v635,-7795,698,-15489,1993,-22624c138690,408367,140175,400724,144441,395303v64,-89,76,-165,203,-203c145241,394960,145254,395938,146206,396560v559,355,1435,381,1663,622c148466,397868,148758,400064,149228,400838v1358,2184,3072,2552,3339,6056c153036,413039,152503,420847,151945,427728v-699,8544,-1105,16352,-2095,23792c149253,455951,148237,460394,147564,465384v-457,3351,-1498,6474,-2082,10207m142143,489772v-50,279,356,1346,,1663c141966,491600,139464,491626,138906,491651v-6145,279,-10614,749,-16467,1257c120763,493048,116828,494038,115977,493632v-25,-13,2501,-2832,2806,-3238c119608,489340,120814,487182,121601,486852v813,-343,3327,-216,4482,-305c130527,486154,135313,485760,139020,485697v,,3898,-254,4266,228c143502,486179,142220,489353,142143,489772m15451,504690v2793,710,5675,596,8874,622c33809,505362,43014,505883,50999,506035v17241,343,36958,-241,51419,-4481c104068,501071,105795,499776,106900,499586v1155,-229,2945,38,4583,-114c121309,498557,130171,498507,140061,498418v965,,2032,-64,2908,c144352,498532,144809,499865,145787,500309v648,292,2260,546,3644,724c155233,501833,160400,501414,166443,501033v9687,-597,18714,762,28769,1574c203350,503242,209749,503445,217938,503953v2222,140,4342,774,6259,1041c226736,505337,228221,504613,229834,504372v2260,-330,4190,317,5929,-317c236334,503852,236817,503395,237337,503331v1029,-140,2958,89,4266,419c242047,503852,243215,504702,243596,504474v1029,-622,-1346,-2857,-1879,-3238c241451,501058,239953,500678,240778,500513v635,-127,1650,-788,2069,-927c244383,499053,248256,500322,248598,499992v318,-330,-1777,-2158,-2196,-2400c245056,496818,242441,496691,241501,496247v-1472,-724,293,-762,1156,-838c243774,495307,246478,496031,246719,495510v216,-495,-3161,-2018,-3656,-2183c242390,493073,242263,493327,242022,493225v-343,-165,-660,-762,-1143,-952c238784,491410,235852,489289,233173,488934v-3161,-406,-6513,178,-9700,-406c220756,488020,219258,487233,216389,486966v-3783,-368,-7262,584,-10652,724c204366,487753,202880,487347,201471,487271v-3504,-203,-7249,-648,-10842,-1041c186084,485722,181513,485595,177895,484567v,,-4431,-1511,-4469,-1994c173350,481901,175356,482040,175927,482053v1536,63,1904,228,3136,216c182745,482218,186300,481558,190108,481634v3543,89,7339,114,10843,216c209076,482104,219652,483615,228158,484033v2107,115,3618,521,5421,216c234303,484122,235141,483665,235979,483513v3453,-635,8646,1879,11883,1142c249347,484325,250896,483234,251925,482992v914,-203,3720,864,4177,419c256660,482840,254261,481545,253804,481329v-2146,-990,279,-393,1764,-520c256165,480758,256406,480466,257244,480390v1562,-153,5523,800,5840,304c263173,480580,263376,480694,262780,480187v-1016,-864,-2831,-2235,-3961,-2501c258387,477584,257625,477736,257359,477584v-191,-114,-635,-1270,-635,-1270c257054,476099,258412,477152,258717,476530v279,-571,-952,-1181,-1676,-1561c255200,473978,254108,473356,252356,472569v-1828,-812,-4989,-1980,-6779,-2184c243101,470106,240803,470893,239419,471020v-1688,127,-4088,-165,-5840,-533c229466,469598,224628,469192,221378,469014v-10677,-546,-22395,-2526,-31270,-6665c185703,460318,185677,453589,186452,448587v1054,-6780,1841,-15019,2501,-22002c189219,423792,189245,421139,189791,419082v419,-1600,724,-4532,1041,-6995c191124,409763,191556,407846,191873,405625v1295,-8761,1269,-18447,4063,-26166c197281,375789,199541,372273,200951,368515v266,-737,546,-1282,799,-2006c201954,365950,202207,365214,202411,364655v837,-2450,1523,-4532,2069,-6868c205013,355629,205458,353318,205635,350995v787,-10043,1041,-21723,-1345,-31067c202969,314786,201293,308832,199059,304389v-508,-1054,-1777,-2006,-1981,-2908c196863,300377,197459,298206,197612,296784v1536,-15222,393,-29810,2704,-44727c200430,251270,200989,245049,201357,244757v140,-102,1777,-191,1993,-216c206207,244300,209965,244693,213240,244338v4545,-495,10297,101,13661,1764c228983,247131,230075,249683,232538,250597v1841,673,1828,1053,2819,2285c235357,252895,235369,252895,235369,252907r,32463c235369,430013,324634,486065,358228,507152r1358,864l360944,507152c394550,486065,483815,430013,483815,285370r,-32247c483891,253021,484044,252996,484107,252882v1003,-1232,991,-1613,2832,-2285c489402,249682,490481,247118,492563,246102v3377,-1663,9115,-2272,13661,-1764c509499,244706,513270,244299,516126,244541v216,12,1854,114,1994,203c518488,245048,519034,251269,519161,252057v2298,14930,1168,29492,2704,44727c522005,298206,522614,300377,522373,301481v-178,914,-1435,1866,-1968,2907c518171,308845,516507,314774,515187,319928v-2387,9357,-2133,21024,-1346,31067c514006,353318,514476,355629,514984,357774v559,2349,1231,4431,2082,6881c517257,365214,517523,365950,517726,366496v242,749,521,1282,800,2019c519935,372260,522208,375789,523541,379459v2793,7719,2755,17405,4063,26165c527934,407846,528340,409763,528645,412087v304,2450,609,5383,1041,6995c530244,421139,530257,423779,530511,426585v673,6983,1460,15222,2514,22002c533799,453589,533761,460305,529368,462349v-8861,4139,-20605,6119,-31282,6678c494848,469192,490024,469598,485898,470487v-1752,368,-4139,673,-5853,521c478674,470893,476363,470106,473900,470385v-1803,191,-4939,1372,-6767,2184c465381,473344,464264,473978,462436,474969v-711,380,-1968,990,-1664,1561c461077,477152,462423,476111,462753,476314v,,-457,1156,-635,1257c461864,477736,461090,477571,460658,477685v-1130,267,-2958,1626,-3961,2489c456088,480707,456303,480580,456380,480707v330,482,4304,-470,5840,-317c463083,480466,463312,480758,463896,480809v1485,114,3923,-470,1764,507c465203,481545,462804,482840,463375,483424v444,432,3263,-648,4164,-432c468580,483234,470129,484325,471602,484655v3250,737,8443,-1777,11896,-1142c484323,483665,485174,484122,485898,484249v1790,305,3300,-101,5421,-216c499812,483602,510413,482104,518526,481850v3491,-115,7288,-127,10842,-216c533177,481545,536745,482218,540427,482269v1206,12,1574,-165,3123,-203c544108,482040,546114,481913,546051,482573v-38,483,-4482,1981,-4482,1981c537951,485582,533393,485722,528835,486230v-3593,393,-7338,850,-10829,1041c516584,487347,515124,487741,513740,487690v-3390,-127,-6869,-1092,-10639,-737c500219,487220,498708,488020,496016,488528v-3199,584,-6564,,-9712,406c483612,489289,480680,491397,478597,492273v-482,190,-799,787,-1155,952c477201,493327,477074,493073,476401,493314v-482,178,-3872,1714,-3644,2196c472999,496031,475703,495307,476820,495409v851,76,2628,114,1143,838c477023,496691,474408,496818,473062,497592v-419,242,-2501,2070,-2183,2400c471209,500322,475094,499040,476617,499573v444,152,1435,813,2069,927c479524,500678,478026,501058,477747,501236v-521,381,-2895,2628,-1866,3238c476249,504689,477417,503864,477861,503750v1321,-343,3250,-559,4279,-419c482648,503394,483143,503851,483701,504055v1752,634,3657,-13,5955,317c491255,504613,492741,505324,495280,504994v1917,-254,4025,-914,6246,-1041c509728,503445,516127,503242,524265,502607v10042,-812,19082,-2158,28781,-1574c559064,501401,564231,501833,570034,501033v1396,-203,3008,-432,3656,-736c574655,499865,575125,498545,576496,498418v876,-64,1955,,2920,c589293,498494,598155,498557,607981,499471v1651,153,3441,-114,4596,102c613682,499776,615396,501058,617059,501541v14448,4253,34177,4837,51406,4494c676463,505883,685655,505362,695164,505312v3187,-26,6056,88,8862,-623c705943,504194,710374,502036,710272,500297v-76,-1409,-4012,-1727,-5840,-2082c697983,496970,691140,495485,684716,495092v-8405,-521,-16175,-800,-24174,-1257c657724,493670,655350,493670,652925,493225v-15540,-2933,-32679,-6018,-39624,-18155c610216,469675,609315,463555,608197,457550v-660,-3555,-1066,-7122,-1460,-10626c605849,439370,606763,431917,606318,424300v-89,-1409,203,-2857,102,-4278c606382,419425,606407,418841,606407,418143v,-800,-114,-2362,-89,-3035c606483,411769,606026,408570,606001,405320v-51,-9052,457,-20732,1460,-32006c607816,369454,608769,365684,609022,361939v559,-7694,953,-14321,432,-20847c609162,337664,608718,334617,608400,330885v-190,-2514,-876,-5142,-1358,-7834c605518,314228,602649,306788,599437,298549v-2983,-7630,-5205,-17279,-8024,-24808c589877,269653,588112,265603,586716,261337v-2742,-8417,-4901,-16669,-8138,-25455c577003,231591,575340,226894,574833,222755v-293,-2425,368,-5370,520,-8036c575670,209133,576216,202874,576178,196691v-38,-8367,-2399,-15756,-3225,-23475c572535,169306,571849,164901,572014,161244v216,-4316,1397,-8074,1562,-12734c573626,147203,573461,145844,573576,144448v241,-2704,1282,-5409,1993,-8138c576305,133441,576762,130482,577232,127664v927,-5612,1650,-11426,622,-16365c577803,111007,577295,110499,577334,110042v88,-952,2082,-3263,2602,-4164c581561,103021,582590,99682,582970,95023v394,-4748,-685,-11515,-2399,-15019c580203,79268,578324,77313,576711,78138v-660,317,-799,1092,-1256,1663c572763,83203,568116,86872,566593,91583v-1041,3237,-864,6246,-1765,9483c564714,101447,564434,102412,564396,102412v-482,292,-2463,-1104,-3009,-1549c555573,96204,554125,88828,551256,81363v-673,-1816,-1485,-3327,-2387,-5104c548882,76297,548730,76132,548768,76145v-216,-127,-1384,38,-1778,215c544934,77351,542763,82112,542509,85019v-508,5891,2158,11642,3021,16162c545619,101688,545645,107186,545530,107427v-101,241,-1701,2082,-2082,2196c542763,109839,541912,109369,541049,109623v-1638,470,-3263,2895,-3657,4063c537291,114003,537506,114765,537291,114943v-508,431,-1651,-153,-1968,305c534625,116238,536910,116276,537392,116720v1422,1270,-635,2349,-1561,3225c533330,122332,530790,126788,528226,128489v-1270,851,-3136,1397,-3441,2831c524722,131574,525001,132082,524988,132463v-50,1371,-711,2603,-622,3961c524569,139991,526639,144816,531146,144867v863,12,1054,-572,1777,-534c533660,144397,534663,145273,535729,145603v1105,317,2298,559,3657,406c539855,145958,540884,145019,541569,145489v432,279,76,2945,,3656c541125,153157,539297,156661,537811,159670v-1498,3072,-2120,6043,-4266,8544c531324,170817,528543,172670,526245,175628v-990,1257,-1841,2641,-2920,4368c522513,181291,521726,182433,520926,184490v-165,406,-470,-2361,-635,-3339c519580,176669,516584,172074,512991,169369,498911,158781,480350,150618,460976,144867v-2971,-876,-8316,-2539,-11058,-635c445956,147012,451200,152192,453155,153627v3301,2412,7402,3999,11045,5840c475360,165066,486012,172023,495064,179171v3568,2805,7465,8810,5840,15844c500435,197097,499381,199611,498721,201896v-178,609,-394,2133,-737,2298c497299,204524,493515,202658,492982,202417v-1803,-813,-3453,-1397,-4494,-2298c487828,199547,487218,198163,486202,197313v-698,-584,-1091,-1168,-1777,-1879c483778,194748,482800,194444,482038,193758v-558,-482,-863,-1384,-1460,-1866c480134,191524,478750,191333,478496,190851v-444,-787,-76,-2184,-317,-2933c477404,185531,474941,183551,472542,185214v-102,76,-1079,825,-1041,825c471209,186014,470523,184643,470142,184274v-1714,-1625,-4405,-2069,-6246,-317c463426,184414,462791,186648,462321,186775v-457,127,-774,-660,-1447,-736c458817,185823,457472,187436,457218,189175v-51,355,330,1879,101,2184c457421,191244,455390,190914,454818,191155v-1053,445,-1587,1829,-1549,3022c453269,194761,453498,195231,453676,195726r-187862,c265979,195231,266195,194761,266221,194190v25,-1219,-508,-2590,-1562,-3034c264075,190927,262056,191244,262145,191359v-228,-305,165,-1816,102,-2184c261993,187436,260647,185836,258603,186052v-673,76,-990,863,-1460,736c256673,186648,256038,184414,255569,183957v-1828,-1752,-4520,-1308,-6247,317c248954,184643,248243,186026,247964,186052v38,-13,-927,-749,-1028,-838c244536,183551,242073,185544,241299,187931v-242,736,114,2133,-318,2920c240714,191333,239331,191536,238899,191892v-609,482,-914,1384,-1460,1879c236665,194444,235687,194748,235039,195434v-672,711,-1066,1295,-1777,1879c232246,198151,231637,199547,230977,200131v-1041,876,-2679,1473,-4482,2285c225949,202670,222178,204511,221480,204194v-330,-165,-533,-1676,-723,-2285c220084,199611,219043,197097,218573,195015v-1613,-7046,2272,-13039,5840,-15845c233452,172035,244117,165065,255264,159467v3656,-1841,7757,-3428,11058,-5840c268290,152192,273521,147025,269547,144244v-2730,-1917,-8087,-254,-11046,623c239127,150630,220553,158781,206474,169369v-3593,2704,-6577,7300,-7300,11782c199021,182129,198716,184909,198551,184490v-812,-2044,-1599,-3199,-2399,-4494c195060,178256,194222,176885,193232,175628v-2311,-2958,-5079,-4811,-7300,-7414c183786,165713,183151,162742,181653,159670v-1473,-3009,-3288,-6513,-3758,-10538c177819,148434,177476,145768,177895,145489v711,-470,1727,469,2197,520c181450,146174,182643,145920,183748,145603v1066,-330,2069,-1206,2806,-1257c187278,144295,187455,144879,188331,144867v4495,-51,6577,-4876,6780,-8443c195187,135078,194540,133834,194489,132463v-26,-381,266,-889,203,-1156c194374,129886,192521,129340,191251,128489v-2577,-1689,-5091,-6157,-7617,-8544c182707,119056,180663,117990,182085,116720v469,-457,2755,-470,2069,-1460c183837,114790,182681,115374,182174,114943v-216,-191,,-940,-89,-1257c181691,112530,180053,110093,178428,109623v-863,-241,-1726,203,-2399,c175635,109496,174048,107668,173934,107440v-102,-254,-102,-5752,,-6259c174797,96661,177476,90922,176955,85019v-241,-2895,-2412,-7668,-4481,-8659c172093,76183,170925,76005,170709,76144v25,-12,-127,153,-114,115c169693,78049,168906,79547,168208,81375v-2869,7453,-4304,14829,-10119,19501c157543,101308,155550,102717,155068,102425v-26,-13,-318,-978,-419,-1346c153747,97829,153925,94820,152884,91583v-1524,-4711,-6183,-8380,-8862,-11769c143565,79230,143438,78468,142765,78138v-1625,-813,-3491,1130,-3859,1879c137204,83508,136125,90275,136506,95023v381,4672,1409,8011,3022,10855c140061,106779,142054,109090,142143,110042v38,457,-470,978,-533,1257c140582,116238,141305,122052,142232,127651v495,2844,940,5789,1676,8659c144619,139052,145660,141743,145901,144460v102,1384,-63,2755,,4050c146066,153170,147260,156928,147463,161231v165,3682,-521,8088,-940,11998c145685,180935,143324,188337,143286,196691v-25,6183,508,12442,838,18028c144276,217385,144936,220330,144644,222755v-508,4139,-2171,8836,-3758,13127c137662,244668,135503,252920,132761,261325v-1397,4278,-3161,8328,-4698,12403c125232,281270,123010,290919,120027,298549v-3212,8239,-6056,15692,-7605,24502c111952,325756,111280,328371,111064,330872v-318,3745,-762,6792,-1041,10220c109502,347618,109896,354245,110442,361939v266,3745,1218,7515,1561,11375c113019,384588,113514,396280,113463,405320v-25,3250,-470,6449,-317,9801c113197,415794,113057,417343,113057,418143v,698,25,1295,-13,1879c112968,421443,113235,422891,113146,424287v-445,7630,470,15083,-406,22637c112321,450428,111927,453995,111280,457550v-1118,6018,-2019,12125,-5104,17520c99244,487207,82079,490292,66552,493225v-2438,445,-4786,445,-7618,610c50923,494304,43166,494571,34749,495092v-6412,393,-13268,1878,-19717,3123c13216,498570,9281,498888,9205,500309v-89,1740,4316,3873,6246,4380m460747,476023v-2653,1282,-5193,2793,-7325,4507c452457,481037,451581,481634,450832,482332v-4927,89,-8418,1740,-11858,3403c418812,495498,396747,502899,370390,507203v-3313,533,-9864,1409,-9445,1143c391732,492654,407196,482421,413353,477216v1943,-178,11274,-203,13229,-203c428842,477013,431204,476860,433438,476810v9649,-191,18523,-369,27309,-788m719413,506200v,1422,-1104,2108,-2120,3009c678012,516509,631228,518172,587109,519734v-22243,800,-45603,2272,-67948,3517c504015,524101,489453,524584,473798,525054v-25531,787,-47584,-229,-71122,-419c387835,524520,376129,524520,359789,524622r-12,-25l359777,524635v-16340,-115,-28046,-115,-42887,c293364,524825,271299,525841,245767,525054v-15641,-470,-30216,-953,-45375,-1803c178060,522007,154700,520534,132469,519734,88351,518173,41554,516509,2273,509209,1282,508308,152,507622,165,506200v13,-1358,1486,-1929,2133,-3021c4456,502239,6615,501300,8760,500360r521,3098c9293,503471,9319,503496,9332,503509v-483,254,-737,597,-407,1003c9598,505324,10550,505934,11668,506378v-419,13,-813,13,-1219,26c11033,506492,11630,506556,12239,506607v3999,1409,9827,1130,13470,965c27360,507508,29048,507368,30775,507178v9078,127,19514,114,28210,317c75477,507914,92096,508232,107268,509806v546,-851,546,-1968,1587,-2311c110366,507013,112981,507584,114796,507902v6374,1117,13484,3237,20047,2209c135173,509768,133498,509273,133256,508714v1943,-393,3504,-1028,5269,-1219c145241,506823,151716,510200,158191,510504v2806,153,6830,-571,9624,-698c170620,509692,174112,509768,177044,509806v788,13,1994,89,2387,c180409,509565,180790,508575,181666,508410v965,-178,2552,12,3961,c194743,508321,204201,509095,212669,509514v15934,762,31359,1232,46429,-406c264265,508537,269166,508245,274130,508714v9801,902,19044,3454,28223,3999c302696,512460,301972,512244,301693,512015v-889,-736,-2146,-1739,-3034,-2501c313703,512244,327085,512383,341799,514224v4774,597,11592,1333,17901,2057c366010,515557,373006,514821,377767,514224v14714,-1841,28109,-1980,43128,-4710c420019,510276,418775,511279,417873,512015v-266,229,-1003,445,-660,698c426392,512168,435647,509616,445436,508714v4977,-469,9877,-177,15032,394c475538,510746,490976,510276,506909,509514v8469,-419,17914,-1193,27043,-1104c535361,508422,536948,508232,537900,508410v889,165,1257,1155,2247,1396c540541,509895,541734,509819,542522,509806v2932,-38,6424,-114,9229,c554545,509933,558569,510657,561388,510504v6462,-304,12937,-3681,19653,-3009c582806,507686,584380,508321,586310,508714v-242,559,-1917,1054,-1575,1397c591286,511139,598396,509019,604782,507902v1803,-318,4418,-889,5942,-407c611765,507838,611752,508955,612298,509806v15184,-1574,31791,-1892,48270,-2311c669277,507292,679726,507305,688804,507178v1714,190,3402,330,5053,394c697488,507737,703341,508016,707340,506607v609,-51,1206,-115,1790,-203c708711,506391,708317,506391,707898,506378v1130,-444,2070,-1054,2743,-1866c710971,504106,710717,503763,710234,503509r51,-51l710806,500360v2158,940,4316,1879,6475,2819c717915,504271,719401,504842,719414,506200m306225,477216v6145,5205,21621,15451,52409,31130c359053,508613,352502,507737,349188,507203v-26357,-4304,-48435,-11718,-68583,-21468c277164,484072,273673,482421,268734,482332v-736,-698,-1612,-1295,-2590,-1802c264024,478816,261485,477305,258819,476023v8785,419,17647,596,27321,774c288375,476848,290711,477013,292996,477000v1930,,11274,25,13229,216m688804,673797r6348,-17368l701614,673797r-12810,xm690251,645498r-18244,46784l682075,692282r3859,-10576l704635,681706r4038,10576l718995,692282,700255,645498r-10004,xm658143,645498r9408,l667551,692295r-9408,l658143,645498r,xm628155,684398r23538,l651693,692295r-32945,l618748,645498r9407,l628155,684398xm583504,673797r6348,-17368l596327,673797r-12823,xm584951,645498r-18231,46784l576788,692282r3847,-10576l599336,681706r4062,10576l613720,692282,594956,645498r-10005,xm540769,665316r-6995,l533774,653407r7389,c547498,653407,548679,653407,550431,654449v1790,1053,2438,2882,2438,4773c552869,660606,552526,663602,549263,664707v-1625,609,-5612,609,-8494,609m550253,671702r,-127c552069,671385,553846,670864,555471,670128v4571,-1892,7123,-6399,7123,-11477c562594,654055,560372,648697,554951,646666v-1435,-444,-3720,-1155,-10716,-1155l524366,645511r,46796l533774,692307r,-19564l535666,672743v6348,,6931,927,12607,9370l555090,692307r11300,l560702,683154v-4698,-7516,-6538,-9217,-10449,-11452m480972,645511r37122,l518094,653408r-13851,l504243,692307r-9420,l494823,653408r-13851,l480972,645511r,xm476706,678710v,5688,-3580,10461,-7643,12277c464899,692955,460176,693082,458018,693082v-5028,,-17445,-457,-19273,-16010l447899,676222v457,2412,1688,8950,10195,8950c464696,685172,467311,681706,467311,678710v,-3936,-3263,-4786,-11909,-6868c450768,670661,440446,668109,440446,657788v,-5104,3339,-13077,17064,-13077c466664,644711,475017,648304,475411,658905r-9471,381c465546,656861,464835,652494,457370,652494v-2806,,-7910,837,-7910,4633c449460,660136,452406,661444,459922,663209v7122,1714,16784,3986,16784,15501m421555,645498r9420,l430975,670077v,8367,-330,12988,-2602,16543c424767,692155,418038,693082,412795,693082v-19133,,-19133,-11833,-19133,-22611l393662,645498r9408,l403070,670801v,5548,,7846,1168,10055c406015,684195,409672,684982,412541,684982v9014,,9014,-5688,9014,-13648l421555,645498r,xm361694,673797r6335,-17368l374491,673797r-12797,xm363128,645498r-18231,46784l354965,692282r3847,-10576l377513,681706r4050,10576l391872,692282,373120,645498r-9992,xm312878,645498r8760,l321638,692295r-9484,l293453,661774r-127,l293326,692295r-8760,l284566,645498r9141,l312726,676742r152,l312878,645498xm253588,665316r-6995,l246593,653407r7389,c260317,653407,261498,653407,263250,654449v1790,1053,2437,2882,2437,4773c265687,660606,265344,663602,262082,664707v-1638,609,-5637,609,-8494,609m263059,671702r,-127c264900,671385,266665,670864,268303,670128v4557,-1892,7109,-6399,7109,-11477c275412,654055,273191,648697,267769,646666v-1434,-444,-3732,-1155,-10728,-1155l237185,645511r,46796l246593,692307r,-19564l248484,672743v6348,,6932,927,12607,9370l267896,692307r11312,l273520,683154v-4710,-7516,-6538,-9217,-10461,-11452m202995,684398r26153,l229148,692295r-35561,l193587,645498r34711,l228298,653408r-25303,l202995,663805r23538,l226533,671702r-23538,l202995,684398r,xm150193,645511r37122,l187315,653408r-13864,l173451,692307r-9407,l164044,653408r-13851,l150193,645511xm145927,678710v,5688,-3580,10461,-7630,12277c134120,692955,129397,693082,127251,693082v-5028,,-17457,-457,-19285,-16010l117120,676222v457,2412,1688,8950,10195,8950c133917,685172,136532,681706,136532,678710v,-3936,-3276,-4786,-11909,-6868c119989,670661,109667,668109,109667,657788v,-5104,3339,-13077,17064,-13077c135872,644711,144238,648304,144632,658905r-9471,381c134767,656861,134056,652494,126591,652494v-2793,,-7897,837,-7897,4633c118694,660136,121627,661444,129143,663209v7122,1714,16784,3986,16784,15501m75871,684398r26153,l102024,692295r-35561,l66463,645498r34711,l101174,653408r-25303,l75871,663805r23538,l99409,671702r-23538,l75871,684398r,xm51901,645498r9534,l50060,692295r-10055,l30775,657343r-127,l21431,692295r-10259,l,645498r9674,l16657,677669r127,l25290,645498r11236,l44702,678190r127,l51901,645498xm620931,575595r,11109l640546,586704r,7910l620931,594614r,19868l611524,614482r,-46783l643619,567699r,7896l620931,575595r,xm570681,601279v-1105,-1892,-2361,-4888,-2361,-10182c568320,584228,570541,575011,581269,575011v11490,,12874,10665,12874,15946c594143,604491,586234,607170,581269,607170v-5700,,-9026,-3124,-10588,-5891m603881,591160v,-13673,-7402,-24249,-22675,-24249c566694,566911,558582,576382,558582,591351v,10791,5167,23931,22738,23931c597736,615282,603881,603374,603881,591160m536237,575595r-13864,l522373,614495r-9408,l512965,575595r-13864,l499101,567698r37136,l536237,575595r,xm464340,614482r-8760,l455580,567698r9154,l483739,598917r140,l483879,567698r8760,l492639,614482r-9484,l464467,583974r-127,l464340,614482xm421199,575595r,10398l444725,585993r,7910l421199,593903r,12683l447340,606586r,7896l411792,614482r,-46783l446477,567699r,7896l421199,575595r,xm393484,614482r,-36843l393357,577639r-9090,36843l375189,614482r-9217,-36843l365832,577639r,36843l357085,614482r,-46784l371203,567698r8417,31905l379773,599603r8290,-31905l402244,567698r,46784l393484,614482r,xm347411,614482r-9471,l319239,583974r-127,l319112,614482r-8761,l310351,567698r9154,l338524,598917r127,l338651,567698r8760,l347411,614482xm279373,587504r-6995,l272378,575595r7389,c286102,575595,287283,575595,289048,576649v1777,1054,2412,2869,2412,4761c291460,582781,291142,585803,287867,586907v-1625,597,-5612,597,-8494,597m293682,614495r11312,l299306,605341v-4710,-7528,-6538,-9217,-10462,-11426l288844,593763v1841,-191,3606,-711,5231,-1435c298646,590437,301198,585930,301198,580839v,-4584,-2222,-9941,-7643,-11973c292120,568422,289822,567698,282839,567698r-19869,l262970,614495r9408,l272378,594944r1892,c280605,594944,281202,595858,286877,604313r6805,10182l293682,614495xm228780,575595r,10398l252306,585993r,7910l228780,593903r,12683l254934,606586r,7896l219372,614482r,-46783l254083,567699r,7896l228780,575595r,xm197675,614482r-10131,l170874,567698r10258,l192838,602333r140,l204417,567698r9991,l197675,614482r,xm148796,607170v-5700,,-9039,-3124,-10588,-5891c137090,599387,135834,596391,135834,591097v,-6869,2234,-16086,12962,-16086c160286,575011,161670,585676,161670,590957v,13534,-7935,16213,-12874,16213m171407,591160v,-13673,-7401,-24249,-22687,-24249c134208,566911,126108,576382,126108,591351v,10791,5168,23931,22726,23931c165250,615282,171407,603374,171407,591160m87475,580242v-2019,3009,-2552,6729,-2552,10322c84923,597508,87348,607170,98330,607170v5484,,9864,-3073,11033,-3987l109363,597292r-10779,l98584,589396r20326,l118910,608020v-2742,2679,-10512,7262,-19996,7262c82054,615282,75185,603247,75185,590957v,-11426,6285,-24058,23196,-24058c105973,566899,115787,569133,118326,580636r-9408,1764c107077,575938,101263,575011,98457,575011v-3987,,-8240,1245,-10982,5231m1401438,279124v685,2907,1028,7059,1028,12480l1402466,335176r-18549,l1383917,299387v,-7567,-394,-12468,-1206,-14689c1381924,282476,1380642,280749,1378864,279518v-1790,-1244,-3923,-1854,-6437,-1854c1369215,277664,1366333,278540,1363782,280305v-2552,1765,-4304,4101,-5257,6995c1357586,290220,1357103,295578,1357103,303411r,31765l1338555,335176r,-70119l1355783,265057r,10297c1361903,267431,1369609,263483,1378890,263483v4100,,7846,724,11236,2209c1393503,267165,1396080,269044,1397807,271329v1726,2298,2958,4888,3631,7795m1300162,316094v-3275,3695,-7338,5535,-12175,5535c1283137,321629,1279074,319789,1275761,316094v-3301,-3707,-4939,-9027,-4939,-15984c1270822,293153,1272460,287833,1275761,284139v3313,-3707,7376,-5548,12226,-5548c1292824,278591,1296887,280432,1300162,284139v3276,3694,4926,8976,4926,15844c1305088,307017,1303438,312387,1300162,316094t-12251,-52624c1281055,263470,1274834,264994,1269273,268028v-5573,3034,-9877,7440,-12924,13204c1253327,286995,1251803,292962,1251803,299133v,8049,1524,14879,4546,20490c1259396,325235,1263826,329488,1269667,332395v5840,2908,11959,4355,18383,4355c1298448,336750,1307043,333259,1313899,326289v6843,-6970,10271,-15768,10271,-26369c1324170,289395,1320768,280686,1314001,273805v-6780,-6894,-15477,-10335,-26090,-10335m1218540,265057r18562,l1237102,335163r-18562,l1218540,265057xm1218540,238383r18562,l1237102,255548r-18562,l1218540,238383xm1205590,319585r1587,14397c1202861,335823,1197973,336763,1192514,336763v-3339,,-6348,-572,-9040,-1689c1180783,333957,1178827,332497,1177558,330720v-1244,-1790,-2120,-4203,-2603,-7237c1174575,321337,1174359,316970,1174359,310406r,-30558l1165840,279848r,-14791l1174359,265057r,-13927l1192983,240301r,24756l1205654,265057r,14791l1192983,279848r,28261c1192983,313822,1193098,317161,1193352,318100v228,952,787,1727,1650,2349c1195853,321071,1196894,321363,1198138,321363v1714,,4190,-584,7452,-1777m1137007,305201v,4444,-254,7453,-736,9040c1135573,316665,1134100,318709,1131853,320385v-3035,2197,-6234,3301,-9573,3301c1119284,323686,1116821,322734,1114891,320842v-1943,-1891,-2920,-4139,-2920,-6728c1111971,311473,1113190,309289,1115602,307575v1587,-1054,4951,-2133,10106,-3237c1130863,303233,1134620,302294,1137007,301494r,3707l1137007,305201xm1155023,312120r190,-21646c1155213,282425,1154388,276890,1152737,273868v-1637,-3009,-4494,-5497,-8544,-7452c1140143,264448,1133986,263470,1125708,263470v-9116,,-15972,1638,-20593,4888c1100481,271608,1097231,276636,1095339,283403r16848,3034c1113317,283187,1114815,280914,1116668,279606v1841,-1295,4419,-1942,7719,-1942c1129263,277664,1132602,278426,1134354,279949v1764,1511,2653,4050,2653,7618l1137007,289420v-3352,1410,-9357,2920,-18028,4558c1112555,295210,1107629,296657,1104226,298295v-3415,1650,-6081,4037,-7973,7135c1094361,308527,1093435,312057,1093435,316031v,5979,2069,10931,6221,14841c1103820,334795,1109508,336763,1116732,336763v4088,,7947,-787,11553,-2323c1131891,332903,1135280,330593,1138454,327520v127,343,356,1067,648,2171c1139812,332104,1140409,333944,1140892,335176r18345,c1157612,331824,1156508,328688,1155911,325756v-584,-2920,-889,-7465,-889,-13636m1066951,308299r18219,3110c1083278,319763,1079660,326086,1074277,330352v-5358,4265,-12569,6411,-21583,6411c1042436,336763,1034259,333525,1028178,327051v-6120,-6475,-9166,-15426,-9166,-26865c1019012,288608,1022084,279594,1028191,273145v6119,-6450,14410,-9675,24833,-9675c1061556,263470,1068348,265311,1073388,268980v5028,3682,8659,9281,10855,16809l1065961,289090v-622,-3656,-2019,-6411,-4190,-8252c1059600,278985,1056769,278071,1053291,278071v-4622,,-8316,1586,-11059,4773c1039477,286043,1038094,291376,1038094,298866v,8316,1396,14194,4202,17622c1045077,319916,1048847,321630,1053545,321630v3529,,6411,-991,8658,-2997c1064438,316627,1066025,313187,1066951,308299m985355,265057r18548,l1003903,335176r-17228,l986675,324676v-2565,3733,-5904,6691,-10081,8837c972443,335671,968050,336750,963429,336750v-4710,,-8938,-1028,-12683,-3098c947013,331583,944309,328676,942633,324930v-1676,-3732,-2514,-8912,-2514,-15514l940119,265057r18549,l958668,297279v,9852,355,15895,1028,18117c960395,317618,961626,319382,963429,320677v1803,1308,4101,1955,6881,1955c973459,322632,976315,321756,978816,320017v2501,-1739,4228,-3885,5155,-6475c984885,310978,985355,304668,985355,294638r,-29581xm899264,316653v-2997,3631,-6628,5446,-10906,5446c883000,322099,878811,319674,875827,314837v-2082,-3351,-3098,-8760,-3098,-16238c872729,291642,874202,286411,877173,282907v2983,-3491,6665,-5243,11071,-5243c892776,277664,896483,279441,899391,282984v2907,3542,4354,9344,4354,17393c903745,307601,902260,313022,899264,316653t4418,-43407c897969,266720,891176,263470,883356,263470v-8545,,-15616,3098,-21203,9281c856567,278934,853774,287973,853774,299844v,11629,2869,20681,8621,27169c868121,333513,875027,336763,883089,336763v3948,,7897,-978,11782,-2946c898756,331862,902146,328879,905002,324867r,10309l922230,335176r,-96792l903682,238384r,34862l903682,273246xm787413,318862r54072,l841485,335176r-73599,l767886,238383r71758,l839644,254761r-52231,l787413,276217r48600,l836013,292518r-48600,l787413,318862xm1600789,96343r,6475l1614449,102818r,9243l1600789,112061r,60863l1588969,172924r,-60863l1578469,112061r,-9243l1588969,102818r,-7465c1588969,90643,1589388,87139,1590226,84854v1142,-3085,3161,-5574,6030,-7491c1599138,75446,1603188,74481,1608381,74481v3351,,7046,407,11096,1194l1617687,86034v-2463,-431,-4799,-647,-6996,-647c1607073,85387,1604534,86149,1603036,87698v-1498,1536,-2247,4418,-2247,8645m1554106,157994v-3911,4494,-8824,6741,-14715,6741c1533449,164735,1528523,162501,1524601,158045v-3924,-4482,-5866,-11198,-5866,-20174c1518735,128895,1520678,122179,1524601,117736v3922,-4456,8848,-6678,14790,-6678c1545244,111058,1550145,113292,1554068,117761v3948,4469,5929,11033,5929,19704c1559997,146669,1558029,153512,1554106,157994t-14715,-56775c1530720,101219,1523369,103821,1517338,109014v-7211,6259,-10817,15869,-10817,28857c1506521,149704,1509530,158768,1515586,165066v6044,6297,13979,9445,23805,9445c1545511,174511,1551147,173077,1556328,170207v5167,-2856,9102,-6868,11807,-12035c1570852,153005,1572210,145908,1572210,136881v,-11134,-3072,-19869,-9192,-26179c1556899,104380,1549027,101219,1539391,101219t-77635,61079l1463457,172784v-3339,711,-6323,1067,-8976,1067c1450177,173851,1446838,173165,1444451,171807v-2374,-1371,-4050,-3161,-5015,-5383c1438459,164202,1437976,159517,1437976,152382r,-40321l1429267,112061r,-9243l1437976,102818r,-17368l1449796,78315r,24503l1461756,102818r,9243l1449796,112061r,40994c1449796,156445,1450012,158616,1450431,159594v406,964,1104,1726,2044,2298c1453414,162475,1454773,162755,1456538,162755v1307,,3047,-153,5218,-457m1416914,118256v457,2209,660,6056,660,11553l1417574,172924r-11871,l1405703,130279v,-4850,-469,-8468,-1396,-10867c1403380,117025,1401755,115108,1399393,113673v-2348,-1434,-5103,-2145,-8290,-2145c1386037,111528,1381683,113127,1378001,116339v-3682,3225,-5510,9319,-5510,18295l1372491,172924r-11883,l1360608,102818r10702,l1371310,112772v5142,-7694,12582,-11541,22307,-11541c1397845,101231,1401730,101980,1405259,103504v3555,1523,6208,3504,7961,5967c1414984,111946,1416216,114879,1416914,118256t-116358,-1777c1304276,112823,1308872,110994,1314331,110994v6018,,10931,2298,14727,6869c1331508,120808,1333006,125226,1333539,131130r-39154,c1294792,125010,1296836,120123,1300556,116479t32844,33872c1331597,155366,1329160,159022,1326087,161308v-3085,2285,-6817,3427,-11160,3427c1309062,164735,1304187,162691,1300264,158603v-3911,-4100,-6094,-10004,-6539,-17697l1346020,140906v38,-1410,50,-2463,50,-3174c1346070,126166,1343112,117177,1337171,110804v-5942,-6386,-13598,-9573,-22980,-9573c1304517,101231,1296633,104481,1290564,110994v-6081,6513,-9116,15667,-9116,27461c1281448,149869,1284457,158718,1290462,165027v6005,6323,14144,9484,24402,9484c1323002,174511,1329693,172531,1334924,168557v5243,-3949,8823,-9522,10766,-16695l1333400,150351r,xm1250623,113445v-2031,-1283,-4405,-1917,-7135,-1917c1238562,111528,1234461,113165,1231211,116441v-3263,3275,-4888,8531,-4888,15755l1226323,172924r-11883,l1214440,127372v,-5282,-965,-9243,-2908,-11896c1209603,112848,1206429,111528,1202023,111528v-3339,,-6424,876,-9268,2640c1189911,115933,1187855,118498,1186585,121887v-1282,3390,-1917,8278,-1917,14664l1184668,172924r-11883,l1172785,102818r10626,l1183411,112645v2196,-3441,5129,-6196,8786,-8278c1195840,102272,1200005,101231,1204664,101231v5193,,9459,1067,12772,3238c1220762,106614,1223111,109636,1224470,113508v5535,-8189,12772,-12277,21659,-12277c1253074,101231,1258431,103148,1262176,106995v3733,3860,5612,9789,5612,17800l1267788,172924r-11832,l1255956,128756v,-4749,-381,-8176,-1143,-10271c1254039,116403,1252642,114714,1250623,113445t-89468,48853l1162881,172784v-3351,711,-6348,1067,-8976,1067c1149589,173851,1146237,173165,1143863,171807v-2374,-1371,-4050,-3161,-5015,-5383c1137883,164202,1137401,159517,1137401,152382r,-40321l1128666,112061r,-9243l1137401,102818r,-17368l1149208,78315r,24503l1161155,102818r,9243l1149208,112061r,40994c1149208,156445,1149424,158616,1149843,159594v406,964,1092,1726,2044,2298c1152826,162475,1154185,162755,1155937,162755v1320,,3072,-153,5218,-457m1101941,172924r-11883,l1090058,102818r10703,l1100761,113445v2716,-4977,5243,-8253,7554,-9840c1110625,102018,1113152,101231,1115932,101231v4012,,8075,1270,12226,3822l1124057,116085v-2907,-1726,-5802,-2577,-8709,-2577c1112746,113508,1110409,114283,1108340,115857v-2057,1549,-3542,3720,-4418,6500c1102601,126572,1101941,131193,1101941,136208r,36716xm1023645,154109v,-2069,546,-3961,1651,-5637c1026388,146771,1027962,145476,1029993,144600v2006,-876,5472,-1676,10360,-2374c1048974,140994,1055436,139496,1059753,137732r,4354c1059753,147330,1059131,151291,1057836,153982v-1676,3466,-4292,6208,-7859,8214c1046422,164202,1042347,165205,1037763,165205v-4621,,-8125,-1066,-10512,-3174c1024852,159924,1023646,157283,1023646,154109t24388,18092c1052110,170664,1056350,168011,1060743,164278v343,3301,1155,6183,2374,8646l1075546,172924v-1510,-2679,-2513,-5497,-3008,-8417c1072017,161574,1071776,154592,1071776,143546r,-15844c1071776,122421,1071572,118764,1071179,116733v-711,-3250,-1943,-5942,-3695,-8075c1065707,106525,1062965,104748,1059219,103339v-3732,-1409,-8595,-2120,-14587,-2120c1038601,101219,1033307,102057,1028724,103707v-4583,1650,-8087,3999,-10487,7059c1015812,113826,1014073,117837,1013019,122814r11617,1587c1025905,119424,1027886,115958,1030539,114003v2667,-1968,6793,-2945,12379,-2945c1048898,111058,1053417,112404,1056452,115082v2259,1994,3364,5396,3364,10246c1059816,125760,1059803,126801,1059752,128426v-4532,1587,-11591,2958,-21202,4088c1033853,133098,1030323,133682,1028000,134304v-3161,876,-6018,2183,-8557,3897c1016916,139915,1014872,142201,1013311,145032v-1562,2831,-2349,5979,-2349,9407c1010962,160292,1013044,165104,1017170,168862v4139,3758,10068,5649,17762,5649c1039604,174511,1043959,173737,1048034,172201m956395,117634v3898,-4735,8392,-7109,13445,-7109c974944,110525,979324,112759,983006,117203v3682,4443,5510,11134,5510,20071c988516,146657,986637,153563,982879,158032v-3771,4469,-8291,6703,-13572,6703c964114,164735,959684,162577,956040,158261v-3657,-4304,-5485,-10970,-5485,-19996c950555,129238,952510,122357,956395,117634t-4710,48028c953704,168214,956294,170322,959442,171997v3136,1676,6691,2514,10652,2514c975515,174511,980670,172975,985583,169915v4913,-3059,8646,-7452,11223,-13203c999384,150973,1000666,144511,1000666,137338v,-6691,-1155,-12835,-3491,-18447c994839,113267,991373,108925,986802,105840v-4583,-3073,-9852,-4621,-15857,-4621c966374,101219,962476,102120,959264,103897v-3212,1790,-6093,4457,-8633,8024l950631,102806r-10829,l939802,199788r11883,l951685,165662xm873580,131130v393,-6120,2463,-11007,6183,-14651c883483,112823,888066,110994,893512,110994v6044,,10944,2298,14728,6869c910703,120808,912201,125226,912721,131130r-39141,l873580,131130xm893398,101231v-9700,,-17584,3250,-23652,9763c863677,117507,860630,126661,860630,138455v,11414,3022,20263,9027,26572c875649,171350,883787,174511,894046,174511v8138,,14841,-1980,20059,-5954c919349,164608,922941,159035,924871,151862r-12277,-1511c910779,155366,908354,159022,905256,161308v-3072,2285,-6792,3427,-11147,3427c888244,164735,883368,162691,879458,158603v-3910,-4100,-6107,-10004,-6538,-17697l925201,140906v51,-1410,76,-2463,76,-3174c925277,126166,922307,117177,916365,110804v-5954,-6386,-13597,-9573,-22967,-9573m832750,142454v-1701,5129,-4063,9205,-7097,12252c823507,156864,820600,158527,816969,159721v-3631,1180,-8634,1777,-15019,1777l781281,161498r,-73940l801619,87558v7618,,13128,660,16569,1993c822936,91392,826986,95036,830300,100470v3326,5433,4989,13216,4989,23334c835289,131117,834438,137325,832750,142454t495,-57994c829322,81108,824586,78811,819051,77528v-3961,-926,-9712,-1384,-17228,-1384l768483,76144r,96780l803397,172924v5865,,11045,-546,15552,-1650c823469,170169,827303,168557,830503,166411v3186,-2133,6132,-5053,8811,-8773c842005,153919,844189,149221,845915,143546v1714,-5675,2578,-12200,2578,-19539c848493,115374,847236,107706,844684,101003,842170,94274,838349,88764,833245,8446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">
                <v:stroke joinstyle="miter"/>
                <v:path arrowok="t" o:connecttype="custom" o:connectlocs="326526,137059;325447,134939;332430,130355;333039,130343;339831,134228;332836,138823;332239,138836;326526,137059;308752,149996;308726,149716;318578,146327;323124,146860;315252,148777;323009,148599;315328,149767;323428,150288;319048,151621;308752,149996;329484,148751;329471,148472;339387,145260;343907,145882;335997,147660;343780,147622;336061,148650;344135,149310;339742,150567;329484,148752;405266,152230;395427,148840;395439,148561;405736,146936;410116,148256;402029,148777;409710,149945;401940,149767;409824,151672;405266,152230;384267,151176;374351,147964;374364,147672;384635,145882;389028,147126;380953,147774;388660,148828;380877,148777;388787,150554;384267,151176;361630,150478;351524,147964;351524,147685;361630,145159;366112,146098;358088,147317;365845,147825;358088,148320;366112,149539;361630,150478;403285,167198;406091,170474;391593,161422;395858,170106;385587,161955;382591,157232;382007,156826;391212,166043;389993,157638;394868,163225;399553,166068;395021,157143;403285,167198;357212,165383;359383,168443;344897,160279;350305,168836;339234,161219;335883,156724;335261,156369;344732,164215;342332,156267;349429,161320;353555,164012;347995,155417;357212,165383;369400,135853;349963,135853;349963,127854;369400,127854;369400,135853;380572,136475;379696,134240;380788,132107;387073,130368;393179,132717;394055,134939;392964,137071;387276,138836;386654,138811;380572,136475;233567,110118;236944,114156;238239,115032;238721,114079;238810,109407;238848,108836;239787,103186;242111,110588;243165,112403;244434,111464;244536,111312;248433,107021;245793,113724;245666,115222;248078,113927;250642,111769;252940,110474;252229,111134;248471,122129;249982,126775;250211,126902;248306,126382;243177,125214;242593,125188;239597,125671;236550,125810;234760,118688;234988,117291;234252,113597;232487,109674;232157,108849;233567,110118;265484,94223;265471,94198;266347,94274;268201,96166;268950,102031;265014,98705;262285,96204;265484,94223;254781,67372;254756,67308;253042,65962;254274,62166;256102,61036;259923,63956;262374,75002;254781,67372;248827,81527;248294,82353;248611,85197;243812,85438;239242,85704;236995,79623;236956,78988;235738,74291;237363,75713;237337,75725;239915,80436;240892,81400;241451,81147;241387,80588;241921,74367;242771,72361;244282,74938;245513,79344;245551,80004;246796,79966;246796,79344;248472,76652;249690,75345;250084,74291;250338,73580;248827,81527;311253,164291;315963,171477;307990,171909;303394,172404;294088,170410;292412,160876;301071,154896;304384,161384;305375,164228;297833,159391;297262,166779;293885,160584;293834,159784;299471,171566;298773,162120;311583,168874;308828,164837;301084,154896;302137,154719;302379,154719;311253,164291;303915,148625;307495,144828;307964,144803;309843,144828;311265,144562;314046,144473;314896,144816;315125,144917;316318,144587;320978,143673;321981,144016;323098,143864;327541,143089;328519,143368;329789,143292;333889,142632;334118,142683;335057,143013;336213,142835;340276,142327;341164,142734;341482,142886;342396,142708;346877,142099;347664,142467;348718,142416;353149,141947;354444,142492;355549,142378;359548,141972;360779,142467;361744,142302;366200,142023;367026,142492;368206,142416;372739,142188;373297,142531;374529,142607;379112,142454;380013,142937;381080,142899;385447,142746;386311,143280;387263,143267;391605,143165;392570,143825;393661,143825;397889,143876;398714,144333;399019,144498;400047,144435;404453,144600;405494,145159;406522,145133;411207,145285;412299,145933;413099,146212;414267,146669;415333,153335;413543,153627;407843,153170;397991,154579;391947,154033;388634,154007;377322,153982;367749,152738;363661,152941;352933,153385;345582,152357;344934,152535;342370,152687;334003,152459;330220,153601;329991,153550;320914,152814;317905,153119;306517,154134;304879,153423;303914,148624;305171,131980;304867,131016;305755,127448;317512,130190;327465,127042;329154,125252;331820,129530;333407,124503;335604,126166;346827,127143;357555,121341;357834,121024;359764,127626;361681,121024;372676,127143;386121,124503;387695,129530;390361,125252;402003,130190;403946,130254;413760,127448;414648,131066;414369,131968;404517,135726;412414,141883;412185,144397;411754,144143;406129,143927;405977,143965;405038,143457;399604,143242;399477,143280;399350,143204;398410,142721;393230,142620;393142,142658;392075,141972;386781,142074;385981,141591;380611,141718;380534,141731;379557,141248;374123,141401;374009,141439;373209,141007;367712,141248;367572,141299;366506,140779;361173,141160;361084,141210;359891,140741;355029,141210;354876,141274;353416,140702;348249,141223;348147,141261;347081,140842;341774,141591;341761,141604;341736,141591;340606,141096;335629,141693;335464,141794;334398,141439;334207,141401;329192,142175;329078,142226;327809,141832;322451,142759;322387,142810;321372,142454;315658,143495;315417,143648;314414,143242;310745,143394;310123,143572;307838,143533;307660,143546;307444,141616;314986,135726;305172,131980;305171,131980;302264,122827;303648,122141;303876,121252;315252,127981;315963,127969;326704,121710;333179,120948;333179,120960;332912,121798;331439,126470;328646,122014;328646,122027;328646,122014;328392,123728;327415,125379;317423,128908;313983,128895;306682,126369;306060,125709;305299,124071;304130,128692;302264,122827;301312,121963;298481,118663;299154,115996;299192,115958;300461,115324;300512,115324;303343,118624;303343,118637;302683,121303;301375,121963;301312,121963;297021,110728;295205,106754;306213,103466;302188,114854;300499,114041;300436,114041;298912,114790;297021,110728;294202,71853;314122,62484;314478,62484;330754,66991;345037,71193;347538,78011;329903,72640;314719,67943;314351,67943;299585,75776;300626,103808;295624,105294;294202,71853;290647,105840;290647,105840;287626,106792;284807,105345;283855,102298;285315,99479;287981,98514;288349,98527;291155,99974;290647,105840;282090,94452;282585,88599;285264,87621;285620,87634;288438,89120;289403,92141;287930,94960;284896,95912;282090,94452;281824,83051;282344,77211;284985,76246;285366,76259;288184,77731;289136,80753;287676,83559;281824,83051;285582,66331;288261,65366;291447,66838;292399,69860;290939,72678;290927,72678;287880,73631;285087,72171;285582,66331;293491,58167;296157,57190;299344,58675;300296,61709;298836,64515;295789,65480;292971,64007;292031,60998;293491,58167;304016,53940;306682,52962;309869,54447;310821,57469;309361,60275;309348,60275;306314,61240;303508,59767;304016,53940;315265,53305;317931,52340;321105,53825;320597,59665;317575,60618;314757,59145;313805,56123;315265,53305;326386,55907;329052,54943;332239,56415;331719,62268;328697,63233;325878,61747;324914,58726;326386,55907;336556,60986;339247,60021;342409,61494;341913,67346;336048,66839;336556,60986;349366,67803;353644,82124;355054,96445;351765,96445;350013,81883;344999,67803;349366,67803;350483,60897;357999,60897;357999,53292;359878,52911;361770,53292;361770,60897;369286,60897;369654,62687;369464,63791;350293,63791;350115,62687;350483,60897;356069,53686;356069,58967;350864,58967;356069,53686;358228,44570;359853,45167;361503,44405;364944,52251;359878,50994;354813,52264;358228,44570;357529,38260;359853,37181;361808,37892;362874,39949;362189,42158;357910,42526;357529,38260;355485,29018;364271,29018;360970,35772;358748,35645;355485,29018;368905,58967;363700,58967;363700,53686;368905,58967;370263,67803;374529,67803;369489,81883;367750,96445;364449,96445;365858,82124;369794,68679;370263,67803;388761,66991;405037,62484;405380,62484;425313,71853;423904,105307;418889,103808;419930,75776;405139,67943;404784,67943;389599,72640;371977,78011;374478,71193;388761,66991;377094,61494;379874,60034;380280,60021;382934,60986;384419,63817;383454,66839;377602,67346;376142,64541;377094,61494;387276,56415;390082,54955;390463,54930;393129,55895;393637,61760;390818,63220;387797,62268;387797,62255;386311,59450;387276,56415;398410,53787;401241,52315;404250,53279;405723,56085;405736,56453;404771,59119;401940,60579;398931,59640;398931,59627;397458,56441;398410,53787;409646,54435;412452,52975;412833,52949;415486,53940;416019,59767;410154,60275;408694,57482;409646,54435;418546,64299;418736,64617;418533,64515;418546,64299;420171,58675;422989,57202;426011,58167;426544,64020;420679,64515;419206,61709;420171,58675;431254,65366;433921,66331;434428,72171;431610,73631;428576,72679;428068,66839;431255,65366;434162,76259;437171,77224;437704,83064;431838,83559;430366,80753;431331,77731;434162,76259;436917,88599;438402,91417;437425,94452;434619,95912;431585,94960;430099,92128;431077,89107;436917,88599;434721,105332;431889,106792;428855,105852;428335,99987;434187,99492;434721,105332;425757,103821;425783,103745;425897,103974;425757,103821;422367,111032;420615,114803;419079,114041;419003,114041;417353,114828;413315,103466;424323,106754;422368,111032;418178,121963;416845,121316;416159,118624;419003,115324;419054,115324;420349,115971;421034,118662;418178,121963;323872,118091;325015,117482;334867,116339;335083,116327;336162,116695;336708,117672;336403,118777;335223,119424;325383,120567;325155,120580;323517,119221;323872,118091;355930,108900;355980,112505;347957,117926;347957,103478;355930,108900;363192,110385;362430,112835;357694,113254;357275,108531;362011,108112;363192,110385;371635,103478;371635,117926;363750,112543;364474,110271;363750,108874;371635,103478;395985,119221;394348,120580;394144,120567;384292,119424;383137,118815;382794,117672;383340,116695;384432,116327;384635,116339;394500,117482;395630,118091;395985,119221;400886,114740;398918,112708;397636,112492;395401,113229;394259,116174;385130,115108;384724,111972;381410,110651;379011,112150;378287,117558;376027,109966;381944,105649;382071,105662;386375,109357;386387,109357;386476,109610;386819,110042;387746,109471;387581,108963;387492,108671;392431,92598;393459,109382;393319,109623;393015,110144;393802,110842;394233,110512;394640,109928;399426,107706;404314,113318;400315,120161;400886,114739;394068,82073;393852,82315;393802,82315;391389,81883;385689,80804;370301,84486;370733,82175;371380,80004;390551,74316;404860,69860;405164,69860;418343,76855;420018,80753;414648,78366;394068,82073;415105,119297;414483,119221;405469,122205;409646,108392;415981,116047;414877,118472;414877,118485;415105,119297;369476,97727;362405,106995;357187,107262;350026,97727;369476,97727;355917,73618;356374,78227;356310,78277;356361,84041;356310,84079;355485,86517;354914,81934;351994,71142;355917,73618;356311,66673;355955,71511;350597,65734;358126,65734;356311,66673;362011,67067;362443,71764;359459,70825;357428,71879;357275,67486;362011,67067;363204,95937;363179,96445;362100,96445;363205,95937;363192,86758;362430,89183;357440,89310;357275,84892;362011,84473;363192,86758;357275,73288;359573,72095;362011,72869;363192,75142;362405,77554;357440,77681;357275,73288;357275,79090;362011,78671;363192,80956;362405,83368;357428,83483;357275,79090;357275,90719;362011,90288;362430,95010;357694,95429;357275,90719;355930,91100;355650,88193;356374,89856;356311,89881;355930,91100;356869,96407;356983,96445;356323,96445;356247,95201;356869,96407;363750,71536;362836,66089;361681,65734;369172,65734;363750,71536;363801,88777;363598,90795;363268,90161;363408,90008;363801,88777;363268,84359;363408,84219;364474,80855;363268,78557;363408,78404;364474,75027;363750,73656;367381,71536;364601,81934;364093,85920;363268,84359;304867,78366;299496,80753;301172,76855;314338,69860;314643,69860;328951,74316;348122,80004;348769,82175;349188,84460;333813,80804;328113,81896;325739,82327;325459,82086;304867,78366;303521,116047;309869,108392;314046,122217;304384,119348;304613,118472;303521,116047;319188,120161;315189,113318;320076,107706;324888,109953;325282,110512;325701,110855;326475,110068;326196,109623;326056,109395;327072,92598;332011,108709;331922,108963;331744,109534;332683,110042;333026,109623;333280,108950;337419,105662;337546,105649;343488,109966;341228,117558;340504,112162;338092,110651;337724,110613;334804,111972;334639,113851;334588,114397;334524,115095;325117,116187;324114,113229;320597,112721;319759,113571;319543,113800;318616,114752;319188,120160;415385,128743;414229,124084;413467,125709;402105,128908;391123,123728;390843,122001;388076,126483;386336,120948;385689,122725;372904,125886;362227,118942;361757,116187;359764,123055;358545,118866;357758,116187;357758,116212;357745,116174;357288,118942;356565,120402;353251,123449;346598,125886;335413,124604;333813,122712;333191,120948;334740,120770;335883,121570;337064,122408;344097,124617;345633,124541;354711,119792;356780,114041;356869,114232;359840,115298;362722,113965;364791,119805;373882,124541;375405,124617;382782,122166;383302,121798;384762,120770;392811,121710;394259,123220;395427,124452;403552,127969;404225,127981;415638,121265;415867,122154;417264,122839;415385,128743;402562,172226;398309,171452;395554,171642;394551,171705;383823,161904;381436,157854;379074,155214;387898,155798;392215,155937;398067,156902;403946,165447;408592,172505;402562,172226;355739,170461;351232,170385;343843,169953;337051,161638;334207,157067;332404,155226;334829,154185;341609,154452;345455,154388;346039,154223;356996,161638;357098,161980;362024,170461;355739,170461;355244,41257;348883,44405;348883,35620;355498,38844;355244,41257;370873,35620;370873,44405;364360,41168;364791,39784;364309,38844;370873,35620;459528,64083;463413,61037;465229,62166;466460,65962;464772,67296;457142,75002;459528,64083;469190,73580;469418,74278;469825,75345;471044,76652;472707,79344;472707,79979;473341,79991;473963,79966;473989,79344;475220,74938;476744,72336;477607,74380;478128,80588;478623,81400;478813,81426;479588,80448;482165,75725;482152,75713;483777,74291;482546,78988;482520,79585;480261,85704;475690,85438;472288,85171;470904,85196;471234,82353;470688,81527;469190,73580;447861,106195;447911,106233;447861,106195;451124,96585;453155,94299;454044,94198;454044,94223;457230,96204;454514,98692;450552,102031;451124,96585;468885,111769;471412,113902;473849,115222;473735,113724;471082,107021;474967,111312;475068,111489;476211,112416;476363,112403;477417,110575;479715,103199;480667,108849;480692,109179;480781,114079;481276,115032;482571,114156;485936,110118;487345,108861;487040,109610;485275,113597;484526,117291;484755,118701;482965,125810;479893,125671;476338,125214;471208,126382;469317,126902;469533,126775;471043,122128;467273,111134;466587,110486;468885,111769;231319,110156;233160,114270;233719,117126;233503,118472;236169,127042;234862,130889;234189,131104;233909,132349;235725,131841;237426,127232;238581,127207;237197,132184;236220,132577;236029,133834;238124,133060;239851,126927;239978,126889;241400,126547;240270,133123;239597,133491;239635,134773;241324,133834;242669,126470;243380,126496;243786,132425;243215,145120;242111,145438;242390,143153;241171,142721;241400,146504;242288,146771;244040,146098;244980,132006;244650,126597;244751,126610;245742,133047;247481,134316;247735,133060;245996,126851;247443,127385;248116,132628;250249,134113;250515,132856;249195,131955;248649,127930;250503,128172;257714,114828;260367,100114;261358,97816;261434,97676;269572,108531;269915,110055;275057,114486;301236,151798;302188,152814;302023,152814;290622,160140;292742,171782;299674,175006;303902,174257;307558,173788;317727,172797;319111,173508;327503,172988;333064,173330;343678,172035;351918,172175;355180,172289;364093,171858;368130,173000;372739,172772;378668,173242;389891,172404;395922,173546;401787,173991;410497,173800;412922,174410;415372,174206;422443,174435;429515,170931;425402,155074;416781,153093;418279,151798;444446,114486;449587,110055;449917,108646;458068,97676;458119,97740;459198,100228;461801,114828;468999,128172;469291,128184;470853,127943;470307,131955;468999,132856;469266,134113;471386,132641;472059,127397;473506,126851;471767,133059;472021,134316;473773,133047;474763,126610;474865,126597;474509,132031;475474,146085;477201,146771;478102,146504;478331,142721;477125,143153;477391,145438;476299,145120;475728,132437;476122,126496;476845,126470;478191,133872;479880,134773;479905,133491;479245,133123;478090,126547;479512,126889;479651,126927;481390,133059;483473,133834;483282,132577;482317,132183;480921,127207;482076,127232;483790,131828;485618,132348;485326,131104;484653,130888;483346,127042;486012,118497;485796,117114;486355,114270;488221,110093;488906,108455;488843,106957;485021,109255;482089,112670;481962,109115;481949,108760;480578,101549;479892,101142;479765,101155;476134,110372;476083,110690;476007,110588;471069,105484;470650,105230;464124,93131;457738,92916;455796,92941;452558,93157;450222,95594;450171,95569;449968,96051;447505,103085;446680,105687;445436,104976;453193,88205;457217,81908;462562,75611;465609,68819;465876,67918;465940,67841;466346,67448;466447,83495;470802,86492;470713,86974;469647,91963;471805,92941;471576,91671;470713,91265;471818,87583;472097,86441;472859,86441;472656,87291;472046,91379;473811,93093;473849,91811;473468,91836;473316,91189;473773,87901;474128,86530;475423,86682;474751,88688;474585,93106;474281,97118;474230,103935;475195,104380;475868,104215;477125,101561;475855,101511;475220,103098;474928,102450;475347,97816;475690,92471;475855,89335;476693,86860;476998,86898;476947,91595;478521,93500;478686,92217;478191,91265;478305,86974;478902,86999;479334,91786;481098,93500;481124,92243;481467,92623;483841,92738;483155,91659;482216,91582;481924,87761;481720,86517;483790,79648;483828,79064;485313,74164;485491,72285;485098,72171;480794,75268;480616,75459;480387,72958;480362,72628;474293,60529;469151,59754;464670,59703;458715,63068;458588,63004;458373,63576;452456,79775;451555,80004;452977,63576;457712,58916;457687,58599;460569,51642;465330,43123;475144,31494;478877,31049;467552,30567;458170,47554;455516,54904;455618,55070;455148,54866;451504,56517;450400,56631;449752,50004;450730,46462;452710,42526;452253,40876;454450,30884;462804,17884;467793,17769;463908,14557;451606,30668;449701,40127;447899,44773;447188,45599;446147,45599;444064,38819;445372,34236;445232,33474;445448,20448;446642,15383;449155,11929;451822,9416;449308,9149;441398,15319;441309,21591;441411,23533;442300,32243;442058,32306;440840,35264;440243,35366;435875,30452;435748,27164;435469,25565;434225,24752;434733,10723;439418,5378;440370,3791;438554,3360;430289,8768;430619,15040;431559,22467;432346,25158;431914,25526;431889,28916;427077,25641;426430,21388;425325,20423;425554,20435;423548,14875;424475,8273;424183,1557;422608,478;420463,7232;420260,13351;422888,20182;422646,20182;422811,23660;419320,22645;417543,19433;416349,18849;414178,12031;414572,8920;413531,4452;412490,2585;410903,6470;411398,13580;414115,19141;414737,21984;410738,20562;408859,17985;408135,17008;405393,13186;404516,6737;402930,5531;401190,10393;405532,17782;406421,19433;402434,19572;399375,18176;398994,20512;393039,22835;410306,22962;414267,142708;414419,141236;416882,137579;415765,133897;418799,124058;422926,119602;422456,115387;424106,111845;426658,106259;426582,106221;426849,106208;426963,106043;427623,107313;427623,107325;431521,108734;432067,108709;436180,106551;435444,98007;434809,97816;438884,95671;440306,91252;438148,87114;435406,86263;439164,84295;438402,75751;434073,74354;435901,73415;435165,64858;428283,64731;427242,56695;422824,55311;418787,57380;416730,52467;412299,51045;408186,53203;407322,54765;405494,51794;401063,50410;396950,52543;395655,56060;394373,54422;389904,53038;385816,55184;384394,59615;384483,59894;384178,59513;379709,58129;375634,60275;374225,64718;374745,66534;370911,66534;371571,62687;369070,55793;369248,55679;363243,43593;363649,43402;363776,43009;371304,46957;372790,47935;372790,32103;371317,33081;363433,37156;363039,36420;362798,36343;366823,28586;367800,27088;351969,27088;352946,28586;357047,36521;356069,37016;348439,33081;346954,32103;346954,47935;348452,46957;356133,42958;356514,43694;350508,55679;350686,55793;348185,62687;348858,66534;344770,66534;343894,60262;335337,59513;335019,59919;333712,55184;325142,54422;323872,56022;322578,52581;314020,51832;312218,54803;311342,53203;307216,51058;302785,52467;300728,57380;292260,56695;290102,60834;290851,64058;284363,64858;283614,73415;284985,74520;281100,75738;278954,79864;280351,84295;284109,86263;281354,87126;280605,95683;284528,97765;284084,98007;281938,102133;283334,106576;287994,108722;291892,107300;292755,106208;292945,106233;292869,106272;295281,111540;297173,115628;296602,119602;300575,123804;303762,133847;302620,137592;305552,141909;305705,143254;309209,22962;326475,22835;320508,20499;320153,18189;317067,19572;313094,19433;313982,17795;318324,10393;316585,5531;314998,6737;314122,13186;311380,17008;311392,17021;310643,17985;308764,20575;304791,21985;305400,19153;307025,15408;308117,13567;308980,10114;308955,9847;308612,6470;307165,2941;307025,2585;306644,2814;305438,5709;304943,8933;305324,12044;305298,12221;303457,18188;303191,18709;303216,18709;303140,18849;301972,19433;300195,22645;296691,23673;296856,20182;296589,20182;299268,13351;299039,7232;296894,491;295332,1544;295040,8273;295967,14875;293885,20524;294088,20512;293098,21388;292425,25654;287626,28929;287549,25298;287232,25031;287956,22480;288883,15040;289200,8756;280960,3347;279145,3791;280097,5378;284794,10736;285290,24955;284388,25425;283817,26657;283639,30453;279259,35366;278662,35264;277672,32382;277190,32116;278104,23521;278205,21591;278129,15319;270194,9136;267680,9416;270359,11930;272873,15395;274067,20436;274308,33538;275438,38819;273368,45599;272327,45599;271616,44773;269813,40127;267896,30668;255607,14558;251722,17770;252433,17719;253398,17224;256711,17884;258781,20055;260368,22099;261104,23203;262018,24663;265916,34490;267236,40736;267274,40723;267287,40850;266805,42526;268772,46462;269750,50017;269103,56631;268011,56517;264138,54879;263961,54955;263986,54905;261421,48214;261345,47541;251950,30567;247291,28993;245209,29145;243876,29234;243495,29412;241197,30643;240651,31049;240638,31049;240638,31075;240511,31468;244358,31494;254185,43136;258946,51642;259339,52670;261840,58637;261866,58574;261840,58866;266525,63563;267960,80017;267338,80029;267274,79776;261003,63220;260926,63004;260876,63043;254832,59704;250440,59792;245222,60529;239127,72628;239127,72920;238899,75459;238708,75269;234011,72285;234189,74151;235674,79077;235712,79687;237782,86517;237591,87736;237299,91570;236296,91633;235712,92763;238023,92624;238391,92217;238404,93500;240181,91786;240626,86999;241222,86974;241324,91265;240816,92217;240981,93500;242568,91608;242517,86898;242809,86860;243647,89335;243838,92471;244155,97816;244574,102437;244219,103060;243660,101523;242390,101549;243647,104215;244320,104380;245285,103936;245222,97105;244930,93106;244752,88675;244079,86682;245374,86530;245729,87888;246186,91189;246123,91773;245666,91811;245717,93093;247443,91379;246859,87279;246669,86441;247418,86441;247685,87583;248814,91240;247888,91659;247761,92941;249868,91964;248814,86974;248700,86492;249005,86504;253068,83495;253144,67448;253575,67842;253575,67854;253652,67956;253880,68794;256940,75611;262285,81972;266309,88205;274079,104976;272822,105687;272403,104139;269331,95582;269318,95569;266932,93131;263745,92941;261790,92928;255378,93131;248891,105180;248459,105484;243482,110588;243431,110677;243355,110359;239737,101155;238937,101549;237566,108760;237540,109331;237413,112657;234493,109255;230659,106957;230596,108455;231319,110156;313513,237647;312370,232696;313513,237647;298595,252387;296691,249924;296056,249289;298671,247537;301528,250559;298595,252387;338816,359234;339527,360669;342688,358841;345227,357254;342853,360352;340631,361621;338422,362891;338816,359234;341825,355108;343653,350830;343323,354791;345227,354156;350077,351769;348807,353280;343018,356606;341659,357101;341824,355108;346268,349230;349366,344469;348655,346373;348414,349154;352375,347338;356818,345104;349290,349865;346027,350741;346268,349230;352299,342336;353010,340597;355231,338845;354990,342336;359523,340203;360716,340038;353962,343606;351905,344241;352299,342336;359523,336712;363090,333538;362062,335747;366416,335671;368003,335366;367051,336230;362062,337575;358964,337982;359523,336712;369819,332103;372841,329882;373006,331938;377043,332814;375545,333145;371101,333221;369819,332103;378236,329412;394817,328066;388876,329171;388076,328612;382997,329564;379912,329564;377843,329640;378237,329412;386171,323775;386806,321236;386730,320436;387847,322658;387212,325121;385384,325273;386171,323775;396798,331710;391008,333462;383239,334643;396798,331710;398144,326390;400772,320842;400683,319408;401241,323610;398702,327825;396874,327584;398144,326390;405050,336077;405291,337664;400137,336395;398385,335442;401165,334731;405050,336077;407437,328853;409735,326632;410129,325756;408618,329958;406409,332345;404809,330834;407437,328853;411474,337423;414877,333538;414877,333614;413226,336864;411170,339645;410281,338528;411474,337423;417416,343200;414877,346221;413620,348367;411246,348443;412515,346780;413861,345193;417416,343200;418051,338845;420514,334731;417975,341143;416476,340991;418051,338845;422266,343365;423929,343682;424005,346539;422494,345586;418457,347656;417340,348519;418457,346297;422266,343365;427662,350906;427738,351769;424881,356060;423612,357660;425592,357889;431000,356137;428842,357736;423053,360034;419803,360821;421072,359158;425199,353762;426151,352404;423447,352493;416311,355032;416311,354004;420996,351769;422901,351376;427662,350906;429871,346691;432334,343060;432410,342908;431940,345434;429731,348684;428449,348836;429871,346691;407907,352099;409417,351541;413150,352252;412820,355895;412198,354080;409583,352658;407907,352099;405685,352023;403704,355819;403387,356060;403616,352963;401241,351934;400454,352175;399743,350906;405685,352023;402752,339734;402346,339086;404885,339569;404098,347262;404250,345358;402752,339734;428373,365341;422342,365988;422659,366864;425998,366928;427027,366776;425668,368032;418533,368350;420120,369467;422659,370102;418533,370965;411170,371600;408224,373504;400137,373822;394741,372717;402994,368756;409176,366928;410687,367487;411474,366776;420044,363995;430594,363437;430912,363437;428373,365341;391313,352023;391313,352023;393078,351134;394576,351058;398943,352658;398144,354473;397204,355108;397115,354004;392202,352658;391313,352023;390209,357660;389980,355591;387124,354397;385943,354004;384749,353204;386578,352404;390209,357660;384508,358206;384115,357101;381487,355591;379506,355971;378401,354791;379912,354232;381486,353762;385054,356771;384508,358206;377525,359476;376967,358993;372688,357812;370225,359234;368714,358917;369286,358358;375139,355667;377525,359476;369819,363995;367762,362497;361821,364630;360386,364402;361579,362726;367762,360593;370543,362332;369819,363995;360234,367563;354520,368908;355714,367258;358494,366065;362455,367334;362773,368350;360234,367563;353810,358917;357212,357889;361097,359399;360792,360745;356577,359476;354356,359476;353810,358917;368245,356467;367915,356137;366175,353521;362620,353839;360868,352810;363484,351769;368245,356467;371177,349078;367127,350512;366099,349954;370860,347491;375075,352099;374428,353356;374504,352493;371177,349078;378401,346462;375075,347021;374186,346691;376891,344875;378236,344799;382756,349954;381969,351223;382286,349636;378401,346462;390932,346221;390145,347567;387441,345269;384826,345751;384026,344634;387847,343682;390932,346221;392354,340508;391313,339810;388241,337905;384267,336788;385054,336077;391478,338604;392354,340508;397750,338134;392278,335519;393154,335277;396315,335519;398943,338058;398867,339645;397750,338134;394411,342971;393383,342971;393700,341549;394741,341460;397674,346856;397356,347656;396798,347973;396874,347262;394411,342971;353416,363119;352857,362091;345951,363602;344592,363602;351829,353204;354597,352328;356184,349801;360081,346615;361338,345663;366810,341067;370454,340762;372282,338693;377919,336712;383873,338210;385384,340508;382845,339162;375380,339480;373006,340838;375380,343530;372282,342730;365858,344076;363788,345751;366569,347173;367521,347567;364995,347567;358329,350588;357288,352099;358164,352099;359992,353356;360310,354562;358964,354156;350788,356771;348960,359704;351118,359628;353644,361304;353416,363119;350470,369061;349366,369619;348807,367804;342929,367093;349988,366458;350470,369061;438694,360745;444560,352252;443836,354397;442097,357812;438453,360986;438694,360745;449156,358434;450908,354956;451060,353762;453371,352404;452812,354397;448673,359399;449156,358434;313652,382582;321575,383915;359624,375701;359713,375701;397813,383915;405774,382582;426201,377935;423853,376932;419879,377795;414648,378113;417416,376450;420044,374622;430201,375891;431293,377580;433311,377554;442782,378316;443201,378113;447099,374622;451060,369619;453840,363437;456062,359399;457649,354638;457091,345980;456532,344710;454704,347097;447734,353521;447010,354004;447492,351858;447810,349560;447568,346221;446058,348125;444318,349319;442490,350271;442960,348367;442401,343530;440840,340597;439799,340114;439570,341549;436549,345751;436549,343682;432499,334566;431711,335519;429248,341625;428614,342260;428614,339810;428131,337271;426633,335442;426240,336712;425198,338058;425198,336560;421313,328536;418698,326555;418457,328942;418140,330605;417505,331710;415435,330199;413379,330834;414102,328371;411639,320271;409659,318532;408859,320436;407196,324245;406002,325679;405850,323229;397674,315129;396011,315129;396874,316868;394500,323140;392507,323699;392037,322340;383556,317821;382375,318138;383632,318938;381652,324486;373552,327825;351346,339962;336518,359552;322552,368832;313982,357888;316598,343199;326767,309860;334461,276407;330322,231286;321828,226602;306682,236187;305654,238409;307406,239678;307876,244846;308993,247385;307952,245950;307241,240948;305489,239221;304702,240719;299382,245874;292399,253326;292717,255789;294469,254926;296691,254050;306124,249848;311989,247537;317816,246674;321828,244846;325091,248019;325650,252615;325002,259915;323974,266885;300664,335201;289466,363843;290063,377681;313652,382582;313817,235209;312802,236225;311799,235209;312802,234194;313817,235209;59645,496983;66552,495929;64355,497478;42112,498824;59645,496983;88338,491549;111902,475591;112321,475388;109413,481761;90560,494101;84796,495510;69574,496970;88338,491549;118262,472887;120548,466006;122439,456814;125867,439522;128889,404380;129206,400724;130565,397296;132025,395620;130146,417305;129371,426585;129105,432006;127848,445667;128102,446607;128889,444639;129841,437745;130819,426852;131238,422320;131517,420136;132342,413445;136405,395620;138487,390618;138703,390415;135668,406894;125042,474029;113666,491118;105440,497174;70513,502493;97720,495409;104652,491397;105935,490293;107420,488922;118262,472887;129739,381972;130260,376335;130260,376120;130463,376120;131199,382798;131720,390199;130146,393640;129739,390923;129739,381972;129739,369759;133383,370178;133586,370914;134627,371232;136087,372997;140988,375180;141508,376755;137243,377694;134005,374977;129511,370483;129739,369759;145584,380398;147869,383217;150167,384359;153405,384461;153405,388638;147983,391240;146104,388536;139744,381236;139744,381211;140137,381135;145584,380398;142448,291452;158724,290830;164666,291985;174670,299907;176854,302510;178111,298549;169871,284990;172690,283644;181551,281663;180726,278642;182085,275925;184154,275506;190629,251524;192076,244757;195631,244541;199059,244541;198437,249746;196672,265184;194692,300542;191150,329412;191213,329425;191099,330098;191200,330275;191226,330275;191378,330148;191492,329488;195530,308566;196152,305430;197078,307207;201154,322010;202512,344850;200532,360796;197193,369543;192292,382899;190210,397702;190286,397677;190223,397893;190286,398045;190210,398020;184573,444943;184053,456192;189169,464126;241400,474550;231294,475388;231294,475426;231053,475400;230888,475413;230748,475629;230951,475756;231053,475756;231205,475781;231180,475806;243482,476949;232741,478092;232386,478092;232272,478193;232386,478308;232741,478308;235877,480605;233579,481329;219093,480504;191353,479450;177273,479666;175089,479666;172791,479869;171433,474867;173109,473927;173528,475908;176130,477470;183011,475908;207502,477355;207502,477317;207705,477355;207781,477355;207997,477127;207768,476924;207718,476924;207591,476898;207565,476924;184154,473927;177793,473090;178631,469014;178682,468189;178530,467148;178111,457766;180206,414080;181653,397499;184052,388942;185411,384689;190210,356314;187709,328167;186757,326492;178936,311790;175813,306470;171331,300846;166646,295324;158292,293229;148809,291045;145368,291248;142448,291451;145901,120364;143908,115146;145990,113381;146206,112124;148187,110664;148910,113686;145901,120364;144327,123804;144543,122763;143908,120465;145482,122763;144327,123804;138804,98260;141204,80334;142029,80537;143286,82099;149228,88777;151843,99403;152363,102844;151322,102958;150370,108379;149228,102640;148085,88980;145051,85120;142651,83457;143387,86060;144758,90021;145584,92420;144644,99301;143819,98159;140810,93195;140721,92560;140556,92433;140429,92585;140543,93360;140467,93360;144543,107020;146523,108684;144758,110144;143908,108785;138804,98260;161949,130063;155068,128603;151526,126102;150370,122446;150142,121887;150485,122357;152770,124122;161949,130063;157150,112543;159562,111299;162685,111299;164983,112746;163193,112848;157772,114105;156007,114625;155271,114105;157150,112543;158089,103999;164031,103364;170811,106500;172169,108379;170595,107643;157467,104723;155690,104621;158089,103999;165186,97943;165707,93982;167472,89399;168932,84498;171331,78658;171331,78442;172690,80220;173109,83241;171027,91583;168627,97626;164755,100660;165186,97943;157937,117444;159435,119805;162266,116606;162685,116301;163409,120148;158204,120148;157353,117545;157937,117444;160882,117977;159854,118650;158838,117977;159854,117304;160882,117977;157353,116301;158724,115057;161632,114308;164234,114943;162266,115260;157353,116301;175292,118701;179990,123284;184573,127143;185513,127867;186452,128819;189994,130266;190210,132767;187392,131422;186757,131523;184472,129759;182085,130165;183012,133910;187506,136944;188534,139649;184472,143089;178936,143292;174150,141845;173007,143825;167789,143394;159245,142683;152160,138087;149647,132971;148606,127232;150485,130165;152364,133402;159448,139763;172690,141324;173426,140271;169249,136944;172169,136944;179253,141528;183011,141324;181234,140588;179165,139026;178212,136525;180510,135891;183012,136119;181653,135484;178631,132666;177997,129644;180092,128819;180206,126001;171230,117748;170392,115577;170493,115463;175292,118701;178835,117939;178733,118167;181348,120465;185513,125467;186033,126724;182707,123703;178530,118383;178098,117888;178834,117939;192914,134951;193333,135573;189575,142784;189575,141845;192698,136424;192914,134951;182910,168747;191657,178117;202715,201274;204798,212738;202093,225358;201357,228176;199275,225980;199275,221917;198234,207533;191657,191777;189474,188972;190312,191155;196990,218680;196571,222133;193447,220559;188534,214617;188509,214642;188471,214452;188369,214388;188306,214464;188331,214630;188331,214617;186871,223999;184256,223059;181450,222234;178631,219619;177489,218578;177171,217321;174467,213677;174467,211697;172791,208371;171534,212217;170595,219200;171027,222958;174772,223796;182288,226081;199275,230474;208251,231820;219601,231616;224299,228684;229313,225980;226698,230575;226749,230613;226216,230817;226114,230956;226228,231045;226241,231045;226812,230829;226800,230880;231916,229115;235141,228176;233262,231198;230583,233178;230545,233191;230113,233470;230126,233622;230202,233635;230278,233597;230697,233305;230773,233381;240778,232239;242657,234321;238061,235362;230583,238028;230367,238066;230227,238256;230405,238396;230431,238396;230659,238333;230659,238396;240575,243081;241082,244960;233059,241824;228158,241202;228679,241722;233478,244541;235458,246940;233795,248184;228475,244439;216478,242040;196774,242243;181145,240999;164348,239640;157670,239335;152985,225154;150992,206479;153303,212839;156528,217753;156845,225040;162571,236415;163815,236301;165491,237038;171661,237038;178631,237977;184471,238916;209495,241418;209482,241367;210206,241583;210269,241583;210434,241481;210346,241253;209558,241037;209609,240999;200316,238396;192394,236936;187392,235362;185830,234841;172474,232658;165605,228684;164755,228481;161225,223694;161949,217016;165605,215455;170912,207215;170912,203559;174251,204917;176029,209310;176029,209285;176143,209513;176321,209602;176448,209564;176499,209259;176435,209120;175508,204092;175089,199395;173832,197414;172169,195954;172271,191574;171230,188756;169351,186991;169046,184896;167891,180211;169148,180427;173211,187296;175293,192095;176448,192399;176029,188451;176854,180427;175508,173749;176753,169572;174670,162894;174670,160507;174670,149551;175292,151430;182910,168747;205737,223999;207413,211900;207197,210973;207616,211900;210231,216090;212618,220457;209089,223377;205953,225878;205737,223999;218357,229535;216478,230157;204391,229535;206055,228176;213659,223377;213875,223174;218357,229535;215234,176555;226597,167909;238658,161320;240499,160317;236080,164050;227435,169991;222115,174067;218154,178637;214599,191574;223994,221511;225759,225357;223994,224837;216580,211900;210968,194291;215234,176555;245056,158464;252014,155493;243533,160267;240029,162349;241603,160812;245056,158464;235369,211430;235369,226399;235357,226297;232538,224837;231091,224837;228996,221511;227219,217854;226279,216293;228679,214719;231294,213360;235369,211430;223791,205336;231383,202213;233795,199598;234722,201172;235369,201540;235369,209297;233478,210034;227841,212738;225022,214211;224197,212217;223473,210135;222001,205958;223791,205336;240499,200855;246402,200855;246199,202112;248446,200855;251912,200855;251633,202315;254121,201071;254286,200855;256013,200855;255899,201159;254845,203153;259758,201274;260507,200855;458982,200855;459719,201274;464619,203153;463578,201159;463451,200855;465191,200855;465343,201058;467857,202315;467565,200855;471031,200855;473265,202112;473075,200855;478686,200855;478686,228735;477747,230982;474750,232455;473379,235578;473900,237241;473684,241722;474839,243297;475576,241519;478686,238371;478686,241164;475042,244744;475258,246001;474750,252362;478686,255142;478686,285371;460468,388079;413582,382861;376230,381160;331795,384639;313728,385274;258755,388194;240498,285371;240498,255218;244739,252362;244218,246001;244421,244757;240498,240936;240498,238295;240574,238295;243901,241507;244637,243297;245780,241723;245577,237241;246084,235578;244739,232442;241717,230995;240663,228481;240498,228379;240498,200855;240499,200855;244015,187093;244955,186458;246085,186674;248180,189695;247139,189175;244637,189276;242847,190635;244015,187093;250465,186267;252864,185112;255480,187512;255378,189492;251417,187296;249640,188235;250465,186267;258501,188350;259339,188235;259860,190952;257663,188870;258501,188350;460138,188235;460976,188350;461814,188870;459617,190952;460138,188235;463985,187512;466600,185112;468999,186255;469837,188235;468073,187296;464099,189492;463985,187512;473379,186661;474535,186471;475474,187093;476617,190635;474840,189276;472326,189175;471297,189695;473380,186661;488703,233381;488780,233305;489198,233597;489275,233635;489338,233623;489364,233470;488919,233191;488907,233191;486202,231198;484323,228176;487561,229116;492665,230880;492652,230830;493223,231045;493248,231045;493350,230956;493261,230817;492715,230614;492766,230576;490163,225980;495166,228684;499863,231617;511226,231820;520202,230474;537189,226094;544692,223783;548450,222958;548869,219200;547930,212217;546686,208358;545022,211697;545022,213678;542305,217334;541988,218578;540833,219619;538027,222222;535208,223060;532606,224012;531146,214604;531133,214617;531171,214465;531108,214388;531006,214452;530968,214630;530943,214604;526029,220559;522906,222120;522487,218692;529153,191155;530003,188972;527807,191790;521230,207520;520202,221904;520202,225980;518120,228176;517371,225358;514666,212738;516749,201274;527807,178117;536554,168747;544184,151418;544807,149551;544807,160508;544807,162907;542712,169572;543956,173749;542610,180415;543448,188451;543029,192399;544185,192095;546267,187296;550317,180415;551574,180211;550431,184896;550114,186978;548235,188768;547206,191574;547295,195954;545645,197414;544388,199395;543956,204092;543042,209132;542978,209259;543017,209564;543156,209602;543321,209513;543436,209297;543448,209310;545226,204930;548552,203572;548552,207203;553872,215442;557528,217029;558252,223695;554710,228481;553872,228684;546990,232658;533647,234841;532085,235362;527071,236923;519161,238396;509880,240999;509918,241037;509131,241253;509030,241481;509195,241583;509271,241583;509982,241367;509982,241418;535006,238917;540833,237977;547828,237025;553973,237025;555649,236301;556893,236403;562632,225053;562949,217753;566174,212840;568472,206479;566504,225154;561807,239336;555128,239640;538332,240999;522690,242243;502999,242040;491001,244427;485682,248184;484019,246940;485999,244541;490785,241722;491319,241202;486405,241837;478382,244960;478902,243081;488818,238396;488818,238333;489046,238396;489072,238396;489237,238257;489097,238066;488894,238028;481403,235362;476820,234321;478686,232239;488703,233381;483816,211164;488196,213360;490785,214719;493185,216280;492258,217854;490481,221498;488386,224837;486939,224837;484108,226297;483917,227237;483816,227237;483816,211164;483816,211164;483816,201705;484742,201159;485682,199598;488081,202213;495686,205336;497464,205971;496016,210135;495280,212217;494442,214198;491624,212738;485999,210034;483816,209107;483816,201705;483816,201705;504865,191574;501323,178637;497362,174067;492043,169992;483384,164050;478978,160317;480819,161320;492868,167909;504243,176555;508509,194278;502885,211900;495470,224837;493706,225358;495470,221498;504865,191574;475931,160279;467463,155480;474408,158464;477861,160812;479448,162349;475931,160279;515073,229522;502999,230144;501107,229522;505589,223174;505805,223390;513422,228176;515073,229522;512267,210973;512064,211900;513740,224012;513524,225878;510401,223390;506846,220457;509245,216077;511861,211900;512267,210973;540528,143292;535005,143089;530943,139649;531984,136932;536453,133910;537392,130152;535005,129746;532707,131523;532085,131422;529267,132768;529470,130254;533025,128806;533964,127867;534891,127143;539487,123284;544185,118701;548971,115451;549085,115565;548235,117749;539284,126001;539386,128807;541468,129632;540833,132666;537811,135485;536453,136107;538967,135891;541252,136513;540325,139027;538230,140588;536453,141325;540211,141528;547295,136932;550228,136932;546051,140271;546787,141325;560029,139763;567113,133402;568992,130152;570871,127232;569818,132971;567329,138087;560232,142670;551688,143407;546470,143813;545327,141845;540528,143292;529889,142784;526144,135573;526563,134951;526766,136424;529889,141845;529889,142784;533964,125467;538129,120465;540744,118167;540630,117939;541391,117875;540934,118383;536770,123703;533444,126724;533964,125467;546787,80207;548146,78442;548146,78658;550533,84498;551993,89399;553770,93982;554290,97943;554709,100647;550850,97626;548450,91583;546368,83241;546787,80207;561388,103999;563774,104621;562010,104723;548869,107643;547295,108366;548666,106500;555446,103364;561388,103999;564193,114105;563470,114625;561692,114105;556271,112861;554506,112746;556792,111299;559928,111299;562314,112543;564193,114105;556792,116288;557211,116606;560054,119792;561540,117444;562111,117545;561273,120148;556068,120148;556792,116288;560651,117977;559610,118663;558582,117977;559610,117291;560651,117977;557211,115247;555230,114943;557833,114308;560753,115044;562111,116288;557211,115247;566694,124122;568992,122344;569322,121887;569094,122446;567951,126102;564396,128591;557528,130051;566694,124122;567634,99403;570249,88777;576178,82099;577435,80525;578273,80321;580673,98260;575569,108785;574718,110144;572953,108684;574934,107021;578997,93360;578921,93347;579048,92586;578921,92433;578743,92560;578667,93182;575671,98159;574833,99302;573906,92420;574718,90021;576077,86060;576813,83457;574414,85120;571392,88980;570249,102641;569094,108366;568167,102958;567113,102844;567634,99403;574934,122751;575150,123792;573995,122751;575569,120478;574934,122751;573576,120364;570554,113686;571290,110664;573271,112124;573474,113381;575569,115146;573576,120364;577016,291452;574096,291261;570656,291045;561172,293229;552830,295324;548146,300847;543651,306471;540528,311790;532707,326492;531768,328155;529267,356314;534066,384677;535412,388942;537811,397499;539284,414080;541366,457753;540934,467148;540795,468189;540833,469027;541683,473090;535323,473928;511911,476924;511899,476898;511759,476924;511708,476924;511480,477127;511695,477356;511759,477356;511962,477317;511962,477356;536452,475908;543346,477470;545949,475908;546368,473928;548044,474867;546685,479869;544387,479666;542191,479666;528111,479450;500383,480504;485897,481317;483599,480606;486710,478308;487091,478308;487205,478194;487091,478092;486710,478092;475995,476949;488297,475807;488271,475781;488411,475756;488513,475756;488716,475629;488576,475413;488411,475400;488170,475426;488195,475388;478064,474550;530320,464114;535411,456192;534891,444943;529267,398020;529190,398045;529254,397893;529190,397677;529267,397703;527184,382899;522284,369556;518945,360809;516964,344838;518323,322011;522373,307207;523325,305430;523947,308566;527984,329488;528098,330149;528238,330276;528263,330276;528378,330098;528251,329412;528327,329412;524785,300529;522804,265184;521027,249746;520405,244541;523845,244541;527387,244744;528835,251524;535322,275506;537392,275925;538750,278629;537925,281663;546787,283644;549592,284990;541365,298549;542610,302510;544806,299907;554810,291985;560752,290830;577016,291452;579352,381134;579733,381211;579733,381236;573372,388536;571493,391240;566072,388638;566072,384461;569310,384359;571595,383216;573906,380398;579352,381134;579733,380804;579733,380817;579695,380804;579733,380804;578476,375180;583390,372996;584837,371219;585878,370914;586094,370178;589750,369759;589953,370495;585472,374977;582234,377694;577956,376754;578476,375180;589750,381972;589750,390923;589319,393627;587770,390199;588277,382798;589014,376120;589217,376120;589217,376335;589750,381972;590575,404380;593597,439522;597050,456814;598917,465993;601202,472874;612057,488921;613542,490292;614825,491397;621744,495409;648964,502493;614037,497173;605798,491118;594435,474029;583796,406881;580774,390415;580977,390618;583072,395620;587135,413445;587947,420136;588227,422307;588658,426852;589636,437745;590575,444639;591363,446606;591616,445667;590372,432019;590106,426585;589318,417305;587440,395620;588912,397296;590258,400724;590575,404380;607575,475604;631139,491549;649903,496971;634681,495498;628904,494089;610064,481761;607156,475388;607575,475604;652925,495929;659844,496983;677365,498824;655109,497478;652925,495929;597050,492895;580571,491651;577334,491435;577334,489772;576178,485913;580457,485697;593394,486547;597876,486852;600681,490394;603513,493631;597050,492895;574718,478930;573994,475591;571912,465383;569627,451520;567532,427728;566910,406881;570249,400838;571595,397182;573271,396560;574832,395100;575048,395303;582348,417000;584316,439624;593698,479450;591832,479755;589636,479552;576292,478727;574718,478930;564612,426699;563965,431765;563152,431600;562416,426484;561489,419704;560753,412722;558874,398959;564828,392802;567329,393424;569716,394478;565552,401156;564714,402920;564079,407300;564612,426700;572953,492476;571493,495409;570135,498329;559077,498735;549390,497275;553046,496133;546051,495828;532504,496970;518945,498532;508928,498837;496524,500195;487040,500398;485161,499890;492563,498215;497984,498012;500384,497389;498302,496348;490595,495929;489440,495409;490900,494673;495686,493314;492563,492794;488386,491651;491103,491029;527286,489048;539601,487271;549707,481317;551992,479755;550012,484656;544489,488211;544476,488249;544438,488211;544070,488211;543816,488337;543969,488604;544311,488629;544388,488629;552196,488845;555014,486852;553770,478409;553567,476949;551472,475908;551383,473928;545530,430038;542928,409586;540833,396154;536986,383420;533025,363817;532809,356213;532288,351731;532606,339530;540833,317846;552107,299272;557629,296987;563673,295641;574718,293648;575772,294067;568992,295426;562416,298231;554709,302002;551789,305950;547104,313352;544489,322950;540211,331088;539601,337855;540744,353915;541772,361215;540744,358701;536872,340368;536554,337347;535729,339429;536148,348494;537621,357660;540934,371118;545530,382176;546685,385921;544692,383115;541150,377059;539385,374038;538966,375294;540629,379243;542712,384677;545746,399366;547930,415959;548869,424186;550634,427106;551573,435866;552830,449006;553465,457652;554811,462146;556169,468507;556474,467047;554912,453284;553363,420326;552932,413141;550113,387901;549390,385299;550634,387482;551472,390098;555128,403339;556474,418447;557629,442125;559711,460267;562530,480390;560549,494266;556893,495714;554709,496450;560143,496869;566072,495929;567227,491435;562415,468392;560651,450047;559927,438900;568167,482688;569309,483831;568890,481850;565958,465269;565437,461829;566808,456725;568167,456509;568776,460470;571696,480707;572953,492476;440916,425785;399642,428477;378897,426281;359713,422091;359611,422091;340644,426293;320330,428477;278370,425938;268303,408761;315595,407808;339400,405650;359612,401410;359713,401410;379963,405663;403844,407808;450933,408646;440916,425786;179888,487271;192191,489048;228361,491029;231091,491651;226901,492794;223791,493327;228564,494673;230037,495409;228882,495929;221175,496348;219093,497389;221480,498012;226901,498215;234303,499890;232437,500411;222953,500208;210536,498837;200532,498532;186973,496970;173426,495815;166443,496133;170087,497275;160387,498748;149329,498329;147984,495409;146524,492476;147780,480695;150688,460470;151323,456509;152668,456725;154027,461829;153506,465269;150586,481850;150167,483831;151323,482688;159562,438900;158826,450047;157048,468392;152262,491435;153405,495929;159346,496856;164755,496450;162571,495714;158928,494266;156947,480390;159765,460267;161848,442112;162990,418447;164349,403339;168005,390098;168830,387495;170087,385299;169351,387901;166532,413141;166126,420339;164552,453285;162990,467047;163308,468507;164666,462146;166025,457665;166647,449006;167891,435879;168830,427106;170595,424186;171535,415959;173731,399378;176753,384689;178847,379256;180511,375294;180092,374038;178314,377059;174772,383115;172792,385933;173934,382176;178530,371118;181869,357673;183316,348494;183748,339429;182910,337347;182593,340368;178733,358714;177692,361215;178733,353915;179889,337855;179254,331088;174988,322950;172385,313352;167688,305950;164755,301989;157049,298231;150485,295426;143693,294067;144759,293661;155792,295629;161848,296987;167370,299272;178632,317846;186871,339530;187189,351718;186668,356213;186452,363817;182491,383420;178632,396153;176550,409598;173934,430038;168107,473928;168005,475908;165923,476949;165707,478422;164450,486852;167269,488845;175090,488629;175166,488629;175509,488604;175661,488337;175407,488210;175026,488210;175001,488249;174988,488210;169453,484656;167472,479768;169770,481329;179889,487271;155385,407300;154750,402920;153925,401156;149748,394478;152160,393437;154649,392814;160603,398959;158724,412721;157988,419704;157048,426484;156325,431600;155512,431765;154865,426699;155385,407300;145482,475591;144759,478930;143172,478727;129841,479565;127645,479768;125766,479450;135148,439624;137141,417000;144441,395303;144644,395100;146206,396560;147869,397182;149228,400838;152567,406894;151945,427728;149850,451520;147564,465384;145482,475591;142143,489772;142143,491435;138906,491651;122439,492908;115977,493632;118783,490394;121601,486852;126083,486547;139020,485697;143286,485925;142143,489772;15451,504690;24325,505312;50999,506035;102418,501554;106900,499586;111483,499472;140061,498418;142969,498418;145787,500309;149431,501033;166443,501033;195212,502607;217938,503953;224197,504994;229834,504372;235763,504055;237337,503331;241603,503750;243596,504474;241717,501236;240778,500513;242847,499586;248598,499992;246402,497592;241501,496247;242657,495409;246719,495510;243063,493327;242022,493225;240879,492273;233173,488934;223473,488528;216389,486966;205737,487690;201471,487271;190629,486230;177895,484567;173426,482573;175927,482053;179063,482269;190108,481634;200951,481850;228158,484033;233579,484249;235979,483513;247862,484655;251925,482992;256102,483411;253804,481329;255568,480809;257244,480390;263084,480694;262780,480187;258819,477686;257359,477584;256724,476314;258717,476530;257041,474969;252356,472569;245577,470385;239419,471020;233579,470487;221378,469014;190108,462349;186452,448587;188953,426585;189791,419082;190832,412087;191873,405625;195936,379459;200951,368515;201750,366509;202411,364655;204480,357787;205635,350995;204290,319928;199059,304389;197078,301481;197612,296784;200316,252057;201357,244757;203350,244541;213240,244338;226901,246102;232538,250597;235357,252882;235369,252907;235369,285370;358228,507152;359586,508016;360944,507152;483815,285370;483815,253123;484107,252882;486939,250597;492563,246102;506224,244338;516126,244541;518120,244744;519161,252057;521865,296784;522373,301481;520405,304388;515187,319928;513841,350995;514984,357774;517066,364655;517726,366496;518526,368515;523541,379459;527604,405624;528645,412087;529686,419082;530511,426585;533025,448587;529368,462349;498086,469027;485898,470487;480045,471008;473900,470385;467133,472569;462436,474969;460772,476530;462753,476314;462118,477571;460658,477685;456697,480174;456380,480707;462220,480390;463896,480809;465660,481316;463375,483424;467539,482992;471602,484655;483498,483513;485898,484249;491319,484033;518526,481850;529368,481634;540427,482269;543550,482066;546051,482573;541569,484554;528835,486230;518006,487271;513740,487690;503101,486953;496016,488528;486304,488934;478597,492273;477442,493225;476401,493314;472757,495510;476820,495409;477963,496247;473062,497592;470879,499992;476617,499573;478686,500500;477747,501236;475881,504474;477861,503750;482140,503331;483701,504055;489656,504372;495280,504994;501526,503953;524265,502607;553046,501033;570034,501033;573690,500297;576496,498418;579416,498418;607981,499471;612577,499573;617059,501541;668465,506035;695164,505312;704026,504689;710272,500297;704432,498215;684716,495092;660542,493835;652925,493225;613301,475070;608197,457550;606737,446924;606318,424300;606420,420022;606407,418143;606318,415108;606001,405320;607461,373314;609022,361939;609454,341092;608400,330885;607042,323051;599437,298549;591413,273741;586716,261337;578578,235882;574833,222755;575353,214719;576178,196691;572953,173216;572014,161244;573576,148510;573576,144448;575569,136310;577232,127664;577854,111299;577334,110042;579936,105878;582970,95023;580571,80004;576711,78138;575455,79801;566593,91583;564828,101066;564396,102412;561387,100863;551256,81363;548869,76259;548768,76145;546990,76360;542509,85019;545530,101181;545530,107427;543448,109623;541049,109623;537392,113686;537291,114943;535323,115248;537392,116720;535831,119945;528226,128489;524785,131320;524988,132463;524366,136424;531146,144867;532923,144333;535729,145603;539386,146009;541569,145489;541569,149145;537811,159670;533545,168214;526245,175628;523325,179996;520926,184490;520291,181151;512991,169369;460976,144867;449918,144232;453155,153627;464200,159467;495064,179171;500904,195015;498721,201896;497984,204194;492982,202417;488488,200119;486202,197313;484425,195434;482038,193758;480578,191892;478496,190851;478179,187918;472542,185214;471501,186039;470142,184274;463896,183957;462321,186775;460874,186039;457218,189175;457319,191359;454818,191155;453269,194177;453676,195726;265814,195726;266221,194190;264659,191156;262145,191359;262247,189175;258603,186052;257143,186788;255569,183957;249322,184274;247964,186052;246936,185214;241299,187931;240981,190851;238899,191892;237439,193771;235039,195434;233262,197313;230977,200131;226495,202416;221480,204194;220757,201909;218573,195015;224413,179170;255264,159467;266322,153627;269547,144244;258501,144867;206474,169369;199174,181151;198551,184490;196152,179996;193232,175628;185932,168214;181653,159670;177895,149132;177895,145489;180092,146009;183748,145603;186554,144346;188331,144867;195111,136424;194489,132463;194692,131307;191251,128489;183634,119945;182085,116720;184154,115260;182174,114943;182085,113686;178428,109623;176029,109623;173934,107440;173934,101181;176955,85019;172474,76360;170709,76144;170595,76259;168208,81375;158089,100876;155068,102425;154649,101079;152884,91583;144022,79814;142765,78138;138906,80017;136506,95023;139528,105878;142143,110042;141610,111299;142232,127651;143908,136310;145901,144460;145901,148510;147463,161231;146523,173229;143286,196691;144124,214719;144644,222755;140886,235882;132761,261325;128063,273728;120027,298549;112422,323051;111064,330872;110023,341092;110442,361939;112003,373314;113463,405320;113146,415121;113057,418143;113044,420022;113146,424287;112740,446924;111280,457550;106176,475070;66552,493225;58934,493835;34749,495092;15032,498215;9205,500309;15451,504689;460747,476023;453422,480530;450832,482332;438974,485735;370390,507203;360945,508346;413353,477216;426582,477013;433438,476810;460747,476022;719413,506200;717293,509209;587109,519734;519161,523251;473798,525054;402676,524635;359789,524622;359777,524597;359777,524635;316890,524635;245767,525054;200392,523251;132469,519734;2273,509209;165,506200;2298,503179;8760,500360;9281,503458;9332,503509;8925,504512;11668,506378;10449,506404;12239,506607;25709,507572;30775,507178;58985,507495;107268,509806;108855,507495;114796,507902;134843,510111;133256,508714;138525,507495;158191,510504;167815,509806;177044,509806;179431,509806;181666,508410;185627,508410;212669,509514;259098,509108;274130,508714;302353,512713;301693,512015;298659,509514;341799,514224;359700,516281;377767,514224;420895,509514;417873,512015;417213,512713;445436,508714;460468,509108;506909,509514;533952,508410;537900,508410;540147,509806;542522,509806;551751,509806;561388,510504;581041,507495;586310,508714;584735,510111;604782,507902;610724,507495;612298,509806;660568,507495;688804,507178;693857,507572;707340,506607;709130,506404;707898,506378;710641,504512;710234,503509;710285,503458;710806,500360;717281,503179;719414,506200;306225,477216;358634,508346;349188,507203;280605,485735;268734,482332;266144,480530;258819,476023;286140,476797;292996,477000;306225,477216;688804,673797;695152,656429;701614,673797;688804,673797;690251,645498;672007,692282;682075,692282;685934,681706;704635,681706;708673,692282;718995,692282;700255,645498;690251,645498;658143,645498;667551,645498;667551,692295;658143,692295;658143,645498;658143,645498;628155,684398;651693,684398;651693,692295;618748,692295;618748,645498;628155,645498;628155,684398;583504,673797;589852,656429;596327,673797;583504,673797;584951,645498;566720,692282;576788,692282;580635,681706;599336,681706;603398,692282;613720,692282;594956,645498;584951,645498;540769,665316;533774,665316;533774,653407;541163,653407;550431,654449;552869,659222;549263,664707;540769,665316;550253,671702;550253,671575;555471,670128;562594,658651;554951,646666;544235,645511;524366,645511;524366,692307;533774,692307;533774,672743;535666,672743;548273,682113;555090,692307;566390,692307;560702,683154;550253,671702;480972,645511;518094,645511;518094,653408;504243,653408;504243,692307;494823,692307;494823,653408;480972,653408;480972,645511;480972,645511;476706,678710;469063,690987;458018,693082;438745,677072;447899,676222;458094,685172;467311,678710;455402,671842;440446,657788;457510,644711;475411,658905;465940,659286;457370,652494;449460,657127;459922,663209;476706,678710;421555,645498;430975,645498;430975,670077;428373,686620;412795,693082;393662,670471;393662,645498;403070,645498;403070,670801;404238,680856;412541,684982;421555,671334;421555,645498;421555,645498;361694,673797;368029,656429;374491,673797;361694,673797;363128,645498;344897,692282;354965,692282;358812,681706;377513,681706;381563,692282;391872,692282;373120,645498;363128,645498;312878,645498;321638,645498;321638,692295;312154,692295;293453,661774;293326,661774;293326,692295;284566,692295;284566,645498;293707,645498;312726,676742;312878,676742;312878,645498;253588,665316;246593,665316;246593,653407;253982,653407;263250,654449;265687,659222;262082,664707;253588,665316;263059,671702;263059,671575;268303,670128;275412,658651;267769,646666;257041,645511;237185,645511;237185,692307;246593,692307;246593,672743;248484,672743;261091,682113;267896,692307;279208,692307;273520,683154;263059,671702;202995,684398;229148,684398;229148,692295;193587,692295;193587,645498;228298,645498;228298,653408;202995,653408;202995,663805;226533,663805;226533,671702;202995,671702;202995,684398;202995,684398;150193,645511;187315,645511;187315,653408;173451,653408;173451,692307;164044,692307;164044,653408;150193,653408;150193,645511;145927,678710;138297,690987;127251,693082;107966,677072;117120,676222;127315,685172;136532,678710;124623,671842;109667,657788;126731,644711;144632,658905;135161,659286;126591,652494;118694,657127;129143,663209;145927,678710;75871,684398;102024,684398;102024,692295;66463,692295;66463,645498;101174,645498;101174,653408;75871,653408;75871,663805;99409,663805;99409,671702;75871,671702;75871,684398;75871,684398;51901,645498;61435,645498;50060,692295;40005,692295;30775,657343;30648,657343;21431,692295;11172,692295;0,645498;9674,645498;16657,677669;16784,677669;25290,645498;36526,645498;44702,678190;44829,678190;51901,645498;620931,575595;620931,586704;640546,586704;640546,594614;620931,594614;620931,614482;611524,614482;611524,567699;643619,567699;643619,575595;620931,575595;620931,575595;570681,601279;568320,591097;581269,575011;594143,590957;581269,607170;570681,601279;603881,591160;581206,566911;558582,591351;581320,615282;603881,591160;536237,575595;522373,575595;522373,614495;512965,614495;512965,575595;499101,575595;499101,567698;536237,567698;536237,575595;536237,575595;464340,614482;455580,614482;455580,567698;464734,567698;483739,598917;483879,598917;483879,567698;492639,567698;492639,614482;483155,614482;464467,583974;464340,583974;464340,614482;421199,575595;421199,585993;444725,585993;444725,593903;421199,593903;421199,606586;447340,606586;447340,614482;411792,614482;411792,567699;446477,567699;446477,575595;421199,575595;421199,575595;393484,614482;393484,577639;393357,577639;384267,614482;375189,614482;365972,577639;365832,577639;365832,614482;357085,614482;357085,567698;371203,567698;379620,599603;379773,599603;388063,567698;402244,567698;402244,614482;393484,614482;393484,614482;347411,614482;337940,614482;319239,583974;319112,583974;319112,614482;310351,614482;310351,567698;319505,567698;338524,598917;338651,598917;338651,567698;347411,567698;347411,614482;279373,587504;272378,587504;272378,575595;279767,575595;289048,576649;291460,581410;287867,586907;279373,587504;293682,614495;304994,614495;299306,605341;288844,593915;288844,593763;294075,592328;301198,580839;293555,568866;282839,567698;262970,567698;262970,614495;272378,614495;272378,594944;274270,594944;286877,604313;293682,614495;293682,614495;228780,575595;228780,585993;252306,585993;252306,593903;228780,593903;228780,606586;254934,606586;254934,614482;219372,614482;219372,567699;254083,567699;254083,575595;228780,575595;228780,575595;197675,614482;187544,614482;170874,567698;181132,567698;192838,602333;192978,602333;204417,567698;214408,567698;197675,614482;197675,614482;148796,607170;138208,601279;135834,591097;148796,575011;161670,590957;148796,607170;171407,591160;148720,566911;126108,591351;148834,615282;171407,591160;87475,580242;84923,590564;98330,607170;109363,603183;109363,597292;98584,597292;98584,589396;118910,589396;118910,608020;98914,615282;75185,590957;98381,566899;118326,580636;108918,582400;98457,575011;87475,580242;1401438,279124;1402466,291604;1402466,335176;1383917,335176;1383917,299387;1382711,284698;1378864,279518;1372427,277664;1363782,280305;1358525,287300;1357103,303411;1357103,335176;1338555,335176;1338555,265057;1355783,265057;1355783,275354;1378890,263483;1390126,265692;1397807,271329;1401438,279124;1300162,316094;1287987,321629;1275761,316094;1270822,300110;1275761,284139;1287987,278591;1300162,284139;1305088,299983;1300162,316094;1287911,263470;1269273,268028;1256349,281232;1251803,299133;1256349,319623;1269667,332395;1288050,336750;1313899,326289;1324170,299920;1314001,273805;1287911,263470;1218540,265057;1237102,265057;1237102,335163;1218540,335163;1218540,265057;1218540,238383;1237102,238383;1237102,255548;1218540,255548;1218540,238383;1205590,319585;1207177,333982;1192514,336763;1183474,335074;1177558,330720;1174955,323483;1174359,310406;1174359,279848;1165840,279848;1165840,265057;1174359,265057;1174359,251130;1192983,240301;1192983,265057;1205654,265057;1205654,279848;1192983,279848;1192983,308109;1193352,318100;1195002,320449;1198138,321363;1205590,319586;1137007,305201;1136271,314241;1131853,320385;1122280,323686;1114891,320842;1111971,314114;1115602,307575;1125708,304338;1137007,301494;1137007,305201;1137007,305201;1155023,312120;1155213,290474;1152737,273868;1144193,266416;1125708,263470;1105115,268358;1095339,283403;1112187,286437;1116668,279606;1124387,277664;1134354,279949;1137007,287567;1137007,289420;1118979,293978;1104226,298295;1096253,305430;1093435,316031;1099656,330872;1116732,336763;1128285,334440;1138454,327520;1139102,329691;1140892,335176;1159237,335176;1155911,325756;1155022,312120;1066951,308299;1085170,311409;1074277,330352;1052694,336763;1028178,327051;1019012,300186;1028191,273145;1053024,263470;1073388,268980;1084243,285789;1065961,289090;1061771,280838;1053291,278071;1042232,282844;1038094,298866;1042296,316488;1053545,321630;1062203,318633;1066951,308299;985355,265057;1003903,265057;1003903,335176;986675,335176;986675,324676;976594,333513;963429,336750;950746,333652;942633,324930;940119,309416;940119,265057;958668,265057;958668,297279;959696,315396;963429,320677;970310,322632;978816,320017;983971,313542;985355,294638;985355,265057;899264,316653;888358,322099;875827,314837;872729,298599;877173,282907;888244,277664;899391,282984;903745,300377;899264,316653;903682,273246;883356,263470;862153,272751;853774,299844;862395,327013;883089,336763;894871,333817;905002,324867;905002,335176;922230,335176;922230,238384;903682,238384;903682,273246;903682,273246;787413,318862;841485,318862;841485,335176;767886,335176;767886,238383;839644,238383;839644,254761;787413,254761;787413,276217;836013,276217;836013,292518;787413,292518;787413,318862;1600789,96343;1600789,102818;1614449,102818;1614449,112061;1600789,112061;1600789,172924;1588969,172924;1588969,112061;1578469,112061;1578469,102818;1588969,102818;1588969,95353;1590226,84854;1596256,77363;1608381,74481;1619477,75675;1617687,86034;1610691,85387;1603036,87698;1600789,96343;1554106,157994;1539391,164735;1524601,158045;1518735,137871;1524601,117736;1539391,111058;1554068,117761;1559997,137465;1554106,157994;1539391,101219;1517338,109014;1506521,137871;1515586,165066;1539391,174511;1556328,170207;1568135,158172;1572210,136881;1563018,110702;1539391,101219;1461756,162298;1463457,172784;1454481,173851;1444451,171807;1439436,166424;1437976,152382;1437976,112061;1429267,112061;1429267,102818;1437976,102818;1437976,85450;1449796,78315;1449796,102818;1461756,102818;1461756,112061;1449796,112061;1449796,153055;1450431,159594;1452475,161892;1456538,162755;1461756,162298;1416914,118256;1417574,129809;1417574,172924;1405703,172924;1405703,130279;1404307,119412;1399393,113673;1391103,111528;1378001,116339;1372491,134634;1372491,172924;1360608,172924;1360608,102818;1371310,102818;1371310,112772;1393617,101231;1405259,103504;1413220,109471;1416914,118256;1300556,116479;1314331,110994;1329058,117863;1333539,131130;1294385,131130;1300556,116479;1333400,150351;1326087,161308;1314927,164735;1300264,158603;1293725,140906;1346020,140906;1346070,137732;1337171,110804;1314191,101231;1290564,110994;1281448,138455;1290462,165027;1314864,174511;1334924,168557;1345690,151862;1333400,150351;1333400,150351;1250623,113445;1243488,111528;1231211,116441;1226323,132196;1226323,172924;1214440,172924;1214440,127372;1211532,115476;1202023,111528;1192755,114168;1186585,121887;1184668,136551;1184668,172924;1172785,172924;1172785,102818;1183411,102818;1183411,112645;1192197,104367;1204664,101231;1217436,104469;1224470,113508;1246129,101231;1262176,106995;1267788,124795;1267788,172924;1255956,172924;1255956,128756;1254813,118485;1250623,113445;1161155,162298;1162881,172784;1153905,173851;1143863,171807;1138848,166424;1137401,152382;1137401,112061;1128666,112061;1128666,102818;1137401,102818;1137401,85450;1149208,78315;1149208,102818;1161155,102818;1161155,112061;1149208,112061;1149208,153055;1149843,159594;1151887,161892;1155937,162755;1161155,162298;1101941,172924;1090058,172924;1090058,102818;1100761,102818;1100761,113445;1108315,103605;1115932,101231;1128158,105053;1124057,116085;1115348,113508;1108340,115857;1103922,122357;1101941,136208;1101941,172924;1023645,154109;1025296,148472;1029993,144600;1040353,142226;1059753,137732;1059753,142086;1057836,153982;1049977,162196;1037763,165205;1027251,162031;1023646,154109;1048034,172201;1060743,164278;1063117,172924;1075546,172924;1072538,164507;1071776,143546;1071776,127702;1071179,116733;1067484,108658;1059219,103339;1044632,101219;1028724,103707;1018237,110766;1013019,122814;1024636,124401;1030539,114003;1042918,111058;1056452,115082;1059816,125328;1059752,128426;1038550,132514;1028000,134304;1019443,138201;1013311,145032;1010962,154439;1017170,168862;1034932,174511;1048034,172201;956395,117634;969840,110525;983006,117203;988516,137274;982879,158032;969307,164735;956040,158261;950555,138265;956395,117634;951685,165662;959442,171997;970094,174511;985583,169915;996806,156712;1000666,137338;997175,118891;986802,105840;970945,101219;959264,103897;950631,111921;950631,102806;939802,102806;939802,199788;951685,199788;951685,165662;873580,131130;879763,116479;893512,110994;908240,117863;912721,131130;873580,131130;873580,131130;893398,101231;869746,110994;860630,138455;869657,165027;894046,174511;914105,168557;924871,151862;912594,150351;905256,161308;894109,164735;879458,158603;872920,140906;925201,140906;925277,137732;916365,110804;893398,101231;832750,142454;825653,154706;816969,159721;801950,161498;781281,161498;781281,87558;801619,87558;818188,89551;830300,100470;835289,123804;832750,142454;833245,84460;819051,77528;801823,76144;768483,76144;768483,172924;803397,172924;818949,171274;830503,166411;839314,157638;845915,143546;848493,124007;844684,101003;833245,8446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927895112" style="position:absolute;width:12;height:12;visibility:visible;mso-wrap-style:square;v-text-anchor:top" coordsize="1269,1269" o:spid="_x0000_s1028" stroked="f" strokeweight=".03525mm" path="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">
                <v:stroke joinstyle="miter"/>
                <v:path arrowok="t"/>
              </v:shape>
              <w10:wrap anchorx="margin" anchory="page"/>
            </v:group>
          </w:pict>
        </mc:Fallback>
      </mc:AlternateContent>
    </w:r>
    <w:r w:rsidR="003E20A3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3B7D65" wp14:editId="1D4674B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692000" cy="1440000"/>
              <wp:effectExtent l="0" t="0" r="0" b="0"/>
              <wp:wrapTopAndBottom/>
              <wp:docPr id="149988225" name="Rectangl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92000" cy="144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clsh="http://schemas.microsoft.com/office/drawing/2020/classificationShape" xmlns:a="http://schemas.openxmlformats.org/drawingml/2006/main">
          <w:pict w14:anchorId="3CCB5793">
            <v:rect id="Rectangle 1" style="position:absolute;margin-left:0;margin-top:0;width:841.9pt;height:113.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lt="&quot;&quot;" o:spid="_x0000_s1026" filled="f" stroked="f" strokeweight="1pt" w14:anchorId="0E0FC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">
              <w10:wrap type="topAndBottom" anchorx="page" anchory="page"/>
            </v:rect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972233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ACFDF6"/>
    <w:lvl w:ilvl="0">
      <w:start w:val="1"/>
      <w:numFmt w:val="lowerLetter"/>
      <w:pStyle w:val="ListNumber4"/>
      <w:lvlText w:val="%1."/>
      <w:lvlJc w:val="left"/>
      <w:pPr>
        <w:ind w:left="1721" w:hanging="360"/>
      </w:pPr>
    </w:lvl>
  </w:abstractNum>
  <w:abstractNum w:abstractNumId="2" w15:restartNumberingAfterBreak="0">
    <w:nsid w:val="FFFFFF7E"/>
    <w:multiLevelType w:val="singleLevel"/>
    <w:tmpl w:val="4B149908"/>
    <w:lvl w:ilvl="0">
      <w:start w:val="1"/>
      <w:numFmt w:val="decimal"/>
      <w:pStyle w:val="ListNumber3"/>
      <w:lvlText w:val="%1."/>
      <w:lvlJc w:val="left"/>
      <w:pPr>
        <w:ind w:left="1381" w:hanging="360"/>
      </w:pPr>
    </w:lvl>
  </w:abstractNum>
  <w:abstractNum w:abstractNumId="3" w15:restartNumberingAfterBreak="0">
    <w:nsid w:val="FFFFFF7F"/>
    <w:multiLevelType w:val="singleLevel"/>
    <w:tmpl w:val="2F34488E"/>
    <w:lvl w:ilvl="0">
      <w:start w:val="1"/>
      <w:numFmt w:val="lowerLetter"/>
      <w:pStyle w:val="ListNumber2"/>
      <w:lvlText w:val="%1."/>
      <w:lvlJc w:val="left"/>
      <w:pPr>
        <w:ind w:left="1040" w:hanging="360"/>
      </w:pPr>
    </w:lvl>
  </w:abstractNum>
  <w:abstractNum w:abstractNumId="4" w15:restartNumberingAfterBreak="0">
    <w:nsid w:val="FFFFFF88"/>
    <w:multiLevelType w:val="singleLevel"/>
    <w:tmpl w:val="9A788B7A"/>
    <w:lvl w:ilvl="0">
      <w:start w:val="1"/>
      <w:numFmt w:val="decimal"/>
      <w:pStyle w:val="ListNumber"/>
      <w:lvlText w:val="%1."/>
      <w:lvlJc w:val="left"/>
      <w:pPr>
        <w:ind w:left="700" w:hanging="360"/>
      </w:pPr>
    </w:lvl>
  </w:abstractNum>
  <w:abstractNum w:abstractNumId="5" w15:restartNumberingAfterBreak="0">
    <w:nsid w:val="06837438"/>
    <w:multiLevelType w:val="hybridMultilevel"/>
    <w:tmpl w:val="A4E2FF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03265"/>
    <w:multiLevelType w:val="hybridMultilevel"/>
    <w:tmpl w:val="25DE1D0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172879"/>
    <w:multiLevelType w:val="hybridMultilevel"/>
    <w:tmpl w:val="E2DA79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43627"/>
    <w:multiLevelType w:val="hybridMultilevel"/>
    <w:tmpl w:val="36EA2CB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34311"/>
    <w:multiLevelType w:val="hybridMultilevel"/>
    <w:tmpl w:val="3D6EF9B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6449C"/>
    <w:multiLevelType w:val="multilevel"/>
    <w:tmpl w:val="AF3C1D5E"/>
    <w:styleLink w:val="NumberedList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1" w15:restartNumberingAfterBreak="0">
    <w:nsid w:val="209D4CC1"/>
    <w:multiLevelType w:val="hybridMultilevel"/>
    <w:tmpl w:val="7DE2BA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993104"/>
    <w:multiLevelType w:val="hybridMultilevel"/>
    <w:tmpl w:val="54861B80"/>
    <w:lvl w:ilvl="0" w:tplc="0C09000F">
      <w:start w:val="1"/>
      <w:numFmt w:val="decimal"/>
      <w:lvlText w:val="%1."/>
      <w:lvlJc w:val="left"/>
      <w:pPr>
        <w:ind w:left="1213" w:hanging="360"/>
      </w:pPr>
    </w:lvl>
    <w:lvl w:ilvl="1" w:tplc="0C090019" w:tentative="1">
      <w:start w:val="1"/>
      <w:numFmt w:val="lowerLetter"/>
      <w:lvlText w:val="%2."/>
      <w:lvlJc w:val="left"/>
      <w:pPr>
        <w:ind w:left="1933" w:hanging="360"/>
      </w:pPr>
    </w:lvl>
    <w:lvl w:ilvl="2" w:tplc="0C09001B" w:tentative="1">
      <w:start w:val="1"/>
      <w:numFmt w:val="lowerRoman"/>
      <w:lvlText w:val="%3."/>
      <w:lvlJc w:val="right"/>
      <w:pPr>
        <w:ind w:left="2653" w:hanging="180"/>
      </w:pPr>
    </w:lvl>
    <w:lvl w:ilvl="3" w:tplc="0C09000F" w:tentative="1">
      <w:start w:val="1"/>
      <w:numFmt w:val="decimal"/>
      <w:lvlText w:val="%4."/>
      <w:lvlJc w:val="left"/>
      <w:pPr>
        <w:ind w:left="3373" w:hanging="360"/>
      </w:pPr>
    </w:lvl>
    <w:lvl w:ilvl="4" w:tplc="0C090019" w:tentative="1">
      <w:start w:val="1"/>
      <w:numFmt w:val="lowerLetter"/>
      <w:lvlText w:val="%5."/>
      <w:lvlJc w:val="left"/>
      <w:pPr>
        <w:ind w:left="4093" w:hanging="360"/>
      </w:pPr>
    </w:lvl>
    <w:lvl w:ilvl="5" w:tplc="0C09001B" w:tentative="1">
      <w:start w:val="1"/>
      <w:numFmt w:val="lowerRoman"/>
      <w:lvlText w:val="%6."/>
      <w:lvlJc w:val="right"/>
      <w:pPr>
        <w:ind w:left="4813" w:hanging="180"/>
      </w:pPr>
    </w:lvl>
    <w:lvl w:ilvl="6" w:tplc="0C09000F" w:tentative="1">
      <w:start w:val="1"/>
      <w:numFmt w:val="decimal"/>
      <w:lvlText w:val="%7."/>
      <w:lvlJc w:val="left"/>
      <w:pPr>
        <w:ind w:left="5533" w:hanging="360"/>
      </w:pPr>
    </w:lvl>
    <w:lvl w:ilvl="7" w:tplc="0C090019" w:tentative="1">
      <w:start w:val="1"/>
      <w:numFmt w:val="lowerLetter"/>
      <w:lvlText w:val="%8."/>
      <w:lvlJc w:val="left"/>
      <w:pPr>
        <w:ind w:left="6253" w:hanging="360"/>
      </w:pPr>
    </w:lvl>
    <w:lvl w:ilvl="8" w:tplc="0C09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13" w15:restartNumberingAfterBreak="0">
    <w:nsid w:val="2B61599C"/>
    <w:multiLevelType w:val="hybridMultilevel"/>
    <w:tmpl w:val="A1140E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1163C3"/>
    <w:multiLevelType w:val="hybridMultilevel"/>
    <w:tmpl w:val="C4D6F5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265A99"/>
    <w:multiLevelType w:val="hybridMultilevel"/>
    <w:tmpl w:val="AD4A91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774F84"/>
    <w:multiLevelType w:val="hybridMultilevel"/>
    <w:tmpl w:val="DD9407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C32920"/>
    <w:multiLevelType w:val="multilevel"/>
    <w:tmpl w:val="E15AEC9E"/>
    <w:styleLink w:val="BulletedList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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  <w:color w:val="000000"/>
      </w:rPr>
    </w:lvl>
    <w:lvl w:ilvl="3">
      <w:start w:val="1"/>
      <w:numFmt w:val="bullet"/>
      <w:lvlText w:val="–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  <w:color w:val="000000"/>
      </w:rPr>
    </w:lvl>
    <w:lvl w:ilvl="5">
      <w:start w:val="1"/>
      <w:numFmt w:val="bullet"/>
      <w:lvlText w:val="–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>
      <w:start w:val="1"/>
      <w:numFmt w:val="bullet"/>
      <w:lvlText w:val=""/>
      <w:lvlJc w:val="left"/>
      <w:pPr>
        <w:tabs>
          <w:tab w:val="num" w:pos="3060"/>
        </w:tabs>
        <w:ind w:left="3060" w:hanging="340"/>
      </w:pPr>
      <w:rPr>
        <w:rFonts w:ascii="Symbol" w:hAnsi="Symbol" w:hint="default"/>
        <w:color w:val="000000"/>
      </w:rPr>
    </w:lvl>
  </w:abstractNum>
  <w:abstractNum w:abstractNumId="18" w15:restartNumberingAfterBreak="0">
    <w:nsid w:val="3CB1214D"/>
    <w:multiLevelType w:val="hybridMultilevel"/>
    <w:tmpl w:val="5A8E83AC"/>
    <w:lvl w:ilvl="0" w:tplc="0AC4431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0C16F8"/>
    <w:multiLevelType w:val="hybridMultilevel"/>
    <w:tmpl w:val="A268DE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5E06A5"/>
    <w:multiLevelType w:val="hybridMultilevel"/>
    <w:tmpl w:val="5670748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125391"/>
    <w:multiLevelType w:val="multilevel"/>
    <w:tmpl w:val="37E00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E8277F"/>
    <w:multiLevelType w:val="hybridMultilevel"/>
    <w:tmpl w:val="EA6A7E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116369"/>
    <w:multiLevelType w:val="hybridMultilevel"/>
    <w:tmpl w:val="DD9407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16339D"/>
    <w:multiLevelType w:val="hybridMultilevel"/>
    <w:tmpl w:val="B55E6EC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230345"/>
    <w:multiLevelType w:val="hybridMultilevel"/>
    <w:tmpl w:val="EA8C84E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206309"/>
    <w:multiLevelType w:val="multilevel"/>
    <w:tmpl w:val="730E69D8"/>
    <w:lvl w:ilvl="0">
      <w:start w:val="1"/>
      <w:numFmt w:val="bullet"/>
      <w:pStyle w:val="ListBullet"/>
      <w:lvlText w:val=""/>
      <w:lvlJc w:val="left"/>
      <w:pPr>
        <w:tabs>
          <w:tab w:val="num" w:pos="68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102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360"/>
        </w:tabs>
        <w:ind w:left="1020" w:hanging="340"/>
      </w:pPr>
      <w:rPr>
        <w:rFonts w:ascii="Symbol" w:hAnsi="Symbol" w:hint="default"/>
        <w:color w:val="000000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70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040"/>
        </w:tabs>
        <w:ind w:left="1700" w:hanging="340"/>
      </w:pPr>
      <w:rPr>
        <w:rFonts w:ascii="Symbol" w:hAnsi="Symbol" w:hint="default"/>
        <w:color w:val="000000"/>
      </w:rPr>
    </w:lvl>
    <w:lvl w:ilvl="5">
      <w:start w:val="1"/>
      <w:numFmt w:val="bullet"/>
      <w:lvlText w:val="–"/>
      <w:lvlJc w:val="left"/>
      <w:pPr>
        <w:tabs>
          <w:tab w:val="num" w:pos="238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72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tabs>
          <w:tab w:val="num" w:pos="3060"/>
        </w:tabs>
        <w:ind w:left="2720" w:hanging="340"/>
      </w:pPr>
      <w:rPr>
        <w:rFonts w:ascii="Arial" w:hAnsi="Arial" w:hint="default"/>
      </w:rPr>
    </w:lvl>
    <w:lvl w:ilvl="8">
      <w:start w:val="1"/>
      <w:numFmt w:val="bullet"/>
      <w:lvlText w:val=""/>
      <w:lvlJc w:val="left"/>
      <w:pPr>
        <w:tabs>
          <w:tab w:val="num" w:pos="3400"/>
        </w:tabs>
        <w:ind w:left="3060" w:hanging="340"/>
      </w:pPr>
      <w:rPr>
        <w:rFonts w:ascii="Symbol" w:hAnsi="Symbol" w:hint="default"/>
        <w:color w:val="000000"/>
      </w:rPr>
    </w:lvl>
  </w:abstractNum>
  <w:abstractNum w:abstractNumId="27" w15:restartNumberingAfterBreak="0">
    <w:nsid w:val="71CA2808"/>
    <w:multiLevelType w:val="multilevel"/>
    <w:tmpl w:val="2118F6A6"/>
    <w:lvl w:ilvl="0">
      <w:start w:val="1"/>
      <w:numFmt w:val="decimal"/>
      <w:pStyle w:val="ListParagraph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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  <w:color w:val="000000"/>
      </w:rPr>
    </w:lvl>
    <w:lvl w:ilvl="3">
      <w:start w:val="1"/>
      <w:numFmt w:val="bullet"/>
      <w:lvlText w:val="–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  <w:color w:val="000000"/>
      </w:rPr>
    </w:lvl>
    <w:lvl w:ilvl="5">
      <w:start w:val="1"/>
      <w:numFmt w:val="bullet"/>
      <w:lvlText w:val="–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>
      <w:start w:val="1"/>
      <w:numFmt w:val="bullet"/>
      <w:lvlText w:val=""/>
      <w:lvlJc w:val="left"/>
      <w:pPr>
        <w:tabs>
          <w:tab w:val="num" w:pos="3060"/>
        </w:tabs>
        <w:ind w:left="3060" w:hanging="340"/>
      </w:pPr>
      <w:rPr>
        <w:rFonts w:ascii="Symbol" w:hAnsi="Symbol" w:hint="default"/>
        <w:color w:val="000000"/>
      </w:rPr>
    </w:lvl>
  </w:abstractNum>
  <w:abstractNum w:abstractNumId="28" w15:restartNumberingAfterBreak="0">
    <w:nsid w:val="7E031253"/>
    <w:multiLevelType w:val="hybridMultilevel"/>
    <w:tmpl w:val="5492C4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280639">
    <w:abstractNumId w:val="17"/>
  </w:num>
  <w:num w:numId="2" w16cid:durableId="694310144">
    <w:abstractNumId w:val="26"/>
  </w:num>
  <w:num w:numId="3" w16cid:durableId="521017982">
    <w:abstractNumId w:val="4"/>
  </w:num>
  <w:num w:numId="4" w16cid:durableId="116068490">
    <w:abstractNumId w:val="3"/>
  </w:num>
  <w:num w:numId="5" w16cid:durableId="1032923806">
    <w:abstractNumId w:val="2"/>
  </w:num>
  <w:num w:numId="6" w16cid:durableId="476341707">
    <w:abstractNumId w:val="1"/>
  </w:num>
  <w:num w:numId="7" w16cid:durableId="1623414142">
    <w:abstractNumId w:val="0"/>
  </w:num>
  <w:num w:numId="8" w16cid:durableId="2113502208">
    <w:abstractNumId w:val="27"/>
  </w:num>
  <w:num w:numId="9" w16cid:durableId="1874341184">
    <w:abstractNumId w:val="10"/>
  </w:num>
  <w:num w:numId="10" w16cid:durableId="661856735">
    <w:abstractNumId w:val="7"/>
  </w:num>
  <w:num w:numId="11" w16cid:durableId="296499490">
    <w:abstractNumId w:val="8"/>
  </w:num>
  <w:num w:numId="12" w16cid:durableId="1759280878">
    <w:abstractNumId w:val="20"/>
  </w:num>
  <w:num w:numId="13" w16cid:durableId="66341094">
    <w:abstractNumId w:val="23"/>
  </w:num>
  <w:num w:numId="14" w16cid:durableId="129517126">
    <w:abstractNumId w:val="11"/>
  </w:num>
  <w:num w:numId="15" w16cid:durableId="474302001">
    <w:abstractNumId w:val="6"/>
  </w:num>
  <w:num w:numId="16" w16cid:durableId="234555291">
    <w:abstractNumId w:val="25"/>
  </w:num>
  <w:num w:numId="17" w16cid:durableId="3217345">
    <w:abstractNumId w:val="5"/>
  </w:num>
  <w:num w:numId="18" w16cid:durableId="2121685540">
    <w:abstractNumId w:val="24"/>
  </w:num>
  <w:num w:numId="19" w16cid:durableId="988828618">
    <w:abstractNumId w:val="16"/>
  </w:num>
  <w:num w:numId="20" w16cid:durableId="777524973">
    <w:abstractNumId w:val="21"/>
  </w:num>
  <w:num w:numId="21" w16cid:durableId="109401817">
    <w:abstractNumId w:val="9"/>
  </w:num>
  <w:num w:numId="22" w16cid:durableId="95831547">
    <w:abstractNumId w:val="13"/>
  </w:num>
  <w:num w:numId="23" w16cid:durableId="130439742">
    <w:abstractNumId w:val="14"/>
  </w:num>
  <w:num w:numId="24" w16cid:durableId="1241140783">
    <w:abstractNumId w:val="15"/>
  </w:num>
  <w:num w:numId="25" w16cid:durableId="2073843594">
    <w:abstractNumId w:val="12"/>
  </w:num>
  <w:num w:numId="26" w16cid:durableId="1640113408">
    <w:abstractNumId w:val="22"/>
  </w:num>
  <w:num w:numId="27" w16cid:durableId="842475250">
    <w:abstractNumId w:val="18"/>
  </w:num>
  <w:num w:numId="28" w16cid:durableId="365330393">
    <w:abstractNumId w:val="28"/>
  </w:num>
  <w:num w:numId="29" w16cid:durableId="185055560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1787943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evenAndOddHeaders/>
  <w:drawingGridHorizontalSpacing w:val="2552"/>
  <w:drawingGridVerticalSpacing w:val="2552"/>
  <w:doNotUseMarginsForDrawingGridOrigin/>
  <w:drawingGridHorizontalOrigin w:val="851"/>
  <w:drawingGridVerticalOrigin w:val="76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8C7"/>
    <w:rsid w:val="00005C72"/>
    <w:rsid w:val="00006287"/>
    <w:rsid w:val="00012627"/>
    <w:rsid w:val="00013158"/>
    <w:rsid w:val="00015B16"/>
    <w:rsid w:val="0001609D"/>
    <w:rsid w:val="000204A5"/>
    <w:rsid w:val="00022B71"/>
    <w:rsid w:val="000240D0"/>
    <w:rsid w:val="00027CE4"/>
    <w:rsid w:val="00030D5D"/>
    <w:rsid w:val="00031275"/>
    <w:rsid w:val="00032BE5"/>
    <w:rsid w:val="00034D36"/>
    <w:rsid w:val="000408D7"/>
    <w:rsid w:val="0004096C"/>
    <w:rsid w:val="0004156A"/>
    <w:rsid w:val="00041982"/>
    <w:rsid w:val="00041E1D"/>
    <w:rsid w:val="00042338"/>
    <w:rsid w:val="00042E65"/>
    <w:rsid w:val="00043B1B"/>
    <w:rsid w:val="00043E92"/>
    <w:rsid w:val="000446A8"/>
    <w:rsid w:val="0004538D"/>
    <w:rsid w:val="00045FE7"/>
    <w:rsid w:val="000474FB"/>
    <w:rsid w:val="00050627"/>
    <w:rsid w:val="00052680"/>
    <w:rsid w:val="00061AE5"/>
    <w:rsid w:val="00061FB8"/>
    <w:rsid w:val="000626CD"/>
    <w:rsid w:val="00070279"/>
    <w:rsid w:val="00072322"/>
    <w:rsid w:val="00073053"/>
    <w:rsid w:val="0007305F"/>
    <w:rsid w:val="0007329C"/>
    <w:rsid w:val="00073C07"/>
    <w:rsid w:val="000748C4"/>
    <w:rsid w:val="00076D45"/>
    <w:rsid w:val="000773A2"/>
    <w:rsid w:val="000776FB"/>
    <w:rsid w:val="0007798A"/>
    <w:rsid w:val="00077ED0"/>
    <w:rsid w:val="000867B9"/>
    <w:rsid w:val="000869F2"/>
    <w:rsid w:val="00092A41"/>
    <w:rsid w:val="00092DEE"/>
    <w:rsid w:val="00093510"/>
    <w:rsid w:val="00095A59"/>
    <w:rsid w:val="000A3DFE"/>
    <w:rsid w:val="000A45F8"/>
    <w:rsid w:val="000A4CF8"/>
    <w:rsid w:val="000A5C8A"/>
    <w:rsid w:val="000A6D78"/>
    <w:rsid w:val="000B0131"/>
    <w:rsid w:val="000B2246"/>
    <w:rsid w:val="000B40E3"/>
    <w:rsid w:val="000B4930"/>
    <w:rsid w:val="000B6A3E"/>
    <w:rsid w:val="000C1A21"/>
    <w:rsid w:val="000C5B1D"/>
    <w:rsid w:val="000D301C"/>
    <w:rsid w:val="000D4B8C"/>
    <w:rsid w:val="000E32DC"/>
    <w:rsid w:val="000E5485"/>
    <w:rsid w:val="000E61C9"/>
    <w:rsid w:val="000E6492"/>
    <w:rsid w:val="000E7408"/>
    <w:rsid w:val="000E7881"/>
    <w:rsid w:val="000F06BB"/>
    <w:rsid w:val="000F1766"/>
    <w:rsid w:val="000F3848"/>
    <w:rsid w:val="000F4DFC"/>
    <w:rsid w:val="000F508B"/>
    <w:rsid w:val="000F6D5A"/>
    <w:rsid w:val="00111E63"/>
    <w:rsid w:val="00113D6C"/>
    <w:rsid w:val="00115D34"/>
    <w:rsid w:val="00117BC1"/>
    <w:rsid w:val="00122365"/>
    <w:rsid w:val="00124A16"/>
    <w:rsid w:val="00127DAD"/>
    <w:rsid w:val="00131B91"/>
    <w:rsid w:val="00131F44"/>
    <w:rsid w:val="00132E59"/>
    <w:rsid w:val="00134C1F"/>
    <w:rsid w:val="0013587A"/>
    <w:rsid w:val="0014044B"/>
    <w:rsid w:val="0014298E"/>
    <w:rsid w:val="00143F13"/>
    <w:rsid w:val="00144DB6"/>
    <w:rsid w:val="001510BE"/>
    <w:rsid w:val="00151C16"/>
    <w:rsid w:val="00154488"/>
    <w:rsid w:val="00155B49"/>
    <w:rsid w:val="001617F7"/>
    <w:rsid w:val="00167665"/>
    <w:rsid w:val="00171A6A"/>
    <w:rsid w:val="0017466D"/>
    <w:rsid w:val="0017483D"/>
    <w:rsid w:val="00175367"/>
    <w:rsid w:val="001778C8"/>
    <w:rsid w:val="00177D2D"/>
    <w:rsid w:val="00180408"/>
    <w:rsid w:val="00181AE0"/>
    <w:rsid w:val="00185215"/>
    <w:rsid w:val="00185C89"/>
    <w:rsid w:val="00190A97"/>
    <w:rsid w:val="00191314"/>
    <w:rsid w:val="001919A2"/>
    <w:rsid w:val="00191A61"/>
    <w:rsid w:val="00192AC5"/>
    <w:rsid w:val="00192FDD"/>
    <w:rsid w:val="00196F49"/>
    <w:rsid w:val="001A01AA"/>
    <w:rsid w:val="001A053F"/>
    <w:rsid w:val="001A1A8C"/>
    <w:rsid w:val="001A44AE"/>
    <w:rsid w:val="001A4A12"/>
    <w:rsid w:val="001A7D82"/>
    <w:rsid w:val="001B0AB4"/>
    <w:rsid w:val="001B3829"/>
    <w:rsid w:val="001B4BCC"/>
    <w:rsid w:val="001B57A4"/>
    <w:rsid w:val="001B760F"/>
    <w:rsid w:val="001C03A1"/>
    <w:rsid w:val="001C3D08"/>
    <w:rsid w:val="001C42E3"/>
    <w:rsid w:val="001C687C"/>
    <w:rsid w:val="001D067F"/>
    <w:rsid w:val="001D169E"/>
    <w:rsid w:val="001D3349"/>
    <w:rsid w:val="001D4434"/>
    <w:rsid w:val="001D46C0"/>
    <w:rsid w:val="001D7A15"/>
    <w:rsid w:val="001E1668"/>
    <w:rsid w:val="001E22AB"/>
    <w:rsid w:val="001E3B7E"/>
    <w:rsid w:val="001E62CB"/>
    <w:rsid w:val="001E6F5D"/>
    <w:rsid w:val="001E7DDB"/>
    <w:rsid w:val="001F5223"/>
    <w:rsid w:val="001F63E2"/>
    <w:rsid w:val="001F6A7F"/>
    <w:rsid w:val="001F7079"/>
    <w:rsid w:val="00203E76"/>
    <w:rsid w:val="00206276"/>
    <w:rsid w:val="0021044F"/>
    <w:rsid w:val="00210B8E"/>
    <w:rsid w:val="00210FB6"/>
    <w:rsid w:val="00212235"/>
    <w:rsid w:val="002146E7"/>
    <w:rsid w:val="002156ED"/>
    <w:rsid w:val="00217EBE"/>
    <w:rsid w:val="00221045"/>
    <w:rsid w:val="0022159E"/>
    <w:rsid w:val="0022163F"/>
    <w:rsid w:val="00223153"/>
    <w:rsid w:val="00223BAE"/>
    <w:rsid w:val="00226104"/>
    <w:rsid w:val="00232F3B"/>
    <w:rsid w:val="002331E5"/>
    <w:rsid w:val="00237DA1"/>
    <w:rsid w:val="002416FB"/>
    <w:rsid w:val="00242F57"/>
    <w:rsid w:val="00243BD9"/>
    <w:rsid w:val="002441C6"/>
    <w:rsid w:val="00245399"/>
    <w:rsid w:val="002466BD"/>
    <w:rsid w:val="002479ED"/>
    <w:rsid w:val="00247C40"/>
    <w:rsid w:val="00250BF2"/>
    <w:rsid w:val="0025184B"/>
    <w:rsid w:val="00255700"/>
    <w:rsid w:val="00261349"/>
    <w:rsid w:val="002615E5"/>
    <w:rsid w:val="002645CB"/>
    <w:rsid w:val="00265ED8"/>
    <w:rsid w:val="002705CF"/>
    <w:rsid w:val="002715EE"/>
    <w:rsid w:val="00274A75"/>
    <w:rsid w:val="002771D2"/>
    <w:rsid w:val="00280B29"/>
    <w:rsid w:val="002826D4"/>
    <w:rsid w:val="00282DAE"/>
    <w:rsid w:val="0028618D"/>
    <w:rsid w:val="00286C35"/>
    <w:rsid w:val="00291497"/>
    <w:rsid w:val="002915D0"/>
    <w:rsid w:val="002920A6"/>
    <w:rsid w:val="00295786"/>
    <w:rsid w:val="002964D2"/>
    <w:rsid w:val="002964DC"/>
    <w:rsid w:val="00297C14"/>
    <w:rsid w:val="002A2632"/>
    <w:rsid w:val="002A6D7C"/>
    <w:rsid w:val="002B00D9"/>
    <w:rsid w:val="002B32CF"/>
    <w:rsid w:val="002B6705"/>
    <w:rsid w:val="002C32B1"/>
    <w:rsid w:val="002C486E"/>
    <w:rsid w:val="002C61C6"/>
    <w:rsid w:val="002C6C21"/>
    <w:rsid w:val="002C71F4"/>
    <w:rsid w:val="002C7525"/>
    <w:rsid w:val="002C7D31"/>
    <w:rsid w:val="002C7D6D"/>
    <w:rsid w:val="002D0297"/>
    <w:rsid w:val="002D07D4"/>
    <w:rsid w:val="002D28A8"/>
    <w:rsid w:val="002D49E6"/>
    <w:rsid w:val="002E0306"/>
    <w:rsid w:val="002E2C2D"/>
    <w:rsid w:val="002E38ED"/>
    <w:rsid w:val="002E3D4D"/>
    <w:rsid w:val="002E7A82"/>
    <w:rsid w:val="002F01CD"/>
    <w:rsid w:val="002F0438"/>
    <w:rsid w:val="002F145A"/>
    <w:rsid w:val="002F34DD"/>
    <w:rsid w:val="002F42E7"/>
    <w:rsid w:val="003001A3"/>
    <w:rsid w:val="0030097A"/>
    <w:rsid w:val="00302BFA"/>
    <w:rsid w:val="00303358"/>
    <w:rsid w:val="003033B9"/>
    <w:rsid w:val="00305C61"/>
    <w:rsid w:val="003152E0"/>
    <w:rsid w:val="00316604"/>
    <w:rsid w:val="0031727B"/>
    <w:rsid w:val="00323234"/>
    <w:rsid w:val="0032325B"/>
    <w:rsid w:val="003238FC"/>
    <w:rsid w:val="00324F20"/>
    <w:rsid w:val="00330E71"/>
    <w:rsid w:val="00332B83"/>
    <w:rsid w:val="00333A28"/>
    <w:rsid w:val="00336F0D"/>
    <w:rsid w:val="00337BEC"/>
    <w:rsid w:val="00337BFA"/>
    <w:rsid w:val="003403BB"/>
    <w:rsid w:val="00340A59"/>
    <w:rsid w:val="00341EB2"/>
    <w:rsid w:val="00342ABF"/>
    <w:rsid w:val="00345E20"/>
    <w:rsid w:val="00345E30"/>
    <w:rsid w:val="00347A2B"/>
    <w:rsid w:val="003548BB"/>
    <w:rsid w:val="003550E1"/>
    <w:rsid w:val="0035553E"/>
    <w:rsid w:val="003645D0"/>
    <w:rsid w:val="00365B17"/>
    <w:rsid w:val="00370A48"/>
    <w:rsid w:val="00376020"/>
    <w:rsid w:val="00377C42"/>
    <w:rsid w:val="0038026B"/>
    <w:rsid w:val="00380413"/>
    <w:rsid w:val="00381218"/>
    <w:rsid w:val="00383595"/>
    <w:rsid w:val="00383E16"/>
    <w:rsid w:val="00390572"/>
    <w:rsid w:val="0039078E"/>
    <w:rsid w:val="00390D50"/>
    <w:rsid w:val="0039291F"/>
    <w:rsid w:val="00392C1D"/>
    <w:rsid w:val="003931C0"/>
    <w:rsid w:val="00396551"/>
    <w:rsid w:val="00397F0C"/>
    <w:rsid w:val="003A1CC6"/>
    <w:rsid w:val="003A3AC9"/>
    <w:rsid w:val="003A42C7"/>
    <w:rsid w:val="003A577A"/>
    <w:rsid w:val="003A65AB"/>
    <w:rsid w:val="003B0E4C"/>
    <w:rsid w:val="003B56AB"/>
    <w:rsid w:val="003B74B4"/>
    <w:rsid w:val="003C138A"/>
    <w:rsid w:val="003C3383"/>
    <w:rsid w:val="003C3AE9"/>
    <w:rsid w:val="003C404E"/>
    <w:rsid w:val="003C6C0D"/>
    <w:rsid w:val="003C7215"/>
    <w:rsid w:val="003D2872"/>
    <w:rsid w:val="003D572C"/>
    <w:rsid w:val="003D5831"/>
    <w:rsid w:val="003E20A3"/>
    <w:rsid w:val="003E26B8"/>
    <w:rsid w:val="003E311B"/>
    <w:rsid w:val="003E5ACC"/>
    <w:rsid w:val="003F1790"/>
    <w:rsid w:val="003F1D4B"/>
    <w:rsid w:val="003F2FDC"/>
    <w:rsid w:val="003F4BF3"/>
    <w:rsid w:val="004011FC"/>
    <w:rsid w:val="0040321D"/>
    <w:rsid w:val="004040C5"/>
    <w:rsid w:val="004047CE"/>
    <w:rsid w:val="00406E94"/>
    <w:rsid w:val="004103B9"/>
    <w:rsid w:val="0041441B"/>
    <w:rsid w:val="00414D84"/>
    <w:rsid w:val="0042142B"/>
    <w:rsid w:val="00424303"/>
    <w:rsid w:val="00424A90"/>
    <w:rsid w:val="00425575"/>
    <w:rsid w:val="004257FD"/>
    <w:rsid w:val="00426BEB"/>
    <w:rsid w:val="00427482"/>
    <w:rsid w:val="00432F06"/>
    <w:rsid w:val="00433BF2"/>
    <w:rsid w:val="00435AA4"/>
    <w:rsid w:val="00440775"/>
    <w:rsid w:val="004411CA"/>
    <w:rsid w:val="0044231C"/>
    <w:rsid w:val="00442366"/>
    <w:rsid w:val="004426A0"/>
    <w:rsid w:val="00443482"/>
    <w:rsid w:val="004457C7"/>
    <w:rsid w:val="00446A3A"/>
    <w:rsid w:val="0045096C"/>
    <w:rsid w:val="0045096D"/>
    <w:rsid w:val="00451A1D"/>
    <w:rsid w:val="00454D5F"/>
    <w:rsid w:val="00460602"/>
    <w:rsid w:val="00461CE2"/>
    <w:rsid w:val="004644CD"/>
    <w:rsid w:val="00465ED4"/>
    <w:rsid w:val="004661A2"/>
    <w:rsid w:val="00466E52"/>
    <w:rsid w:val="0048047F"/>
    <w:rsid w:val="00482EC3"/>
    <w:rsid w:val="004858F9"/>
    <w:rsid w:val="0048642E"/>
    <w:rsid w:val="00490819"/>
    <w:rsid w:val="0049108B"/>
    <w:rsid w:val="00491D43"/>
    <w:rsid w:val="004951B9"/>
    <w:rsid w:val="004972BB"/>
    <w:rsid w:val="00497BA6"/>
    <w:rsid w:val="004A2133"/>
    <w:rsid w:val="004A2196"/>
    <w:rsid w:val="004A3FE2"/>
    <w:rsid w:val="004A49D5"/>
    <w:rsid w:val="004A5009"/>
    <w:rsid w:val="004B06B1"/>
    <w:rsid w:val="004B089D"/>
    <w:rsid w:val="004B0E10"/>
    <w:rsid w:val="004B1375"/>
    <w:rsid w:val="004B139D"/>
    <w:rsid w:val="004B3B90"/>
    <w:rsid w:val="004B5766"/>
    <w:rsid w:val="004B5D23"/>
    <w:rsid w:val="004C1552"/>
    <w:rsid w:val="004C35E8"/>
    <w:rsid w:val="004C4425"/>
    <w:rsid w:val="004C6EF6"/>
    <w:rsid w:val="004D0B2E"/>
    <w:rsid w:val="004D1072"/>
    <w:rsid w:val="004D25A2"/>
    <w:rsid w:val="004D48AA"/>
    <w:rsid w:val="004D4C53"/>
    <w:rsid w:val="004D511E"/>
    <w:rsid w:val="004E19CC"/>
    <w:rsid w:val="004E5780"/>
    <w:rsid w:val="004F3B67"/>
    <w:rsid w:val="004F578C"/>
    <w:rsid w:val="004F7B86"/>
    <w:rsid w:val="0050052A"/>
    <w:rsid w:val="00502A31"/>
    <w:rsid w:val="00503116"/>
    <w:rsid w:val="00503BAE"/>
    <w:rsid w:val="005068B4"/>
    <w:rsid w:val="00507C61"/>
    <w:rsid w:val="0051059C"/>
    <w:rsid w:val="0051597B"/>
    <w:rsid w:val="00515A95"/>
    <w:rsid w:val="00520AAD"/>
    <w:rsid w:val="00522B42"/>
    <w:rsid w:val="0052482B"/>
    <w:rsid w:val="00525789"/>
    <w:rsid w:val="005312A7"/>
    <w:rsid w:val="00531D98"/>
    <w:rsid w:val="00532480"/>
    <w:rsid w:val="005327E5"/>
    <w:rsid w:val="005378E4"/>
    <w:rsid w:val="00552FF3"/>
    <w:rsid w:val="00554CE1"/>
    <w:rsid w:val="00560AAE"/>
    <w:rsid w:val="00566374"/>
    <w:rsid w:val="00566745"/>
    <w:rsid w:val="00566FE9"/>
    <w:rsid w:val="00570283"/>
    <w:rsid w:val="00571608"/>
    <w:rsid w:val="00571FA7"/>
    <w:rsid w:val="005728CD"/>
    <w:rsid w:val="005737FC"/>
    <w:rsid w:val="005761ED"/>
    <w:rsid w:val="00576605"/>
    <w:rsid w:val="00576F1D"/>
    <w:rsid w:val="00582AED"/>
    <w:rsid w:val="00583208"/>
    <w:rsid w:val="005855E4"/>
    <w:rsid w:val="0059307D"/>
    <w:rsid w:val="005973EE"/>
    <w:rsid w:val="005A1925"/>
    <w:rsid w:val="005A2487"/>
    <w:rsid w:val="005A2947"/>
    <w:rsid w:val="005A502C"/>
    <w:rsid w:val="005B118D"/>
    <w:rsid w:val="005B2D97"/>
    <w:rsid w:val="005B3594"/>
    <w:rsid w:val="005B4DC1"/>
    <w:rsid w:val="005B590D"/>
    <w:rsid w:val="005B7D65"/>
    <w:rsid w:val="005C0C15"/>
    <w:rsid w:val="005C1596"/>
    <w:rsid w:val="005C1EEE"/>
    <w:rsid w:val="005C27E1"/>
    <w:rsid w:val="005C2ECC"/>
    <w:rsid w:val="005C6C56"/>
    <w:rsid w:val="005D0F5C"/>
    <w:rsid w:val="005D25B0"/>
    <w:rsid w:val="005D30B1"/>
    <w:rsid w:val="005D3258"/>
    <w:rsid w:val="005D7FD0"/>
    <w:rsid w:val="005E1145"/>
    <w:rsid w:val="005E1703"/>
    <w:rsid w:val="005E76EE"/>
    <w:rsid w:val="005E7C91"/>
    <w:rsid w:val="005E7CF7"/>
    <w:rsid w:val="005F040A"/>
    <w:rsid w:val="005F25C2"/>
    <w:rsid w:val="005F5444"/>
    <w:rsid w:val="00600E06"/>
    <w:rsid w:val="0060105F"/>
    <w:rsid w:val="00601840"/>
    <w:rsid w:val="00603686"/>
    <w:rsid w:val="00603B6F"/>
    <w:rsid w:val="0060579B"/>
    <w:rsid w:val="00606C58"/>
    <w:rsid w:val="00611D35"/>
    <w:rsid w:val="006146B4"/>
    <w:rsid w:val="0061702B"/>
    <w:rsid w:val="006176A1"/>
    <w:rsid w:val="00620FC1"/>
    <w:rsid w:val="00621F62"/>
    <w:rsid w:val="00630F98"/>
    <w:rsid w:val="00632809"/>
    <w:rsid w:val="00633068"/>
    <w:rsid w:val="00635624"/>
    <w:rsid w:val="00642045"/>
    <w:rsid w:val="00643DE9"/>
    <w:rsid w:val="00645ED6"/>
    <w:rsid w:val="00646B15"/>
    <w:rsid w:val="00650DE7"/>
    <w:rsid w:val="0065350E"/>
    <w:rsid w:val="00654E84"/>
    <w:rsid w:val="0065565D"/>
    <w:rsid w:val="006641B9"/>
    <w:rsid w:val="006648D4"/>
    <w:rsid w:val="0066581B"/>
    <w:rsid w:val="0066616A"/>
    <w:rsid w:val="006723BD"/>
    <w:rsid w:val="006737F5"/>
    <w:rsid w:val="0067423C"/>
    <w:rsid w:val="00675669"/>
    <w:rsid w:val="00676585"/>
    <w:rsid w:val="00676856"/>
    <w:rsid w:val="00676B02"/>
    <w:rsid w:val="006807FA"/>
    <w:rsid w:val="00681E87"/>
    <w:rsid w:val="00681F80"/>
    <w:rsid w:val="006822E4"/>
    <w:rsid w:val="00682686"/>
    <w:rsid w:val="00683052"/>
    <w:rsid w:val="006831CD"/>
    <w:rsid w:val="00684EA8"/>
    <w:rsid w:val="006866F0"/>
    <w:rsid w:val="006868C8"/>
    <w:rsid w:val="006874AB"/>
    <w:rsid w:val="006915D3"/>
    <w:rsid w:val="006933AB"/>
    <w:rsid w:val="00694952"/>
    <w:rsid w:val="00694A97"/>
    <w:rsid w:val="00696637"/>
    <w:rsid w:val="006A1BE6"/>
    <w:rsid w:val="006A3C91"/>
    <w:rsid w:val="006A57A7"/>
    <w:rsid w:val="006A6EB6"/>
    <w:rsid w:val="006B023A"/>
    <w:rsid w:val="006B0FDE"/>
    <w:rsid w:val="006B1798"/>
    <w:rsid w:val="006B1D9B"/>
    <w:rsid w:val="006B214C"/>
    <w:rsid w:val="006B266F"/>
    <w:rsid w:val="006B3AC5"/>
    <w:rsid w:val="006B4C77"/>
    <w:rsid w:val="006B5C04"/>
    <w:rsid w:val="006B73A4"/>
    <w:rsid w:val="006C0D6C"/>
    <w:rsid w:val="006C3735"/>
    <w:rsid w:val="006C3CBA"/>
    <w:rsid w:val="006C5BB1"/>
    <w:rsid w:val="006C7162"/>
    <w:rsid w:val="006C7596"/>
    <w:rsid w:val="006D0BC0"/>
    <w:rsid w:val="006D1261"/>
    <w:rsid w:val="006D1EA6"/>
    <w:rsid w:val="006E1544"/>
    <w:rsid w:val="006E3608"/>
    <w:rsid w:val="006E6C9E"/>
    <w:rsid w:val="006F23B2"/>
    <w:rsid w:val="006F254F"/>
    <w:rsid w:val="006F265D"/>
    <w:rsid w:val="006F3001"/>
    <w:rsid w:val="006F348D"/>
    <w:rsid w:val="006F639D"/>
    <w:rsid w:val="006F65FB"/>
    <w:rsid w:val="007053DD"/>
    <w:rsid w:val="00705BB5"/>
    <w:rsid w:val="0070633D"/>
    <w:rsid w:val="00706A71"/>
    <w:rsid w:val="00716535"/>
    <w:rsid w:val="00722C8E"/>
    <w:rsid w:val="00731DC0"/>
    <w:rsid w:val="007343DF"/>
    <w:rsid w:val="00734E95"/>
    <w:rsid w:val="007358C4"/>
    <w:rsid w:val="007363F5"/>
    <w:rsid w:val="00743EE3"/>
    <w:rsid w:val="00745C2F"/>
    <w:rsid w:val="00750B8E"/>
    <w:rsid w:val="00751336"/>
    <w:rsid w:val="00753103"/>
    <w:rsid w:val="0075378D"/>
    <w:rsid w:val="007623D8"/>
    <w:rsid w:val="0076443A"/>
    <w:rsid w:val="007657C5"/>
    <w:rsid w:val="00767AC1"/>
    <w:rsid w:val="00767DD1"/>
    <w:rsid w:val="00770D4B"/>
    <w:rsid w:val="007761FB"/>
    <w:rsid w:val="00783063"/>
    <w:rsid w:val="00783AC6"/>
    <w:rsid w:val="00784FC9"/>
    <w:rsid w:val="00785228"/>
    <w:rsid w:val="00785FEB"/>
    <w:rsid w:val="00786BF1"/>
    <w:rsid w:val="007875ED"/>
    <w:rsid w:val="0079076F"/>
    <w:rsid w:val="00790F9B"/>
    <w:rsid w:val="007919D4"/>
    <w:rsid w:val="00792ADB"/>
    <w:rsid w:val="00793911"/>
    <w:rsid w:val="00794F05"/>
    <w:rsid w:val="007A0292"/>
    <w:rsid w:val="007A40FE"/>
    <w:rsid w:val="007A58C0"/>
    <w:rsid w:val="007A6FE8"/>
    <w:rsid w:val="007A782B"/>
    <w:rsid w:val="007B1B31"/>
    <w:rsid w:val="007B215F"/>
    <w:rsid w:val="007B4CC1"/>
    <w:rsid w:val="007B65ED"/>
    <w:rsid w:val="007B7F2C"/>
    <w:rsid w:val="007C212C"/>
    <w:rsid w:val="007D224B"/>
    <w:rsid w:val="007E2826"/>
    <w:rsid w:val="007E430D"/>
    <w:rsid w:val="007E71CA"/>
    <w:rsid w:val="007F20A9"/>
    <w:rsid w:val="007F22C4"/>
    <w:rsid w:val="007F30C7"/>
    <w:rsid w:val="007F35FA"/>
    <w:rsid w:val="007F3F5A"/>
    <w:rsid w:val="00803345"/>
    <w:rsid w:val="00804B76"/>
    <w:rsid w:val="00807B44"/>
    <w:rsid w:val="00810DD7"/>
    <w:rsid w:val="00811BCB"/>
    <w:rsid w:val="00811E2B"/>
    <w:rsid w:val="00812882"/>
    <w:rsid w:val="00814CC6"/>
    <w:rsid w:val="00823260"/>
    <w:rsid w:val="008250E2"/>
    <w:rsid w:val="00826E81"/>
    <w:rsid w:val="0083190A"/>
    <w:rsid w:val="00831B3C"/>
    <w:rsid w:val="00831D9F"/>
    <w:rsid w:val="008322D0"/>
    <w:rsid w:val="00833AED"/>
    <w:rsid w:val="008348B3"/>
    <w:rsid w:val="00840EFA"/>
    <w:rsid w:val="008414C5"/>
    <w:rsid w:val="00843E30"/>
    <w:rsid w:val="0084488C"/>
    <w:rsid w:val="00845C58"/>
    <w:rsid w:val="008474C2"/>
    <w:rsid w:val="00847F63"/>
    <w:rsid w:val="00854706"/>
    <w:rsid w:val="008568C3"/>
    <w:rsid w:val="00860882"/>
    <w:rsid w:val="00860D12"/>
    <w:rsid w:val="008625ED"/>
    <w:rsid w:val="008626AA"/>
    <w:rsid w:val="008631A5"/>
    <w:rsid w:val="00864070"/>
    <w:rsid w:val="0086680D"/>
    <w:rsid w:val="008731B8"/>
    <w:rsid w:val="008731D4"/>
    <w:rsid w:val="008752DF"/>
    <w:rsid w:val="008767D5"/>
    <w:rsid w:val="008770B5"/>
    <w:rsid w:val="0088287D"/>
    <w:rsid w:val="008854EB"/>
    <w:rsid w:val="00885759"/>
    <w:rsid w:val="0088584D"/>
    <w:rsid w:val="00886619"/>
    <w:rsid w:val="00886E6E"/>
    <w:rsid w:val="008877BD"/>
    <w:rsid w:val="00890D11"/>
    <w:rsid w:val="008911E4"/>
    <w:rsid w:val="00893043"/>
    <w:rsid w:val="0089748E"/>
    <w:rsid w:val="00897913"/>
    <w:rsid w:val="008A1F74"/>
    <w:rsid w:val="008A7361"/>
    <w:rsid w:val="008A7DB4"/>
    <w:rsid w:val="008B02EB"/>
    <w:rsid w:val="008B6B1D"/>
    <w:rsid w:val="008C1272"/>
    <w:rsid w:val="008C1E3D"/>
    <w:rsid w:val="008C4228"/>
    <w:rsid w:val="008C5ED8"/>
    <w:rsid w:val="008C605D"/>
    <w:rsid w:val="008D1B47"/>
    <w:rsid w:val="008D2A95"/>
    <w:rsid w:val="008D2BE1"/>
    <w:rsid w:val="008D3164"/>
    <w:rsid w:val="008D4789"/>
    <w:rsid w:val="008D581D"/>
    <w:rsid w:val="008D634E"/>
    <w:rsid w:val="008D7EFC"/>
    <w:rsid w:val="008E2179"/>
    <w:rsid w:val="008E6F71"/>
    <w:rsid w:val="008F1FFE"/>
    <w:rsid w:val="008F4D00"/>
    <w:rsid w:val="008F6CAC"/>
    <w:rsid w:val="00904C49"/>
    <w:rsid w:val="00905B58"/>
    <w:rsid w:val="00906EEF"/>
    <w:rsid w:val="00907F2A"/>
    <w:rsid w:val="00914839"/>
    <w:rsid w:val="00916AF7"/>
    <w:rsid w:val="00916F19"/>
    <w:rsid w:val="009176A2"/>
    <w:rsid w:val="009201AB"/>
    <w:rsid w:val="009207C9"/>
    <w:rsid w:val="00921479"/>
    <w:rsid w:val="0092181B"/>
    <w:rsid w:val="00921ABC"/>
    <w:rsid w:val="009239C6"/>
    <w:rsid w:val="00925269"/>
    <w:rsid w:val="00925544"/>
    <w:rsid w:val="009255C0"/>
    <w:rsid w:val="009256D4"/>
    <w:rsid w:val="00926C11"/>
    <w:rsid w:val="00930D50"/>
    <w:rsid w:val="009311C2"/>
    <w:rsid w:val="00932BC2"/>
    <w:rsid w:val="00932F6C"/>
    <w:rsid w:val="00935AB6"/>
    <w:rsid w:val="00942E3B"/>
    <w:rsid w:val="00943B09"/>
    <w:rsid w:val="00944008"/>
    <w:rsid w:val="00951080"/>
    <w:rsid w:val="0095121D"/>
    <w:rsid w:val="00952831"/>
    <w:rsid w:val="00955F06"/>
    <w:rsid w:val="0095620D"/>
    <w:rsid w:val="009567D2"/>
    <w:rsid w:val="00956AB8"/>
    <w:rsid w:val="009570F7"/>
    <w:rsid w:val="0096039D"/>
    <w:rsid w:val="00961B19"/>
    <w:rsid w:val="00962981"/>
    <w:rsid w:val="00962EC0"/>
    <w:rsid w:val="009657CB"/>
    <w:rsid w:val="00966018"/>
    <w:rsid w:val="00967403"/>
    <w:rsid w:val="00967899"/>
    <w:rsid w:val="00976958"/>
    <w:rsid w:val="00976CAA"/>
    <w:rsid w:val="00976E5F"/>
    <w:rsid w:val="00982F95"/>
    <w:rsid w:val="009860E4"/>
    <w:rsid w:val="00986FF3"/>
    <w:rsid w:val="00987928"/>
    <w:rsid w:val="00992BCE"/>
    <w:rsid w:val="009A1844"/>
    <w:rsid w:val="009A2C36"/>
    <w:rsid w:val="009A53BB"/>
    <w:rsid w:val="009A57E5"/>
    <w:rsid w:val="009A593B"/>
    <w:rsid w:val="009B12FF"/>
    <w:rsid w:val="009B2FB4"/>
    <w:rsid w:val="009B4E1D"/>
    <w:rsid w:val="009B78B1"/>
    <w:rsid w:val="009C159D"/>
    <w:rsid w:val="009D0B02"/>
    <w:rsid w:val="009D1844"/>
    <w:rsid w:val="009D6400"/>
    <w:rsid w:val="009E29E6"/>
    <w:rsid w:val="009E2A84"/>
    <w:rsid w:val="009E7C55"/>
    <w:rsid w:val="009F2779"/>
    <w:rsid w:val="009F4094"/>
    <w:rsid w:val="009F7257"/>
    <w:rsid w:val="009F7FE4"/>
    <w:rsid w:val="00A00212"/>
    <w:rsid w:val="00A00E1C"/>
    <w:rsid w:val="00A02F7C"/>
    <w:rsid w:val="00A0567C"/>
    <w:rsid w:val="00A0594B"/>
    <w:rsid w:val="00A11003"/>
    <w:rsid w:val="00A11F4A"/>
    <w:rsid w:val="00A136E0"/>
    <w:rsid w:val="00A15CDA"/>
    <w:rsid w:val="00A15D62"/>
    <w:rsid w:val="00A21DA9"/>
    <w:rsid w:val="00A22755"/>
    <w:rsid w:val="00A22DFA"/>
    <w:rsid w:val="00A23169"/>
    <w:rsid w:val="00A246CA"/>
    <w:rsid w:val="00A24730"/>
    <w:rsid w:val="00A25083"/>
    <w:rsid w:val="00A26AEF"/>
    <w:rsid w:val="00A2751B"/>
    <w:rsid w:val="00A3038C"/>
    <w:rsid w:val="00A3320E"/>
    <w:rsid w:val="00A35095"/>
    <w:rsid w:val="00A35511"/>
    <w:rsid w:val="00A35F20"/>
    <w:rsid w:val="00A371C7"/>
    <w:rsid w:val="00A378ED"/>
    <w:rsid w:val="00A401A4"/>
    <w:rsid w:val="00A40AF8"/>
    <w:rsid w:val="00A41802"/>
    <w:rsid w:val="00A43B6C"/>
    <w:rsid w:val="00A44533"/>
    <w:rsid w:val="00A5460B"/>
    <w:rsid w:val="00A546FE"/>
    <w:rsid w:val="00A6000E"/>
    <w:rsid w:val="00A60ADE"/>
    <w:rsid w:val="00A60FCE"/>
    <w:rsid w:val="00A61349"/>
    <w:rsid w:val="00A64252"/>
    <w:rsid w:val="00A64930"/>
    <w:rsid w:val="00A64EA2"/>
    <w:rsid w:val="00A6592E"/>
    <w:rsid w:val="00A66AAD"/>
    <w:rsid w:val="00A67D07"/>
    <w:rsid w:val="00A70E1B"/>
    <w:rsid w:val="00A722DF"/>
    <w:rsid w:val="00A730B7"/>
    <w:rsid w:val="00A8131D"/>
    <w:rsid w:val="00A8272B"/>
    <w:rsid w:val="00A85D36"/>
    <w:rsid w:val="00A8653D"/>
    <w:rsid w:val="00A9079F"/>
    <w:rsid w:val="00A90B5D"/>
    <w:rsid w:val="00A9239A"/>
    <w:rsid w:val="00A9418D"/>
    <w:rsid w:val="00A95AB2"/>
    <w:rsid w:val="00AA413D"/>
    <w:rsid w:val="00AA5184"/>
    <w:rsid w:val="00AA5566"/>
    <w:rsid w:val="00AA7B24"/>
    <w:rsid w:val="00AA7F87"/>
    <w:rsid w:val="00AB01C1"/>
    <w:rsid w:val="00AB1086"/>
    <w:rsid w:val="00AB1A3D"/>
    <w:rsid w:val="00AB21E1"/>
    <w:rsid w:val="00AB3A55"/>
    <w:rsid w:val="00AC4AF2"/>
    <w:rsid w:val="00AC4C29"/>
    <w:rsid w:val="00AC50DA"/>
    <w:rsid w:val="00AC641B"/>
    <w:rsid w:val="00AD4B06"/>
    <w:rsid w:val="00AE0892"/>
    <w:rsid w:val="00AE08DF"/>
    <w:rsid w:val="00AE2037"/>
    <w:rsid w:val="00AE2496"/>
    <w:rsid w:val="00AE2C89"/>
    <w:rsid w:val="00AE7121"/>
    <w:rsid w:val="00AE7253"/>
    <w:rsid w:val="00AF0A25"/>
    <w:rsid w:val="00AF2B35"/>
    <w:rsid w:val="00AF6942"/>
    <w:rsid w:val="00AF71AF"/>
    <w:rsid w:val="00B00596"/>
    <w:rsid w:val="00B01696"/>
    <w:rsid w:val="00B022BC"/>
    <w:rsid w:val="00B06BD2"/>
    <w:rsid w:val="00B0701C"/>
    <w:rsid w:val="00B07398"/>
    <w:rsid w:val="00B07FF8"/>
    <w:rsid w:val="00B113B3"/>
    <w:rsid w:val="00B143E6"/>
    <w:rsid w:val="00B174C0"/>
    <w:rsid w:val="00B179B5"/>
    <w:rsid w:val="00B17C7F"/>
    <w:rsid w:val="00B17E1F"/>
    <w:rsid w:val="00B2059C"/>
    <w:rsid w:val="00B2463A"/>
    <w:rsid w:val="00B26D63"/>
    <w:rsid w:val="00B3328E"/>
    <w:rsid w:val="00B374A9"/>
    <w:rsid w:val="00B4727D"/>
    <w:rsid w:val="00B47DF6"/>
    <w:rsid w:val="00B50634"/>
    <w:rsid w:val="00B5204A"/>
    <w:rsid w:val="00B54143"/>
    <w:rsid w:val="00B544BA"/>
    <w:rsid w:val="00B55240"/>
    <w:rsid w:val="00B5554D"/>
    <w:rsid w:val="00B56A6C"/>
    <w:rsid w:val="00B56D37"/>
    <w:rsid w:val="00B60451"/>
    <w:rsid w:val="00B60FFC"/>
    <w:rsid w:val="00B614D2"/>
    <w:rsid w:val="00B6170F"/>
    <w:rsid w:val="00B63128"/>
    <w:rsid w:val="00B6339E"/>
    <w:rsid w:val="00B6551D"/>
    <w:rsid w:val="00B6587A"/>
    <w:rsid w:val="00B65B7E"/>
    <w:rsid w:val="00B668CC"/>
    <w:rsid w:val="00B669D2"/>
    <w:rsid w:val="00B66A29"/>
    <w:rsid w:val="00B67E12"/>
    <w:rsid w:val="00B70CAD"/>
    <w:rsid w:val="00B713F9"/>
    <w:rsid w:val="00B722CF"/>
    <w:rsid w:val="00B73684"/>
    <w:rsid w:val="00B73FCE"/>
    <w:rsid w:val="00B744C4"/>
    <w:rsid w:val="00B74DB8"/>
    <w:rsid w:val="00B77E8A"/>
    <w:rsid w:val="00B80605"/>
    <w:rsid w:val="00B81567"/>
    <w:rsid w:val="00B8226E"/>
    <w:rsid w:val="00B8343F"/>
    <w:rsid w:val="00B87BCF"/>
    <w:rsid w:val="00B90071"/>
    <w:rsid w:val="00B90E8D"/>
    <w:rsid w:val="00B936C5"/>
    <w:rsid w:val="00BA12A1"/>
    <w:rsid w:val="00BB2672"/>
    <w:rsid w:val="00BB4DA0"/>
    <w:rsid w:val="00BB64A9"/>
    <w:rsid w:val="00BC007C"/>
    <w:rsid w:val="00BC3198"/>
    <w:rsid w:val="00BD010D"/>
    <w:rsid w:val="00BD0B0F"/>
    <w:rsid w:val="00BD0B3B"/>
    <w:rsid w:val="00BD1696"/>
    <w:rsid w:val="00BD2775"/>
    <w:rsid w:val="00BD357A"/>
    <w:rsid w:val="00BD4C95"/>
    <w:rsid w:val="00BD501E"/>
    <w:rsid w:val="00BE1BF7"/>
    <w:rsid w:val="00BE2D22"/>
    <w:rsid w:val="00BE692A"/>
    <w:rsid w:val="00BE6D8C"/>
    <w:rsid w:val="00BF14BC"/>
    <w:rsid w:val="00BF1F9E"/>
    <w:rsid w:val="00BF2DBC"/>
    <w:rsid w:val="00BF2EE4"/>
    <w:rsid w:val="00BF4777"/>
    <w:rsid w:val="00C011D5"/>
    <w:rsid w:val="00C04FAA"/>
    <w:rsid w:val="00C06579"/>
    <w:rsid w:val="00C07CE1"/>
    <w:rsid w:val="00C106E2"/>
    <w:rsid w:val="00C1222E"/>
    <w:rsid w:val="00C12A29"/>
    <w:rsid w:val="00C12D2F"/>
    <w:rsid w:val="00C145DC"/>
    <w:rsid w:val="00C22BE5"/>
    <w:rsid w:val="00C24DEE"/>
    <w:rsid w:val="00C2723F"/>
    <w:rsid w:val="00C2748A"/>
    <w:rsid w:val="00C30055"/>
    <w:rsid w:val="00C30CB5"/>
    <w:rsid w:val="00C34E62"/>
    <w:rsid w:val="00C35BA3"/>
    <w:rsid w:val="00C443F7"/>
    <w:rsid w:val="00C45A23"/>
    <w:rsid w:val="00C46447"/>
    <w:rsid w:val="00C52016"/>
    <w:rsid w:val="00C52D07"/>
    <w:rsid w:val="00C558E0"/>
    <w:rsid w:val="00C5704B"/>
    <w:rsid w:val="00C60CDF"/>
    <w:rsid w:val="00C61588"/>
    <w:rsid w:val="00C61941"/>
    <w:rsid w:val="00C633C5"/>
    <w:rsid w:val="00C63969"/>
    <w:rsid w:val="00C646A8"/>
    <w:rsid w:val="00C72290"/>
    <w:rsid w:val="00C72519"/>
    <w:rsid w:val="00C730B3"/>
    <w:rsid w:val="00C74E19"/>
    <w:rsid w:val="00C756D0"/>
    <w:rsid w:val="00C76B17"/>
    <w:rsid w:val="00C76C87"/>
    <w:rsid w:val="00C77A2C"/>
    <w:rsid w:val="00C800E3"/>
    <w:rsid w:val="00C81770"/>
    <w:rsid w:val="00C84C21"/>
    <w:rsid w:val="00C8535D"/>
    <w:rsid w:val="00C87A92"/>
    <w:rsid w:val="00C91CAF"/>
    <w:rsid w:val="00C920D3"/>
    <w:rsid w:val="00C96238"/>
    <w:rsid w:val="00CA05D1"/>
    <w:rsid w:val="00CA0993"/>
    <w:rsid w:val="00CA0BE1"/>
    <w:rsid w:val="00CA2030"/>
    <w:rsid w:val="00CA28A2"/>
    <w:rsid w:val="00CA2AB0"/>
    <w:rsid w:val="00CA396E"/>
    <w:rsid w:val="00CA4128"/>
    <w:rsid w:val="00CB02A1"/>
    <w:rsid w:val="00CB081C"/>
    <w:rsid w:val="00CB3EC4"/>
    <w:rsid w:val="00CB46BA"/>
    <w:rsid w:val="00CB46BF"/>
    <w:rsid w:val="00CB6172"/>
    <w:rsid w:val="00CB6DAF"/>
    <w:rsid w:val="00CB75E7"/>
    <w:rsid w:val="00CC1BF1"/>
    <w:rsid w:val="00CC1C5D"/>
    <w:rsid w:val="00CC39D4"/>
    <w:rsid w:val="00CC5298"/>
    <w:rsid w:val="00CC5635"/>
    <w:rsid w:val="00CC5E35"/>
    <w:rsid w:val="00CC6592"/>
    <w:rsid w:val="00CC6DFF"/>
    <w:rsid w:val="00CD1151"/>
    <w:rsid w:val="00CD3045"/>
    <w:rsid w:val="00CD7B3B"/>
    <w:rsid w:val="00CE0F52"/>
    <w:rsid w:val="00CE158F"/>
    <w:rsid w:val="00CE19F1"/>
    <w:rsid w:val="00CE2E25"/>
    <w:rsid w:val="00CE37B9"/>
    <w:rsid w:val="00CE4FD0"/>
    <w:rsid w:val="00CF01DA"/>
    <w:rsid w:val="00CF0913"/>
    <w:rsid w:val="00CF0DD4"/>
    <w:rsid w:val="00CF0F74"/>
    <w:rsid w:val="00CF2EE9"/>
    <w:rsid w:val="00CF7690"/>
    <w:rsid w:val="00CF7F0E"/>
    <w:rsid w:val="00D01588"/>
    <w:rsid w:val="00D051AC"/>
    <w:rsid w:val="00D10422"/>
    <w:rsid w:val="00D10960"/>
    <w:rsid w:val="00D13ACD"/>
    <w:rsid w:val="00D13C31"/>
    <w:rsid w:val="00D14913"/>
    <w:rsid w:val="00D21BAC"/>
    <w:rsid w:val="00D3028A"/>
    <w:rsid w:val="00D30C69"/>
    <w:rsid w:val="00D3575B"/>
    <w:rsid w:val="00D3665F"/>
    <w:rsid w:val="00D37DD7"/>
    <w:rsid w:val="00D40159"/>
    <w:rsid w:val="00D46ED6"/>
    <w:rsid w:val="00D473ED"/>
    <w:rsid w:val="00D50B95"/>
    <w:rsid w:val="00D50BF3"/>
    <w:rsid w:val="00D535D4"/>
    <w:rsid w:val="00D544F4"/>
    <w:rsid w:val="00D57411"/>
    <w:rsid w:val="00D5760D"/>
    <w:rsid w:val="00D57821"/>
    <w:rsid w:val="00D64554"/>
    <w:rsid w:val="00D65F13"/>
    <w:rsid w:val="00D66191"/>
    <w:rsid w:val="00D67722"/>
    <w:rsid w:val="00D67EEB"/>
    <w:rsid w:val="00D846C7"/>
    <w:rsid w:val="00D8590B"/>
    <w:rsid w:val="00D91856"/>
    <w:rsid w:val="00D91F02"/>
    <w:rsid w:val="00D94463"/>
    <w:rsid w:val="00D94797"/>
    <w:rsid w:val="00DA1B75"/>
    <w:rsid w:val="00DA1BB2"/>
    <w:rsid w:val="00DA3E77"/>
    <w:rsid w:val="00DA534A"/>
    <w:rsid w:val="00DA61FC"/>
    <w:rsid w:val="00DA6393"/>
    <w:rsid w:val="00DA7C0D"/>
    <w:rsid w:val="00DB0F60"/>
    <w:rsid w:val="00DB20F2"/>
    <w:rsid w:val="00DB4F0E"/>
    <w:rsid w:val="00DB6066"/>
    <w:rsid w:val="00DB64DB"/>
    <w:rsid w:val="00DB6F03"/>
    <w:rsid w:val="00DC0F63"/>
    <w:rsid w:val="00DC1625"/>
    <w:rsid w:val="00DC188E"/>
    <w:rsid w:val="00DC3C39"/>
    <w:rsid w:val="00DC4894"/>
    <w:rsid w:val="00DC75D6"/>
    <w:rsid w:val="00DD087B"/>
    <w:rsid w:val="00DD1128"/>
    <w:rsid w:val="00DD2C60"/>
    <w:rsid w:val="00DD3347"/>
    <w:rsid w:val="00DD7E0F"/>
    <w:rsid w:val="00DE218C"/>
    <w:rsid w:val="00DE2486"/>
    <w:rsid w:val="00DE3892"/>
    <w:rsid w:val="00DE52EA"/>
    <w:rsid w:val="00DE5F60"/>
    <w:rsid w:val="00DF12A7"/>
    <w:rsid w:val="00DF2F5F"/>
    <w:rsid w:val="00DF417E"/>
    <w:rsid w:val="00E015D9"/>
    <w:rsid w:val="00E01C3E"/>
    <w:rsid w:val="00E03CFF"/>
    <w:rsid w:val="00E04906"/>
    <w:rsid w:val="00E05131"/>
    <w:rsid w:val="00E05CF1"/>
    <w:rsid w:val="00E070AE"/>
    <w:rsid w:val="00E07A74"/>
    <w:rsid w:val="00E07AC8"/>
    <w:rsid w:val="00E12910"/>
    <w:rsid w:val="00E12AA2"/>
    <w:rsid w:val="00E140E6"/>
    <w:rsid w:val="00E17418"/>
    <w:rsid w:val="00E17E76"/>
    <w:rsid w:val="00E20BF1"/>
    <w:rsid w:val="00E20D82"/>
    <w:rsid w:val="00E218B0"/>
    <w:rsid w:val="00E2476D"/>
    <w:rsid w:val="00E26C5E"/>
    <w:rsid w:val="00E27027"/>
    <w:rsid w:val="00E274F8"/>
    <w:rsid w:val="00E3357D"/>
    <w:rsid w:val="00E335BD"/>
    <w:rsid w:val="00E37415"/>
    <w:rsid w:val="00E374F3"/>
    <w:rsid w:val="00E420D5"/>
    <w:rsid w:val="00E43656"/>
    <w:rsid w:val="00E43E42"/>
    <w:rsid w:val="00E44334"/>
    <w:rsid w:val="00E4535B"/>
    <w:rsid w:val="00E53D64"/>
    <w:rsid w:val="00E5503E"/>
    <w:rsid w:val="00E55C69"/>
    <w:rsid w:val="00E56819"/>
    <w:rsid w:val="00E57B9E"/>
    <w:rsid w:val="00E604A8"/>
    <w:rsid w:val="00E643C2"/>
    <w:rsid w:val="00E650E7"/>
    <w:rsid w:val="00E65453"/>
    <w:rsid w:val="00E65563"/>
    <w:rsid w:val="00E67438"/>
    <w:rsid w:val="00E67A56"/>
    <w:rsid w:val="00E708C8"/>
    <w:rsid w:val="00E71C01"/>
    <w:rsid w:val="00E7220B"/>
    <w:rsid w:val="00E7241F"/>
    <w:rsid w:val="00E72DD2"/>
    <w:rsid w:val="00E746F1"/>
    <w:rsid w:val="00E74DC4"/>
    <w:rsid w:val="00E75C8F"/>
    <w:rsid w:val="00E76386"/>
    <w:rsid w:val="00E8065D"/>
    <w:rsid w:val="00E81BC3"/>
    <w:rsid w:val="00E81F1F"/>
    <w:rsid w:val="00E83C4D"/>
    <w:rsid w:val="00E84600"/>
    <w:rsid w:val="00E90221"/>
    <w:rsid w:val="00E9357B"/>
    <w:rsid w:val="00E95CBA"/>
    <w:rsid w:val="00E977D2"/>
    <w:rsid w:val="00EA01C2"/>
    <w:rsid w:val="00EA1BEA"/>
    <w:rsid w:val="00EB5069"/>
    <w:rsid w:val="00EB7F35"/>
    <w:rsid w:val="00EC09D3"/>
    <w:rsid w:val="00EC1CF5"/>
    <w:rsid w:val="00EC2887"/>
    <w:rsid w:val="00EC4EA4"/>
    <w:rsid w:val="00EC552C"/>
    <w:rsid w:val="00EC76AE"/>
    <w:rsid w:val="00ED04AE"/>
    <w:rsid w:val="00ED0DC9"/>
    <w:rsid w:val="00ED1A30"/>
    <w:rsid w:val="00ED3AB9"/>
    <w:rsid w:val="00EE1B36"/>
    <w:rsid w:val="00EE1BA3"/>
    <w:rsid w:val="00EE431C"/>
    <w:rsid w:val="00EE4CF9"/>
    <w:rsid w:val="00EF0DA7"/>
    <w:rsid w:val="00EF20B0"/>
    <w:rsid w:val="00EF369A"/>
    <w:rsid w:val="00EF6521"/>
    <w:rsid w:val="00EF7FD4"/>
    <w:rsid w:val="00F0060B"/>
    <w:rsid w:val="00F00A82"/>
    <w:rsid w:val="00F0460D"/>
    <w:rsid w:val="00F048C5"/>
    <w:rsid w:val="00F05DC3"/>
    <w:rsid w:val="00F060E5"/>
    <w:rsid w:val="00F06235"/>
    <w:rsid w:val="00F105A5"/>
    <w:rsid w:val="00F13BFB"/>
    <w:rsid w:val="00F158C7"/>
    <w:rsid w:val="00F171F3"/>
    <w:rsid w:val="00F2259B"/>
    <w:rsid w:val="00F22FE3"/>
    <w:rsid w:val="00F2423C"/>
    <w:rsid w:val="00F244DF"/>
    <w:rsid w:val="00F24F5D"/>
    <w:rsid w:val="00F26F4E"/>
    <w:rsid w:val="00F3038E"/>
    <w:rsid w:val="00F322CD"/>
    <w:rsid w:val="00F325C0"/>
    <w:rsid w:val="00F32B4A"/>
    <w:rsid w:val="00F344F9"/>
    <w:rsid w:val="00F373DE"/>
    <w:rsid w:val="00F37C53"/>
    <w:rsid w:val="00F4033E"/>
    <w:rsid w:val="00F417CC"/>
    <w:rsid w:val="00F50F29"/>
    <w:rsid w:val="00F5101B"/>
    <w:rsid w:val="00F532EB"/>
    <w:rsid w:val="00F54D63"/>
    <w:rsid w:val="00F6124D"/>
    <w:rsid w:val="00F641FB"/>
    <w:rsid w:val="00F649A1"/>
    <w:rsid w:val="00F64B4F"/>
    <w:rsid w:val="00F65A65"/>
    <w:rsid w:val="00F6628D"/>
    <w:rsid w:val="00F67A34"/>
    <w:rsid w:val="00F67CFB"/>
    <w:rsid w:val="00F710DB"/>
    <w:rsid w:val="00F746DB"/>
    <w:rsid w:val="00F80143"/>
    <w:rsid w:val="00F8031B"/>
    <w:rsid w:val="00F807B8"/>
    <w:rsid w:val="00F8161E"/>
    <w:rsid w:val="00F82A93"/>
    <w:rsid w:val="00F85D38"/>
    <w:rsid w:val="00F870E7"/>
    <w:rsid w:val="00F87F2F"/>
    <w:rsid w:val="00F91FE6"/>
    <w:rsid w:val="00F945F8"/>
    <w:rsid w:val="00F9521F"/>
    <w:rsid w:val="00FA03FB"/>
    <w:rsid w:val="00FA0B12"/>
    <w:rsid w:val="00FA1899"/>
    <w:rsid w:val="00FA3266"/>
    <w:rsid w:val="00FA4789"/>
    <w:rsid w:val="00FA53F7"/>
    <w:rsid w:val="00FA541C"/>
    <w:rsid w:val="00FA771C"/>
    <w:rsid w:val="00FB14BF"/>
    <w:rsid w:val="00FB39CF"/>
    <w:rsid w:val="00FB5783"/>
    <w:rsid w:val="00FB6D45"/>
    <w:rsid w:val="00FC1A2A"/>
    <w:rsid w:val="00FC4262"/>
    <w:rsid w:val="00FC5455"/>
    <w:rsid w:val="00FC5C01"/>
    <w:rsid w:val="00FC6FAE"/>
    <w:rsid w:val="00FC732E"/>
    <w:rsid w:val="00FD1859"/>
    <w:rsid w:val="00FD22BE"/>
    <w:rsid w:val="00FD48D4"/>
    <w:rsid w:val="00FD726B"/>
    <w:rsid w:val="00FD7F14"/>
    <w:rsid w:val="00FE043E"/>
    <w:rsid w:val="00FE0ED9"/>
    <w:rsid w:val="00FE1794"/>
    <w:rsid w:val="00FE4522"/>
    <w:rsid w:val="00FE62C8"/>
    <w:rsid w:val="00FE7865"/>
    <w:rsid w:val="00FF060A"/>
    <w:rsid w:val="00FF11AD"/>
    <w:rsid w:val="00FF15E4"/>
    <w:rsid w:val="00FF2D12"/>
    <w:rsid w:val="00FF6CB6"/>
    <w:rsid w:val="00FF6CB9"/>
    <w:rsid w:val="00FF785C"/>
    <w:rsid w:val="048EEFF4"/>
    <w:rsid w:val="09F3320F"/>
    <w:rsid w:val="0A701FB7"/>
    <w:rsid w:val="0B3806DF"/>
    <w:rsid w:val="0D19AC10"/>
    <w:rsid w:val="0EBDC010"/>
    <w:rsid w:val="14253527"/>
    <w:rsid w:val="15E9958F"/>
    <w:rsid w:val="180063E3"/>
    <w:rsid w:val="1BC16ADB"/>
    <w:rsid w:val="27EBAF6E"/>
    <w:rsid w:val="2876B80B"/>
    <w:rsid w:val="3945222C"/>
    <w:rsid w:val="3F4D5240"/>
    <w:rsid w:val="44314CC5"/>
    <w:rsid w:val="455C0194"/>
    <w:rsid w:val="45C25371"/>
    <w:rsid w:val="51119782"/>
    <w:rsid w:val="56C5C692"/>
    <w:rsid w:val="5A47008F"/>
    <w:rsid w:val="5D87812C"/>
    <w:rsid w:val="65307904"/>
    <w:rsid w:val="66EB62F9"/>
    <w:rsid w:val="7727E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3B9745"/>
  <w15:chartTrackingRefBased/>
  <w15:docId w15:val="{095297D4-02E7-4B20-AC09-00D8161BB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3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E2476D"/>
    <w:pPr>
      <w:spacing w:after="220" w:line="240" w:lineRule="auto"/>
      <w:contextualSpacing/>
    </w:pPr>
  </w:style>
  <w:style w:type="paragraph" w:styleId="Heading1">
    <w:name w:val="heading 1"/>
    <w:basedOn w:val="Normal"/>
    <w:next w:val="Normal"/>
    <w:link w:val="Heading1Char"/>
    <w:uiPriority w:val="2"/>
    <w:qFormat/>
    <w:rsid w:val="00CE2E25"/>
    <w:pPr>
      <w:keepNext/>
      <w:keepLines/>
      <w:spacing w:before="330"/>
      <w:contextualSpacing w:val="0"/>
      <w:outlineLvl w:val="0"/>
    </w:pPr>
    <w:rPr>
      <w:b/>
      <w:color w:val="0480A8" w:themeColor="accent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CE2E25"/>
    <w:pPr>
      <w:keepNext/>
      <w:keepLines/>
      <w:spacing w:before="220" w:after="0"/>
      <w:contextualSpacing w:val="0"/>
      <w:outlineLvl w:val="1"/>
    </w:pPr>
    <w:rPr>
      <w:b/>
      <w:color w:val="0480A8" w:themeColor="accent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qFormat/>
    <w:rsid w:val="00CE2E25"/>
    <w:pPr>
      <w:keepNext/>
      <w:keepLines/>
      <w:spacing w:before="220" w:after="0"/>
      <w:contextualSpacing w:val="0"/>
      <w:outlineLvl w:val="2"/>
    </w:pPr>
    <w:rPr>
      <w:b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CE2E25"/>
    <w:pPr>
      <w:outlineLvl w:val="3"/>
    </w:pPr>
    <w:rPr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CE2E25"/>
    <w:pPr>
      <w:keepNext/>
      <w:keepLines/>
      <w:spacing w:before="40" w:after="0"/>
      <w:contextualSpacing w:val="0"/>
      <w:outlineLvl w:val="4"/>
    </w:pPr>
    <w:rPr>
      <w:rFonts w:asciiTheme="majorHAnsi" w:eastAsiaTheme="majorEastAsia" w:hAnsiTheme="majorHAnsi" w:cstheme="majorBidi"/>
      <w:color w:val="122C43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Document Title"/>
    <w:basedOn w:val="Normal"/>
    <w:next w:val="Normal"/>
    <w:link w:val="TitleChar"/>
    <w:qFormat/>
    <w:rsid w:val="008E2179"/>
    <w:pPr>
      <w:tabs>
        <w:tab w:val="left" w:pos="1276"/>
      </w:tabs>
      <w:spacing w:after="440"/>
    </w:pPr>
    <w:rPr>
      <w:rFonts w:eastAsiaTheme="majorEastAsia"/>
      <w:b/>
      <w:color w:val="0480A8" w:themeColor="accent6"/>
      <w:kern w:val="28"/>
      <w:sz w:val="48"/>
      <w:szCs w:val="48"/>
    </w:rPr>
  </w:style>
  <w:style w:type="character" w:customStyle="1" w:styleId="TitleChar">
    <w:name w:val="Title Char"/>
    <w:aliases w:val="Document Title Char"/>
    <w:basedOn w:val="DefaultParagraphFont"/>
    <w:link w:val="Title"/>
    <w:rsid w:val="008E2179"/>
    <w:rPr>
      <w:rFonts w:eastAsiaTheme="majorEastAsia"/>
      <w:b/>
      <w:color w:val="0480A8" w:themeColor="accent6"/>
      <w:kern w:val="28"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2"/>
    <w:rsid w:val="00CE2E25"/>
    <w:rPr>
      <w:b/>
      <w:color w:val="0480A8" w:themeColor="accent6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3"/>
    <w:rsid w:val="00CE2E25"/>
    <w:rPr>
      <w:b/>
      <w:color w:val="0480A8" w:themeColor="accent6"/>
      <w:sz w:val="28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CE2E25"/>
    <w:pPr>
      <w:numPr>
        <w:numId w:val="8"/>
      </w:numPr>
      <w:tabs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  <w:tab w:val="left" w:pos="3402"/>
      </w:tabs>
    </w:pPr>
  </w:style>
  <w:style w:type="character" w:styleId="BookTitle">
    <w:name w:val="Book Title"/>
    <w:basedOn w:val="DefaultParagraphFont"/>
    <w:uiPriority w:val="33"/>
    <w:semiHidden/>
    <w:rsid w:val="00CE2E25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2E2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E2E25"/>
  </w:style>
  <w:style w:type="paragraph" w:styleId="Footer">
    <w:name w:val="footer"/>
    <w:basedOn w:val="Normal"/>
    <w:link w:val="FooterChar"/>
    <w:uiPriority w:val="99"/>
    <w:unhideWhenUsed/>
    <w:rsid w:val="00CE2E25"/>
    <w:pPr>
      <w:keepLines/>
      <w:tabs>
        <w:tab w:val="center" w:pos="5103"/>
        <w:tab w:val="right" w:pos="10206"/>
      </w:tabs>
      <w:spacing w:after="0"/>
    </w:pPr>
    <w:rPr>
      <w:color w:val="000000" w:themeColor="text1"/>
      <w:sz w:val="20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CE2E25"/>
    <w:rPr>
      <w:color w:val="000000" w:themeColor="text1"/>
      <w:sz w:val="20"/>
      <w:szCs w:val="16"/>
    </w:rPr>
  </w:style>
  <w:style w:type="table" w:styleId="TableGrid">
    <w:name w:val="Table Grid"/>
    <w:basedOn w:val="TableNormal"/>
    <w:uiPriority w:val="39"/>
    <w:rsid w:val="00CE2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table" w:styleId="GridTable4-Accent6">
    <w:name w:val="Grid Table 4 Accent 6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480A8" w:themeColor="accent6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  <w:insideH w:val="single" w:sz="4" w:space="0" w:color="0480A8" w:themeColor="accent6"/>
        <w:insideV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80A8" w:themeColor="accent6"/>
          <w:left w:val="single" w:sz="4" w:space="0" w:color="0480A8" w:themeColor="accent6"/>
          <w:bottom w:val="single" w:sz="4" w:space="0" w:color="0480A8" w:themeColor="accent6"/>
          <w:right w:val="single" w:sz="4" w:space="0" w:color="0480A8" w:themeColor="accent6"/>
          <w:insideH w:val="nil"/>
          <w:insideV w:val="nil"/>
        </w:tcBorders>
        <w:shd w:val="clear" w:color="auto" w:fill="0480A8" w:themeFill="accent6"/>
      </w:tcPr>
    </w:tblStylePr>
    <w:tblStylePr w:type="lastRow">
      <w:rPr>
        <w:b/>
        <w:bCs/>
      </w:rPr>
      <w:tblPr/>
      <w:tcPr>
        <w:tcBorders>
          <w:top w:val="double" w:sz="4" w:space="0" w:color="0480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CE2E25"/>
    <w:rPr>
      <w:rFonts w:asciiTheme="majorHAnsi" w:eastAsiaTheme="majorEastAsia" w:hAnsiTheme="majorHAnsi" w:cstheme="majorBidi"/>
      <w:color w:val="122C43" w:themeColor="accent1" w:themeShade="BF"/>
    </w:rPr>
  </w:style>
  <w:style w:type="numbering" w:customStyle="1" w:styleId="BulletedList">
    <w:name w:val="Bulleted List"/>
    <w:uiPriority w:val="99"/>
    <w:rsid w:val="00CE2E25"/>
    <w:pPr>
      <w:numPr>
        <w:numId w:val="1"/>
      </w:numPr>
    </w:pPr>
  </w:style>
  <w:style w:type="character" w:customStyle="1" w:styleId="Heading3Char">
    <w:name w:val="Heading 3 Char"/>
    <w:basedOn w:val="DefaultParagraphFont"/>
    <w:link w:val="Heading3"/>
    <w:uiPriority w:val="4"/>
    <w:rsid w:val="00CE2E25"/>
    <w:rPr>
      <w:b/>
      <w:sz w:val="24"/>
      <w:szCs w:val="24"/>
    </w:rPr>
  </w:style>
  <w:style w:type="numbering" w:customStyle="1" w:styleId="NumberedList">
    <w:name w:val="Numbered List"/>
    <w:uiPriority w:val="99"/>
    <w:rsid w:val="00CE2E25"/>
    <w:pPr>
      <w:numPr>
        <w:numId w:val="9"/>
      </w:numPr>
    </w:pPr>
  </w:style>
  <w:style w:type="table" w:styleId="GridTable5Dark">
    <w:name w:val="Grid Table 5 Dark"/>
    <w:basedOn w:val="TableNormal"/>
    <w:uiPriority w:val="50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595959" w:themeFill="text1" w:themeFillTint="A6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595959" w:themeFill="text1" w:themeFillTint="A6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ListTable4-Accent6">
    <w:name w:val="List Table 4 Accent 6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480A8" w:themeColor="accent6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  <w:insideH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80A8" w:themeColor="accent6"/>
          <w:left w:val="single" w:sz="4" w:space="0" w:color="0480A8" w:themeColor="accent6"/>
          <w:bottom w:val="single" w:sz="4" w:space="0" w:color="0480A8" w:themeColor="accent6"/>
          <w:right w:val="single" w:sz="4" w:space="0" w:color="0480A8" w:themeColor="accent6"/>
          <w:insideH w:val="nil"/>
        </w:tcBorders>
        <w:shd w:val="clear" w:color="auto" w:fill="0480A8" w:themeFill="accent6"/>
      </w:tcPr>
    </w:tblStylePr>
    <w:tblStylePr w:type="lastRow">
      <w:rPr>
        <w:b/>
        <w:bCs/>
      </w:rPr>
      <w:tblPr/>
      <w:tcPr>
        <w:tcBorders>
          <w:top w:val="double" w:sz="4" w:space="0" w:color="0480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GridTable1Light">
    <w:name w:val="Grid Table 1 Light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tes">
    <w:name w:val="Notes"/>
    <w:basedOn w:val="Normal"/>
    <w:uiPriority w:val="7"/>
    <w:qFormat/>
    <w:rsid w:val="00CE2E25"/>
    <w:pPr>
      <w:spacing w:before="110"/>
    </w:pPr>
    <w:rPr>
      <w:sz w:val="16"/>
    </w:rPr>
  </w:style>
  <w:style w:type="character" w:styleId="Hyperlink">
    <w:name w:val="Hyperlink"/>
    <w:basedOn w:val="DefaultParagraphFont"/>
    <w:uiPriority w:val="99"/>
    <w:qFormat/>
    <w:rsid w:val="00CE2E25"/>
    <w:rPr>
      <w:rFonts w:ascii="Arial" w:hAnsi="Arial"/>
      <w:color w:val="0480A8" w:themeColor="accent6"/>
      <w:u w:val="single"/>
    </w:rPr>
  </w:style>
  <w:style w:type="paragraph" w:styleId="Subtitle">
    <w:name w:val="Subtitle"/>
    <w:basedOn w:val="Normal"/>
    <w:next w:val="Normal"/>
    <w:link w:val="SubtitleChar"/>
    <w:uiPriority w:val="1"/>
    <w:semiHidden/>
    <w:rsid w:val="00CE2E25"/>
    <w:pPr>
      <w:numPr>
        <w:ilvl w:val="1"/>
      </w:numPr>
      <w:spacing w:after="160" w:line="420" w:lineRule="exact"/>
    </w:pPr>
    <w:rPr>
      <w:rFonts w:eastAsiaTheme="minorEastAsia"/>
      <w:b/>
      <w:color w:val="18A54D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"/>
    <w:semiHidden/>
    <w:rsid w:val="00CE2E25"/>
    <w:rPr>
      <w:rFonts w:eastAsiaTheme="minorEastAsia"/>
      <w:b/>
      <w:color w:val="18A54D"/>
      <w:sz w:val="36"/>
      <w:szCs w:val="36"/>
    </w:rPr>
  </w:style>
  <w:style w:type="character" w:customStyle="1" w:styleId="DocumentSubtitle">
    <w:name w:val="Document Subtitle"/>
    <w:basedOn w:val="TitleChar"/>
    <w:uiPriority w:val="1"/>
    <w:qFormat/>
    <w:rsid w:val="008E2179"/>
    <w:rPr>
      <w:rFonts w:eastAsiaTheme="majorEastAsia"/>
      <w:b w:val="0"/>
      <w:color w:val="0480A8" w:themeColor="accent6"/>
      <w:spacing w:val="4"/>
      <w:kern w:val="28"/>
      <w:sz w:val="36"/>
      <w:szCs w:val="36"/>
    </w:rPr>
  </w:style>
  <w:style w:type="character" w:styleId="PlaceholderText">
    <w:name w:val="Placeholder Text"/>
    <w:basedOn w:val="DefaultParagraphFont"/>
    <w:uiPriority w:val="99"/>
    <w:semiHidden/>
    <w:rsid w:val="00CE2E25"/>
    <w:rPr>
      <w:color w:val="808080"/>
    </w:rPr>
  </w:style>
  <w:style w:type="table" w:customStyle="1" w:styleId="DOETable1">
    <w:name w:val="DOE Table 1"/>
    <w:basedOn w:val="GridTable4-Accent6"/>
    <w:uiPriority w:val="99"/>
    <w:rsid w:val="00CE2E25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0480A8" w:themeColor="accent6"/>
          <w:left w:val="single" w:sz="4" w:space="0" w:color="0480A8" w:themeColor="accent6"/>
          <w:bottom w:val="single" w:sz="4" w:space="0" w:color="0480A8" w:themeColor="accent6"/>
          <w:right w:val="single" w:sz="4" w:space="0" w:color="0480A8" w:themeColor="accent6"/>
          <w:insideH w:val="nil"/>
          <w:insideV w:val="single" w:sz="4" w:space="0" w:color="FFFFFF" w:themeColor="background1"/>
        </w:tcBorders>
        <w:shd w:val="clear" w:color="auto" w:fill="0480A8" w:themeFill="accent6"/>
      </w:tcPr>
    </w:tblStylePr>
    <w:tblStylePr w:type="lastRow">
      <w:rPr>
        <w:b/>
        <w:bCs/>
      </w:rPr>
      <w:tblPr/>
      <w:tcPr>
        <w:tcBorders>
          <w:top w:val="double" w:sz="4" w:space="0" w:color="0480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customStyle="1" w:styleId="DOETable2">
    <w:name w:val="DOE Table 2"/>
    <w:basedOn w:val="DOETable1"/>
    <w:uiPriority w:val="99"/>
    <w:rsid w:val="00CE2E25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0480A8" w:themeColor="accent6"/>
          <w:left w:val="single" w:sz="4" w:space="0" w:color="0480A8" w:themeColor="accent6"/>
          <w:bottom w:val="single" w:sz="4" w:space="0" w:color="0480A8" w:themeColor="accent6"/>
          <w:right w:val="single" w:sz="4" w:space="0" w:color="0480A8" w:themeColor="accent6"/>
          <w:insideH w:val="nil"/>
          <w:insideV w:val="single" w:sz="4" w:space="0" w:color="FFFFFF" w:themeColor="background1"/>
        </w:tcBorders>
        <w:shd w:val="clear" w:color="auto" w:fill="0480A8" w:themeFill="accent6"/>
      </w:tcPr>
    </w:tblStylePr>
    <w:tblStylePr w:type="lastRow">
      <w:rPr>
        <w:b/>
        <w:bCs/>
      </w:rPr>
      <w:tblPr/>
      <w:tcPr>
        <w:tcBorders>
          <w:top w:val="double" w:sz="4" w:space="0" w:color="0480A8" w:themeColor="accent6"/>
        </w:tcBorders>
        <w:shd w:val="clear" w:color="auto" w:fill="7ADBFB" w:themeFill="accent6" w:themeFillTint="66"/>
      </w:tcPr>
    </w:tblStylePr>
    <w:tblStylePr w:type="firstCol">
      <w:rPr>
        <w:b/>
        <w:bCs/>
      </w:rPr>
      <w:tblPr/>
      <w:tcPr>
        <w:shd w:val="clear" w:color="auto" w:fill="7ADBFB" w:themeFill="accent6" w:themeFillTint="66"/>
      </w:tcPr>
    </w:tblStylePr>
    <w:tblStylePr w:type="lastCol">
      <w:rPr>
        <w:b/>
        <w:bCs/>
      </w:rPr>
      <w:tblPr/>
      <w:tcPr>
        <w:shd w:val="clear" w:color="auto" w:fill="7ADBFB" w:themeFill="accent6" w:themeFillTint="66"/>
      </w:tc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customStyle="1" w:styleId="DOETable3">
    <w:name w:val="DOE Table 3"/>
    <w:basedOn w:val="DOETable2"/>
    <w:uiPriority w:val="99"/>
    <w:rsid w:val="00CE2E25"/>
    <w:tblPr/>
    <w:tcPr>
      <w:shd w:val="clear" w:color="auto" w:fill="BCEDF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80A8" w:themeColor="accent6"/>
          <w:left w:val="single" w:sz="4" w:space="0" w:color="0480A8" w:themeColor="accent6"/>
          <w:bottom w:val="single" w:sz="4" w:space="0" w:color="0480A8" w:themeColor="accent6"/>
          <w:right w:val="single" w:sz="4" w:space="0" w:color="0480A8" w:themeColor="accent6"/>
          <w:insideH w:val="nil"/>
          <w:insideV w:val="single" w:sz="4" w:space="0" w:color="FFFFFF" w:themeColor="background1"/>
        </w:tcBorders>
        <w:shd w:val="clear" w:color="auto" w:fill="0480A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double" w:sz="4" w:space="0" w:color="0480A8" w:themeColor="accent6"/>
          <w:left w:val="single" w:sz="4" w:space="0" w:color="0480A8" w:themeColor="accent6"/>
          <w:bottom w:val="single" w:sz="4" w:space="0" w:color="0480A8" w:themeColor="accent6"/>
          <w:right w:val="single" w:sz="4" w:space="0" w:color="0480A8" w:themeColor="accent6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480A8" w:themeFill="accent6"/>
      </w:tcPr>
    </w:tblStylePr>
    <w:tblStylePr w:type="firstCol">
      <w:rPr>
        <w:b/>
        <w:bCs/>
      </w:rPr>
      <w:tblPr/>
      <w:tcPr>
        <w:shd w:val="clear" w:color="auto" w:fill="7ADBFB" w:themeFill="accent6" w:themeFillTint="66"/>
      </w:tcPr>
    </w:tblStylePr>
    <w:tblStylePr w:type="lastCol">
      <w:rPr>
        <w:b/>
        <w:bCs/>
      </w:rPr>
      <w:tblPr/>
      <w:tcPr>
        <w:shd w:val="clear" w:color="auto" w:fill="7ADBFB" w:themeFill="accent6" w:themeFillTint="66"/>
      </w:tc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customStyle="1" w:styleId="DOETable5">
    <w:name w:val="DOE Table 5"/>
    <w:basedOn w:val="DOETable4"/>
    <w:uiPriority w:val="99"/>
    <w:rsid w:val="00CE2E25"/>
    <w:tblPr/>
    <w:tblStylePr w:type="firstRow">
      <w:rPr>
        <w:b/>
        <w:color w:val="0480A8" w:themeColor="accent6"/>
      </w:rPr>
      <w:tblPr/>
      <w:trPr>
        <w:tblHeader/>
      </w:trPr>
      <w:tcPr>
        <w:tcBorders>
          <w:top w:val="nil"/>
          <w:left w:val="nil"/>
          <w:bottom w:val="single" w:sz="12" w:space="0" w:color="0480A8" w:themeColor="accent6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color w:val="FFFFFF" w:themeColor="background1"/>
      </w:rPr>
      <w:tblPr/>
      <w:tcPr>
        <w:tcBorders>
          <w:top w:val="double" w:sz="4" w:space="0" w:color="0480A8" w:themeColor="accent6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480A8" w:themeFill="accent6"/>
      </w:tcPr>
    </w:tblStylePr>
    <w:tblStylePr w:type="firstCol">
      <w:rPr>
        <w:b/>
      </w:rPr>
      <w:tblPr/>
      <w:tcPr>
        <w:shd w:val="clear" w:color="auto" w:fill="7ADBFB" w:themeFill="accent6" w:themeFillTint="66"/>
      </w:tcPr>
    </w:tblStylePr>
    <w:tblStylePr w:type="lastCol">
      <w:rPr>
        <w:b/>
      </w:rPr>
      <w:tblPr/>
      <w:tcPr>
        <w:shd w:val="clear" w:color="auto" w:fill="7ADBFB" w:themeFill="accent6" w:themeFillTint="66"/>
      </w:tc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CE2E25"/>
    <w:rPr>
      <w:color w:val="006464" w:themeColor="accent5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CE2E25"/>
    <w:rPr>
      <w:b/>
    </w:rPr>
  </w:style>
  <w:style w:type="paragraph" w:customStyle="1" w:styleId="DivisionBranch">
    <w:name w:val="Division–Branch"/>
    <w:qFormat/>
    <w:rsid w:val="00CE2E25"/>
    <w:pPr>
      <w:spacing w:before="20" w:after="80" w:line="240" w:lineRule="auto"/>
    </w:pPr>
    <w:rPr>
      <w:rFonts w:eastAsia="Calibri"/>
      <w:b/>
      <w:noProof/>
      <w:color w:val="000000" w:themeColor="text1"/>
      <w:sz w:val="32"/>
      <w:szCs w:val="36"/>
      <w:lang w:eastAsia="en-AU"/>
    </w:rPr>
  </w:style>
  <w:style w:type="paragraph" w:styleId="List">
    <w:name w:val="List"/>
    <w:basedOn w:val="Normal"/>
    <w:uiPriority w:val="99"/>
    <w:semiHidden/>
    <w:unhideWhenUsed/>
    <w:rsid w:val="00CE2E25"/>
    <w:pPr>
      <w:tabs>
        <w:tab w:val="left" w:pos="680"/>
      </w:tabs>
      <w:ind w:left="680" w:hanging="340"/>
    </w:pPr>
  </w:style>
  <w:style w:type="paragraph" w:styleId="List2">
    <w:name w:val="List 2"/>
    <w:basedOn w:val="Normal"/>
    <w:uiPriority w:val="99"/>
    <w:semiHidden/>
    <w:unhideWhenUsed/>
    <w:rsid w:val="00CE2E25"/>
    <w:pPr>
      <w:tabs>
        <w:tab w:val="left" w:pos="1021"/>
      </w:tabs>
      <w:ind w:left="1020" w:hanging="340"/>
    </w:pPr>
  </w:style>
  <w:style w:type="paragraph" w:styleId="List3">
    <w:name w:val="List 3"/>
    <w:basedOn w:val="Normal"/>
    <w:uiPriority w:val="99"/>
    <w:semiHidden/>
    <w:unhideWhenUsed/>
    <w:rsid w:val="00CE2E25"/>
    <w:pPr>
      <w:tabs>
        <w:tab w:val="left" w:pos="1361"/>
      </w:tabs>
      <w:ind w:left="1361" w:hanging="340"/>
    </w:pPr>
  </w:style>
  <w:style w:type="paragraph" w:styleId="List4">
    <w:name w:val="List 4"/>
    <w:basedOn w:val="Normal"/>
    <w:uiPriority w:val="99"/>
    <w:semiHidden/>
    <w:unhideWhenUsed/>
    <w:rsid w:val="00CE2E25"/>
    <w:pPr>
      <w:tabs>
        <w:tab w:val="left" w:pos="1701"/>
      </w:tabs>
      <w:ind w:left="1701" w:hanging="340"/>
    </w:pPr>
  </w:style>
  <w:style w:type="paragraph" w:styleId="List5">
    <w:name w:val="List 5"/>
    <w:basedOn w:val="Normal"/>
    <w:uiPriority w:val="99"/>
    <w:semiHidden/>
    <w:unhideWhenUsed/>
    <w:rsid w:val="00CE2E25"/>
    <w:pPr>
      <w:tabs>
        <w:tab w:val="left" w:pos="2041"/>
      </w:tabs>
      <w:ind w:left="2041" w:hanging="340"/>
    </w:pPr>
  </w:style>
  <w:style w:type="paragraph" w:styleId="ListBullet">
    <w:name w:val="List Bullet"/>
    <w:basedOn w:val="Normal"/>
    <w:uiPriority w:val="99"/>
    <w:unhideWhenUsed/>
    <w:rsid w:val="00CE2E25"/>
    <w:pPr>
      <w:numPr>
        <w:numId w:val="2"/>
      </w:numPr>
      <w:tabs>
        <w:tab w:val="left" w:pos="680"/>
      </w:tabs>
    </w:pPr>
  </w:style>
  <w:style w:type="paragraph" w:styleId="ListBullet2">
    <w:name w:val="List Bullet 2"/>
    <w:basedOn w:val="Normal"/>
    <w:uiPriority w:val="99"/>
    <w:unhideWhenUsed/>
    <w:rsid w:val="00CE2E25"/>
    <w:pPr>
      <w:numPr>
        <w:ilvl w:val="1"/>
        <w:numId w:val="2"/>
      </w:numPr>
      <w:tabs>
        <w:tab w:val="clear" w:pos="1020"/>
        <w:tab w:val="left" w:pos="1021"/>
      </w:tabs>
    </w:pPr>
  </w:style>
  <w:style w:type="paragraph" w:styleId="ListBullet3">
    <w:name w:val="List Bullet 3"/>
    <w:basedOn w:val="Normal"/>
    <w:uiPriority w:val="99"/>
    <w:semiHidden/>
    <w:unhideWhenUsed/>
    <w:rsid w:val="00CE2E25"/>
    <w:pPr>
      <w:numPr>
        <w:ilvl w:val="2"/>
        <w:numId w:val="2"/>
      </w:numPr>
      <w:tabs>
        <w:tab w:val="clear" w:pos="1360"/>
        <w:tab w:val="left" w:pos="1361"/>
      </w:tabs>
    </w:pPr>
  </w:style>
  <w:style w:type="paragraph" w:styleId="ListBullet4">
    <w:name w:val="List Bullet 4"/>
    <w:basedOn w:val="Normal"/>
    <w:uiPriority w:val="99"/>
    <w:semiHidden/>
    <w:unhideWhenUsed/>
    <w:rsid w:val="00CE2E25"/>
    <w:pPr>
      <w:numPr>
        <w:ilvl w:val="3"/>
        <w:numId w:val="2"/>
      </w:numPr>
      <w:tabs>
        <w:tab w:val="clear" w:pos="1700"/>
        <w:tab w:val="left" w:pos="1701"/>
      </w:tabs>
    </w:pPr>
  </w:style>
  <w:style w:type="paragraph" w:styleId="ListBullet5">
    <w:name w:val="List Bullet 5"/>
    <w:basedOn w:val="Normal"/>
    <w:uiPriority w:val="99"/>
    <w:semiHidden/>
    <w:unhideWhenUsed/>
    <w:rsid w:val="00CE2E25"/>
    <w:pPr>
      <w:numPr>
        <w:ilvl w:val="4"/>
        <w:numId w:val="2"/>
      </w:numPr>
      <w:tabs>
        <w:tab w:val="clear" w:pos="2040"/>
        <w:tab w:val="left" w:pos="2041"/>
      </w:tabs>
    </w:pPr>
  </w:style>
  <w:style w:type="paragraph" w:styleId="ListContinue">
    <w:name w:val="List Continue"/>
    <w:basedOn w:val="Normal"/>
    <w:uiPriority w:val="99"/>
    <w:semiHidden/>
    <w:unhideWhenUsed/>
    <w:rsid w:val="00CE2E25"/>
    <w:pPr>
      <w:tabs>
        <w:tab w:val="left" w:pos="680"/>
      </w:tabs>
      <w:spacing w:after="120"/>
      <w:ind w:left="340" w:firstLine="340"/>
    </w:pPr>
  </w:style>
  <w:style w:type="paragraph" w:styleId="ListContinue2">
    <w:name w:val="List Continue 2"/>
    <w:basedOn w:val="Normal"/>
    <w:uiPriority w:val="99"/>
    <w:semiHidden/>
    <w:unhideWhenUsed/>
    <w:rsid w:val="00CE2E25"/>
    <w:pPr>
      <w:tabs>
        <w:tab w:val="left" w:pos="1021"/>
      </w:tabs>
      <w:spacing w:after="120"/>
      <w:ind w:left="680" w:firstLine="340"/>
    </w:pPr>
  </w:style>
  <w:style w:type="paragraph" w:styleId="ListContinue3">
    <w:name w:val="List Continue 3"/>
    <w:basedOn w:val="Normal"/>
    <w:uiPriority w:val="99"/>
    <w:semiHidden/>
    <w:unhideWhenUsed/>
    <w:rsid w:val="00CE2E25"/>
    <w:pPr>
      <w:tabs>
        <w:tab w:val="left" w:pos="1361"/>
      </w:tabs>
      <w:spacing w:after="120"/>
      <w:ind w:left="1021" w:firstLine="340"/>
    </w:pPr>
  </w:style>
  <w:style w:type="paragraph" w:styleId="ListContinue4">
    <w:name w:val="List Continue 4"/>
    <w:basedOn w:val="Normal"/>
    <w:uiPriority w:val="99"/>
    <w:semiHidden/>
    <w:unhideWhenUsed/>
    <w:rsid w:val="00CE2E25"/>
    <w:pPr>
      <w:tabs>
        <w:tab w:val="left" w:pos="1701"/>
      </w:tabs>
      <w:spacing w:after="120"/>
      <w:ind w:left="1361" w:firstLine="340"/>
    </w:pPr>
  </w:style>
  <w:style w:type="paragraph" w:styleId="ListContinue5">
    <w:name w:val="List Continue 5"/>
    <w:basedOn w:val="Normal"/>
    <w:uiPriority w:val="99"/>
    <w:semiHidden/>
    <w:unhideWhenUsed/>
    <w:rsid w:val="00CE2E25"/>
    <w:pPr>
      <w:tabs>
        <w:tab w:val="left" w:pos="2041"/>
      </w:tabs>
      <w:spacing w:after="120"/>
      <w:ind w:left="1701" w:firstLine="340"/>
    </w:pPr>
  </w:style>
  <w:style w:type="paragraph" w:styleId="ListNumber">
    <w:name w:val="List Number"/>
    <w:basedOn w:val="Normal"/>
    <w:uiPriority w:val="99"/>
    <w:semiHidden/>
    <w:unhideWhenUsed/>
    <w:rsid w:val="00CE2E25"/>
    <w:pPr>
      <w:numPr>
        <w:numId w:val="3"/>
      </w:numPr>
      <w:tabs>
        <w:tab w:val="left" w:pos="680"/>
      </w:tabs>
    </w:pPr>
  </w:style>
  <w:style w:type="paragraph" w:styleId="ListNumber2">
    <w:name w:val="List Number 2"/>
    <w:basedOn w:val="Normal"/>
    <w:uiPriority w:val="99"/>
    <w:semiHidden/>
    <w:unhideWhenUsed/>
    <w:rsid w:val="00CE2E25"/>
    <w:pPr>
      <w:numPr>
        <w:numId w:val="4"/>
      </w:numPr>
      <w:tabs>
        <w:tab w:val="left" w:pos="1021"/>
      </w:tabs>
    </w:pPr>
  </w:style>
  <w:style w:type="paragraph" w:styleId="ListNumber3">
    <w:name w:val="List Number 3"/>
    <w:basedOn w:val="Normal"/>
    <w:uiPriority w:val="99"/>
    <w:semiHidden/>
    <w:unhideWhenUsed/>
    <w:rsid w:val="00CE2E25"/>
    <w:pPr>
      <w:numPr>
        <w:numId w:val="5"/>
      </w:numPr>
      <w:tabs>
        <w:tab w:val="left" w:pos="1361"/>
      </w:tabs>
    </w:pPr>
  </w:style>
  <w:style w:type="paragraph" w:styleId="ListNumber4">
    <w:name w:val="List Number 4"/>
    <w:basedOn w:val="Normal"/>
    <w:uiPriority w:val="99"/>
    <w:semiHidden/>
    <w:unhideWhenUsed/>
    <w:rsid w:val="00CE2E25"/>
    <w:pPr>
      <w:numPr>
        <w:numId w:val="6"/>
      </w:numPr>
      <w:tabs>
        <w:tab w:val="left" w:pos="1701"/>
      </w:tabs>
    </w:pPr>
  </w:style>
  <w:style w:type="paragraph" w:styleId="ListNumber5">
    <w:name w:val="List Number 5"/>
    <w:basedOn w:val="Normal"/>
    <w:uiPriority w:val="99"/>
    <w:semiHidden/>
    <w:unhideWhenUsed/>
    <w:rsid w:val="00CE2E25"/>
    <w:pPr>
      <w:numPr>
        <w:numId w:val="7"/>
      </w:numPr>
      <w:tabs>
        <w:tab w:val="clear" w:pos="1492"/>
        <w:tab w:val="left" w:pos="2041"/>
      </w:tabs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E2E25"/>
  </w:style>
  <w:style w:type="character" w:styleId="UnresolvedMention">
    <w:name w:val="Unresolved Mention"/>
    <w:basedOn w:val="DefaultParagraphFont"/>
    <w:uiPriority w:val="99"/>
    <w:semiHidden/>
    <w:unhideWhenUsed/>
    <w:rsid w:val="00CE2E25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CE2E2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CE2E25"/>
    <w:pPr>
      <w:tabs>
        <w:tab w:val="right" w:leader="dot" w:pos="10194"/>
      </w:tabs>
      <w:spacing w:before="220" w:after="100"/>
      <w:contextualSpacing w:val="0"/>
    </w:pPr>
    <w:rPr>
      <w:b/>
      <w:bCs/>
      <w:noProof/>
      <w:color w:val="0480A8" w:themeColor="accent6"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CE2E25"/>
    <w:pPr>
      <w:spacing w:after="100"/>
    </w:pPr>
    <w:rPr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CE2E25"/>
    <w:pPr>
      <w:spacing w:after="100"/>
    </w:pPr>
  </w:style>
  <w:style w:type="table" w:customStyle="1" w:styleId="DOETable4">
    <w:name w:val="DOE Table 4"/>
    <w:basedOn w:val="TableNormal"/>
    <w:uiPriority w:val="99"/>
    <w:rsid w:val="00CE2E25"/>
    <w:pPr>
      <w:spacing w:after="0" w:line="240" w:lineRule="auto"/>
    </w:pPr>
    <w:tblPr>
      <w:tblStyleRowBandSize w:val="1"/>
      <w:tblStyleColBandSize w:val="1"/>
      <w:tblBorders>
        <w:top w:val="single" w:sz="12" w:space="0" w:color="0480A8" w:themeColor="accent6"/>
        <w:bottom w:val="single" w:sz="12" w:space="0" w:color="0480A8" w:themeColor="accent6"/>
        <w:insideH w:val="single" w:sz="4" w:space="0" w:color="0480A8" w:themeColor="accent6"/>
        <w:insideV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color w:val="0480A8" w:themeColor="accent6"/>
      </w:rPr>
      <w:tblPr/>
      <w:tcPr>
        <w:tcBorders>
          <w:top w:val="nil"/>
          <w:left w:val="nil"/>
          <w:bottom w:val="single" w:sz="12" w:space="0" w:color="0480A8" w:themeColor="accent6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4" w:space="0" w:color="0480A8" w:themeColor="accent6"/>
          <w:left w:val="nil"/>
          <w:bottom w:val="single" w:sz="12" w:space="0" w:color="0480A8" w:themeColor="accent6"/>
          <w:right w:val="nil"/>
          <w:insideH w:val="nil"/>
          <w:insideV w:val="single" w:sz="4" w:space="0" w:color="0480A8" w:themeColor="accent6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TableGridLight">
    <w:name w:val="Grid Table Light"/>
    <w:basedOn w:val="TableNormal"/>
    <w:uiPriority w:val="40"/>
    <w:rsid w:val="00CE2E2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</w:style>
  <w:style w:type="character" w:customStyle="1" w:styleId="ColourTide">
    <w:name w:val="Colour – Tide"/>
    <w:basedOn w:val="DefaultParagraphFont"/>
    <w:uiPriority w:val="1"/>
    <w:semiHidden/>
    <w:qFormat/>
    <w:rsid w:val="00CE2E25"/>
    <w:rPr>
      <w:color w:val="0480A8" w:themeColor="accent6"/>
    </w:rPr>
  </w:style>
  <w:style w:type="character" w:customStyle="1" w:styleId="ColourMidnight">
    <w:name w:val="Colour – Midnight"/>
    <w:basedOn w:val="DefaultParagraphFont"/>
    <w:uiPriority w:val="1"/>
    <w:semiHidden/>
    <w:qFormat/>
    <w:rsid w:val="00CE2E25"/>
    <w:rPr>
      <w:color w:val="193C5A" w:themeColor="accent1"/>
    </w:rPr>
  </w:style>
  <w:style w:type="character" w:customStyle="1" w:styleId="ColourShoal">
    <w:name w:val="Colour – Shoal"/>
    <w:basedOn w:val="DefaultParagraphFont"/>
    <w:uiPriority w:val="1"/>
    <w:semiHidden/>
    <w:qFormat/>
    <w:rsid w:val="00CE2E25"/>
    <w:rPr>
      <w:color w:val="5BC5EA" w:themeColor="accent2"/>
    </w:rPr>
  </w:style>
  <w:style w:type="character" w:customStyle="1" w:styleId="ColourPindan">
    <w:name w:val="Colour – Pindan"/>
    <w:basedOn w:val="DefaultParagraphFont"/>
    <w:uiPriority w:val="1"/>
    <w:semiHidden/>
    <w:qFormat/>
    <w:rsid w:val="00CE2E25"/>
    <w:rPr>
      <w:color w:val="DE7A22" w:themeColor="accent3"/>
    </w:rPr>
  </w:style>
  <w:style w:type="character" w:customStyle="1" w:styleId="ColourAcacia">
    <w:name w:val="Colour – Acacia"/>
    <w:basedOn w:val="DefaultParagraphFont"/>
    <w:uiPriority w:val="1"/>
    <w:semiHidden/>
    <w:qFormat/>
    <w:rsid w:val="00CE2E25"/>
    <w:rPr>
      <w:color w:val="FDCE53" w:themeColor="accent4"/>
    </w:rPr>
  </w:style>
  <w:style w:type="character" w:customStyle="1" w:styleId="ColourEucalyptus">
    <w:name w:val="Colour – Eucalyptus"/>
    <w:basedOn w:val="DefaultParagraphFont"/>
    <w:uiPriority w:val="1"/>
    <w:semiHidden/>
    <w:qFormat/>
    <w:rsid w:val="00CE2E25"/>
    <w:rPr>
      <w:color w:val="006464" w:themeColor="accent5"/>
    </w:rPr>
  </w:style>
  <w:style w:type="paragraph" w:styleId="NoSpacing">
    <w:name w:val="No Spacing"/>
    <w:link w:val="NoSpacingChar"/>
    <w:uiPriority w:val="1"/>
    <w:qFormat/>
    <w:rsid w:val="00CE2E25"/>
    <w:pPr>
      <w:spacing w:after="0" w:line="240" w:lineRule="auto"/>
    </w:pPr>
    <w:rPr>
      <w:rFonts w:asciiTheme="minorHAnsi" w:eastAsiaTheme="minorEastAsia" w:hAnsiTheme="minorHAnsi" w:cstheme="minorBidi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E2E25"/>
    <w:rPr>
      <w:rFonts w:asciiTheme="minorHAnsi" w:eastAsiaTheme="minorEastAsia" w:hAnsiTheme="minorHAnsi" w:cstheme="minorBidi"/>
      <w:lang w:val="en-US"/>
    </w:rPr>
  </w:style>
  <w:style w:type="character" w:customStyle="1" w:styleId="ColourWhite">
    <w:name w:val="Colour – White"/>
    <w:basedOn w:val="DefaultParagraphFont"/>
    <w:uiPriority w:val="1"/>
    <w:semiHidden/>
    <w:qFormat/>
    <w:rsid w:val="00CE2E25"/>
    <w:rPr>
      <w:color w:val="FFFFFF" w:themeColor="background1"/>
    </w:rPr>
  </w:style>
  <w:style w:type="character" w:customStyle="1" w:styleId="ColourBlack">
    <w:name w:val="Colour – Black"/>
    <w:basedOn w:val="DefaultParagraphFont"/>
    <w:uiPriority w:val="1"/>
    <w:semiHidden/>
    <w:qFormat/>
    <w:rsid w:val="00CE2E25"/>
    <w:rPr>
      <w:color w:val="000000" w:themeColor="text1"/>
    </w:rPr>
  </w:style>
  <w:style w:type="paragraph" w:customStyle="1" w:styleId="Introduction">
    <w:name w:val="Introduction"/>
    <w:basedOn w:val="Normal"/>
    <w:uiPriority w:val="5"/>
    <w:qFormat/>
    <w:rsid w:val="00CE2E25"/>
    <w:pPr>
      <w:contextualSpacing w:val="0"/>
    </w:pPr>
    <w:rPr>
      <w:b/>
      <w:bCs/>
      <w:sz w:val="26"/>
      <w:szCs w:val="26"/>
    </w:rPr>
  </w:style>
  <w:style w:type="table" w:styleId="ColorfulGrid">
    <w:name w:val="Colorful Grid"/>
    <w:basedOn w:val="TableNormal"/>
    <w:uiPriority w:val="73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9ED" w:themeFill="accent1" w:themeFillTint="33"/>
    </w:tcPr>
    <w:tblStylePr w:type="firstRow">
      <w:rPr>
        <w:b/>
        <w:bCs/>
      </w:rPr>
      <w:tblPr/>
      <w:tcPr>
        <w:shd w:val="clear" w:color="auto" w:fill="83B3D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B3D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22C4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22C43" w:themeFill="accent1" w:themeFillShade="BF"/>
      </w:tcPr>
    </w:tblStylePr>
    <w:tblStylePr w:type="band1Vert">
      <w:tblPr/>
      <w:tcPr>
        <w:shd w:val="clear" w:color="auto" w:fill="64A0D4" w:themeFill="accent1" w:themeFillTint="7F"/>
      </w:tcPr>
    </w:tblStylePr>
    <w:tblStylePr w:type="band1Horz">
      <w:tblPr/>
      <w:tcPr>
        <w:shd w:val="clear" w:color="auto" w:fill="64A0D4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F3FA" w:themeFill="accent2" w:themeFillTint="33"/>
    </w:tcPr>
    <w:tblStylePr w:type="firstRow">
      <w:rPr>
        <w:b/>
        <w:bCs/>
      </w:rPr>
      <w:tblPr/>
      <w:tcPr>
        <w:shd w:val="clear" w:color="auto" w:fill="BDE7F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E7F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BA6D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BA6D7" w:themeFill="accent2" w:themeFillShade="BF"/>
      </w:tcPr>
    </w:tblStylePr>
    <w:tblStylePr w:type="band1Vert">
      <w:tblPr/>
      <w:tcPr>
        <w:shd w:val="clear" w:color="auto" w:fill="ADE2F4" w:themeFill="accent2" w:themeFillTint="7F"/>
      </w:tcPr>
    </w:tblStylePr>
    <w:tblStylePr w:type="band1Horz">
      <w:tblPr/>
      <w:tcPr>
        <w:shd w:val="clear" w:color="auto" w:fill="ADE2F4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4D2" w:themeFill="accent3" w:themeFillTint="33"/>
    </w:tcPr>
    <w:tblStylePr w:type="firstRow">
      <w:rPr>
        <w:b/>
        <w:bCs/>
      </w:rPr>
      <w:tblPr/>
      <w:tcPr>
        <w:shd w:val="clear" w:color="auto" w:fill="F1C9A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9A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65B1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65B19" w:themeFill="accent3" w:themeFillShade="BF"/>
      </w:tcPr>
    </w:tblStylePr>
    <w:tblStylePr w:type="band1Vert">
      <w:tblPr/>
      <w:tcPr>
        <w:shd w:val="clear" w:color="auto" w:fill="EEBC90" w:themeFill="accent3" w:themeFillTint="7F"/>
      </w:tcPr>
    </w:tblStylePr>
    <w:tblStylePr w:type="band1Horz">
      <w:tblPr/>
      <w:tcPr>
        <w:shd w:val="clear" w:color="auto" w:fill="EEBC9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DC" w:themeFill="accent4" w:themeFillTint="33"/>
    </w:tcPr>
    <w:tblStylePr w:type="firstRow">
      <w:rPr>
        <w:b/>
        <w:bCs/>
      </w:rPr>
      <w:tblPr/>
      <w:tcPr>
        <w:shd w:val="clear" w:color="auto" w:fill="FEEBB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B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F8B40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F8B403" w:themeFill="accent4" w:themeFillShade="BF"/>
      </w:tcPr>
    </w:tblStylePr>
    <w:tblStylePr w:type="band1Vert">
      <w:tblPr/>
      <w:tcPr>
        <w:shd w:val="clear" w:color="auto" w:fill="FEE6A9" w:themeFill="accent4" w:themeFillTint="7F"/>
      </w:tcPr>
    </w:tblStylePr>
    <w:tblStylePr w:type="band1Horz">
      <w:tblPr/>
      <w:tcPr>
        <w:shd w:val="clear" w:color="auto" w:fill="FEE6A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FF" w:themeFill="accent5" w:themeFillTint="33"/>
    </w:tcPr>
    <w:tblStylePr w:type="firstRow">
      <w:rPr>
        <w:b/>
        <w:bCs/>
      </w:rPr>
      <w:tblPr/>
      <w:tcPr>
        <w:shd w:val="clear" w:color="auto" w:fill="5BFF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4A4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4A4A" w:themeFill="accent5" w:themeFillShade="BF"/>
      </w:tcPr>
    </w:tblStylePr>
    <w:tblStylePr w:type="band1Vert">
      <w:tblPr/>
      <w:tcPr>
        <w:shd w:val="clear" w:color="auto" w:fill="32FFFF" w:themeFill="accent5" w:themeFillTint="7F"/>
      </w:tcPr>
    </w:tblStylePr>
    <w:tblStylePr w:type="band1Horz">
      <w:tblPr/>
      <w:tcPr>
        <w:shd w:val="clear" w:color="auto" w:fill="32FFF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DFD" w:themeFill="accent6" w:themeFillTint="33"/>
    </w:tcPr>
    <w:tblStylePr w:type="firstRow">
      <w:rPr>
        <w:b/>
        <w:bCs/>
      </w:rPr>
      <w:tblPr/>
      <w:tcPr>
        <w:shd w:val="clear" w:color="auto" w:fill="7ADBF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ADBF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35F7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35F7D" w:themeFill="accent6" w:themeFillShade="BF"/>
      </w:tcPr>
    </w:tblStylePr>
    <w:tblStylePr w:type="band1Vert">
      <w:tblPr/>
      <w:tcPr>
        <w:shd w:val="clear" w:color="auto" w:fill="5AD3FB" w:themeFill="accent6" w:themeFillTint="7F"/>
      </w:tcPr>
    </w:tblStylePr>
    <w:tblStylePr w:type="band1Horz">
      <w:tblPr/>
      <w:tcPr>
        <w:shd w:val="clear" w:color="auto" w:fill="5AD3FB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1B0E2" w:themeFill="accent2" w:themeFillShade="CC"/>
      </w:tcPr>
    </w:tblStylePr>
    <w:tblStylePr w:type="lastRow">
      <w:rPr>
        <w:b/>
        <w:bCs/>
        <w:color w:val="21B0E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C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1B0E2" w:themeFill="accent2" w:themeFillShade="CC"/>
      </w:tcPr>
    </w:tblStylePr>
    <w:tblStylePr w:type="lastRow">
      <w:rPr>
        <w:b/>
        <w:bCs/>
        <w:color w:val="21B0E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0E9" w:themeFill="accent1" w:themeFillTint="3F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9F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1B0E2" w:themeFill="accent2" w:themeFillShade="CC"/>
      </w:tcPr>
    </w:tblStylePr>
    <w:tblStylePr w:type="lastRow">
      <w:rPr>
        <w:b/>
        <w:bCs/>
        <w:color w:val="21B0E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F0F9" w:themeFill="accent2" w:themeFillTint="3F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1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CBA10" w:themeFill="accent4" w:themeFillShade="CC"/>
      </w:tcPr>
    </w:tblStylePr>
    <w:tblStylePr w:type="lastRow">
      <w:rPr>
        <w:b/>
        <w:bCs/>
        <w:color w:val="FCBA1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DC8" w:themeFill="accent3" w:themeFillTint="3F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2611A" w:themeFill="accent3" w:themeFillShade="CC"/>
      </w:tcPr>
    </w:tblStylePr>
    <w:tblStylePr w:type="lastRow">
      <w:rPr>
        <w:b/>
        <w:bCs/>
        <w:color w:val="B2611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D4" w:themeFill="accent4" w:themeFillTint="3F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6FF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6586" w:themeFill="accent6" w:themeFillShade="CC"/>
      </w:tcPr>
    </w:tblStylePr>
    <w:tblStylePr w:type="lastRow">
      <w:rPr>
        <w:b/>
        <w:bCs/>
        <w:color w:val="03658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FFFF" w:themeFill="accent5" w:themeFillTint="3F"/>
      </w:tcPr>
    </w:tblStylePr>
    <w:tblStylePr w:type="band1Horz">
      <w:tblPr/>
      <w:tcPr>
        <w:shd w:val="clear" w:color="auto" w:fill="ADFFF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6F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050" w:themeFill="accent5" w:themeFillShade="CC"/>
      </w:tcPr>
    </w:tblStylePr>
    <w:tblStylePr w:type="lastRow">
      <w:rPr>
        <w:b/>
        <w:bCs/>
        <w:color w:val="00505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E9FD" w:themeFill="accent6" w:themeFillTint="3F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C5E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C5E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C5EA" w:themeColor="accent2"/>
        <w:left w:val="single" w:sz="4" w:space="0" w:color="193C5A" w:themeColor="accent1"/>
        <w:bottom w:val="single" w:sz="4" w:space="0" w:color="193C5A" w:themeColor="accent1"/>
        <w:right w:val="single" w:sz="4" w:space="0" w:color="193C5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C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C5E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233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2335" w:themeColor="accent1" w:themeShade="99"/>
          <w:insideV w:val="nil"/>
        </w:tcBorders>
        <w:shd w:val="clear" w:color="auto" w:fill="0F233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2335" w:themeFill="accent1" w:themeFillShade="99"/>
      </w:tcPr>
    </w:tblStylePr>
    <w:tblStylePr w:type="band1Vert">
      <w:tblPr/>
      <w:tcPr>
        <w:shd w:val="clear" w:color="auto" w:fill="83B3DC" w:themeFill="accent1" w:themeFillTint="66"/>
      </w:tcPr>
    </w:tblStylePr>
    <w:tblStylePr w:type="band1Horz">
      <w:tblPr/>
      <w:tcPr>
        <w:shd w:val="clear" w:color="auto" w:fill="64A0D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9F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C5E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85A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85AC" w:themeColor="accent2" w:themeShade="99"/>
          <w:insideV w:val="nil"/>
        </w:tcBorders>
        <w:shd w:val="clear" w:color="auto" w:fill="1685A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85AC" w:themeFill="accent2" w:themeFillShade="99"/>
      </w:tcPr>
    </w:tblStylePr>
    <w:tblStylePr w:type="band1Vert">
      <w:tblPr/>
      <w:tcPr>
        <w:shd w:val="clear" w:color="auto" w:fill="BDE7F6" w:themeFill="accent2" w:themeFillTint="66"/>
      </w:tcPr>
    </w:tblStylePr>
    <w:tblStylePr w:type="band1Horz">
      <w:tblPr/>
      <w:tcPr>
        <w:shd w:val="clear" w:color="auto" w:fill="ADE2F4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DCE53" w:themeColor="accent4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1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DCE5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5481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54814" w:themeColor="accent3" w:themeShade="99"/>
          <w:insideV w:val="nil"/>
        </w:tcBorders>
        <w:shd w:val="clear" w:color="auto" w:fill="85481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4814" w:themeFill="accent3" w:themeFillShade="99"/>
      </w:tcPr>
    </w:tblStylePr>
    <w:tblStylePr w:type="band1Vert">
      <w:tblPr/>
      <w:tcPr>
        <w:shd w:val="clear" w:color="auto" w:fill="F1C9A6" w:themeFill="accent3" w:themeFillTint="66"/>
      </w:tcPr>
    </w:tblStylePr>
    <w:tblStylePr w:type="band1Horz">
      <w:tblPr/>
      <w:tcPr>
        <w:shd w:val="clear" w:color="auto" w:fill="EEBC9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7A22" w:themeColor="accent3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7A2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00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002" w:themeColor="accent4" w:themeShade="99"/>
          <w:insideV w:val="nil"/>
        </w:tcBorders>
        <w:shd w:val="clear" w:color="auto" w:fill="C6900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002" w:themeFill="accent4" w:themeFillShade="99"/>
      </w:tcPr>
    </w:tblStylePr>
    <w:tblStylePr w:type="band1Vert">
      <w:tblPr/>
      <w:tcPr>
        <w:shd w:val="clear" w:color="auto" w:fill="FEEBBA" w:themeFill="accent4" w:themeFillTint="66"/>
      </w:tcPr>
    </w:tblStylePr>
    <w:tblStylePr w:type="band1Horz">
      <w:tblPr/>
      <w:tcPr>
        <w:shd w:val="clear" w:color="auto" w:fill="FEE6A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80A8" w:themeColor="accent6"/>
        <w:left w:val="single" w:sz="4" w:space="0" w:color="006464" w:themeColor="accent5"/>
        <w:bottom w:val="single" w:sz="4" w:space="0" w:color="006464" w:themeColor="accent5"/>
        <w:right w:val="single" w:sz="4" w:space="0" w:color="00646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80A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C3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C3C" w:themeColor="accent5" w:themeShade="99"/>
          <w:insideV w:val="nil"/>
        </w:tcBorders>
        <w:shd w:val="clear" w:color="auto" w:fill="003C3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C3C" w:themeFill="accent5" w:themeFillShade="99"/>
      </w:tcPr>
    </w:tblStylePr>
    <w:tblStylePr w:type="band1Vert">
      <w:tblPr/>
      <w:tcPr>
        <w:shd w:val="clear" w:color="auto" w:fill="5BFFFF" w:themeFill="accent5" w:themeFillTint="66"/>
      </w:tcPr>
    </w:tblStylePr>
    <w:tblStylePr w:type="band1Horz">
      <w:tblPr/>
      <w:tcPr>
        <w:shd w:val="clear" w:color="auto" w:fill="32FF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464" w:themeColor="accent5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6F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46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4C6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4C64" w:themeColor="accent6" w:themeShade="99"/>
          <w:insideV w:val="nil"/>
        </w:tcBorders>
        <w:shd w:val="clear" w:color="auto" w:fill="024C6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4C64" w:themeFill="accent6" w:themeFillShade="99"/>
      </w:tcPr>
    </w:tblStylePr>
    <w:tblStylePr w:type="band1Vert">
      <w:tblPr/>
      <w:tcPr>
        <w:shd w:val="clear" w:color="auto" w:fill="7ADBFB" w:themeFill="accent6" w:themeFillTint="66"/>
      </w:tcPr>
    </w:tblStylePr>
    <w:tblStylePr w:type="band1Horz">
      <w:tblPr/>
      <w:tcPr>
        <w:shd w:val="clear" w:color="auto" w:fill="5AD3F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3C5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1D2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2C4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2C4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C4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C4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C5E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6E8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A6D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A6D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A6D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A6D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E7A2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3C1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5B1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5B1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B1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B19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DCE5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5770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8B40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8B40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B40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B403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46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A4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A4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A4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A4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80A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3F5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5F7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5F7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F7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F7D" w:themeFill="accent6" w:themeFillShade="BF"/>
      </w:tcPr>
    </w:tblStylePr>
  </w:style>
  <w:style w:type="table" w:styleId="GridTable1Light-Accent1">
    <w:name w:val="Grid Table 1 Light Accent 1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458DCB" w:themeColor="accent1" w:themeTint="99"/>
        <w:left w:val="single" w:sz="4" w:space="0" w:color="458DCB" w:themeColor="accent1" w:themeTint="99"/>
        <w:bottom w:val="single" w:sz="4" w:space="0" w:color="458DCB" w:themeColor="accent1" w:themeTint="99"/>
        <w:right w:val="single" w:sz="4" w:space="0" w:color="458DCB" w:themeColor="accent1" w:themeTint="99"/>
        <w:insideH w:val="single" w:sz="4" w:space="0" w:color="458DCB" w:themeColor="accent1" w:themeTint="99"/>
        <w:insideV w:val="single" w:sz="4" w:space="0" w:color="458DCB" w:themeColor="accen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458DC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8DC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  <w:insideH w:val="single" w:sz="4" w:space="0" w:color="5BC5EA" w:themeColor="accent2"/>
        <w:insideV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5BC5EA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5BC5E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DE7A22" w:themeColor="accent3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  <w:insideH w:val="single" w:sz="4" w:space="0" w:color="DE7A22" w:themeColor="accent3"/>
        <w:insideV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DE7A22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DE7A2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DCE53" w:themeColor="accent4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  <w:insideH w:val="single" w:sz="4" w:space="0" w:color="FDCE53" w:themeColor="accent4"/>
        <w:insideV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FDCE53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FDCE5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08C8C" w:themeColor="accent5" w:themeTint="E6"/>
        <w:left w:val="single" w:sz="4" w:space="0" w:color="008C8C" w:themeColor="accent5" w:themeTint="E6"/>
        <w:bottom w:val="single" w:sz="4" w:space="0" w:color="008C8C" w:themeColor="accent5" w:themeTint="E6"/>
        <w:right w:val="single" w:sz="4" w:space="0" w:color="008C8C" w:themeColor="accent5" w:themeTint="E6"/>
        <w:insideH w:val="single" w:sz="4" w:space="0" w:color="008C8C" w:themeColor="accent5" w:themeTint="E6"/>
        <w:insideV w:val="single" w:sz="4" w:space="0" w:color="008C8C" w:themeColor="accent5" w:themeTint="E6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008C8C" w:themeColor="accent5" w:themeTint="E6"/>
        </w:tcBorders>
      </w:tcPr>
    </w:tblStylePr>
    <w:tblStylePr w:type="lastRow">
      <w:rPr>
        <w:b/>
        <w:bCs/>
      </w:rPr>
      <w:tblPr/>
      <w:tcPr>
        <w:tcBorders>
          <w:top w:val="double" w:sz="2" w:space="0" w:color="008C8C" w:themeColor="accent5" w:themeTint="E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480A8" w:themeColor="accent6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  <w:insideH w:val="single" w:sz="4" w:space="0" w:color="0480A8" w:themeColor="accent6"/>
        <w:insideV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0480A8" w:themeColor="accent6"/>
        </w:tcBorders>
      </w:tcPr>
    </w:tblStylePr>
    <w:tblStylePr w:type="lastRow">
      <w:rPr>
        <w:b/>
        <w:bCs/>
      </w:rPr>
      <w:tblPr/>
      <w:tcPr>
        <w:tcBorders>
          <w:top w:val="double" w:sz="2" w:space="0" w:color="0480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2" w:space="0" w:color="458DCB" w:themeColor="accent1" w:themeTint="99"/>
        <w:bottom w:val="single" w:sz="2" w:space="0" w:color="458DCB" w:themeColor="accent1" w:themeTint="99"/>
        <w:insideH w:val="single" w:sz="2" w:space="0" w:color="458DCB" w:themeColor="accent1" w:themeTint="99"/>
        <w:insideV w:val="single" w:sz="2" w:space="0" w:color="458DCB" w:themeColor="accen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458DC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8DC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2" w:space="0" w:color="5BC5EA" w:themeColor="accent2"/>
        <w:bottom w:val="single" w:sz="2" w:space="0" w:color="5BC5EA" w:themeColor="accent2"/>
        <w:insideH w:val="single" w:sz="2" w:space="0" w:color="5BC5EA" w:themeColor="accent2"/>
        <w:insideV w:val="single" w:sz="2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5BC5EA" w:themeColor="accent2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BC5EA" w:themeColor="accent2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2" w:space="0" w:color="DE7A22" w:themeColor="accent3"/>
        <w:bottom w:val="single" w:sz="2" w:space="0" w:color="DE7A22" w:themeColor="accent3"/>
        <w:insideH w:val="single" w:sz="2" w:space="0" w:color="DE7A22" w:themeColor="accent3"/>
        <w:insideV w:val="single" w:sz="2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E7A22" w:themeColor="accent3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E7A22" w:themeColor="accent3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2" w:space="0" w:color="FDCE53" w:themeColor="accent4"/>
        <w:bottom w:val="single" w:sz="2" w:space="0" w:color="FDCE53" w:themeColor="accent4"/>
        <w:insideH w:val="single" w:sz="2" w:space="0" w:color="FDCE53" w:themeColor="accent4"/>
        <w:insideV w:val="single" w:sz="2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DCE53" w:themeColor="accent4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CE53" w:themeColor="accent4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2" w:space="0" w:color="008C8C" w:themeColor="accent5" w:themeTint="E6"/>
        <w:bottom w:val="single" w:sz="2" w:space="0" w:color="008C8C" w:themeColor="accent5" w:themeTint="E6"/>
        <w:insideH w:val="single" w:sz="2" w:space="0" w:color="008C8C" w:themeColor="accent5" w:themeTint="E6"/>
        <w:insideV w:val="single" w:sz="2" w:space="0" w:color="008C8C" w:themeColor="accent5" w:themeTint="E6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008C8C" w:themeColor="accent5" w:themeTint="E6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8C8C" w:themeColor="accent5" w:themeTint="E6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</w:style>
  <w:style w:type="table" w:styleId="GridTable2-Accent6">
    <w:name w:val="Grid Table 2 Accent 6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2" w:space="0" w:color="0480A8" w:themeColor="accent6"/>
        <w:bottom w:val="single" w:sz="2" w:space="0" w:color="0480A8" w:themeColor="accent6"/>
        <w:insideH w:val="single" w:sz="2" w:space="0" w:color="0480A8" w:themeColor="accent6"/>
        <w:insideV w:val="single" w:sz="2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0480A8" w:themeColor="accent6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480A8" w:themeColor="accent6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GridTable3">
    <w:name w:val="Grid Table 3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458DCB" w:themeColor="accent1" w:themeTint="99"/>
        <w:left w:val="single" w:sz="4" w:space="0" w:color="458DCB" w:themeColor="accent1" w:themeTint="99"/>
        <w:bottom w:val="single" w:sz="4" w:space="0" w:color="458DCB" w:themeColor="accent1" w:themeTint="99"/>
        <w:right w:val="single" w:sz="4" w:space="0" w:color="458DCB" w:themeColor="accent1" w:themeTint="99"/>
        <w:insideH w:val="single" w:sz="4" w:space="0" w:color="458DCB" w:themeColor="accent1" w:themeTint="99"/>
        <w:insideV w:val="single" w:sz="4" w:space="0" w:color="458DCB" w:themeColor="accen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  <w:tblStylePr w:type="neCell">
      <w:tblPr/>
      <w:tcPr>
        <w:tcBorders>
          <w:bottom w:val="single" w:sz="4" w:space="0" w:color="458DCB" w:themeColor="accent1" w:themeTint="99"/>
        </w:tcBorders>
      </w:tcPr>
    </w:tblStylePr>
    <w:tblStylePr w:type="nwCell">
      <w:tblPr/>
      <w:tcPr>
        <w:tcBorders>
          <w:bottom w:val="single" w:sz="4" w:space="0" w:color="458DCB" w:themeColor="accent1" w:themeTint="99"/>
        </w:tcBorders>
      </w:tcPr>
    </w:tblStylePr>
    <w:tblStylePr w:type="seCell">
      <w:tblPr/>
      <w:tcPr>
        <w:tcBorders>
          <w:top w:val="single" w:sz="4" w:space="0" w:color="458DCB" w:themeColor="accent1" w:themeTint="99"/>
        </w:tcBorders>
      </w:tcPr>
    </w:tblStylePr>
    <w:tblStylePr w:type="swCell">
      <w:tblPr/>
      <w:tcPr>
        <w:tcBorders>
          <w:top w:val="single" w:sz="4" w:space="0" w:color="458DC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  <w:insideH w:val="single" w:sz="4" w:space="0" w:color="5BC5EA" w:themeColor="accent2"/>
        <w:insideV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  <w:tblStylePr w:type="neCell">
      <w:tblPr/>
      <w:tcPr>
        <w:tcBorders>
          <w:bottom w:val="single" w:sz="4" w:space="0" w:color="5BC5EA" w:themeColor="accent2"/>
        </w:tcBorders>
      </w:tcPr>
    </w:tblStylePr>
    <w:tblStylePr w:type="nwCell">
      <w:tblPr/>
      <w:tcPr>
        <w:tcBorders>
          <w:bottom w:val="single" w:sz="4" w:space="0" w:color="5BC5EA" w:themeColor="accent2"/>
        </w:tcBorders>
      </w:tcPr>
    </w:tblStylePr>
    <w:tblStylePr w:type="seCell">
      <w:tblPr/>
      <w:tcPr>
        <w:tcBorders>
          <w:top w:val="single" w:sz="4" w:space="0" w:color="5BC5EA" w:themeColor="accent2"/>
        </w:tcBorders>
      </w:tcPr>
    </w:tblStylePr>
    <w:tblStylePr w:type="swCell">
      <w:tblPr/>
      <w:tcPr>
        <w:tcBorders>
          <w:top w:val="single" w:sz="4" w:space="0" w:color="5BC5EA" w:themeColor="accent2"/>
        </w:tcBorders>
      </w:tcPr>
    </w:tblStylePr>
  </w:style>
  <w:style w:type="table" w:styleId="GridTable3-Accent3">
    <w:name w:val="Grid Table 3 Accent 3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DE7A22" w:themeColor="accent3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  <w:insideH w:val="single" w:sz="4" w:space="0" w:color="DE7A22" w:themeColor="accent3"/>
        <w:insideV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  <w:tblStylePr w:type="neCell">
      <w:tblPr/>
      <w:tcPr>
        <w:tcBorders>
          <w:bottom w:val="single" w:sz="4" w:space="0" w:color="DE7A22" w:themeColor="accent3"/>
        </w:tcBorders>
      </w:tcPr>
    </w:tblStylePr>
    <w:tblStylePr w:type="nwCell">
      <w:tblPr/>
      <w:tcPr>
        <w:tcBorders>
          <w:bottom w:val="single" w:sz="4" w:space="0" w:color="DE7A22" w:themeColor="accent3"/>
        </w:tcBorders>
      </w:tcPr>
    </w:tblStylePr>
    <w:tblStylePr w:type="seCell">
      <w:tblPr/>
      <w:tcPr>
        <w:tcBorders>
          <w:top w:val="single" w:sz="4" w:space="0" w:color="DE7A22" w:themeColor="accent3"/>
        </w:tcBorders>
      </w:tcPr>
    </w:tblStylePr>
    <w:tblStylePr w:type="swCell">
      <w:tblPr/>
      <w:tcPr>
        <w:tcBorders>
          <w:top w:val="single" w:sz="4" w:space="0" w:color="DE7A22" w:themeColor="accent3"/>
        </w:tcBorders>
      </w:tcPr>
    </w:tblStylePr>
  </w:style>
  <w:style w:type="table" w:styleId="GridTable3-Accent4">
    <w:name w:val="Grid Table 3 Accent 4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DCE53" w:themeColor="accent4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  <w:insideH w:val="single" w:sz="4" w:space="0" w:color="FDCE53" w:themeColor="accent4"/>
        <w:insideV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  <w:tblStylePr w:type="neCell">
      <w:tblPr/>
      <w:tcPr>
        <w:tcBorders>
          <w:bottom w:val="single" w:sz="4" w:space="0" w:color="FDCE53" w:themeColor="accent4"/>
        </w:tcBorders>
      </w:tcPr>
    </w:tblStylePr>
    <w:tblStylePr w:type="nwCell">
      <w:tblPr/>
      <w:tcPr>
        <w:tcBorders>
          <w:bottom w:val="single" w:sz="4" w:space="0" w:color="FDCE53" w:themeColor="accent4"/>
        </w:tcBorders>
      </w:tcPr>
    </w:tblStylePr>
    <w:tblStylePr w:type="seCell">
      <w:tblPr/>
      <w:tcPr>
        <w:tcBorders>
          <w:top w:val="single" w:sz="4" w:space="0" w:color="FDCE53" w:themeColor="accent4"/>
        </w:tcBorders>
      </w:tcPr>
    </w:tblStylePr>
    <w:tblStylePr w:type="swCell">
      <w:tblPr/>
      <w:tcPr>
        <w:tcBorders>
          <w:top w:val="single" w:sz="4" w:space="0" w:color="FDCE53" w:themeColor="accent4"/>
        </w:tcBorders>
      </w:tcPr>
    </w:tblStylePr>
  </w:style>
  <w:style w:type="table" w:styleId="GridTable3-Accent5">
    <w:name w:val="Grid Table 3 Accent 5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06464" w:themeColor="accent5"/>
        <w:left w:val="single" w:sz="4" w:space="0" w:color="006464" w:themeColor="accent5"/>
        <w:bottom w:val="single" w:sz="4" w:space="0" w:color="006464" w:themeColor="accent5"/>
        <w:right w:val="single" w:sz="4" w:space="0" w:color="006464" w:themeColor="accent5"/>
        <w:insideH w:val="single" w:sz="4" w:space="0" w:color="006464" w:themeColor="accent5"/>
        <w:insideV w:val="single" w:sz="4" w:space="0" w:color="006464" w:themeColor="accent5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  <w:tblStylePr w:type="neCell">
      <w:tblPr/>
      <w:tcPr>
        <w:tcBorders>
          <w:bottom w:val="single" w:sz="4" w:space="0" w:color="006464" w:themeColor="accent5"/>
        </w:tcBorders>
      </w:tcPr>
    </w:tblStylePr>
    <w:tblStylePr w:type="nwCell">
      <w:tblPr/>
      <w:tcPr>
        <w:tcBorders>
          <w:bottom w:val="single" w:sz="4" w:space="0" w:color="006464" w:themeColor="accent5"/>
        </w:tcBorders>
      </w:tcPr>
    </w:tblStylePr>
    <w:tblStylePr w:type="seCell">
      <w:tblPr/>
      <w:tcPr>
        <w:tcBorders>
          <w:top w:val="single" w:sz="4" w:space="0" w:color="006464" w:themeColor="accent5"/>
        </w:tcBorders>
      </w:tcPr>
    </w:tblStylePr>
    <w:tblStylePr w:type="swCell">
      <w:tblPr/>
      <w:tcPr>
        <w:tcBorders>
          <w:top w:val="single" w:sz="4" w:space="0" w:color="006464" w:themeColor="accent5"/>
        </w:tcBorders>
      </w:tcPr>
    </w:tblStylePr>
  </w:style>
  <w:style w:type="table" w:styleId="GridTable3-Accent6">
    <w:name w:val="Grid Table 3 Accent 6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480A8" w:themeColor="accent6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  <w:insideH w:val="single" w:sz="4" w:space="0" w:color="0480A8" w:themeColor="accent6"/>
        <w:insideV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  <w:tblStylePr w:type="neCell">
      <w:tblPr/>
      <w:tcPr>
        <w:tcBorders>
          <w:bottom w:val="single" w:sz="4" w:space="0" w:color="0480A8" w:themeColor="accent6"/>
        </w:tcBorders>
      </w:tcPr>
    </w:tblStylePr>
    <w:tblStylePr w:type="nwCell">
      <w:tblPr/>
      <w:tcPr>
        <w:tcBorders>
          <w:bottom w:val="single" w:sz="4" w:space="0" w:color="0480A8" w:themeColor="accent6"/>
        </w:tcBorders>
      </w:tcPr>
    </w:tblStylePr>
    <w:tblStylePr w:type="seCell">
      <w:tblPr/>
      <w:tcPr>
        <w:tcBorders>
          <w:top w:val="single" w:sz="4" w:space="0" w:color="0480A8" w:themeColor="accent6"/>
        </w:tcBorders>
      </w:tcPr>
    </w:tblStylePr>
    <w:tblStylePr w:type="swCell">
      <w:tblPr/>
      <w:tcPr>
        <w:tcBorders>
          <w:top w:val="single" w:sz="4" w:space="0" w:color="0480A8" w:themeColor="accent6"/>
        </w:tcBorders>
      </w:tcPr>
    </w:tblStylePr>
  </w:style>
  <w:style w:type="table" w:styleId="GridTable4">
    <w:name w:val="Grid Table 4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193C5A" w:themeColor="accent1"/>
        <w:left w:val="single" w:sz="4" w:space="0" w:color="193C5A" w:themeColor="accent1"/>
        <w:bottom w:val="single" w:sz="4" w:space="0" w:color="193C5A" w:themeColor="accent1"/>
        <w:right w:val="single" w:sz="4" w:space="0" w:color="193C5A" w:themeColor="accent1"/>
        <w:insideH w:val="single" w:sz="4" w:space="0" w:color="193C5A" w:themeColor="accent1"/>
        <w:insideV w:val="single" w:sz="4" w:space="0" w:color="193C5A" w:themeColor="accent1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3C5A" w:themeColor="accent1"/>
          <w:left w:val="single" w:sz="4" w:space="0" w:color="193C5A" w:themeColor="accent1"/>
          <w:bottom w:val="single" w:sz="4" w:space="0" w:color="193C5A" w:themeColor="accent1"/>
          <w:right w:val="single" w:sz="4" w:space="0" w:color="193C5A" w:themeColor="accent1"/>
          <w:insideH w:val="nil"/>
          <w:insideV w:val="nil"/>
        </w:tcBorders>
        <w:shd w:val="clear" w:color="auto" w:fill="193C5A" w:themeFill="accent1"/>
      </w:tcPr>
    </w:tblStylePr>
    <w:tblStylePr w:type="lastRow">
      <w:rPr>
        <w:b/>
        <w:bCs/>
      </w:rPr>
      <w:tblPr/>
      <w:tcPr>
        <w:tcBorders>
          <w:top w:val="double" w:sz="4" w:space="0" w:color="193C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  <w:insideH w:val="single" w:sz="4" w:space="0" w:color="5BC5EA" w:themeColor="accent2"/>
        <w:insideV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single" w:sz="4" w:space="0" w:color="5BC5EA" w:themeColor="accent2"/>
          <w:left w:val="single" w:sz="4" w:space="0" w:color="5BC5EA" w:themeColor="accent2"/>
          <w:bottom w:val="single" w:sz="4" w:space="0" w:color="5BC5EA" w:themeColor="accent2"/>
          <w:right w:val="single" w:sz="4" w:space="0" w:color="5BC5EA" w:themeColor="accent2"/>
          <w:insideH w:val="nil"/>
          <w:insideV w:val="nil"/>
        </w:tcBorders>
        <w:shd w:val="clear" w:color="auto" w:fill="5BC5EA" w:themeFill="accent2"/>
      </w:tcPr>
    </w:tblStylePr>
    <w:tblStylePr w:type="lastRow">
      <w:rPr>
        <w:b/>
        <w:bCs/>
      </w:rPr>
      <w:tblPr/>
      <w:tcPr>
        <w:tcBorders>
          <w:top w:val="double" w:sz="4" w:space="0" w:color="5BC5E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DE7A22" w:themeColor="accent3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  <w:insideH w:val="single" w:sz="4" w:space="0" w:color="DE7A22" w:themeColor="accent3"/>
        <w:insideV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single" w:sz="4" w:space="0" w:color="DE7A22" w:themeColor="accent3"/>
          <w:left w:val="single" w:sz="4" w:space="0" w:color="DE7A22" w:themeColor="accent3"/>
          <w:bottom w:val="single" w:sz="4" w:space="0" w:color="DE7A22" w:themeColor="accent3"/>
          <w:right w:val="single" w:sz="4" w:space="0" w:color="DE7A22" w:themeColor="accent3"/>
          <w:insideH w:val="nil"/>
          <w:insideV w:val="nil"/>
        </w:tcBorders>
        <w:shd w:val="clear" w:color="auto" w:fill="DE7A22" w:themeFill="accent3"/>
      </w:tcPr>
    </w:tblStylePr>
    <w:tblStylePr w:type="lastRow">
      <w:rPr>
        <w:b/>
        <w:bCs/>
      </w:rPr>
      <w:tblPr/>
      <w:tcPr>
        <w:tcBorders>
          <w:top w:val="double" w:sz="4" w:space="0" w:color="DE7A2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DCE53" w:themeColor="accent4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  <w:insideH w:val="single" w:sz="4" w:space="0" w:color="FDCE53" w:themeColor="accent4"/>
        <w:insideV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single" w:sz="4" w:space="0" w:color="FDCE53" w:themeColor="accent4"/>
          <w:left w:val="single" w:sz="4" w:space="0" w:color="FDCE53" w:themeColor="accent4"/>
          <w:bottom w:val="single" w:sz="4" w:space="0" w:color="FDCE53" w:themeColor="accent4"/>
          <w:right w:val="single" w:sz="4" w:space="0" w:color="FDCE53" w:themeColor="accent4"/>
          <w:insideH w:val="nil"/>
          <w:insideV w:val="nil"/>
        </w:tcBorders>
        <w:shd w:val="clear" w:color="auto" w:fill="FDCE53" w:themeFill="accent4"/>
      </w:tcPr>
    </w:tblStylePr>
    <w:tblStylePr w:type="lastRow">
      <w:rPr>
        <w:b/>
        <w:bCs/>
      </w:rPr>
      <w:tblPr/>
      <w:tcPr>
        <w:tcBorders>
          <w:top w:val="double" w:sz="4" w:space="0" w:color="FDCE5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06464" w:themeColor="accent5"/>
        <w:left w:val="single" w:sz="4" w:space="0" w:color="006464" w:themeColor="accent5"/>
        <w:bottom w:val="single" w:sz="4" w:space="0" w:color="006464" w:themeColor="accent5"/>
        <w:right w:val="single" w:sz="4" w:space="0" w:color="006464" w:themeColor="accent5"/>
        <w:insideH w:val="single" w:sz="4" w:space="0" w:color="006464" w:themeColor="accent5"/>
        <w:insideV w:val="single" w:sz="4" w:space="0" w:color="006464" w:themeColor="accent5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464" w:themeColor="accent5"/>
          <w:left w:val="single" w:sz="4" w:space="0" w:color="006464" w:themeColor="accent5"/>
          <w:bottom w:val="single" w:sz="4" w:space="0" w:color="006464" w:themeColor="accent5"/>
          <w:right w:val="single" w:sz="4" w:space="0" w:color="006464" w:themeColor="accent5"/>
          <w:insideH w:val="nil"/>
          <w:insideV w:val="nil"/>
        </w:tcBorders>
        <w:shd w:val="clear" w:color="auto" w:fill="006464" w:themeFill="accent5"/>
      </w:tcPr>
    </w:tblStylePr>
    <w:tblStylePr w:type="lastRow">
      <w:rPr>
        <w:b/>
        <w:bCs/>
      </w:rPr>
      <w:tblPr/>
      <w:tcPr>
        <w:tcBorders>
          <w:top w:val="double" w:sz="4" w:space="0" w:color="0064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</w:style>
  <w:style w:type="table" w:styleId="GridTable5Dark-Accent1">
    <w:name w:val="Grid Table 5 Dark Accent 1"/>
    <w:basedOn w:val="TableNormal"/>
    <w:uiPriority w:val="50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C1D9E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3C5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3C5A" w:themeFill="accent1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458DCB" w:themeFill="accent1" w:themeFillTint="99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458DCB" w:themeFill="accent1" w:themeFillTint="99"/>
      </w:tcPr>
    </w:tblStylePr>
    <w:tblStylePr w:type="band1Vert">
      <w:tblPr/>
      <w:tcPr>
        <w:shd w:val="clear" w:color="auto" w:fill="83B3DC" w:themeFill="accent1" w:themeFillTint="66"/>
      </w:tcPr>
    </w:tblStylePr>
    <w:tblStylePr w:type="band1Horz">
      <w:tblPr/>
      <w:tcPr>
        <w:shd w:val="clear" w:color="auto" w:fill="83B3DC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DEF3FA" w:themeFill="accent2" w:themeFillTint="33"/>
    </w:tcPr>
    <w:tblStylePr w:type="firstRow">
      <w:rPr>
        <w:b/>
        <w:bCs/>
        <w:color w:val="000000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C5EA" w:themeFill="accent2"/>
      </w:tcPr>
    </w:tblStylePr>
    <w:tblStylePr w:type="lastRow">
      <w:rPr>
        <w:b/>
        <w:bCs/>
        <w:color w:val="000000" w:themeColor="text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C5EA" w:themeFill="accent2"/>
      </w:tcPr>
    </w:tblStylePr>
    <w:tblStylePr w:type="firstCol">
      <w:rPr>
        <w:b/>
        <w:bCs/>
        <w:color w:val="000000" w:themeColor="text1"/>
      </w:rPr>
      <w:tblPr/>
      <w:tcPr>
        <w:shd w:val="clear" w:color="auto" w:fill="9CDCF2" w:themeFill="accent2" w:themeFillTint="99"/>
      </w:tcPr>
    </w:tblStylePr>
    <w:tblStylePr w:type="lastCol">
      <w:rPr>
        <w:b/>
        <w:bCs/>
        <w:color w:val="000000" w:themeColor="text1"/>
      </w:rPr>
      <w:tblPr/>
      <w:tcPr>
        <w:shd w:val="clear" w:color="auto" w:fill="9CDCF2" w:themeFill="accent2" w:themeFillTint="99"/>
      </w:tcPr>
    </w:tblStylePr>
    <w:tblStylePr w:type="band1Vert">
      <w:tblPr/>
      <w:tcPr>
        <w:shd w:val="clear" w:color="auto" w:fill="BDE7F6" w:themeFill="accent2" w:themeFillTint="66"/>
      </w:tcPr>
    </w:tblStylePr>
    <w:tblStylePr w:type="band1Horz">
      <w:tblPr/>
      <w:tcPr>
        <w:shd w:val="clear" w:color="auto" w:fill="BDE7F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F8E4D2" w:themeFill="accent3" w:themeFillTint="33"/>
    </w:tcPr>
    <w:tblStylePr w:type="firstRow">
      <w:rPr>
        <w:b/>
        <w:bCs/>
        <w:color w:val="000000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7A22" w:themeFill="accent3"/>
      </w:tcPr>
    </w:tblStylePr>
    <w:tblStylePr w:type="lastRow">
      <w:rPr>
        <w:b/>
        <w:bCs/>
        <w:color w:val="000000" w:themeColor="text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7A22" w:themeFill="accent3"/>
      </w:tcPr>
    </w:tblStylePr>
    <w:tblStylePr w:type="firstCol">
      <w:rPr>
        <w:b/>
        <w:bCs/>
        <w:color w:val="000000" w:themeColor="text1"/>
      </w:rPr>
      <w:tblPr/>
      <w:tcPr>
        <w:shd w:val="clear" w:color="auto" w:fill="EBAE7A" w:themeFill="accent3" w:themeFillTint="99"/>
      </w:tcPr>
    </w:tblStylePr>
    <w:tblStylePr w:type="lastCol">
      <w:rPr>
        <w:b/>
        <w:bCs/>
        <w:color w:val="000000" w:themeColor="text1"/>
      </w:rPr>
      <w:tblPr/>
      <w:tcPr>
        <w:shd w:val="clear" w:color="auto" w:fill="EBAE7A" w:themeFill="accent3" w:themeFillTint="99"/>
      </w:tcPr>
    </w:tblStylePr>
    <w:tblStylePr w:type="band1Vert">
      <w:tblPr/>
      <w:tcPr>
        <w:shd w:val="clear" w:color="auto" w:fill="F1C9A6" w:themeFill="accent3" w:themeFillTint="66"/>
      </w:tcPr>
    </w:tblStylePr>
    <w:tblStylePr w:type="band1Horz">
      <w:tblPr/>
      <w:tcPr>
        <w:shd w:val="clear" w:color="auto" w:fill="F1C9A6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FEF5DC" w:themeFill="accent4" w:themeFillTint="33"/>
    </w:tcPr>
    <w:tblStylePr w:type="firstRow">
      <w:rPr>
        <w:b/>
        <w:bCs/>
        <w:color w:val="000000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DCE53" w:themeFill="accent4"/>
      </w:tcPr>
    </w:tblStylePr>
    <w:tblStylePr w:type="lastRow">
      <w:rPr>
        <w:b/>
        <w:bCs/>
        <w:color w:val="000000" w:themeColor="text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DCE53" w:themeFill="accent4"/>
      </w:tcPr>
    </w:tblStylePr>
    <w:tblStylePr w:type="firstCol">
      <w:rPr>
        <w:b/>
        <w:bCs/>
        <w:color w:val="000000" w:themeColor="text1"/>
      </w:rPr>
      <w:tblPr/>
      <w:tcPr>
        <w:shd w:val="clear" w:color="auto" w:fill="FDE197" w:themeFill="accent4" w:themeFillTint="99"/>
      </w:tcPr>
    </w:tblStylePr>
    <w:tblStylePr w:type="lastCol">
      <w:rPr>
        <w:b/>
        <w:bCs/>
        <w:color w:val="000000" w:themeColor="text1"/>
      </w:rPr>
      <w:tblPr/>
      <w:tcPr>
        <w:shd w:val="clear" w:color="auto" w:fill="FDE197" w:themeFill="accent4" w:themeFillTint="99"/>
      </w:tcPr>
    </w:tblStylePr>
    <w:tblStylePr w:type="band1Vert">
      <w:tblPr/>
      <w:tcPr>
        <w:shd w:val="clear" w:color="auto" w:fill="FEEBBA" w:themeFill="accent4" w:themeFillTint="66"/>
      </w:tcPr>
    </w:tblStylePr>
    <w:tblStylePr w:type="band1Horz">
      <w:tblPr/>
      <w:tcPr>
        <w:shd w:val="clear" w:color="auto" w:fill="FEEBBA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D5FFFF" w:themeFill="accent5" w:themeFillTint="1A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46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464" w:themeFill="accent5"/>
      </w:tcPr>
    </w:tblStylePr>
    <w:tblStylePr w:type="firstCol">
      <w:rPr>
        <w:b/>
        <w:bCs/>
        <w:color w:val="000000" w:themeColor="text1"/>
      </w:rPr>
      <w:tblPr/>
      <w:tcPr>
        <w:shd w:val="clear" w:color="auto" w:fill="00CACA" w:themeFill="accent5" w:themeFillTint="BF"/>
      </w:tcPr>
    </w:tblStylePr>
    <w:tblStylePr w:type="lastCol">
      <w:rPr>
        <w:b/>
        <w:bCs/>
        <w:color w:val="000000" w:themeColor="text1"/>
      </w:rPr>
      <w:tblPr/>
      <w:tcPr>
        <w:shd w:val="clear" w:color="auto" w:fill="00CACA" w:themeFill="accent5" w:themeFillTint="BF"/>
      </w:tcPr>
    </w:tblStylePr>
    <w:tblStylePr w:type="band1Vert">
      <w:tblPr/>
      <w:tcPr>
        <w:shd w:val="clear" w:color="auto" w:fill="98FFFF" w:themeFill="accent5" w:themeFillTint="40"/>
      </w:tcPr>
    </w:tblStylePr>
    <w:tblStylePr w:type="band1Horz">
      <w:tblPr/>
      <w:tcPr>
        <w:shd w:val="clear" w:color="auto" w:fill="98FFFF" w:themeFill="accent5" w:themeFillTint="40"/>
      </w:tcPr>
    </w:tblStylePr>
  </w:style>
  <w:style w:type="table" w:styleId="GridTable5Dark-Accent6">
    <w:name w:val="Grid Table 5 Dark Accent 6"/>
    <w:basedOn w:val="TableNormal"/>
    <w:uiPriority w:val="50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BCEDF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80A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80A8" w:themeFill="accent6"/>
      </w:tcPr>
    </w:tblStylePr>
    <w:tblStylePr w:type="firstCol">
      <w:rPr>
        <w:b/>
        <w:bCs/>
        <w:color w:val="000000" w:themeColor="text1"/>
      </w:rPr>
      <w:tblPr/>
      <w:tcPr>
        <w:shd w:val="clear" w:color="auto" w:fill="38CAFA" w:themeFill="accent6" w:themeFillTint="99"/>
      </w:tcPr>
    </w:tblStylePr>
    <w:tblStylePr w:type="lastCol">
      <w:rPr>
        <w:b/>
        <w:bCs/>
        <w:color w:val="000000" w:themeColor="text1"/>
      </w:rPr>
      <w:tblPr/>
      <w:tcPr>
        <w:shd w:val="clear" w:color="auto" w:fill="38CAFA" w:themeFill="accent6" w:themeFillTint="99"/>
      </w:tcPr>
    </w:tblStylePr>
    <w:tblStylePr w:type="band1Vert">
      <w:tblPr/>
      <w:tcPr>
        <w:shd w:val="clear" w:color="auto" w:fill="7ADBFB" w:themeFill="accent6" w:themeFillTint="66"/>
      </w:tcPr>
    </w:tblStylePr>
    <w:tblStylePr w:type="band1Horz">
      <w:tblPr/>
      <w:tcPr>
        <w:shd w:val="clear" w:color="auto" w:fill="7ADBF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aliases w:val="o"/>
    <w:basedOn w:val="TableNormal"/>
    <w:uiPriority w:val="51"/>
    <w:rsid w:val="00CE2E25"/>
    <w:pPr>
      <w:spacing w:after="0" w:line="240" w:lineRule="auto"/>
    </w:pPr>
    <w:rPr>
      <w:color w:val="122C43" w:themeColor="accent1" w:themeShade="BF"/>
    </w:rPr>
    <w:tblPr>
      <w:tblStyleRowBandSize w:val="1"/>
      <w:tblStyleColBandSize w:val="1"/>
      <w:tblBorders>
        <w:top w:val="single" w:sz="4" w:space="0" w:color="458DCB" w:themeColor="accent1" w:themeTint="99"/>
        <w:left w:val="single" w:sz="4" w:space="0" w:color="458DCB" w:themeColor="accent1" w:themeTint="99"/>
        <w:bottom w:val="single" w:sz="4" w:space="0" w:color="458DCB" w:themeColor="accent1" w:themeTint="99"/>
        <w:right w:val="single" w:sz="4" w:space="0" w:color="458DCB" w:themeColor="accent1" w:themeTint="99"/>
        <w:insideH w:val="single" w:sz="4" w:space="0" w:color="458DCB" w:themeColor="accent1" w:themeTint="99"/>
        <w:insideV w:val="single" w:sz="4" w:space="0" w:color="458DCB" w:themeColor="accen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458DC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8DC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E2E25"/>
    <w:pPr>
      <w:spacing w:after="0" w:line="240" w:lineRule="auto"/>
    </w:pPr>
    <w:rPr>
      <w:color w:val="126F90" w:themeColor="accent2" w:themeShade="80"/>
    </w:rPr>
    <w:tblPr>
      <w:tblStyleRowBandSize w:val="1"/>
      <w:tblStyleColBandSize w:val="1"/>
      <w:tblBorders>
        <w:top w:val="single" w:sz="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  <w:insideH w:val="single" w:sz="4" w:space="0" w:color="5BC5EA" w:themeColor="accent2"/>
        <w:insideV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12" w:space="0" w:color="5BC5E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BC5EA" w:themeColor="accent2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Borders>
        <w:top w:val="single" w:sz="4" w:space="0" w:color="DE7A22" w:themeColor="accent3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  <w:insideH w:val="single" w:sz="4" w:space="0" w:color="DE7A22" w:themeColor="accent3"/>
        <w:insideV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12" w:space="0" w:color="DE7A2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DE7A22" w:themeColor="accent3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Borders>
        <w:top w:val="single" w:sz="4" w:space="0" w:color="FDCE53" w:themeColor="accent4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  <w:insideH w:val="single" w:sz="4" w:space="0" w:color="FDCE53" w:themeColor="accent4"/>
        <w:insideV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12" w:space="0" w:color="FDCE5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DCE53" w:themeColor="accent4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E2E25"/>
    <w:pPr>
      <w:spacing w:after="0" w:line="240" w:lineRule="auto"/>
    </w:pPr>
    <w:rPr>
      <w:color w:val="004A4A" w:themeColor="accent5" w:themeShade="BF"/>
    </w:rPr>
    <w:tblPr>
      <w:tblStyleRowBandSize w:val="1"/>
      <w:tblStyleColBandSize w:val="1"/>
      <w:tblBorders>
        <w:top w:val="single" w:sz="4" w:space="0" w:color="006464" w:themeColor="accent5"/>
        <w:left w:val="single" w:sz="4" w:space="0" w:color="006464" w:themeColor="accent5"/>
        <w:bottom w:val="single" w:sz="4" w:space="0" w:color="006464" w:themeColor="accent5"/>
        <w:right w:val="single" w:sz="4" w:space="0" w:color="006464" w:themeColor="accent5"/>
        <w:insideH w:val="single" w:sz="4" w:space="0" w:color="006464" w:themeColor="accent5"/>
        <w:insideV w:val="single" w:sz="4" w:space="0" w:color="006464" w:themeColor="accent5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12" w:space="0" w:color="00646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6464" w:themeColor="accent5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</w:style>
  <w:style w:type="table" w:styleId="GridTable6Colorful-Accent6">
    <w:name w:val="Grid Table 6 Colorful Accent 6"/>
    <w:basedOn w:val="TableNormal"/>
    <w:uiPriority w:val="51"/>
    <w:rsid w:val="00CE2E25"/>
    <w:pPr>
      <w:spacing w:after="0" w:line="240" w:lineRule="auto"/>
    </w:pPr>
    <w:rPr>
      <w:color w:val="035F7D" w:themeColor="accent6" w:themeShade="BF"/>
    </w:rPr>
    <w:tblPr>
      <w:tblStyleRowBandSize w:val="1"/>
      <w:tblStyleColBandSize w:val="1"/>
      <w:tblBorders>
        <w:top w:val="single" w:sz="4" w:space="0" w:color="0480A8" w:themeColor="accent6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  <w:insideH w:val="single" w:sz="4" w:space="0" w:color="0480A8" w:themeColor="accent6"/>
        <w:insideV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12" w:space="0" w:color="0480A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480A8" w:themeColor="accent6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E2E25"/>
    <w:pPr>
      <w:spacing w:after="0" w:line="240" w:lineRule="auto"/>
    </w:pPr>
    <w:rPr>
      <w:color w:val="122C43" w:themeColor="accent1" w:themeShade="BF"/>
    </w:rPr>
    <w:tblPr>
      <w:tblStyleRowBandSize w:val="1"/>
      <w:tblStyleColBandSize w:val="1"/>
      <w:tblBorders>
        <w:top w:val="single" w:sz="4" w:space="0" w:color="458DCB" w:themeColor="accent1" w:themeTint="99"/>
        <w:left w:val="single" w:sz="4" w:space="0" w:color="458DCB" w:themeColor="accent1" w:themeTint="99"/>
        <w:bottom w:val="single" w:sz="4" w:space="0" w:color="458DCB" w:themeColor="accent1" w:themeTint="99"/>
        <w:right w:val="single" w:sz="4" w:space="0" w:color="458DCB" w:themeColor="accent1" w:themeTint="99"/>
        <w:insideH w:val="single" w:sz="4" w:space="0" w:color="458DCB" w:themeColor="accent1" w:themeTint="99"/>
        <w:insideV w:val="single" w:sz="4" w:space="0" w:color="458DCB" w:themeColor="accen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  <w:tblStylePr w:type="neCell">
      <w:tblPr/>
      <w:tcPr>
        <w:tcBorders>
          <w:bottom w:val="single" w:sz="4" w:space="0" w:color="458DCB" w:themeColor="accent1" w:themeTint="99"/>
        </w:tcBorders>
      </w:tcPr>
    </w:tblStylePr>
    <w:tblStylePr w:type="nwCell">
      <w:tblPr/>
      <w:tcPr>
        <w:tcBorders>
          <w:bottom w:val="single" w:sz="4" w:space="0" w:color="458DCB" w:themeColor="accent1" w:themeTint="99"/>
        </w:tcBorders>
      </w:tcPr>
    </w:tblStylePr>
    <w:tblStylePr w:type="seCell">
      <w:tblPr/>
      <w:tcPr>
        <w:tcBorders>
          <w:top w:val="single" w:sz="4" w:space="0" w:color="458DCB" w:themeColor="accent1" w:themeTint="99"/>
        </w:tcBorders>
      </w:tcPr>
    </w:tblStylePr>
    <w:tblStylePr w:type="swCell">
      <w:tblPr/>
      <w:tcPr>
        <w:tcBorders>
          <w:top w:val="single" w:sz="4" w:space="0" w:color="458DC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E2E25"/>
    <w:pPr>
      <w:spacing w:after="0" w:line="240" w:lineRule="auto"/>
    </w:pPr>
    <w:rPr>
      <w:color w:val="126F90" w:themeColor="accent2" w:themeShade="80"/>
    </w:rPr>
    <w:tblPr>
      <w:tblStyleRowBandSize w:val="1"/>
      <w:tblStyleColBandSize w:val="1"/>
      <w:tblBorders>
        <w:top w:val="single" w:sz="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  <w:insideH w:val="single" w:sz="4" w:space="0" w:color="5BC5EA" w:themeColor="accent2"/>
        <w:insideV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  <w:color w:val="000000" w:themeColor="text1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  <w:tblStylePr w:type="neCell">
      <w:tblPr/>
      <w:tcPr>
        <w:tcBorders>
          <w:bottom w:val="single" w:sz="4" w:space="0" w:color="5BC5EA" w:themeColor="accent2"/>
        </w:tcBorders>
      </w:tcPr>
    </w:tblStylePr>
    <w:tblStylePr w:type="nwCell">
      <w:tblPr/>
      <w:tcPr>
        <w:tcBorders>
          <w:bottom w:val="single" w:sz="4" w:space="0" w:color="5BC5EA" w:themeColor="accent2"/>
        </w:tcBorders>
      </w:tcPr>
    </w:tblStylePr>
    <w:tblStylePr w:type="seCell">
      <w:tblPr/>
      <w:tcPr>
        <w:tcBorders>
          <w:top w:val="single" w:sz="4" w:space="0" w:color="5BC5EA" w:themeColor="accent2"/>
        </w:tcBorders>
      </w:tcPr>
    </w:tblStylePr>
    <w:tblStylePr w:type="swCell">
      <w:tblPr/>
      <w:tcPr>
        <w:tcBorders>
          <w:top w:val="single" w:sz="4" w:space="0" w:color="5BC5EA" w:themeColor="accent2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Borders>
        <w:top w:val="single" w:sz="4" w:space="0" w:color="DE7A22" w:themeColor="accent3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  <w:insideH w:val="single" w:sz="4" w:space="0" w:color="DE7A22" w:themeColor="accent3"/>
        <w:insideV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  <w:color w:val="000000" w:themeColor="text1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  <w:tblStylePr w:type="neCell">
      <w:tblPr/>
      <w:tcPr>
        <w:tcBorders>
          <w:bottom w:val="single" w:sz="4" w:space="0" w:color="DE7A22" w:themeColor="accent3"/>
        </w:tcBorders>
      </w:tcPr>
    </w:tblStylePr>
    <w:tblStylePr w:type="nwCell">
      <w:tblPr/>
      <w:tcPr>
        <w:tcBorders>
          <w:bottom w:val="single" w:sz="4" w:space="0" w:color="DE7A22" w:themeColor="accent3"/>
        </w:tcBorders>
      </w:tcPr>
    </w:tblStylePr>
    <w:tblStylePr w:type="seCell">
      <w:tblPr/>
      <w:tcPr>
        <w:tcBorders>
          <w:top w:val="single" w:sz="4" w:space="0" w:color="DE7A22" w:themeColor="accent3"/>
        </w:tcBorders>
      </w:tcPr>
    </w:tblStylePr>
    <w:tblStylePr w:type="swCell">
      <w:tblPr/>
      <w:tcPr>
        <w:tcBorders>
          <w:top w:val="single" w:sz="4" w:space="0" w:color="DE7A22" w:themeColor="accent3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Borders>
        <w:top w:val="single" w:sz="4" w:space="0" w:color="FDCE53" w:themeColor="accent4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  <w:insideH w:val="single" w:sz="4" w:space="0" w:color="FDCE53" w:themeColor="accent4"/>
        <w:insideV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  <w:color w:val="000000" w:themeColor="text1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  <w:tblStylePr w:type="neCell">
      <w:tblPr/>
      <w:tcPr>
        <w:tcBorders>
          <w:bottom w:val="single" w:sz="4" w:space="0" w:color="FDE197" w:themeColor="accent4" w:themeTint="99"/>
        </w:tcBorders>
      </w:tcPr>
    </w:tblStylePr>
    <w:tblStylePr w:type="nwCell">
      <w:tblPr/>
      <w:tcPr>
        <w:tcBorders>
          <w:bottom w:val="single" w:sz="4" w:space="0" w:color="FDE197" w:themeColor="accent4" w:themeTint="99"/>
        </w:tcBorders>
      </w:tcPr>
    </w:tblStylePr>
    <w:tblStylePr w:type="seCell">
      <w:tblPr/>
      <w:tcPr>
        <w:tcBorders>
          <w:top w:val="single" w:sz="4" w:space="0" w:color="FDE197" w:themeColor="accent4" w:themeTint="99"/>
        </w:tcBorders>
      </w:tcPr>
    </w:tblStylePr>
    <w:tblStylePr w:type="swCell">
      <w:tblPr/>
      <w:tcPr>
        <w:tcBorders>
          <w:top w:val="single" w:sz="4" w:space="0" w:color="FDE19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E2E25"/>
    <w:pPr>
      <w:spacing w:after="0" w:line="240" w:lineRule="auto"/>
    </w:pPr>
    <w:rPr>
      <w:color w:val="004A4A" w:themeColor="accent5" w:themeShade="BF"/>
    </w:rPr>
    <w:tblPr>
      <w:tblStyleRowBandSize w:val="1"/>
      <w:tblStyleColBandSize w:val="1"/>
      <w:tblBorders>
        <w:top w:val="single" w:sz="4" w:space="0" w:color="006464" w:themeColor="accent5"/>
        <w:left w:val="single" w:sz="4" w:space="0" w:color="006464" w:themeColor="accent5"/>
        <w:bottom w:val="single" w:sz="4" w:space="0" w:color="006464" w:themeColor="accent5"/>
        <w:right w:val="single" w:sz="4" w:space="0" w:color="006464" w:themeColor="accent5"/>
        <w:insideH w:val="single" w:sz="4" w:space="0" w:color="006464" w:themeColor="accent5"/>
        <w:insideV w:val="single" w:sz="4" w:space="0" w:color="006464" w:themeColor="accent5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  <w:color w:val="000000" w:themeColor="text1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  <w:tblStylePr w:type="neCell">
      <w:tblPr/>
      <w:tcPr>
        <w:tcBorders>
          <w:bottom w:val="single" w:sz="4" w:space="0" w:color="006464" w:themeColor="accent5"/>
        </w:tcBorders>
      </w:tcPr>
    </w:tblStylePr>
    <w:tblStylePr w:type="nwCell">
      <w:tblPr/>
      <w:tcPr>
        <w:tcBorders>
          <w:bottom w:val="single" w:sz="4" w:space="0" w:color="006464" w:themeColor="accent5"/>
        </w:tcBorders>
      </w:tcPr>
    </w:tblStylePr>
    <w:tblStylePr w:type="seCell">
      <w:tblPr/>
      <w:tcPr>
        <w:tcBorders>
          <w:top w:val="single" w:sz="4" w:space="0" w:color="006464" w:themeColor="accent5"/>
        </w:tcBorders>
      </w:tcPr>
    </w:tblStylePr>
    <w:tblStylePr w:type="swCell">
      <w:tblPr/>
      <w:tcPr>
        <w:tcBorders>
          <w:top w:val="single" w:sz="4" w:space="0" w:color="006464" w:themeColor="accent5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E2E25"/>
    <w:pPr>
      <w:spacing w:after="0" w:line="240" w:lineRule="auto"/>
    </w:pPr>
    <w:rPr>
      <w:color w:val="035F7D" w:themeColor="accent6" w:themeShade="BF"/>
    </w:rPr>
    <w:tblPr>
      <w:tblStyleRowBandSize w:val="1"/>
      <w:tblStyleColBandSize w:val="1"/>
      <w:tblBorders>
        <w:top w:val="single" w:sz="4" w:space="0" w:color="0480A8" w:themeColor="accent6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  <w:insideH w:val="single" w:sz="4" w:space="0" w:color="0480A8" w:themeColor="accent6"/>
        <w:insideV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  <w:color w:val="000000" w:themeColor="text1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  <w:tblStylePr w:type="neCell">
      <w:tblPr/>
      <w:tcPr>
        <w:tcBorders>
          <w:bottom w:val="single" w:sz="4" w:space="0" w:color="0480A8" w:themeColor="accent6"/>
        </w:tcBorders>
      </w:tcPr>
    </w:tblStylePr>
    <w:tblStylePr w:type="nwCell">
      <w:tblPr/>
      <w:tcPr>
        <w:tcBorders>
          <w:bottom w:val="single" w:sz="4" w:space="0" w:color="0480A8" w:themeColor="accent6"/>
        </w:tcBorders>
      </w:tcPr>
    </w:tblStylePr>
    <w:tblStylePr w:type="seCell">
      <w:tblPr/>
      <w:tcPr>
        <w:tcBorders>
          <w:top w:val="single" w:sz="4" w:space="0" w:color="0480A8" w:themeColor="accent6"/>
        </w:tcBorders>
      </w:tcPr>
    </w:tblStylePr>
    <w:tblStylePr w:type="swCell">
      <w:tblPr/>
      <w:tcPr>
        <w:tcBorders>
          <w:top w:val="single" w:sz="4" w:space="0" w:color="0480A8" w:themeColor="accent6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193C5A" w:themeColor="accent1"/>
        <w:left w:val="single" w:sz="8" w:space="0" w:color="193C5A" w:themeColor="accent1"/>
        <w:bottom w:val="single" w:sz="8" w:space="0" w:color="193C5A" w:themeColor="accent1"/>
        <w:right w:val="single" w:sz="8" w:space="0" w:color="193C5A" w:themeColor="accent1"/>
        <w:insideH w:val="single" w:sz="8" w:space="0" w:color="193C5A" w:themeColor="accent1"/>
        <w:insideV w:val="single" w:sz="8" w:space="0" w:color="193C5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3C5A" w:themeColor="accent1"/>
          <w:left w:val="single" w:sz="8" w:space="0" w:color="193C5A" w:themeColor="accent1"/>
          <w:bottom w:val="single" w:sz="18" w:space="0" w:color="193C5A" w:themeColor="accent1"/>
          <w:right w:val="single" w:sz="8" w:space="0" w:color="193C5A" w:themeColor="accent1"/>
          <w:insideH w:val="nil"/>
          <w:insideV w:val="single" w:sz="8" w:space="0" w:color="193C5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  <w:insideH w:val="nil"/>
          <w:insideV w:val="single" w:sz="8" w:space="0" w:color="193C5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</w:tcBorders>
      </w:tcPr>
    </w:tblStylePr>
    <w:tblStylePr w:type="band1Vert">
      <w:tblPr/>
      <w:tcPr>
        <w:tcBorders>
          <w:top w:val="single" w:sz="8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</w:tcBorders>
        <w:shd w:val="clear" w:color="auto" w:fill="B2D0E9" w:themeFill="accent1" w:themeFillTint="3F"/>
      </w:tcPr>
    </w:tblStylePr>
    <w:tblStylePr w:type="band1Horz">
      <w:tblPr/>
      <w:tcPr>
        <w:tcBorders>
          <w:top w:val="single" w:sz="8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  <w:insideV w:val="single" w:sz="8" w:space="0" w:color="193C5A" w:themeColor="accent1"/>
        </w:tcBorders>
        <w:shd w:val="clear" w:color="auto" w:fill="B2D0E9" w:themeFill="accent1" w:themeFillTint="3F"/>
      </w:tcPr>
    </w:tblStylePr>
    <w:tblStylePr w:type="band2Horz">
      <w:tblPr/>
      <w:tcPr>
        <w:tcBorders>
          <w:top w:val="single" w:sz="8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  <w:insideV w:val="single" w:sz="8" w:space="0" w:color="193C5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5BC5EA" w:themeColor="accent2"/>
        <w:left w:val="single" w:sz="8" w:space="0" w:color="5BC5EA" w:themeColor="accent2"/>
        <w:bottom w:val="single" w:sz="8" w:space="0" w:color="5BC5EA" w:themeColor="accent2"/>
        <w:right w:val="single" w:sz="8" w:space="0" w:color="5BC5EA" w:themeColor="accent2"/>
        <w:insideH w:val="single" w:sz="8" w:space="0" w:color="5BC5EA" w:themeColor="accent2"/>
        <w:insideV w:val="single" w:sz="8" w:space="0" w:color="5BC5E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C5EA" w:themeColor="accent2"/>
          <w:left w:val="single" w:sz="8" w:space="0" w:color="5BC5EA" w:themeColor="accent2"/>
          <w:bottom w:val="single" w:sz="18" w:space="0" w:color="5BC5EA" w:themeColor="accent2"/>
          <w:right w:val="single" w:sz="8" w:space="0" w:color="5BC5EA" w:themeColor="accent2"/>
          <w:insideH w:val="nil"/>
          <w:insideV w:val="single" w:sz="8" w:space="0" w:color="5BC5E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  <w:insideH w:val="nil"/>
          <w:insideV w:val="single" w:sz="8" w:space="0" w:color="5BC5E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</w:tcBorders>
      </w:tcPr>
    </w:tblStylePr>
    <w:tblStylePr w:type="band1Vert">
      <w:tblPr/>
      <w:tcPr>
        <w:tcBorders>
          <w:top w:val="single" w:sz="8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</w:tcBorders>
        <w:shd w:val="clear" w:color="auto" w:fill="D6F0F9" w:themeFill="accent2" w:themeFillTint="3F"/>
      </w:tcPr>
    </w:tblStylePr>
    <w:tblStylePr w:type="band1Horz">
      <w:tblPr/>
      <w:tcPr>
        <w:tcBorders>
          <w:top w:val="single" w:sz="8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  <w:insideV w:val="single" w:sz="8" w:space="0" w:color="5BC5EA" w:themeColor="accent2"/>
        </w:tcBorders>
        <w:shd w:val="clear" w:color="auto" w:fill="D6F0F9" w:themeFill="accent2" w:themeFillTint="3F"/>
      </w:tcPr>
    </w:tblStylePr>
    <w:tblStylePr w:type="band2Horz">
      <w:tblPr/>
      <w:tcPr>
        <w:tcBorders>
          <w:top w:val="single" w:sz="8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  <w:insideV w:val="single" w:sz="8" w:space="0" w:color="5BC5EA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DE7A22" w:themeColor="accent3"/>
        <w:left w:val="single" w:sz="8" w:space="0" w:color="DE7A22" w:themeColor="accent3"/>
        <w:bottom w:val="single" w:sz="8" w:space="0" w:color="DE7A22" w:themeColor="accent3"/>
        <w:right w:val="single" w:sz="8" w:space="0" w:color="DE7A22" w:themeColor="accent3"/>
        <w:insideH w:val="single" w:sz="8" w:space="0" w:color="DE7A22" w:themeColor="accent3"/>
        <w:insideV w:val="single" w:sz="8" w:space="0" w:color="DE7A2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7A22" w:themeColor="accent3"/>
          <w:left w:val="single" w:sz="8" w:space="0" w:color="DE7A22" w:themeColor="accent3"/>
          <w:bottom w:val="single" w:sz="18" w:space="0" w:color="DE7A22" w:themeColor="accent3"/>
          <w:right w:val="single" w:sz="8" w:space="0" w:color="DE7A22" w:themeColor="accent3"/>
          <w:insideH w:val="nil"/>
          <w:insideV w:val="single" w:sz="8" w:space="0" w:color="DE7A2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  <w:insideH w:val="nil"/>
          <w:insideV w:val="single" w:sz="8" w:space="0" w:color="DE7A2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</w:tcBorders>
      </w:tcPr>
    </w:tblStylePr>
    <w:tblStylePr w:type="band1Vert">
      <w:tblPr/>
      <w:tcPr>
        <w:tcBorders>
          <w:top w:val="single" w:sz="8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</w:tcBorders>
        <w:shd w:val="clear" w:color="auto" w:fill="F6DDC8" w:themeFill="accent3" w:themeFillTint="3F"/>
      </w:tcPr>
    </w:tblStylePr>
    <w:tblStylePr w:type="band1Horz">
      <w:tblPr/>
      <w:tcPr>
        <w:tcBorders>
          <w:top w:val="single" w:sz="8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  <w:insideV w:val="single" w:sz="8" w:space="0" w:color="DE7A22" w:themeColor="accent3"/>
        </w:tcBorders>
        <w:shd w:val="clear" w:color="auto" w:fill="F6DDC8" w:themeFill="accent3" w:themeFillTint="3F"/>
      </w:tcPr>
    </w:tblStylePr>
    <w:tblStylePr w:type="band2Horz">
      <w:tblPr/>
      <w:tcPr>
        <w:tcBorders>
          <w:top w:val="single" w:sz="8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  <w:insideV w:val="single" w:sz="8" w:space="0" w:color="DE7A2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DCE53" w:themeColor="accent4"/>
        <w:left w:val="single" w:sz="8" w:space="0" w:color="FDCE53" w:themeColor="accent4"/>
        <w:bottom w:val="single" w:sz="8" w:space="0" w:color="FDCE53" w:themeColor="accent4"/>
        <w:right w:val="single" w:sz="8" w:space="0" w:color="FDCE53" w:themeColor="accent4"/>
        <w:insideH w:val="single" w:sz="8" w:space="0" w:color="FDCE53" w:themeColor="accent4"/>
        <w:insideV w:val="single" w:sz="8" w:space="0" w:color="FDCE5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DCE53" w:themeColor="accent4"/>
          <w:left w:val="single" w:sz="8" w:space="0" w:color="FDCE53" w:themeColor="accent4"/>
          <w:bottom w:val="single" w:sz="18" w:space="0" w:color="FDCE53" w:themeColor="accent4"/>
          <w:right w:val="single" w:sz="8" w:space="0" w:color="FDCE53" w:themeColor="accent4"/>
          <w:insideH w:val="nil"/>
          <w:insideV w:val="single" w:sz="8" w:space="0" w:color="FDCE5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  <w:insideH w:val="nil"/>
          <w:insideV w:val="single" w:sz="8" w:space="0" w:color="FDCE5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</w:tcBorders>
      </w:tcPr>
    </w:tblStylePr>
    <w:tblStylePr w:type="band1Vert">
      <w:tblPr/>
      <w:tcPr>
        <w:tcBorders>
          <w:top w:val="single" w:sz="8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</w:tcBorders>
        <w:shd w:val="clear" w:color="auto" w:fill="FEF2D4" w:themeFill="accent4" w:themeFillTint="3F"/>
      </w:tcPr>
    </w:tblStylePr>
    <w:tblStylePr w:type="band1Horz">
      <w:tblPr/>
      <w:tcPr>
        <w:tcBorders>
          <w:top w:val="single" w:sz="8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  <w:insideV w:val="single" w:sz="8" w:space="0" w:color="FDCE53" w:themeColor="accent4"/>
        </w:tcBorders>
        <w:shd w:val="clear" w:color="auto" w:fill="FEF2D4" w:themeFill="accent4" w:themeFillTint="3F"/>
      </w:tcPr>
    </w:tblStylePr>
    <w:tblStylePr w:type="band2Horz">
      <w:tblPr/>
      <w:tcPr>
        <w:tcBorders>
          <w:top w:val="single" w:sz="8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  <w:insideV w:val="single" w:sz="8" w:space="0" w:color="FDCE5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06464" w:themeColor="accent5"/>
        <w:left w:val="single" w:sz="8" w:space="0" w:color="006464" w:themeColor="accent5"/>
        <w:bottom w:val="single" w:sz="8" w:space="0" w:color="006464" w:themeColor="accent5"/>
        <w:right w:val="single" w:sz="8" w:space="0" w:color="006464" w:themeColor="accent5"/>
        <w:insideH w:val="single" w:sz="8" w:space="0" w:color="006464" w:themeColor="accent5"/>
        <w:insideV w:val="single" w:sz="8" w:space="0" w:color="00646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464" w:themeColor="accent5"/>
          <w:left w:val="single" w:sz="8" w:space="0" w:color="006464" w:themeColor="accent5"/>
          <w:bottom w:val="single" w:sz="18" w:space="0" w:color="006464" w:themeColor="accent5"/>
          <w:right w:val="single" w:sz="8" w:space="0" w:color="006464" w:themeColor="accent5"/>
          <w:insideH w:val="nil"/>
          <w:insideV w:val="single" w:sz="8" w:space="0" w:color="00646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  <w:insideH w:val="nil"/>
          <w:insideV w:val="single" w:sz="8" w:space="0" w:color="00646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</w:tcBorders>
      </w:tcPr>
    </w:tblStylePr>
    <w:tblStylePr w:type="band1Vert">
      <w:tblPr/>
      <w:tcPr>
        <w:tcBorders>
          <w:top w:val="single" w:sz="8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</w:tcBorders>
        <w:shd w:val="clear" w:color="auto" w:fill="99FFFF" w:themeFill="accent5" w:themeFillTint="3F"/>
      </w:tcPr>
    </w:tblStylePr>
    <w:tblStylePr w:type="band1Horz">
      <w:tblPr/>
      <w:tcPr>
        <w:tcBorders>
          <w:top w:val="single" w:sz="8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  <w:insideV w:val="single" w:sz="8" w:space="0" w:color="006464" w:themeColor="accent5"/>
        </w:tcBorders>
        <w:shd w:val="clear" w:color="auto" w:fill="99FFFF" w:themeFill="accent5" w:themeFillTint="3F"/>
      </w:tcPr>
    </w:tblStylePr>
    <w:tblStylePr w:type="band2Horz">
      <w:tblPr/>
      <w:tcPr>
        <w:tcBorders>
          <w:top w:val="single" w:sz="8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  <w:insideV w:val="single" w:sz="8" w:space="0" w:color="00646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480A8" w:themeColor="accent6"/>
        <w:left w:val="single" w:sz="8" w:space="0" w:color="0480A8" w:themeColor="accent6"/>
        <w:bottom w:val="single" w:sz="8" w:space="0" w:color="0480A8" w:themeColor="accent6"/>
        <w:right w:val="single" w:sz="8" w:space="0" w:color="0480A8" w:themeColor="accent6"/>
        <w:insideH w:val="single" w:sz="8" w:space="0" w:color="0480A8" w:themeColor="accent6"/>
        <w:insideV w:val="single" w:sz="8" w:space="0" w:color="0480A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80A8" w:themeColor="accent6"/>
          <w:left w:val="single" w:sz="8" w:space="0" w:color="0480A8" w:themeColor="accent6"/>
          <w:bottom w:val="single" w:sz="18" w:space="0" w:color="0480A8" w:themeColor="accent6"/>
          <w:right w:val="single" w:sz="8" w:space="0" w:color="0480A8" w:themeColor="accent6"/>
          <w:insideH w:val="nil"/>
          <w:insideV w:val="single" w:sz="8" w:space="0" w:color="0480A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  <w:insideH w:val="nil"/>
          <w:insideV w:val="single" w:sz="8" w:space="0" w:color="0480A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</w:tcBorders>
      </w:tcPr>
    </w:tblStylePr>
    <w:tblStylePr w:type="band1Vert">
      <w:tblPr/>
      <w:tcPr>
        <w:tcBorders>
          <w:top w:val="single" w:sz="8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</w:tcBorders>
        <w:shd w:val="clear" w:color="auto" w:fill="ADE9FD" w:themeFill="accent6" w:themeFillTint="3F"/>
      </w:tcPr>
    </w:tblStylePr>
    <w:tblStylePr w:type="band1Horz">
      <w:tblPr/>
      <w:tcPr>
        <w:tcBorders>
          <w:top w:val="single" w:sz="8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  <w:insideV w:val="single" w:sz="8" w:space="0" w:color="0480A8" w:themeColor="accent6"/>
        </w:tcBorders>
        <w:shd w:val="clear" w:color="auto" w:fill="ADE9FD" w:themeFill="accent6" w:themeFillTint="3F"/>
      </w:tcPr>
    </w:tblStylePr>
    <w:tblStylePr w:type="band2Horz">
      <w:tblPr/>
      <w:tcPr>
        <w:tcBorders>
          <w:top w:val="single" w:sz="8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  <w:insideV w:val="single" w:sz="8" w:space="0" w:color="0480A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193C5A" w:themeColor="accent1"/>
        <w:left w:val="single" w:sz="8" w:space="0" w:color="193C5A" w:themeColor="accent1"/>
        <w:bottom w:val="single" w:sz="8" w:space="0" w:color="193C5A" w:themeColor="accent1"/>
        <w:right w:val="single" w:sz="8" w:space="0" w:color="193C5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3C5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</w:tcBorders>
      </w:tcPr>
    </w:tblStylePr>
    <w:tblStylePr w:type="band1Horz">
      <w:tblPr/>
      <w:tcPr>
        <w:tcBorders>
          <w:top w:val="single" w:sz="8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5BC5EA" w:themeColor="accent2"/>
        <w:left w:val="single" w:sz="8" w:space="0" w:color="5BC5EA" w:themeColor="accent2"/>
        <w:bottom w:val="single" w:sz="8" w:space="0" w:color="5BC5EA" w:themeColor="accent2"/>
        <w:right w:val="single" w:sz="8" w:space="0" w:color="5BC5E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C5E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</w:tcBorders>
      </w:tcPr>
    </w:tblStylePr>
    <w:tblStylePr w:type="band1Horz">
      <w:tblPr/>
      <w:tcPr>
        <w:tcBorders>
          <w:top w:val="single" w:sz="8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DE7A22" w:themeColor="accent3"/>
        <w:left w:val="single" w:sz="8" w:space="0" w:color="DE7A22" w:themeColor="accent3"/>
        <w:bottom w:val="single" w:sz="8" w:space="0" w:color="DE7A22" w:themeColor="accent3"/>
        <w:right w:val="single" w:sz="8" w:space="0" w:color="DE7A2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7A2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</w:tcBorders>
      </w:tcPr>
    </w:tblStylePr>
    <w:tblStylePr w:type="band1Horz">
      <w:tblPr/>
      <w:tcPr>
        <w:tcBorders>
          <w:top w:val="single" w:sz="8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DCE53" w:themeColor="accent4"/>
        <w:left w:val="single" w:sz="8" w:space="0" w:color="FDCE53" w:themeColor="accent4"/>
        <w:bottom w:val="single" w:sz="8" w:space="0" w:color="FDCE53" w:themeColor="accent4"/>
        <w:right w:val="single" w:sz="8" w:space="0" w:color="FDCE5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DCE5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</w:tcBorders>
      </w:tcPr>
    </w:tblStylePr>
    <w:tblStylePr w:type="band1Horz">
      <w:tblPr/>
      <w:tcPr>
        <w:tcBorders>
          <w:top w:val="single" w:sz="8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06464" w:themeColor="accent5"/>
        <w:left w:val="single" w:sz="8" w:space="0" w:color="006464" w:themeColor="accent5"/>
        <w:bottom w:val="single" w:sz="8" w:space="0" w:color="006464" w:themeColor="accent5"/>
        <w:right w:val="single" w:sz="8" w:space="0" w:color="00646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46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</w:tcBorders>
      </w:tcPr>
    </w:tblStylePr>
    <w:tblStylePr w:type="band1Horz">
      <w:tblPr/>
      <w:tcPr>
        <w:tcBorders>
          <w:top w:val="single" w:sz="8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480A8" w:themeColor="accent6"/>
        <w:left w:val="single" w:sz="8" w:space="0" w:color="0480A8" w:themeColor="accent6"/>
        <w:bottom w:val="single" w:sz="8" w:space="0" w:color="0480A8" w:themeColor="accent6"/>
        <w:right w:val="single" w:sz="8" w:space="0" w:color="0480A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80A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</w:tcBorders>
      </w:tcPr>
    </w:tblStylePr>
    <w:tblStylePr w:type="band1Horz">
      <w:tblPr/>
      <w:tcPr>
        <w:tcBorders>
          <w:top w:val="single" w:sz="8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E2E2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E2E25"/>
    <w:pPr>
      <w:spacing w:after="0" w:line="240" w:lineRule="auto"/>
    </w:pPr>
    <w:rPr>
      <w:color w:val="122C43" w:themeColor="accent1" w:themeShade="BF"/>
    </w:rPr>
    <w:tblPr>
      <w:tblStyleRowBandSize w:val="1"/>
      <w:tblStyleColBandSize w:val="1"/>
      <w:tblBorders>
        <w:top w:val="single" w:sz="8" w:space="0" w:color="193C5A" w:themeColor="accent1"/>
        <w:bottom w:val="single" w:sz="8" w:space="0" w:color="193C5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3C5A" w:themeColor="accent1"/>
          <w:left w:val="nil"/>
          <w:bottom w:val="single" w:sz="8" w:space="0" w:color="193C5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3C5A" w:themeColor="accent1"/>
          <w:left w:val="nil"/>
          <w:bottom w:val="single" w:sz="8" w:space="0" w:color="193C5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0E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0E9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E2E25"/>
    <w:pPr>
      <w:spacing w:after="0" w:line="240" w:lineRule="auto"/>
    </w:pPr>
    <w:rPr>
      <w:color w:val="1BA6D7" w:themeColor="accent2" w:themeShade="BF"/>
    </w:rPr>
    <w:tblPr>
      <w:tblStyleRowBandSize w:val="1"/>
      <w:tblStyleColBandSize w:val="1"/>
      <w:tblBorders>
        <w:top w:val="single" w:sz="8" w:space="0" w:color="5BC5EA" w:themeColor="accent2"/>
        <w:bottom w:val="single" w:sz="8" w:space="0" w:color="5BC5E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C5EA" w:themeColor="accent2"/>
          <w:left w:val="nil"/>
          <w:bottom w:val="single" w:sz="8" w:space="0" w:color="5BC5E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C5EA" w:themeColor="accent2"/>
          <w:left w:val="nil"/>
          <w:bottom w:val="single" w:sz="8" w:space="0" w:color="5BC5E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F0F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F0F9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Borders>
        <w:top w:val="single" w:sz="8" w:space="0" w:color="DE7A22" w:themeColor="accent3"/>
        <w:bottom w:val="single" w:sz="8" w:space="0" w:color="DE7A2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7A22" w:themeColor="accent3"/>
          <w:left w:val="nil"/>
          <w:bottom w:val="single" w:sz="8" w:space="0" w:color="DE7A2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7A22" w:themeColor="accent3"/>
          <w:left w:val="nil"/>
          <w:bottom w:val="single" w:sz="8" w:space="0" w:color="DE7A2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DC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DC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E2E25"/>
    <w:pPr>
      <w:spacing w:after="0" w:line="240" w:lineRule="auto"/>
    </w:pPr>
    <w:rPr>
      <w:color w:val="F8B403" w:themeColor="accent4" w:themeShade="BF"/>
    </w:rPr>
    <w:tblPr>
      <w:tblStyleRowBandSize w:val="1"/>
      <w:tblStyleColBandSize w:val="1"/>
      <w:tblBorders>
        <w:top w:val="single" w:sz="8" w:space="0" w:color="FDCE53" w:themeColor="accent4"/>
        <w:bottom w:val="single" w:sz="8" w:space="0" w:color="FDCE5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CE53" w:themeColor="accent4"/>
          <w:left w:val="nil"/>
          <w:bottom w:val="single" w:sz="8" w:space="0" w:color="FDCE5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CE53" w:themeColor="accent4"/>
          <w:left w:val="nil"/>
          <w:bottom w:val="single" w:sz="8" w:space="0" w:color="FDCE5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2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2D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E2E25"/>
    <w:pPr>
      <w:spacing w:after="0" w:line="240" w:lineRule="auto"/>
    </w:pPr>
    <w:rPr>
      <w:color w:val="004A4A" w:themeColor="accent5" w:themeShade="BF"/>
    </w:rPr>
    <w:tblPr>
      <w:tblStyleRowBandSize w:val="1"/>
      <w:tblStyleColBandSize w:val="1"/>
      <w:tblBorders>
        <w:top w:val="single" w:sz="8" w:space="0" w:color="006464" w:themeColor="accent5"/>
        <w:bottom w:val="single" w:sz="8" w:space="0" w:color="00646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464" w:themeColor="accent5"/>
          <w:left w:val="nil"/>
          <w:bottom w:val="single" w:sz="8" w:space="0" w:color="00646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464" w:themeColor="accent5"/>
          <w:left w:val="nil"/>
          <w:bottom w:val="single" w:sz="8" w:space="0" w:color="00646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FF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FFF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E2E25"/>
    <w:pPr>
      <w:spacing w:after="0" w:line="240" w:lineRule="auto"/>
    </w:pPr>
    <w:rPr>
      <w:color w:val="035F7D" w:themeColor="accent6" w:themeShade="BF"/>
    </w:rPr>
    <w:tblPr>
      <w:tblStyleRowBandSize w:val="1"/>
      <w:tblStyleColBandSize w:val="1"/>
      <w:tblBorders>
        <w:top w:val="single" w:sz="8" w:space="0" w:color="0480A8" w:themeColor="accent6"/>
        <w:bottom w:val="single" w:sz="8" w:space="0" w:color="0480A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80A8" w:themeColor="accent6"/>
          <w:left w:val="nil"/>
          <w:bottom w:val="single" w:sz="8" w:space="0" w:color="0480A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80A8" w:themeColor="accent6"/>
          <w:left w:val="nil"/>
          <w:bottom w:val="single" w:sz="8" w:space="0" w:color="0480A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E9F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E9FD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458DC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8DC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5BC5EA" w:themeColor="accent2"/>
        </w:tcBorders>
      </w:tcPr>
    </w:tblStylePr>
    <w:tblStylePr w:type="lastRow">
      <w:rPr>
        <w:b/>
        <w:bCs/>
      </w:rPr>
      <w:tblPr/>
      <w:tcPr>
        <w:tcBorders>
          <w:top w:val="single" w:sz="4" w:space="0" w:color="5BC5E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DE7A22" w:themeColor="accent3"/>
        </w:tcBorders>
      </w:tcPr>
    </w:tblStylePr>
    <w:tblStylePr w:type="lastRow">
      <w:rPr>
        <w:b/>
        <w:bCs/>
      </w:rPr>
      <w:tblPr/>
      <w:tcPr>
        <w:tcBorders>
          <w:top w:val="single" w:sz="4" w:space="0" w:color="DE7A2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FDCE53" w:themeColor="accent4"/>
        </w:tcBorders>
      </w:tcPr>
    </w:tblStylePr>
    <w:tblStylePr w:type="lastRow">
      <w:rPr>
        <w:b/>
        <w:bCs/>
      </w:rPr>
      <w:tblPr/>
      <w:tcPr>
        <w:tcBorders>
          <w:top w:val="single" w:sz="4" w:space="0" w:color="FDCE5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008C8C" w:themeColor="accent5" w:themeTint="E6"/>
        </w:tcBorders>
      </w:tcPr>
    </w:tblStylePr>
    <w:tblStylePr w:type="lastRow">
      <w:rPr>
        <w:b/>
        <w:bCs/>
      </w:rPr>
      <w:tblPr/>
      <w:tcPr>
        <w:tcBorders>
          <w:top w:val="single" w:sz="4" w:space="0" w:color="008C8C" w:themeColor="accent5" w:themeTint="E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</w:style>
  <w:style w:type="table" w:styleId="ListTable1Light-Accent6">
    <w:name w:val="List Table 1 Light Accent 6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0480A8" w:themeColor="accent6"/>
        </w:tcBorders>
      </w:tcPr>
    </w:tblStylePr>
    <w:tblStylePr w:type="lastRow">
      <w:rPr>
        <w:b/>
        <w:bCs/>
      </w:rPr>
      <w:tblPr/>
      <w:tcPr>
        <w:tcBorders>
          <w:top w:val="single" w:sz="4" w:space="0" w:color="0480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ListTable2">
    <w:name w:val="List Table 2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458DCB" w:themeColor="accent1" w:themeTint="99"/>
        <w:bottom w:val="single" w:sz="4" w:space="0" w:color="458DCB" w:themeColor="accent1" w:themeTint="99"/>
        <w:insideH w:val="single" w:sz="4" w:space="0" w:color="458DCB" w:themeColor="accen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5BC5EA" w:themeColor="accent2"/>
        <w:bottom w:val="single" w:sz="4" w:space="0" w:color="5BC5EA" w:themeColor="accent2"/>
        <w:insideH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DE7A22" w:themeColor="accent3"/>
        <w:bottom w:val="single" w:sz="4" w:space="0" w:color="DE7A22" w:themeColor="accent3"/>
        <w:insideH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DCE53" w:themeColor="accent4"/>
        <w:bottom w:val="single" w:sz="4" w:space="0" w:color="FDCE53" w:themeColor="accent4"/>
        <w:insideH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08C8C" w:themeColor="accent5" w:themeTint="E6"/>
        <w:bottom w:val="single" w:sz="4" w:space="0" w:color="008C8C" w:themeColor="accent5" w:themeTint="E6"/>
        <w:insideH w:val="single" w:sz="4" w:space="0" w:color="008C8C" w:themeColor="accent5" w:themeTint="E6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</w:style>
  <w:style w:type="table" w:styleId="ListTable2-Accent6">
    <w:name w:val="List Table 2 Accent 6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480A8" w:themeColor="accent6"/>
        <w:bottom w:val="single" w:sz="4" w:space="0" w:color="0480A8" w:themeColor="accent6"/>
        <w:insideH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ListTable3">
    <w:name w:val="List Table 3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193C5A" w:themeColor="accent1"/>
        <w:left w:val="single" w:sz="4" w:space="0" w:color="193C5A" w:themeColor="accent1"/>
        <w:bottom w:val="single" w:sz="4" w:space="0" w:color="193C5A" w:themeColor="accent1"/>
        <w:right w:val="single" w:sz="4" w:space="0" w:color="193C5A" w:themeColor="accent1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93C5A" w:themeFill="accent1"/>
      </w:tcPr>
    </w:tblStylePr>
    <w:tblStylePr w:type="lastRow">
      <w:rPr>
        <w:b/>
        <w:bCs/>
      </w:rPr>
      <w:tblPr/>
      <w:tcPr>
        <w:tcBorders>
          <w:top w:val="double" w:sz="4" w:space="0" w:color="193C5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3C5A" w:themeColor="accent1"/>
          <w:right w:val="single" w:sz="4" w:space="0" w:color="193C5A" w:themeColor="accent1"/>
        </w:tcBorders>
      </w:tcPr>
    </w:tblStylePr>
    <w:tblStylePr w:type="band1Horz">
      <w:tblPr/>
      <w:tcPr>
        <w:tcBorders>
          <w:top w:val="single" w:sz="4" w:space="0" w:color="193C5A" w:themeColor="accent1"/>
          <w:bottom w:val="single" w:sz="4" w:space="0" w:color="193C5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3C5A" w:themeColor="accent1"/>
          <w:left w:val="nil"/>
        </w:tcBorders>
      </w:tcPr>
    </w:tblStylePr>
    <w:tblStylePr w:type="swCell">
      <w:tblPr/>
      <w:tcPr>
        <w:tcBorders>
          <w:top w:val="double" w:sz="4" w:space="0" w:color="193C5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shd w:val="clear" w:color="auto" w:fill="5BC5EA" w:themeFill="accent2"/>
      </w:tcPr>
    </w:tblStylePr>
    <w:tblStylePr w:type="lastRow">
      <w:rPr>
        <w:b/>
        <w:bCs/>
      </w:rPr>
      <w:tblPr/>
      <w:tcPr>
        <w:tcBorders>
          <w:top w:val="double" w:sz="4" w:space="0" w:color="5BC5EA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C5EA" w:themeColor="accent2"/>
          <w:right w:val="single" w:sz="4" w:space="0" w:color="5BC5EA" w:themeColor="accent2"/>
        </w:tcBorders>
      </w:tcPr>
    </w:tblStylePr>
    <w:tblStylePr w:type="band1Horz">
      <w:tblPr/>
      <w:tcPr>
        <w:tcBorders>
          <w:top w:val="single" w:sz="4" w:space="0" w:color="5BC5EA" w:themeColor="accent2"/>
          <w:bottom w:val="single" w:sz="4" w:space="0" w:color="5BC5E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C5EA" w:themeColor="accent2"/>
          <w:left w:val="nil"/>
        </w:tcBorders>
      </w:tcPr>
    </w:tblStylePr>
    <w:tblStylePr w:type="swCell">
      <w:tblPr/>
      <w:tcPr>
        <w:tcBorders>
          <w:top w:val="double" w:sz="4" w:space="0" w:color="5BC5EA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DE7A22" w:themeColor="accent3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shd w:val="clear" w:color="auto" w:fill="DE7A22" w:themeFill="accent3"/>
      </w:tcPr>
    </w:tblStylePr>
    <w:tblStylePr w:type="lastRow">
      <w:rPr>
        <w:b/>
        <w:bCs/>
      </w:rPr>
      <w:tblPr/>
      <w:tcPr>
        <w:tcBorders>
          <w:top w:val="double" w:sz="4" w:space="0" w:color="DE7A2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7A22" w:themeColor="accent3"/>
          <w:right w:val="single" w:sz="4" w:space="0" w:color="DE7A22" w:themeColor="accent3"/>
        </w:tcBorders>
      </w:tcPr>
    </w:tblStylePr>
    <w:tblStylePr w:type="band1Horz">
      <w:tblPr/>
      <w:tcPr>
        <w:tcBorders>
          <w:top w:val="single" w:sz="4" w:space="0" w:color="DE7A22" w:themeColor="accent3"/>
          <w:bottom w:val="single" w:sz="4" w:space="0" w:color="DE7A2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7A22" w:themeColor="accent3"/>
          <w:left w:val="nil"/>
        </w:tcBorders>
      </w:tcPr>
    </w:tblStylePr>
    <w:tblStylePr w:type="swCell">
      <w:tblPr/>
      <w:tcPr>
        <w:tcBorders>
          <w:top w:val="double" w:sz="4" w:space="0" w:color="DE7A22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DCE53" w:themeColor="accent4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shd w:val="clear" w:color="auto" w:fill="FDCE53" w:themeFill="accent4"/>
      </w:tcPr>
    </w:tblStylePr>
    <w:tblStylePr w:type="lastRow">
      <w:rPr>
        <w:b/>
        <w:bCs/>
      </w:rPr>
      <w:tblPr/>
      <w:tcPr>
        <w:tcBorders>
          <w:top w:val="double" w:sz="4" w:space="0" w:color="FDCE5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DCE53" w:themeColor="accent4"/>
          <w:right w:val="single" w:sz="4" w:space="0" w:color="FDCE53" w:themeColor="accent4"/>
        </w:tcBorders>
      </w:tcPr>
    </w:tblStylePr>
    <w:tblStylePr w:type="band1Horz">
      <w:tblPr/>
      <w:tcPr>
        <w:tcBorders>
          <w:top w:val="single" w:sz="4" w:space="0" w:color="FDCE53" w:themeColor="accent4"/>
          <w:bottom w:val="single" w:sz="4" w:space="0" w:color="FDCE5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DCE53" w:themeColor="accent4"/>
          <w:left w:val="nil"/>
        </w:tcBorders>
      </w:tcPr>
    </w:tblStylePr>
    <w:tblStylePr w:type="swCell">
      <w:tblPr/>
      <w:tcPr>
        <w:tcBorders>
          <w:top w:val="double" w:sz="4" w:space="0" w:color="FDCE5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06464" w:themeColor="accent5"/>
        <w:left w:val="single" w:sz="4" w:space="0" w:color="006464" w:themeColor="accent5"/>
        <w:bottom w:val="single" w:sz="4" w:space="0" w:color="006464" w:themeColor="accent5"/>
        <w:right w:val="single" w:sz="4" w:space="0" w:color="006464" w:themeColor="accent5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6464" w:themeFill="accent5"/>
      </w:tcPr>
    </w:tblStylePr>
    <w:tblStylePr w:type="lastRow">
      <w:rPr>
        <w:b/>
        <w:bCs/>
      </w:rPr>
      <w:tblPr/>
      <w:tcPr>
        <w:tcBorders>
          <w:top w:val="double" w:sz="4" w:space="0" w:color="00646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464" w:themeColor="accent5"/>
          <w:right w:val="single" w:sz="4" w:space="0" w:color="006464" w:themeColor="accent5"/>
        </w:tcBorders>
      </w:tcPr>
    </w:tblStylePr>
    <w:tblStylePr w:type="band1Horz">
      <w:tblPr/>
      <w:tcPr>
        <w:tcBorders>
          <w:top w:val="single" w:sz="4" w:space="0" w:color="006464" w:themeColor="accent5"/>
          <w:bottom w:val="single" w:sz="4" w:space="0" w:color="00646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464" w:themeColor="accent5"/>
          <w:left w:val="nil"/>
        </w:tcBorders>
      </w:tcPr>
    </w:tblStylePr>
    <w:tblStylePr w:type="swCell">
      <w:tblPr/>
      <w:tcPr>
        <w:tcBorders>
          <w:top w:val="double" w:sz="4" w:space="0" w:color="00646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480A8" w:themeColor="accent6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480A8" w:themeFill="accent6"/>
      </w:tcPr>
    </w:tblStylePr>
    <w:tblStylePr w:type="lastRow">
      <w:rPr>
        <w:b/>
        <w:bCs/>
      </w:rPr>
      <w:tblPr/>
      <w:tcPr>
        <w:tcBorders>
          <w:top w:val="double" w:sz="4" w:space="0" w:color="0480A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80A8" w:themeColor="accent6"/>
          <w:right w:val="single" w:sz="4" w:space="0" w:color="0480A8" w:themeColor="accent6"/>
        </w:tcBorders>
      </w:tcPr>
    </w:tblStylePr>
    <w:tblStylePr w:type="band1Horz">
      <w:tblPr/>
      <w:tcPr>
        <w:tcBorders>
          <w:top w:val="single" w:sz="4" w:space="0" w:color="0480A8" w:themeColor="accent6"/>
          <w:bottom w:val="single" w:sz="4" w:space="0" w:color="0480A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80A8" w:themeColor="accent6"/>
          <w:left w:val="nil"/>
        </w:tcBorders>
      </w:tcPr>
    </w:tblStylePr>
    <w:tblStylePr w:type="swCell">
      <w:tblPr/>
      <w:tcPr>
        <w:tcBorders>
          <w:top w:val="double" w:sz="4" w:space="0" w:color="0480A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193C5A" w:themeColor="accent1"/>
        <w:left w:val="single" w:sz="4" w:space="0" w:color="193C5A" w:themeColor="accent1"/>
        <w:bottom w:val="single" w:sz="4" w:space="0" w:color="193C5A" w:themeColor="accent1"/>
        <w:right w:val="single" w:sz="4" w:space="0" w:color="193C5A" w:themeColor="accent1"/>
        <w:insideH w:val="single" w:sz="4" w:space="0" w:color="193C5A" w:themeColor="accent1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3C5A" w:themeColor="accent1"/>
          <w:left w:val="single" w:sz="4" w:space="0" w:color="193C5A" w:themeColor="accent1"/>
          <w:bottom w:val="single" w:sz="4" w:space="0" w:color="193C5A" w:themeColor="accent1"/>
          <w:right w:val="single" w:sz="4" w:space="0" w:color="193C5A" w:themeColor="accent1"/>
          <w:insideH w:val="nil"/>
        </w:tcBorders>
        <w:shd w:val="clear" w:color="auto" w:fill="193C5A" w:themeFill="accent1"/>
      </w:tcPr>
    </w:tblStylePr>
    <w:tblStylePr w:type="lastRow">
      <w:rPr>
        <w:b/>
        <w:bCs/>
      </w:rPr>
      <w:tblPr/>
      <w:tcPr>
        <w:tcBorders>
          <w:top w:val="double" w:sz="4" w:space="0" w:color="193C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  <w:insideH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single" w:sz="4" w:space="0" w:color="5BC5EA" w:themeColor="accent2"/>
          <w:left w:val="single" w:sz="4" w:space="0" w:color="5BC5EA" w:themeColor="accent2"/>
          <w:bottom w:val="single" w:sz="4" w:space="0" w:color="5BC5EA" w:themeColor="accent2"/>
          <w:right w:val="single" w:sz="4" w:space="0" w:color="5BC5EA" w:themeColor="accent2"/>
          <w:insideH w:val="nil"/>
        </w:tcBorders>
        <w:shd w:val="clear" w:color="auto" w:fill="5BC5EA" w:themeFill="accent2"/>
      </w:tcPr>
    </w:tblStylePr>
    <w:tblStylePr w:type="lastRow">
      <w:rPr>
        <w:b/>
        <w:bCs/>
      </w:rPr>
      <w:tblPr/>
      <w:tcPr>
        <w:tcBorders>
          <w:top w:val="double" w:sz="4" w:space="0" w:color="5BC5E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DE7A22" w:themeColor="accent3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  <w:insideH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single" w:sz="4" w:space="0" w:color="DE7A22" w:themeColor="accent3"/>
          <w:left w:val="single" w:sz="4" w:space="0" w:color="DE7A22" w:themeColor="accent3"/>
          <w:bottom w:val="single" w:sz="4" w:space="0" w:color="DE7A22" w:themeColor="accent3"/>
          <w:right w:val="single" w:sz="4" w:space="0" w:color="DE7A22" w:themeColor="accent3"/>
          <w:insideH w:val="nil"/>
        </w:tcBorders>
        <w:shd w:val="clear" w:color="auto" w:fill="DE7A22" w:themeFill="accent3"/>
      </w:tcPr>
    </w:tblStylePr>
    <w:tblStylePr w:type="lastRow">
      <w:rPr>
        <w:b/>
        <w:bCs/>
      </w:rPr>
      <w:tblPr/>
      <w:tcPr>
        <w:tcBorders>
          <w:top w:val="double" w:sz="4" w:space="0" w:color="EBAE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DCE53" w:themeColor="accent4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  <w:insideH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single" w:sz="4" w:space="0" w:color="FDCE53" w:themeColor="accent4"/>
          <w:left w:val="single" w:sz="4" w:space="0" w:color="FDCE53" w:themeColor="accent4"/>
          <w:bottom w:val="single" w:sz="4" w:space="0" w:color="FDCE53" w:themeColor="accent4"/>
          <w:right w:val="single" w:sz="4" w:space="0" w:color="FDCE53" w:themeColor="accent4"/>
          <w:insideH w:val="nil"/>
        </w:tcBorders>
        <w:shd w:val="clear" w:color="auto" w:fill="FDCE53" w:themeFill="accent4"/>
      </w:tcPr>
    </w:tblStylePr>
    <w:tblStylePr w:type="lastRow">
      <w:rPr>
        <w:b/>
        <w:bCs/>
      </w:rPr>
      <w:tblPr/>
      <w:tcPr>
        <w:tcBorders>
          <w:top w:val="double" w:sz="4" w:space="0" w:color="FDCE5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06464" w:themeColor="accent5"/>
        <w:left w:val="single" w:sz="4" w:space="0" w:color="006464" w:themeColor="accent5"/>
        <w:bottom w:val="single" w:sz="4" w:space="0" w:color="006464" w:themeColor="accent5"/>
        <w:right w:val="single" w:sz="4" w:space="0" w:color="006464" w:themeColor="accent5"/>
        <w:insideH w:val="single" w:sz="4" w:space="0" w:color="006464" w:themeColor="accent5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464" w:themeColor="accent5"/>
          <w:left w:val="single" w:sz="4" w:space="0" w:color="006464" w:themeColor="accent5"/>
          <w:bottom w:val="single" w:sz="4" w:space="0" w:color="006464" w:themeColor="accent5"/>
          <w:right w:val="single" w:sz="4" w:space="0" w:color="006464" w:themeColor="accent5"/>
          <w:insideH w:val="nil"/>
        </w:tcBorders>
        <w:shd w:val="clear" w:color="auto" w:fill="006464" w:themeFill="accent5"/>
      </w:tcPr>
    </w:tblStylePr>
    <w:tblStylePr w:type="lastRow">
      <w:rPr>
        <w:b/>
        <w:bCs/>
      </w:rPr>
      <w:tblPr/>
      <w:tcPr>
        <w:tcBorders>
          <w:top w:val="double" w:sz="4" w:space="0" w:color="0064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</w:style>
  <w:style w:type="table" w:styleId="ListTable5Dark">
    <w:name w:val="List Table 5 Dark"/>
    <w:basedOn w:val="TableNormal"/>
    <w:uiPriority w:val="50"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85" w:type="dxa"/>
        <w:bottom w:w="85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3C5A" w:themeColor="accent1"/>
        <w:left w:val="single" w:sz="24" w:space="0" w:color="193C5A" w:themeColor="accent1"/>
        <w:bottom w:val="single" w:sz="24" w:space="0" w:color="193C5A" w:themeColor="accent1"/>
        <w:right w:val="single" w:sz="24" w:space="0" w:color="193C5A" w:themeColor="accent1"/>
      </w:tblBorders>
      <w:tblCellMar>
        <w:top w:w="85" w:type="dxa"/>
        <w:bottom w:w="85" w:type="dxa"/>
      </w:tblCellMar>
    </w:tblPr>
    <w:tcPr>
      <w:shd w:val="clear" w:color="auto" w:fill="193C5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C5EA" w:themeColor="accent2"/>
        <w:left w:val="single" w:sz="24" w:space="0" w:color="5BC5EA" w:themeColor="accent2"/>
        <w:bottom w:val="single" w:sz="24" w:space="0" w:color="5BC5EA" w:themeColor="accent2"/>
        <w:right w:val="single" w:sz="24" w:space="0" w:color="5BC5EA" w:themeColor="accent2"/>
      </w:tblBorders>
      <w:tblCellMar>
        <w:top w:w="85" w:type="dxa"/>
        <w:bottom w:w="85" w:type="dxa"/>
      </w:tblCellMar>
    </w:tblPr>
    <w:tcPr>
      <w:shd w:val="clear" w:color="auto" w:fill="5BC5E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7A22" w:themeColor="accent3"/>
        <w:left w:val="single" w:sz="24" w:space="0" w:color="DE7A22" w:themeColor="accent3"/>
        <w:bottom w:val="single" w:sz="24" w:space="0" w:color="DE7A22" w:themeColor="accent3"/>
        <w:right w:val="single" w:sz="24" w:space="0" w:color="DE7A22" w:themeColor="accent3"/>
      </w:tblBorders>
      <w:tblCellMar>
        <w:top w:w="85" w:type="dxa"/>
        <w:bottom w:w="85" w:type="dxa"/>
      </w:tblCellMar>
    </w:tblPr>
    <w:tcPr>
      <w:shd w:val="clear" w:color="auto" w:fill="DE7A2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DCE53" w:themeColor="accent4"/>
        <w:left w:val="single" w:sz="24" w:space="0" w:color="FDCE53" w:themeColor="accent4"/>
        <w:bottom w:val="single" w:sz="24" w:space="0" w:color="FDCE53" w:themeColor="accent4"/>
        <w:right w:val="single" w:sz="24" w:space="0" w:color="FDCE53" w:themeColor="accent4"/>
      </w:tblBorders>
      <w:tblCellMar>
        <w:top w:w="85" w:type="dxa"/>
        <w:bottom w:w="85" w:type="dxa"/>
      </w:tblCellMar>
    </w:tblPr>
    <w:tcPr>
      <w:shd w:val="clear" w:color="auto" w:fill="FDCE5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464" w:themeColor="accent5"/>
        <w:left w:val="single" w:sz="24" w:space="0" w:color="006464" w:themeColor="accent5"/>
        <w:bottom w:val="single" w:sz="24" w:space="0" w:color="006464" w:themeColor="accent5"/>
        <w:right w:val="single" w:sz="24" w:space="0" w:color="006464" w:themeColor="accent5"/>
      </w:tblBorders>
      <w:tblCellMar>
        <w:top w:w="85" w:type="dxa"/>
        <w:bottom w:w="85" w:type="dxa"/>
      </w:tblCellMar>
    </w:tblPr>
    <w:tcPr>
      <w:shd w:val="clear" w:color="auto" w:fill="00646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80A8" w:themeColor="accent6"/>
        <w:left w:val="single" w:sz="24" w:space="0" w:color="0480A8" w:themeColor="accent6"/>
        <w:bottom w:val="single" w:sz="24" w:space="0" w:color="0480A8" w:themeColor="accent6"/>
        <w:right w:val="single" w:sz="24" w:space="0" w:color="0480A8" w:themeColor="accent6"/>
      </w:tblBorders>
      <w:tblCellMar>
        <w:top w:w="85" w:type="dxa"/>
        <w:bottom w:w="85" w:type="dxa"/>
      </w:tblCellMar>
    </w:tblPr>
    <w:tcPr>
      <w:shd w:val="clear" w:color="auto" w:fill="0480A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E2E25"/>
    <w:pPr>
      <w:spacing w:after="0" w:line="240" w:lineRule="auto"/>
    </w:pPr>
    <w:rPr>
      <w:color w:val="122C43" w:themeColor="accent1" w:themeShade="BF"/>
    </w:rPr>
    <w:tblPr>
      <w:tblStyleRowBandSize w:val="1"/>
      <w:tblStyleColBandSize w:val="1"/>
      <w:tblBorders>
        <w:top w:val="single" w:sz="4" w:space="0" w:color="193C5A" w:themeColor="accent1"/>
        <w:bottom w:val="single" w:sz="4" w:space="0" w:color="193C5A" w:themeColor="accent1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4" w:space="0" w:color="193C5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93C5A" w:themeColor="accent1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E2E25"/>
    <w:pPr>
      <w:spacing w:after="0" w:line="240" w:lineRule="auto"/>
    </w:pPr>
    <w:rPr>
      <w:color w:val="126F90" w:themeColor="accent2" w:themeShade="80"/>
    </w:rPr>
    <w:tblPr>
      <w:tblStyleRowBandSize w:val="1"/>
      <w:tblStyleColBandSize w:val="1"/>
      <w:tblBorders>
        <w:top w:val="single" w:sz="4" w:space="0" w:color="5BC5EA" w:themeColor="accent2"/>
        <w:bottom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4" w:space="0" w:color="5BC5E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BC5EA" w:themeColor="accent2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Borders>
        <w:top w:val="single" w:sz="4" w:space="0" w:color="DE7A22" w:themeColor="accent3"/>
        <w:bottom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4" w:space="0" w:color="DE7A2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DE7A22" w:themeColor="accent3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Borders>
        <w:top w:val="single" w:sz="4" w:space="0" w:color="FDCE53" w:themeColor="accent4"/>
        <w:bottom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4" w:space="0" w:color="FDCE5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DCE53" w:themeColor="accent4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E2E25"/>
    <w:pPr>
      <w:spacing w:after="0" w:line="240" w:lineRule="auto"/>
    </w:pPr>
    <w:rPr>
      <w:color w:val="004A4A" w:themeColor="accent5" w:themeShade="BF"/>
    </w:rPr>
    <w:tblPr>
      <w:tblStyleRowBandSize w:val="1"/>
      <w:tblStyleColBandSize w:val="1"/>
      <w:tblBorders>
        <w:top w:val="single" w:sz="4" w:space="0" w:color="006464" w:themeColor="accent5"/>
        <w:bottom w:val="single" w:sz="4" w:space="0" w:color="006464" w:themeColor="accent5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4" w:space="0" w:color="00646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6464" w:themeColor="accent5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</w:style>
  <w:style w:type="table" w:styleId="ListTable6Colorful-Accent6">
    <w:name w:val="List Table 6 Colorful Accent 6"/>
    <w:basedOn w:val="TableNormal"/>
    <w:uiPriority w:val="51"/>
    <w:rsid w:val="00CE2E25"/>
    <w:pPr>
      <w:spacing w:after="0" w:line="240" w:lineRule="auto"/>
    </w:pPr>
    <w:rPr>
      <w:color w:val="035F7D" w:themeColor="accent6" w:themeShade="BF"/>
    </w:rPr>
    <w:tblPr>
      <w:tblStyleRowBandSize w:val="1"/>
      <w:tblStyleColBandSize w:val="1"/>
      <w:tblBorders>
        <w:top w:val="single" w:sz="4" w:space="0" w:color="0480A8" w:themeColor="accent6"/>
        <w:bottom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4" w:space="0" w:color="0480A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480A8" w:themeColor="accent6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E2E25"/>
    <w:pPr>
      <w:spacing w:after="0" w:line="240" w:lineRule="auto"/>
    </w:pPr>
    <w:rPr>
      <w:color w:val="122C43" w:themeColor="accent1" w:themeShade="BF"/>
    </w:r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3C5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3C5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3C5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3C5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E2E25"/>
    <w:pPr>
      <w:spacing w:after="0" w:line="240" w:lineRule="auto"/>
    </w:pPr>
    <w:rPr>
      <w:color w:val="1BA6D7" w:themeColor="accent2" w:themeShade="BF"/>
    </w:r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C5E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C5E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C5E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C5E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7A2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7A2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7A2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7A2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E2E25"/>
    <w:pPr>
      <w:spacing w:after="0" w:line="240" w:lineRule="auto"/>
    </w:pPr>
    <w:rPr>
      <w:color w:val="F8B403" w:themeColor="accent4" w:themeShade="BF"/>
    </w:r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DCE5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DCE5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DCE5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DCE5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E2E25"/>
    <w:pPr>
      <w:spacing w:after="0" w:line="240" w:lineRule="auto"/>
    </w:pPr>
    <w:rPr>
      <w:color w:val="004A4A" w:themeColor="accent5" w:themeShade="BF"/>
    </w:r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46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46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46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46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FFF" w:themeFill="accent5" w:themeFillTint="33"/>
      </w:tcPr>
    </w:tblStylePr>
    <w:tblStylePr w:type="band1Horz">
      <w:tblPr/>
      <w:tcPr>
        <w:shd w:val="clear" w:color="auto" w:fill="ADFF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E2E25"/>
    <w:pPr>
      <w:spacing w:after="0" w:line="240" w:lineRule="auto"/>
    </w:pPr>
    <w:rPr>
      <w:color w:val="035F7D" w:themeColor="accent6" w:themeShade="BF"/>
    </w:r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80A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80A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80A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80A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2E6FA7" w:themeColor="accent1" w:themeTint="BF"/>
        <w:left w:val="single" w:sz="8" w:space="0" w:color="2E6FA7" w:themeColor="accent1" w:themeTint="BF"/>
        <w:bottom w:val="single" w:sz="8" w:space="0" w:color="2E6FA7" w:themeColor="accent1" w:themeTint="BF"/>
        <w:right w:val="single" w:sz="8" w:space="0" w:color="2E6FA7" w:themeColor="accent1" w:themeTint="BF"/>
        <w:insideH w:val="single" w:sz="8" w:space="0" w:color="2E6FA7" w:themeColor="accent1" w:themeTint="BF"/>
        <w:insideV w:val="single" w:sz="8" w:space="0" w:color="2E6FA7" w:themeColor="accent1" w:themeTint="BF"/>
      </w:tblBorders>
    </w:tblPr>
    <w:tcPr>
      <w:shd w:val="clear" w:color="auto" w:fill="B2D0E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6FA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A0D4" w:themeFill="accent1" w:themeFillTint="7F"/>
      </w:tcPr>
    </w:tblStylePr>
    <w:tblStylePr w:type="band1Horz">
      <w:tblPr/>
      <w:tcPr>
        <w:shd w:val="clear" w:color="auto" w:fill="64A0D4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84D3EF" w:themeColor="accent2" w:themeTint="BF"/>
        <w:left w:val="single" w:sz="8" w:space="0" w:color="84D3EF" w:themeColor="accent2" w:themeTint="BF"/>
        <w:bottom w:val="single" w:sz="8" w:space="0" w:color="84D3EF" w:themeColor="accent2" w:themeTint="BF"/>
        <w:right w:val="single" w:sz="8" w:space="0" w:color="84D3EF" w:themeColor="accent2" w:themeTint="BF"/>
        <w:insideH w:val="single" w:sz="8" w:space="0" w:color="84D3EF" w:themeColor="accent2" w:themeTint="BF"/>
        <w:insideV w:val="single" w:sz="8" w:space="0" w:color="84D3EF" w:themeColor="accent2" w:themeTint="BF"/>
      </w:tblBorders>
    </w:tblPr>
    <w:tcPr>
      <w:shd w:val="clear" w:color="auto" w:fill="D6F0F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D3E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E2F4" w:themeFill="accent2" w:themeFillTint="7F"/>
      </w:tcPr>
    </w:tblStylePr>
    <w:tblStylePr w:type="band1Horz">
      <w:tblPr/>
      <w:tcPr>
        <w:shd w:val="clear" w:color="auto" w:fill="ADE2F4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E69B59" w:themeColor="accent3" w:themeTint="BF"/>
        <w:left w:val="single" w:sz="8" w:space="0" w:color="E69B59" w:themeColor="accent3" w:themeTint="BF"/>
        <w:bottom w:val="single" w:sz="8" w:space="0" w:color="E69B59" w:themeColor="accent3" w:themeTint="BF"/>
        <w:right w:val="single" w:sz="8" w:space="0" w:color="E69B59" w:themeColor="accent3" w:themeTint="BF"/>
        <w:insideH w:val="single" w:sz="8" w:space="0" w:color="E69B59" w:themeColor="accent3" w:themeTint="BF"/>
        <w:insideV w:val="single" w:sz="8" w:space="0" w:color="E69B59" w:themeColor="accent3" w:themeTint="BF"/>
      </w:tblBorders>
    </w:tblPr>
    <w:tcPr>
      <w:shd w:val="clear" w:color="auto" w:fill="F6DDC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9B5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C90" w:themeFill="accent3" w:themeFillTint="7F"/>
      </w:tcPr>
    </w:tblStylePr>
    <w:tblStylePr w:type="band1Horz">
      <w:tblPr/>
      <w:tcPr>
        <w:shd w:val="clear" w:color="auto" w:fill="EEBC9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DDA7E" w:themeColor="accent4" w:themeTint="BF"/>
        <w:left w:val="single" w:sz="8" w:space="0" w:color="FDDA7E" w:themeColor="accent4" w:themeTint="BF"/>
        <w:bottom w:val="single" w:sz="8" w:space="0" w:color="FDDA7E" w:themeColor="accent4" w:themeTint="BF"/>
        <w:right w:val="single" w:sz="8" w:space="0" w:color="FDDA7E" w:themeColor="accent4" w:themeTint="BF"/>
        <w:insideH w:val="single" w:sz="8" w:space="0" w:color="FDDA7E" w:themeColor="accent4" w:themeTint="BF"/>
        <w:insideV w:val="single" w:sz="8" w:space="0" w:color="FDDA7E" w:themeColor="accent4" w:themeTint="BF"/>
      </w:tblBorders>
    </w:tblPr>
    <w:tcPr>
      <w:shd w:val="clear" w:color="auto" w:fill="FEF2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DDA7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A9" w:themeFill="accent4" w:themeFillTint="7F"/>
      </w:tcPr>
    </w:tblStylePr>
    <w:tblStylePr w:type="band1Horz">
      <w:tblPr/>
      <w:tcPr>
        <w:shd w:val="clear" w:color="auto" w:fill="FEE6A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0CACA" w:themeColor="accent5" w:themeTint="BF"/>
        <w:left w:val="single" w:sz="8" w:space="0" w:color="00CACA" w:themeColor="accent5" w:themeTint="BF"/>
        <w:bottom w:val="single" w:sz="8" w:space="0" w:color="00CACA" w:themeColor="accent5" w:themeTint="BF"/>
        <w:right w:val="single" w:sz="8" w:space="0" w:color="00CACA" w:themeColor="accent5" w:themeTint="BF"/>
        <w:insideH w:val="single" w:sz="8" w:space="0" w:color="00CACA" w:themeColor="accent5" w:themeTint="BF"/>
        <w:insideV w:val="single" w:sz="8" w:space="0" w:color="00CACA" w:themeColor="accent5" w:themeTint="BF"/>
      </w:tblBorders>
    </w:tblPr>
    <w:tcPr>
      <w:shd w:val="clear" w:color="auto" w:fill="99FF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AC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2FFFF" w:themeFill="accent5" w:themeFillTint="7F"/>
      </w:tcPr>
    </w:tblStylePr>
    <w:tblStylePr w:type="band1Horz">
      <w:tblPr/>
      <w:tcPr>
        <w:shd w:val="clear" w:color="auto" w:fill="32FFF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7BDF9" w:themeColor="accent6" w:themeTint="BF"/>
        <w:left w:val="single" w:sz="8" w:space="0" w:color="07BDF9" w:themeColor="accent6" w:themeTint="BF"/>
        <w:bottom w:val="single" w:sz="8" w:space="0" w:color="07BDF9" w:themeColor="accent6" w:themeTint="BF"/>
        <w:right w:val="single" w:sz="8" w:space="0" w:color="07BDF9" w:themeColor="accent6" w:themeTint="BF"/>
        <w:insideH w:val="single" w:sz="8" w:space="0" w:color="07BDF9" w:themeColor="accent6" w:themeTint="BF"/>
        <w:insideV w:val="single" w:sz="8" w:space="0" w:color="07BDF9" w:themeColor="accent6" w:themeTint="BF"/>
      </w:tblBorders>
    </w:tblPr>
    <w:tcPr>
      <w:shd w:val="clear" w:color="auto" w:fill="ADE9F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BDF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AD3FB" w:themeFill="accent6" w:themeFillTint="7F"/>
      </w:tcPr>
    </w:tblStylePr>
    <w:tblStylePr w:type="band1Horz">
      <w:tblPr/>
      <w:tcPr>
        <w:shd w:val="clear" w:color="auto" w:fill="5AD3FB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3C5A" w:themeColor="accent1"/>
        <w:left w:val="single" w:sz="8" w:space="0" w:color="193C5A" w:themeColor="accent1"/>
        <w:bottom w:val="single" w:sz="8" w:space="0" w:color="193C5A" w:themeColor="accent1"/>
        <w:right w:val="single" w:sz="8" w:space="0" w:color="193C5A" w:themeColor="accent1"/>
        <w:insideH w:val="single" w:sz="8" w:space="0" w:color="193C5A" w:themeColor="accent1"/>
        <w:insideV w:val="single" w:sz="8" w:space="0" w:color="193C5A" w:themeColor="accent1"/>
      </w:tblBorders>
    </w:tblPr>
    <w:tcPr>
      <w:shd w:val="clear" w:color="auto" w:fill="B2D0E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C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9ED" w:themeFill="accent1" w:themeFillTint="33"/>
      </w:tcPr>
    </w:tblStylePr>
    <w:tblStylePr w:type="band1Vert">
      <w:tblPr/>
      <w:tcPr>
        <w:shd w:val="clear" w:color="auto" w:fill="64A0D4" w:themeFill="accent1" w:themeFillTint="7F"/>
      </w:tcPr>
    </w:tblStylePr>
    <w:tblStylePr w:type="band1Horz">
      <w:tblPr/>
      <w:tcPr>
        <w:tcBorders>
          <w:insideH w:val="single" w:sz="6" w:space="0" w:color="193C5A" w:themeColor="accent1"/>
          <w:insideV w:val="single" w:sz="6" w:space="0" w:color="193C5A" w:themeColor="accent1"/>
        </w:tcBorders>
        <w:shd w:val="clear" w:color="auto" w:fill="64A0D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C5EA" w:themeColor="accent2"/>
        <w:left w:val="single" w:sz="8" w:space="0" w:color="5BC5EA" w:themeColor="accent2"/>
        <w:bottom w:val="single" w:sz="8" w:space="0" w:color="5BC5EA" w:themeColor="accent2"/>
        <w:right w:val="single" w:sz="8" w:space="0" w:color="5BC5EA" w:themeColor="accent2"/>
        <w:insideH w:val="single" w:sz="8" w:space="0" w:color="5BC5EA" w:themeColor="accent2"/>
        <w:insideV w:val="single" w:sz="8" w:space="0" w:color="5BC5EA" w:themeColor="accent2"/>
      </w:tblBorders>
    </w:tblPr>
    <w:tcPr>
      <w:shd w:val="clear" w:color="auto" w:fill="D6F0F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9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3FA" w:themeFill="accent2" w:themeFillTint="33"/>
      </w:tcPr>
    </w:tblStylePr>
    <w:tblStylePr w:type="band1Vert">
      <w:tblPr/>
      <w:tcPr>
        <w:shd w:val="clear" w:color="auto" w:fill="ADE2F4" w:themeFill="accent2" w:themeFillTint="7F"/>
      </w:tcPr>
    </w:tblStylePr>
    <w:tblStylePr w:type="band1Horz">
      <w:tblPr/>
      <w:tcPr>
        <w:tcBorders>
          <w:insideH w:val="single" w:sz="6" w:space="0" w:color="5BC5EA" w:themeColor="accent2"/>
          <w:insideV w:val="single" w:sz="6" w:space="0" w:color="5BC5EA" w:themeColor="accent2"/>
        </w:tcBorders>
        <w:shd w:val="clear" w:color="auto" w:fill="ADE2F4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7A22" w:themeColor="accent3"/>
        <w:left w:val="single" w:sz="8" w:space="0" w:color="DE7A22" w:themeColor="accent3"/>
        <w:bottom w:val="single" w:sz="8" w:space="0" w:color="DE7A22" w:themeColor="accent3"/>
        <w:right w:val="single" w:sz="8" w:space="0" w:color="DE7A22" w:themeColor="accent3"/>
        <w:insideH w:val="single" w:sz="8" w:space="0" w:color="DE7A22" w:themeColor="accent3"/>
        <w:insideV w:val="single" w:sz="8" w:space="0" w:color="DE7A22" w:themeColor="accent3"/>
      </w:tblBorders>
    </w:tblPr>
    <w:tcPr>
      <w:shd w:val="clear" w:color="auto" w:fill="F6DDC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BF1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4D2" w:themeFill="accent3" w:themeFillTint="33"/>
      </w:tcPr>
    </w:tblStylePr>
    <w:tblStylePr w:type="band1Vert">
      <w:tblPr/>
      <w:tcPr>
        <w:shd w:val="clear" w:color="auto" w:fill="EEBC90" w:themeFill="accent3" w:themeFillTint="7F"/>
      </w:tcPr>
    </w:tblStylePr>
    <w:tblStylePr w:type="band1Horz">
      <w:tblPr/>
      <w:tcPr>
        <w:tcBorders>
          <w:insideH w:val="single" w:sz="6" w:space="0" w:color="DE7A22" w:themeColor="accent3"/>
          <w:insideV w:val="single" w:sz="6" w:space="0" w:color="DE7A22" w:themeColor="accent3"/>
        </w:tcBorders>
        <w:shd w:val="clear" w:color="auto" w:fill="EEBC9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DCE53" w:themeColor="accent4"/>
        <w:left w:val="single" w:sz="8" w:space="0" w:color="FDCE53" w:themeColor="accent4"/>
        <w:bottom w:val="single" w:sz="8" w:space="0" w:color="FDCE53" w:themeColor="accent4"/>
        <w:right w:val="single" w:sz="8" w:space="0" w:color="FDCE53" w:themeColor="accent4"/>
        <w:insideH w:val="single" w:sz="8" w:space="0" w:color="FDCE53" w:themeColor="accent4"/>
        <w:insideV w:val="single" w:sz="8" w:space="0" w:color="FDCE53" w:themeColor="accent4"/>
      </w:tblBorders>
    </w:tblPr>
    <w:tcPr>
      <w:shd w:val="clear" w:color="auto" w:fill="FEF2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DC" w:themeFill="accent4" w:themeFillTint="33"/>
      </w:tcPr>
    </w:tblStylePr>
    <w:tblStylePr w:type="band1Vert">
      <w:tblPr/>
      <w:tcPr>
        <w:shd w:val="clear" w:color="auto" w:fill="FEE6A9" w:themeFill="accent4" w:themeFillTint="7F"/>
      </w:tcPr>
    </w:tblStylePr>
    <w:tblStylePr w:type="band1Horz">
      <w:tblPr/>
      <w:tcPr>
        <w:tcBorders>
          <w:insideH w:val="single" w:sz="6" w:space="0" w:color="FDCE53" w:themeColor="accent4"/>
          <w:insideV w:val="single" w:sz="6" w:space="0" w:color="FDCE53" w:themeColor="accent4"/>
        </w:tcBorders>
        <w:shd w:val="clear" w:color="auto" w:fill="FEE6A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464" w:themeColor="accent5"/>
        <w:left w:val="single" w:sz="8" w:space="0" w:color="006464" w:themeColor="accent5"/>
        <w:bottom w:val="single" w:sz="8" w:space="0" w:color="006464" w:themeColor="accent5"/>
        <w:right w:val="single" w:sz="8" w:space="0" w:color="006464" w:themeColor="accent5"/>
        <w:insideH w:val="single" w:sz="8" w:space="0" w:color="006464" w:themeColor="accent5"/>
        <w:insideV w:val="single" w:sz="8" w:space="0" w:color="006464" w:themeColor="accent5"/>
      </w:tblBorders>
    </w:tblPr>
    <w:tcPr>
      <w:shd w:val="clear" w:color="auto" w:fill="99FF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6FF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FF" w:themeFill="accent5" w:themeFillTint="33"/>
      </w:tcPr>
    </w:tblStylePr>
    <w:tblStylePr w:type="band1Vert">
      <w:tblPr/>
      <w:tcPr>
        <w:shd w:val="clear" w:color="auto" w:fill="32FFFF" w:themeFill="accent5" w:themeFillTint="7F"/>
      </w:tcPr>
    </w:tblStylePr>
    <w:tblStylePr w:type="band1Horz">
      <w:tblPr/>
      <w:tcPr>
        <w:tcBorders>
          <w:insideH w:val="single" w:sz="6" w:space="0" w:color="006464" w:themeColor="accent5"/>
          <w:insideV w:val="single" w:sz="6" w:space="0" w:color="006464" w:themeColor="accent5"/>
        </w:tcBorders>
        <w:shd w:val="clear" w:color="auto" w:fill="32FF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80A8" w:themeColor="accent6"/>
        <w:left w:val="single" w:sz="8" w:space="0" w:color="0480A8" w:themeColor="accent6"/>
        <w:bottom w:val="single" w:sz="8" w:space="0" w:color="0480A8" w:themeColor="accent6"/>
        <w:right w:val="single" w:sz="8" w:space="0" w:color="0480A8" w:themeColor="accent6"/>
        <w:insideH w:val="single" w:sz="8" w:space="0" w:color="0480A8" w:themeColor="accent6"/>
        <w:insideV w:val="single" w:sz="8" w:space="0" w:color="0480A8" w:themeColor="accent6"/>
      </w:tblBorders>
    </w:tblPr>
    <w:tcPr>
      <w:shd w:val="clear" w:color="auto" w:fill="ADE9F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EF6F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DFD" w:themeFill="accent6" w:themeFillTint="33"/>
      </w:tcPr>
    </w:tblStylePr>
    <w:tblStylePr w:type="band1Vert">
      <w:tblPr/>
      <w:tcPr>
        <w:shd w:val="clear" w:color="auto" w:fill="5AD3FB" w:themeFill="accent6" w:themeFillTint="7F"/>
      </w:tcPr>
    </w:tblStylePr>
    <w:tblStylePr w:type="band1Horz">
      <w:tblPr/>
      <w:tcPr>
        <w:tcBorders>
          <w:insideH w:val="single" w:sz="6" w:space="0" w:color="0480A8" w:themeColor="accent6"/>
          <w:insideV w:val="single" w:sz="6" w:space="0" w:color="0480A8" w:themeColor="accent6"/>
        </w:tcBorders>
        <w:shd w:val="clear" w:color="auto" w:fill="5AD3F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0E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3C5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3C5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3C5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3C5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A0D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A0D4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F0F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C5E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C5E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C5E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C5E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E2F4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E2F4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DC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7A2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7A2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7A2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7A2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C9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C9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2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DCE5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DCE5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DCE5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DCE5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E6A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E6A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9FF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46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46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46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46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2FF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2FFF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E9F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80A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80A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80A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80A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AD3F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AD3FB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3C5A" w:themeColor="accent1"/>
        <w:bottom w:val="single" w:sz="8" w:space="0" w:color="193C5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3C5A" w:themeColor="accent1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193C5A" w:themeColor="accent1"/>
          <w:bottom w:val="single" w:sz="8" w:space="0" w:color="193C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3C5A" w:themeColor="accent1"/>
          <w:bottom w:val="single" w:sz="8" w:space="0" w:color="193C5A" w:themeColor="accent1"/>
        </w:tcBorders>
      </w:tcPr>
    </w:tblStylePr>
    <w:tblStylePr w:type="band1Vert">
      <w:tblPr/>
      <w:tcPr>
        <w:shd w:val="clear" w:color="auto" w:fill="B2D0E9" w:themeFill="accent1" w:themeFillTint="3F"/>
      </w:tcPr>
    </w:tblStylePr>
    <w:tblStylePr w:type="band1Horz">
      <w:tblPr/>
      <w:tcPr>
        <w:shd w:val="clear" w:color="auto" w:fill="B2D0E9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C5EA" w:themeColor="accent2"/>
        <w:bottom w:val="single" w:sz="8" w:space="0" w:color="5BC5E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C5EA" w:themeColor="accent2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5BC5EA" w:themeColor="accent2"/>
          <w:bottom w:val="single" w:sz="8" w:space="0" w:color="5BC5E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C5EA" w:themeColor="accent2"/>
          <w:bottom w:val="single" w:sz="8" w:space="0" w:color="5BC5EA" w:themeColor="accent2"/>
        </w:tcBorders>
      </w:tcPr>
    </w:tblStylePr>
    <w:tblStylePr w:type="band1Vert">
      <w:tblPr/>
      <w:tcPr>
        <w:shd w:val="clear" w:color="auto" w:fill="D6F0F9" w:themeFill="accent2" w:themeFillTint="3F"/>
      </w:tcPr>
    </w:tblStylePr>
    <w:tblStylePr w:type="band1Horz">
      <w:tblPr/>
      <w:tcPr>
        <w:shd w:val="clear" w:color="auto" w:fill="D6F0F9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E7A22" w:themeColor="accent3"/>
        <w:bottom w:val="single" w:sz="8" w:space="0" w:color="DE7A2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7A22" w:themeColor="accent3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DE7A22" w:themeColor="accent3"/>
          <w:bottom w:val="single" w:sz="8" w:space="0" w:color="DE7A2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7A22" w:themeColor="accent3"/>
          <w:bottom w:val="single" w:sz="8" w:space="0" w:color="DE7A22" w:themeColor="accent3"/>
        </w:tcBorders>
      </w:tcPr>
    </w:tblStylePr>
    <w:tblStylePr w:type="band1Vert">
      <w:tblPr/>
      <w:tcPr>
        <w:shd w:val="clear" w:color="auto" w:fill="F6DDC8" w:themeFill="accent3" w:themeFillTint="3F"/>
      </w:tcPr>
    </w:tblStylePr>
    <w:tblStylePr w:type="band1Horz">
      <w:tblPr/>
      <w:tcPr>
        <w:shd w:val="clear" w:color="auto" w:fill="F6DDC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DCE53" w:themeColor="accent4"/>
        <w:bottom w:val="single" w:sz="8" w:space="0" w:color="FDCE5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DCE53" w:themeColor="accent4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FDCE53" w:themeColor="accent4"/>
          <w:bottom w:val="single" w:sz="8" w:space="0" w:color="FDCE5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DCE53" w:themeColor="accent4"/>
          <w:bottom w:val="single" w:sz="8" w:space="0" w:color="FDCE53" w:themeColor="accent4"/>
        </w:tcBorders>
      </w:tcPr>
    </w:tblStylePr>
    <w:tblStylePr w:type="band1Vert">
      <w:tblPr/>
      <w:tcPr>
        <w:shd w:val="clear" w:color="auto" w:fill="FEF2D4" w:themeFill="accent4" w:themeFillTint="3F"/>
      </w:tcPr>
    </w:tblStylePr>
    <w:tblStylePr w:type="band1Horz">
      <w:tblPr/>
      <w:tcPr>
        <w:shd w:val="clear" w:color="auto" w:fill="FEF2D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464" w:themeColor="accent5"/>
        <w:bottom w:val="single" w:sz="8" w:space="0" w:color="00646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464" w:themeColor="accent5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006464" w:themeColor="accent5"/>
          <w:bottom w:val="single" w:sz="8" w:space="0" w:color="0064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464" w:themeColor="accent5"/>
          <w:bottom w:val="single" w:sz="8" w:space="0" w:color="006464" w:themeColor="accent5"/>
        </w:tcBorders>
      </w:tcPr>
    </w:tblStylePr>
    <w:tblStylePr w:type="band1Vert">
      <w:tblPr/>
      <w:tcPr>
        <w:shd w:val="clear" w:color="auto" w:fill="99FFFF" w:themeFill="accent5" w:themeFillTint="3F"/>
      </w:tcPr>
    </w:tblStylePr>
    <w:tblStylePr w:type="band1Horz">
      <w:tblPr/>
      <w:tcPr>
        <w:shd w:val="clear" w:color="auto" w:fill="99FFF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80A8" w:themeColor="accent6"/>
        <w:bottom w:val="single" w:sz="8" w:space="0" w:color="0480A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80A8" w:themeColor="accent6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0480A8" w:themeColor="accent6"/>
          <w:bottom w:val="single" w:sz="8" w:space="0" w:color="0480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80A8" w:themeColor="accent6"/>
          <w:bottom w:val="single" w:sz="8" w:space="0" w:color="0480A8" w:themeColor="accent6"/>
        </w:tcBorders>
      </w:tcPr>
    </w:tblStylePr>
    <w:tblStylePr w:type="band1Vert">
      <w:tblPr/>
      <w:tcPr>
        <w:shd w:val="clear" w:color="auto" w:fill="ADE9FD" w:themeFill="accent6" w:themeFillTint="3F"/>
      </w:tcPr>
    </w:tblStylePr>
    <w:tblStylePr w:type="band1Horz">
      <w:tblPr/>
      <w:tcPr>
        <w:shd w:val="clear" w:color="auto" w:fill="ADE9FD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3C5A" w:themeColor="accent1"/>
        <w:left w:val="single" w:sz="8" w:space="0" w:color="193C5A" w:themeColor="accent1"/>
        <w:bottom w:val="single" w:sz="8" w:space="0" w:color="193C5A" w:themeColor="accent1"/>
        <w:right w:val="single" w:sz="8" w:space="0" w:color="193C5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3C5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3C5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3C5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3C5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0E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0E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C5EA" w:themeColor="accent2"/>
        <w:left w:val="single" w:sz="8" w:space="0" w:color="5BC5EA" w:themeColor="accent2"/>
        <w:bottom w:val="single" w:sz="8" w:space="0" w:color="5BC5EA" w:themeColor="accent2"/>
        <w:right w:val="single" w:sz="8" w:space="0" w:color="5BC5E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C5E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C5EA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C5E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C5E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F0F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F0F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7A22" w:themeColor="accent3"/>
        <w:left w:val="single" w:sz="8" w:space="0" w:color="DE7A22" w:themeColor="accent3"/>
        <w:bottom w:val="single" w:sz="8" w:space="0" w:color="DE7A22" w:themeColor="accent3"/>
        <w:right w:val="single" w:sz="8" w:space="0" w:color="DE7A2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7A2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E7A2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7A2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7A2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DC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DC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DCE53" w:themeColor="accent4"/>
        <w:left w:val="single" w:sz="8" w:space="0" w:color="FDCE53" w:themeColor="accent4"/>
        <w:bottom w:val="single" w:sz="8" w:space="0" w:color="FDCE53" w:themeColor="accent4"/>
        <w:right w:val="single" w:sz="8" w:space="0" w:color="FDCE5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DCE5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DCE5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DCE5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DCE5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2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2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464" w:themeColor="accent5"/>
        <w:left w:val="single" w:sz="8" w:space="0" w:color="006464" w:themeColor="accent5"/>
        <w:bottom w:val="single" w:sz="8" w:space="0" w:color="006464" w:themeColor="accent5"/>
        <w:right w:val="single" w:sz="8" w:space="0" w:color="00646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46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46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46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46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FF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9FF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80A8" w:themeColor="accent6"/>
        <w:left w:val="single" w:sz="8" w:space="0" w:color="0480A8" w:themeColor="accent6"/>
        <w:bottom w:val="single" w:sz="8" w:space="0" w:color="0480A8" w:themeColor="accent6"/>
        <w:right w:val="single" w:sz="8" w:space="0" w:color="0480A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80A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480A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80A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80A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E9F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E9F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2E6FA7" w:themeColor="accent1" w:themeTint="BF"/>
        <w:left w:val="single" w:sz="8" w:space="0" w:color="2E6FA7" w:themeColor="accent1" w:themeTint="BF"/>
        <w:bottom w:val="single" w:sz="8" w:space="0" w:color="2E6FA7" w:themeColor="accent1" w:themeTint="BF"/>
        <w:right w:val="single" w:sz="8" w:space="0" w:color="2E6FA7" w:themeColor="accent1" w:themeTint="BF"/>
        <w:insideH w:val="single" w:sz="8" w:space="0" w:color="2E6FA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6FA7" w:themeColor="accent1" w:themeTint="BF"/>
          <w:left w:val="single" w:sz="8" w:space="0" w:color="2E6FA7" w:themeColor="accent1" w:themeTint="BF"/>
          <w:bottom w:val="single" w:sz="8" w:space="0" w:color="2E6FA7" w:themeColor="accent1" w:themeTint="BF"/>
          <w:right w:val="single" w:sz="8" w:space="0" w:color="2E6FA7" w:themeColor="accent1" w:themeTint="BF"/>
          <w:insideH w:val="nil"/>
          <w:insideV w:val="nil"/>
        </w:tcBorders>
        <w:shd w:val="clear" w:color="auto" w:fill="193C5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6FA7" w:themeColor="accent1" w:themeTint="BF"/>
          <w:left w:val="single" w:sz="8" w:space="0" w:color="2E6FA7" w:themeColor="accent1" w:themeTint="BF"/>
          <w:bottom w:val="single" w:sz="8" w:space="0" w:color="2E6FA7" w:themeColor="accent1" w:themeTint="BF"/>
          <w:right w:val="single" w:sz="8" w:space="0" w:color="2E6FA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0E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0E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84D3EF" w:themeColor="accent2" w:themeTint="BF"/>
        <w:left w:val="single" w:sz="8" w:space="0" w:color="84D3EF" w:themeColor="accent2" w:themeTint="BF"/>
        <w:bottom w:val="single" w:sz="8" w:space="0" w:color="84D3EF" w:themeColor="accent2" w:themeTint="BF"/>
        <w:right w:val="single" w:sz="8" w:space="0" w:color="84D3EF" w:themeColor="accent2" w:themeTint="BF"/>
        <w:insideH w:val="single" w:sz="8" w:space="0" w:color="84D3E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D3EF" w:themeColor="accent2" w:themeTint="BF"/>
          <w:left w:val="single" w:sz="8" w:space="0" w:color="84D3EF" w:themeColor="accent2" w:themeTint="BF"/>
          <w:bottom w:val="single" w:sz="8" w:space="0" w:color="84D3EF" w:themeColor="accent2" w:themeTint="BF"/>
          <w:right w:val="single" w:sz="8" w:space="0" w:color="84D3EF" w:themeColor="accent2" w:themeTint="BF"/>
          <w:insideH w:val="nil"/>
          <w:insideV w:val="nil"/>
        </w:tcBorders>
        <w:shd w:val="clear" w:color="auto" w:fill="5BC5E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D3EF" w:themeColor="accent2" w:themeTint="BF"/>
          <w:left w:val="single" w:sz="8" w:space="0" w:color="84D3EF" w:themeColor="accent2" w:themeTint="BF"/>
          <w:bottom w:val="single" w:sz="8" w:space="0" w:color="84D3EF" w:themeColor="accent2" w:themeTint="BF"/>
          <w:right w:val="single" w:sz="8" w:space="0" w:color="84D3E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0F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F0F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E69B59" w:themeColor="accent3" w:themeTint="BF"/>
        <w:left w:val="single" w:sz="8" w:space="0" w:color="E69B59" w:themeColor="accent3" w:themeTint="BF"/>
        <w:bottom w:val="single" w:sz="8" w:space="0" w:color="E69B59" w:themeColor="accent3" w:themeTint="BF"/>
        <w:right w:val="single" w:sz="8" w:space="0" w:color="E69B59" w:themeColor="accent3" w:themeTint="BF"/>
        <w:insideH w:val="single" w:sz="8" w:space="0" w:color="E69B5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9B59" w:themeColor="accent3" w:themeTint="BF"/>
          <w:left w:val="single" w:sz="8" w:space="0" w:color="E69B59" w:themeColor="accent3" w:themeTint="BF"/>
          <w:bottom w:val="single" w:sz="8" w:space="0" w:color="E69B59" w:themeColor="accent3" w:themeTint="BF"/>
          <w:right w:val="single" w:sz="8" w:space="0" w:color="E69B59" w:themeColor="accent3" w:themeTint="BF"/>
          <w:insideH w:val="nil"/>
          <w:insideV w:val="nil"/>
        </w:tcBorders>
        <w:shd w:val="clear" w:color="auto" w:fill="DE7A2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9B59" w:themeColor="accent3" w:themeTint="BF"/>
          <w:left w:val="single" w:sz="8" w:space="0" w:color="E69B59" w:themeColor="accent3" w:themeTint="BF"/>
          <w:bottom w:val="single" w:sz="8" w:space="0" w:color="E69B59" w:themeColor="accent3" w:themeTint="BF"/>
          <w:right w:val="single" w:sz="8" w:space="0" w:color="E69B5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DC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DC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DDA7E" w:themeColor="accent4" w:themeTint="BF"/>
        <w:left w:val="single" w:sz="8" w:space="0" w:color="FDDA7E" w:themeColor="accent4" w:themeTint="BF"/>
        <w:bottom w:val="single" w:sz="8" w:space="0" w:color="FDDA7E" w:themeColor="accent4" w:themeTint="BF"/>
        <w:right w:val="single" w:sz="8" w:space="0" w:color="FDDA7E" w:themeColor="accent4" w:themeTint="BF"/>
        <w:insideH w:val="single" w:sz="8" w:space="0" w:color="FDDA7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DDA7E" w:themeColor="accent4" w:themeTint="BF"/>
          <w:left w:val="single" w:sz="8" w:space="0" w:color="FDDA7E" w:themeColor="accent4" w:themeTint="BF"/>
          <w:bottom w:val="single" w:sz="8" w:space="0" w:color="FDDA7E" w:themeColor="accent4" w:themeTint="BF"/>
          <w:right w:val="single" w:sz="8" w:space="0" w:color="FDDA7E" w:themeColor="accent4" w:themeTint="BF"/>
          <w:insideH w:val="nil"/>
          <w:insideV w:val="nil"/>
        </w:tcBorders>
        <w:shd w:val="clear" w:color="auto" w:fill="FDCE5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DA7E" w:themeColor="accent4" w:themeTint="BF"/>
          <w:left w:val="single" w:sz="8" w:space="0" w:color="FDDA7E" w:themeColor="accent4" w:themeTint="BF"/>
          <w:bottom w:val="single" w:sz="8" w:space="0" w:color="FDDA7E" w:themeColor="accent4" w:themeTint="BF"/>
          <w:right w:val="single" w:sz="8" w:space="0" w:color="FDDA7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2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0CACA" w:themeColor="accent5" w:themeTint="BF"/>
        <w:left w:val="single" w:sz="8" w:space="0" w:color="00CACA" w:themeColor="accent5" w:themeTint="BF"/>
        <w:bottom w:val="single" w:sz="8" w:space="0" w:color="00CACA" w:themeColor="accent5" w:themeTint="BF"/>
        <w:right w:val="single" w:sz="8" w:space="0" w:color="00CACA" w:themeColor="accent5" w:themeTint="BF"/>
        <w:insideH w:val="single" w:sz="8" w:space="0" w:color="00CAC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ACA" w:themeColor="accent5" w:themeTint="BF"/>
          <w:left w:val="single" w:sz="8" w:space="0" w:color="00CACA" w:themeColor="accent5" w:themeTint="BF"/>
          <w:bottom w:val="single" w:sz="8" w:space="0" w:color="00CACA" w:themeColor="accent5" w:themeTint="BF"/>
          <w:right w:val="single" w:sz="8" w:space="0" w:color="00CACA" w:themeColor="accent5" w:themeTint="BF"/>
          <w:insideH w:val="nil"/>
          <w:insideV w:val="nil"/>
        </w:tcBorders>
        <w:shd w:val="clear" w:color="auto" w:fill="00646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ACA" w:themeColor="accent5" w:themeTint="BF"/>
          <w:left w:val="single" w:sz="8" w:space="0" w:color="00CACA" w:themeColor="accent5" w:themeTint="BF"/>
          <w:bottom w:val="single" w:sz="8" w:space="0" w:color="00CACA" w:themeColor="accent5" w:themeTint="BF"/>
          <w:right w:val="single" w:sz="8" w:space="0" w:color="00CAC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FF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9FF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7BDF9" w:themeColor="accent6" w:themeTint="BF"/>
        <w:left w:val="single" w:sz="8" w:space="0" w:color="07BDF9" w:themeColor="accent6" w:themeTint="BF"/>
        <w:bottom w:val="single" w:sz="8" w:space="0" w:color="07BDF9" w:themeColor="accent6" w:themeTint="BF"/>
        <w:right w:val="single" w:sz="8" w:space="0" w:color="07BDF9" w:themeColor="accent6" w:themeTint="BF"/>
        <w:insideH w:val="single" w:sz="8" w:space="0" w:color="07BDF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BDF9" w:themeColor="accent6" w:themeTint="BF"/>
          <w:left w:val="single" w:sz="8" w:space="0" w:color="07BDF9" w:themeColor="accent6" w:themeTint="BF"/>
          <w:bottom w:val="single" w:sz="8" w:space="0" w:color="07BDF9" w:themeColor="accent6" w:themeTint="BF"/>
          <w:right w:val="single" w:sz="8" w:space="0" w:color="07BDF9" w:themeColor="accent6" w:themeTint="BF"/>
          <w:insideH w:val="nil"/>
          <w:insideV w:val="nil"/>
        </w:tcBorders>
        <w:shd w:val="clear" w:color="auto" w:fill="0480A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BDF9" w:themeColor="accent6" w:themeTint="BF"/>
          <w:left w:val="single" w:sz="8" w:space="0" w:color="07BDF9" w:themeColor="accent6" w:themeTint="BF"/>
          <w:bottom w:val="single" w:sz="8" w:space="0" w:color="07BDF9" w:themeColor="accent6" w:themeTint="BF"/>
          <w:right w:val="single" w:sz="8" w:space="0" w:color="07BDF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E9F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E9F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3C5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3C5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3C5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C5E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C5E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C5E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7A2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7A2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7A2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DCE5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DCE5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CE5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46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46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46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80A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80A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80A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CE2E25"/>
    <w:pPr>
      <w:spacing w:after="220" w:line="240" w:lineRule="auto"/>
      <w:contextualSpacing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swCell">
      <w:rPr>
        <w:color w:val="000080"/>
      </w:rPr>
    </w:tblStylePr>
  </w:style>
  <w:style w:type="table" w:styleId="Table3Deffects2">
    <w:name w:val="Table 3D effects 2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3">
    <w:name w:val="Table 3D effects 3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Classic1">
    <w:name w:val="Table Classic 1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TableClassic2">
    <w:name w:val="Table Classic 2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TableClassic3">
    <w:name w:val="Table Classic 3"/>
    <w:basedOn w:val="TableNormal"/>
    <w:uiPriority w:val="99"/>
    <w:semiHidden/>
    <w:unhideWhenUsed/>
    <w:rsid w:val="00CE2E25"/>
    <w:pPr>
      <w:spacing w:after="220" w:line="240" w:lineRule="auto"/>
      <w:contextualSpacing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TableColorful1">
    <w:name w:val="Table Colorful 1"/>
    <w:basedOn w:val="TableNormal"/>
    <w:uiPriority w:val="99"/>
    <w:semiHidden/>
    <w:unhideWhenUsed/>
    <w:rsid w:val="00CE2E25"/>
    <w:pPr>
      <w:spacing w:after="220" w:line="240" w:lineRule="auto"/>
      <w:contextualSpacing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TableColorful3">
    <w:name w:val="Table Colorful 3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E2E25"/>
    <w:pPr>
      <w:spacing w:after="220" w:line="240" w:lineRule="auto"/>
      <w:contextualSpacing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Columns2">
    <w:name w:val="Table Columns 2"/>
    <w:basedOn w:val="TableNormal"/>
    <w:uiPriority w:val="99"/>
    <w:semiHidden/>
    <w:unhideWhenUsed/>
    <w:rsid w:val="00CE2E25"/>
    <w:pPr>
      <w:spacing w:after="220" w:line="240" w:lineRule="auto"/>
      <w:contextualSpacing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Columns3">
    <w:name w:val="Table Columns 3"/>
    <w:basedOn w:val="TableNormal"/>
    <w:uiPriority w:val="99"/>
    <w:semiHidden/>
    <w:unhideWhenUsed/>
    <w:rsid w:val="00CE2E25"/>
    <w:pPr>
      <w:spacing w:after="220" w:line="240" w:lineRule="auto"/>
      <w:contextualSpacing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TableColumns4">
    <w:name w:val="Table Columns 4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E2E25"/>
    <w:pPr>
      <w:spacing w:after="220" w:line="240" w:lineRule="auto"/>
      <w:contextualSpacing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leList1">
    <w:name w:val="Table List 1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leList2">
    <w:name w:val="Table List 2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leList3">
    <w:name w:val="Table List 3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TableList4">
    <w:name w:val="Table List 4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E2E25"/>
    <w:pPr>
      <w:spacing w:after="220" w:line="240" w:lineRule="auto"/>
      <w:contextualSpacing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Simple3">
    <w:name w:val="Table Simple 3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Subtle2">
    <w:name w:val="Table Subtle 2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Theme">
    <w:name w:val="Table Theme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basedOn w:val="DefaultParagraphFont"/>
    <w:uiPriority w:val="22"/>
    <w:qFormat/>
    <w:rsid w:val="000E548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5F2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25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25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5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5C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869F2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5D7FD0"/>
  </w:style>
  <w:style w:type="character" w:customStyle="1" w:styleId="eop">
    <w:name w:val="eop"/>
    <w:basedOn w:val="DefaultParagraphFont"/>
    <w:rsid w:val="00811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kon.education.wa.edu.au/" TargetMode="External"/><Relationship Id="rId18" Type="http://schemas.openxmlformats.org/officeDocument/2006/relationships/image" Target="media/image5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tyles" Target="styles.xml"/><Relationship Id="rId12" Type="http://schemas.openxmlformats.org/officeDocument/2006/relationships/hyperlink" Target="https://aka.ms/mfasetup" TargetMode="External"/><Relationship Id="rId17" Type="http://schemas.openxmlformats.org/officeDocument/2006/relationships/image" Target="media/image4.png"/><Relationship Id="rId25" Type="http://schemas.openxmlformats.org/officeDocument/2006/relationships/header" Target="header1.xml"/><Relationship Id="rId33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ecm.det.wa.edu.au/connect/resolver/view/VIDDASH/latest/index.html?sid=11288431&amp;acct=ICT&amp;originid=ICTK12T002&amp;vid=991926431&amp;t=264" TargetMode="Externa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image" Target="media/image6.pn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8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ducationwaeduau.sharepoint.com/sites/TemplateLibrary/CorporateTemplates/Document.dotx" TargetMode="External"/></Relationships>
</file>

<file path=word/theme/theme1.xml><?xml version="1.0" encoding="utf-8"?>
<a:theme xmlns:a="http://schemas.openxmlformats.org/drawingml/2006/main" name="Office Theme">
  <a:themeElements>
    <a:clrScheme name="Learning changes lives">
      <a:dk1>
        <a:sysClr val="windowText" lastClr="000000"/>
      </a:dk1>
      <a:lt1>
        <a:sysClr val="window" lastClr="FFFFFF"/>
      </a:lt1>
      <a:dk2>
        <a:srgbClr val="3F3F3F"/>
      </a:dk2>
      <a:lt2>
        <a:srgbClr val="E7E6E6"/>
      </a:lt2>
      <a:accent1>
        <a:srgbClr val="193C5A"/>
      </a:accent1>
      <a:accent2>
        <a:srgbClr val="5BC5EA"/>
      </a:accent2>
      <a:accent3>
        <a:srgbClr val="DE7A22"/>
      </a:accent3>
      <a:accent4>
        <a:srgbClr val="FDCE53"/>
      </a:accent4>
      <a:accent5>
        <a:srgbClr val="006464"/>
      </a:accent5>
      <a:accent6>
        <a:srgbClr val="0480A8"/>
      </a:accent6>
      <a:hlink>
        <a:srgbClr val="0563C1"/>
      </a:hlink>
      <a:folHlink>
        <a:srgbClr val="954F72"/>
      </a:folHlink>
    </a:clrScheme>
    <a:fontScheme name="Learning changes live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chemeClr val="bg1"/>
        </a:solidFill>
        <a:ln w="19050">
          <a:solidFill>
            <a:schemeClr val="accent6"/>
          </a:solidFill>
          <a:miter lim="800000"/>
          <a:headEnd/>
          <a:tailEnd/>
        </a:ln>
      </a:spPr>
      <a:bodyPr rot="0" vert="horz" wrap="square" lIns="108000" tIns="108000" rIns="108000" bIns="10800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2026-10-19T00:00:00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ad13c9-2e93-4abe-9288-bb55553a9358">
      <Terms xmlns="http://schemas.microsoft.com/office/infopath/2007/PartnerControls"/>
    </lcf76f155ced4ddcb4097134ff3c332f>
    <TaxCatchAll xmlns="0b929f92-5e87-4fc0-b7bb-f928db300e32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A6993B8CC3D45BEA97FBF520AE676" ma:contentTypeVersion="19" ma:contentTypeDescription="Create a new document." ma:contentTypeScope="" ma:versionID="19e7a67fbb724ab5346042899cf79b16">
  <xsd:schema xmlns:xsd="http://www.w3.org/2001/XMLSchema" xmlns:xs="http://www.w3.org/2001/XMLSchema" xmlns:p="http://schemas.microsoft.com/office/2006/metadata/properties" xmlns:ns2="6ead13c9-2e93-4abe-9288-bb55553a9358" xmlns:ns3="0b929f92-5e87-4fc0-b7bb-f928db300e32" targetNamespace="http://schemas.microsoft.com/office/2006/metadata/properties" ma:root="true" ma:fieldsID="8a9ed7266c118ac03d7cd3242a7b43f2" ns2:_="" ns3:_="">
    <xsd:import namespace="6ead13c9-2e93-4abe-9288-bb55553a9358"/>
    <xsd:import namespace="0b929f92-5e87-4fc0-b7bb-f928db300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d13c9-2e93-4abe-9288-bb55553a93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a606fe5-00d0-49e1-aa33-d9ffd02091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29f92-5e87-4fc0-b7bb-f928db300e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5b3d8a-81ec-4633-b95f-7ce6254c3ddf}" ma:internalName="TaxCatchAll" ma:showField="CatchAllData" ma:web="0b929f92-5e87-4fc0-b7bb-f928db300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C694E86-A2E5-47D5-AB18-A9FAFCA998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E4FF80-B4D2-41B7-9391-F2039E6AE7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B27354-C976-4411-8947-0633FFFDAF2C}">
  <ds:schemaRefs>
    <ds:schemaRef ds:uri="http://schemas.microsoft.com/office/2006/metadata/properties"/>
    <ds:schemaRef ds:uri="http://schemas.microsoft.com/office/infopath/2007/PartnerControls"/>
    <ds:schemaRef ds:uri="6ead13c9-2e93-4abe-9288-bb55553a9358"/>
    <ds:schemaRef ds:uri="0b929f92-5e87-4fc0-b7bb-f928db300e32"/>
  </ds:schemaRefs>
</ds:datastoreItem>
</file>

<file path=customXml/itemProps5.xml><?xml version="1.0" encoding="utf-8"?>
<ds:datastoreItem xmlns:ds="http://schemas.openxmlformats.org/officeDocument/2006/customXml" ds:itemID="{3F85AFBD-6A4E-43DB-9E08-43E7399D6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d13c9-2e93-4abe-9288-bb55553a9358"/>
    <ds:schemaRef ds:uri="0b929f92-5e87-4fc0-b7bb-f928db300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</Template>
  <TotalTime>1155</TotalTime>
  <Pages>3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[Title of up to 3 lines or 2 lines with a subtitle]</vt:lpstr>
    </vt:vector>
  </TitlesOfParts>
  <Company>Department of Education</Company>
  <LinksUpToDate>false</LinksUpToDate>
  <CharactersWithSpaces>2736</CharactersWithSpaces>
  <SharedDoc>false</SharedDoc>
  <HLinks>
    <vt:vector size="18" baseType="variant">
      <vt:variant>
        <vt:i4>3342373</vt:i4>
      </vt:variant>
      <vt:variant>
        <vt:i4>6</vt:i4>
      </vt:variant>
      <vt:variant>
        <vt:i4>0</vt:i4>
      </vt:variant>
      <vt:variant>
        <vt:i4>5</vt:i4>
      </vt:variant>
      <vt:variant>
        <vt:lpwstr>https://ikon.education.wa.edu.au/-/use-multi-factor-authentication-for-remote-access-mfa-?section=gbtxaatu</vt:lpwstr>
      </vt:variant>
      <vt:variant>
        <vt:lpwstr/>
      </vt:variant>
      <vt:variant>
        <vt:i4>6357076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_Step_3:_Scan</vt:lpwstr>
      </vt:variant>
      <vt:variant>
        <vt:i4>6553664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_Step_2:_Install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[Title of up to 3 lines or 2 lines with a subtitle]</dc:title>
  <dc:subject/>
  <dc:creator>MARTINO Daniela [ICT Service - Schools]</dc:creator>
  <cp:keywords/>
  <dc:description/>
  <cp:lastModifiedBy>MARTINO Daniela [ICT Cyber Security]</cp:lastModifiedBy>
  <cp:revision>132</cp:revision>
  <dcterms:created xsi:type="dcterms:W3CDTF">2026-09-23T02:02:00Z</dcterms:created>
  <dcterms:modified xsi:type="dcterms:W3CDTF">2026-10-21T23:44:00Z</dcterms:modified>
  <cp:contentStatus>D20/0496920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0x010100C68A6993B8CC3D45BEA97FBF520AE676</vt:lpwstr>
  </property>
  <property fmtid="{D5CDD505-2E9C-101B-9397-08002B2CF9AE}" pid="3" name="_dlc_DocIdItemGuid">
    <vt:lpwstr>2cd3a3c0-f4e7-417e-aab6-e095ea0c1be7</vt:lpwstr>
  </property>
  <property fmtid="{D5CDD505-2E9C-101B-9397-08002B2CF9AE}" pid="4" name="ClassificationContentMarkingHeaderShapeIds">
    <vt:lpwstr>73f317f9,38ac4b0d,2bdb9313</vt:lpwstr>
  </property>
  <property fmtid="{D5CDD505-2E9C-101B-9397-08002B2CF9AE}" pid="5" name="ClassificationContentMarkingHeaderFontProps">
    <vt:lpwstr>#000000,12,Aptos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1ab51697-d8d5-4b00-af1f-cc3ba473113c_Enabled">
    <vt:lpwstr>true</vt:lpwstr>
  </property>
  <property fmtid="{D5CDD505-2E9C-101B-9397-08002B2CF9AE}" pid="8" name="MSIP_Label_1ab51697-d8d5-4b00-af1f-cc3ba473113c_SetDate">
    <vt:lpwstr>2026-08-27T03:20:54Z</vt:lpwstr>
  </property>
  <property fmtid="{D5CDD505-2E9C-101B-9397-08002B2CF9AE}" pid="9" name="MSIP_Label_1ab51697-d8d5-4b00-af1f-cc3ba473113c_Method">
    <vt:lpwstr>Privileged</vt:lpwstr>
  </property>
  <property fmtid="{D5CDD505-2E9C-101B-9397-08002B2CF9AE}" pid="10" name="MSIP_Label_1ab51697-d8d5-4b00-af1f-cc3ba473113c_Name">
    <vt:lpwstr>OFFICIAL</vt:lpwstr>
  </property>
  <property fmtid="{D5CDD505-2E9C-101B-9397-08002B2CF9AE}" pid="11" name="MSIP_Label_1ab51697-d8d5-4b00-af1f-cc3ba473113c_SiteId">
    <vt:lpwstr>e08016f9-d1fd-4cbb-83b0-b76eb4361627</vt:lpwstr>
  </property>
  <property fmtid="{D5CDD505-2E9C-101B-9397-08002B2CF9AE}" pid="12" name="MSIP_Label_1ab51697-d8d5-4b00-af1f-cc3ba473113c_ActionId">
    <vt:lpwstr>19655026-93f4-403d-91fa-56f4cf831872</vt:lpwstr>
  </property>
  <property fmtid="{D5CDD505-2E9C-101B-9397-08002B2CF9AE}" pid="13" name="MSIP_Label_1ab51697-d8d5-4b00-af1f-cc3ba473113c_ContentBits">
    <vt:lpwstr>1</vt:lpwstr>
  </property>
  <property fmtid="{D5CDD505-2E9C-101B-9397-08002B2CF9AE}" pid="14" name="MSIP_Label_1ab51697-d8d5-4b00-af1f-cc3ba473113c_Tag">
    <vt:lpwstr>10, 0, 1, 1</vt:lpwstr>
  </property>
  <property fmtid="{D5CDD505-2E9C-101B-9397-08002B2CF9AE}" pid="15" name="MediaServiceImageTags">
    <vt:lpwstr/>
  </property>
</Properties>
</file>